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7EE67" w14:textId="77777777" w:rsidR="00C8258C" w:rsidRDefault="00C8258C" w:rsidP="00C8258C">
      <w:pPr>
        <w:pStyle w:val="Draft"/>
      </w:pPr>
      <w:r>
        <w:t>Draft</w:t>
      </w:r>
      <w:r w:rsidRPr="00FA6476">
        <w:t xml:space="preserve"> </w:t>
      </w:r>
      <w:r>
        <w:t>Rules</w:t>
      </w:r>
      <w:r w:rsidRPr="00FA6476">
        <w:t xml:space="preserve"> </w:t>
      </w:r>
      <w:r>
        <w:t>laid</w:t>
      </w:r>
      <w:r w:rsidRPr="00FA6476">
        <w:t xml:space="preserve"> </w:t>
      </w:r>
      <w:r>
        <w:t>before</w:t>
      </w:r>
      <w:r w:rsidRPr="00FA6476">
        <w:t xml:space="preserve"> </w:t>
      </w:r>
      <w:r>
        <w:t>Senedd</w:t>
      </w:r>
      <w:r w:rsidRPr="00FA6476">
        <w:t xml:space="preserve"> </w:t>
      </w:r>
      <w:r>
        <w:t>Cymru</w:t>
      </w:r>
      <w:r w:rsidRPr="00FA6476">
        <w:t xml:space="preserve"> </w:t>
      </w:r>
      <w:r>
        <w:t>under</w:t>
      </w:r>
      <w:r w:rsidRPr="00FA6476">
        <w:t xml:space="preserve"> </w:t>
      </w:r>
      <w:r>
        <w:t>section</w:t>
      </w:r>
      <w:r w:rsidRPr="00FA6476">
        <w:t xml:space="preserve"> </w:t>
      </w:r>
      <w:r>
        <w:t>36A(10)</w:t>
      </w:r>
      <w:r w:rsidRPr="00FA6476">
        <w:t xml:space="preserve"> </w:t>
      </w:r>
      <w:r>
        <w:t>of</w:t>
      </w:r>
      <w:r w:rsidRPr="00FA6476">
        <w:t xml:space="preserve"> </w:t>
      </w:r>
      <w:r>
        <w:t>the</w:t>
      </w:r>
      <w:r w:rsidRPr="00FA6476">
        <w:t xml:space="preserve"> </w:t>
      </w:r>
      <w:r>
        <w:t>Representation</w:t>
      </w:r>
      <w:r w:rsidRPr="00FA6476">
        <w:t xml:space="preserve"> </w:t>
      </w:r>
      <w:r>
        <w:t>of</w:t>
      </w:r>
      <w:r w:rsidRPr="00FA6476">
        <w:t xml:space="preserve"> </w:t>
      </w:r>
      <w:r>
        <w:t>the</w:t>
      </w:r>
      <w:r w:rsidRPr="00FA6476">
        <w:t xml:space="preserve"> </w:t>
      </w:r>
      <w:r>
        <w:t>People</w:t>
      </w:r>
      <w:r w:rsidRPr="00FA6476">
        <w:t xml:space="preserve"> </w:t>
      </w:r>
      <w:r>
        <w:t>Act</w:t>
      </w:r>
      <w:r w:rsidRPr="00FA6476">
        <w:t xml:space="preserve"> </w:t>
      </w:r>
      <w:r>
        <w:t>1983,</w:t>
      </w:r>
      <w:r w:rsidRPr="00FA6476">
        <w:t xml:space="preserve"> </w:t>
      </w:r>
      <w:r>
        <w:t>for</w:t>
      </w:r>
      <w:r w:rsidRPr="00FA6476">
        <w:t xml:space="preserve"> </w:t>
      </w:r>
      <w:r>
        <w:t>approval</w:t>
      </w:r>
      <w:r w:rsidRPr="00FA6476">
        <w:t xml:space="preserve"> </w:t>
      </w:r>
      <w:r>
        <w:t>by</w:t>
      </w:r>
      <w:r w:rsidRPr="00FA6476">
        <w:t xml:space="preserve"> </w:t>
      </w:r>
      <w:r>
        <w:t>resolution</w:t>
      </w:r>
      <w:r w:rsidRPr="00FA6476">
        <w:t xml:space="preserve"> </w:t>
      </w:r>
      <w:r>
        <w:t>of</w:t>
      </w:r>
      <w:r w:rsidRPr="00FA6476">
        <w:t xml:space="preserve"> </w:t>
      </w:r>
      <w:r>
        <w:t>Senedd</w:t>
      </w:r>
      <w:r w:rsidRPr="00FA6476">
        <w:t xml:space="preserve"> </w:t>
      </w:r>
      <w:r>
        <w:t>Cymru.</w:t>
      </w:r>
    </w:p>
    <w:p w14:paraId="1931E4E0" w14:textId="77777777" w:rsidR="00C8258C" w:rsidRDefault="00C8258C" w:rsidP="00C8258C">
      <w:pPr>
        <w:pStyle w:val="Banner"/>
      </w:pPr>
      <w:r>
        <w:t>Draft</w:t>
      </w:r>
      <w:r w:rsidRPr="00FA6476">
        <w:t xml:space="preserve"> </w:t>
      </w:r>
      <w:r>
        <w:t>WELSH</w:t>
      </w:r>
      <w:r w:rsidRPr="00FA6476">
        <w:t xml:space="preserve"> </w:t>
      </w:r>
      <w:r>
        <w:t>STATUTORY</w:t>
      </w:r>
      <w:r w:rsidRPr="00FA6476">
        <w:t xml:space="preserve"> </w:t>
      </w:r>
      <w:r>
        <w:t>INSTRUMENTS</w:t>
      </w:r>
    </w:p>
    <w:p w14:paraId="2A2617BA" w14:textId="77777777" w:rsidR="00C8258C" w:rsidRDefault="00C8258C" w:rsidP="00C8258C">
      <w:pPr>
        <w:pStyle w:val="Number"/>
      </w:pPr>
      <w:r>
        <w:t>2026</w:t>
      </w:r>
      <w:r w:rsidRPr="00FA6476">
        <w:t xml:space="preserve"> </w:t>
      </w:r>
      <w:r>
        <w:t>No.</w:t>
      </w:r>
      <w:r w:rsidRPr="00FA6476">
        <w:t xml:space="preserve"> </w:t>
      </w:r>
      <w:r>
        <w:t>(W.</w:t>
      </w:r>
      <w:r w:rsidRPr="00FA6476">
        <w:t xml:space="preserve"> </w:t>
      </w:r>
      <w:r>
        <w:t>)</w:t>
      </w:r>
    </w:p>
    <w:p w14:paraId="126916CF" w14:textId="77777777" w:rsidR="00C8258C" w:rsidRDefault="00C8258C" w:rsidP="00C8258C">
      <w:pPr>
        <w:pStyle w:val="subject"/>
      </w:pPr>
      <w:r>
        <w:t>local</w:t>
      </w:r>
      <w:r w:rsidRPr="00FA6476">
        <w:t xml:space="preserve"> </w:t>
      </w:r>
      <w:r>
        <w:t>government,</w:t>
      </w:r>
      <w:r w:rsidRPr="00FA6476">
        <w:t xml:space="preserve"> </w:t>
      </w:r>
      <w:r>
        <w:t>wales</w:t>
      </w:r>
    </w:p>
    <w:p w14:paraId="649CCDAD" w14:textId="77777777" w:rsidR="00C8258C" w:rsidRDefault="00C8258C" w:rsidP="00C8258C">
      <w:pPr>
        <w:pStyle w:val="subject"/>
      </w:pPr>
      <w:r>
        <w:t>representation</w:t>
      </w:r>
      <w:r w:rsidRPr="00FA6476">
        <w:t xml:space="preserve"> </w:t>
      </w:r>
      <w:r>
        <w:t>of</w:t>
      </w:r>
      <w:r w:rsidRPr="00FA6476">
        <w:t xml:space="preserve"> </w:t>
      </w:r>
      <w:r>
        <w:t>the</w:t>
      </w:r>
      <w:r w:rsidRPr="00FA6476">
        <w:t xml:space="preserve"> </w:t>
      </w:r>
      <w:r>
        <w:t>people,</w:t>
      </w:r>
      <w:r w:rsidRPr="00FA6476">
        <w:t xml:space="preserve"> </w:t>
      </w:r>
      <w:r>
        <w:t>wales</w:t>
      </w:r>
    </w:p>
    <w:p w14:paraId="6E8B54D0" w14:textId="77777777" w:rsidR="00C8258C" w:rsidRDefault="00C8258C" w:rsidP="00101A7E">
      <w:pPr>
        <w:pStyle w:val="SItitle"/>
      </w:pPr>
      <w:bookmarkStart w:id="0" w:name="_Hlk211504688"/>
      <w:r w:rsidRPr="001F1F71">
        <w:t>The</w:t>
      </w:r>
      <w:r w:rsidRPr="00FA6476">
        <w:t xml:space="preserve"> </w:t>
      </w:r>
      <w:r w:rsidRPr="001F1F71">
        <w:t>Local</w:t>
      </w:r>
      <w:r w:rsidRPr="00FA6476">
        <w:t xml:space="preserve"> </w:t>
      </w:r>
      <w:r w:rsidRPr="001F1F71">
        <w:t>Elections</w:t>
      </w:r>
      <w:r w:rsidRPr="00FA6476">
        <w:t xml:space="preserve"> </w:t>
      </w:r>
      <w:r>
        <w:t xml:space="preserve">(Wales) </w:t>
      </w:r>
      <w:r w:rsidRPr="001F1F71">
        <w:t>(Amendment)</w:t>
      </w:r>
      <w:r w:rsidRPr="00FA6476">
        <w:t xml:space="preserve"> </w:t>
      </w:r>
      <w:r w:rsidRPr="001F1F71">
        <w:t>Rules</w:t>
      </w:r>
      <w:r w:rsidRPr="00FA6476">
        <w:t xml:space="preserve"> </w:t>
      </w:r>
      <w:r w:rsidRPr="001F1F71">
        <w:t>2026</w:t>
      </w:r>
    </w:p>
    <w:bookmarkEnd w:id="0"/>
    <w:p w14:paraId="7241B023" w14:textId="77777777" w:rsidR="00C8258C" w:rsidRDefault="00C8258C" w:rsidP="00B20A79">
      <w:pPr>
        <w:pStyle w:val="SIEN"/>
      </w:pPr>
      <w:r>
        <w:t>EXPLANATORY</w:t>
      </w:r>
      <w:r w:rsidRPr="00FA6476">
        <w:t xml:space="preserve"> </w:t>
      </w:r>
      <w:r>
        <w:t>NOTE</w:t>
      </w:r>
    </w:p>
    <w:p w14:paraId="5D0F233A" w14:textId="77777777" w:rsidR="00C8258C" w:rsidRDefault="00C8258C" w:rsidP="00C8258C">
      <w:pPr>
        <w:pStyle w:val="XNotenote"/>
      </w:pPr>
      <w:r>
        <w:t>(This</w:t>
      </w:r>
      <w:r w:rsidRPr="00FA6476">
        <w:t xml:space="preserve"> </w:t>
      </w:r>
      <w:r>
        <w:t>note</w:t>
      </w:r>
      <w:r w:rsidRPr="00FA6476">
        <w:t xml:space="preserve"> </w:t>
      </w:r>
      <w:r>
        <w:t>is</w:t>
      </w:r>
      <w:r w:rsidRPr="00FA6476">
        <w:t xml:space="preserve"> </w:t>
      </w:r>
      <w:r>
        <w:t>not</w:t>
      </w:r>
      <w:r w:rsidRPr="00FA6476">
        <w:t xml:space="preserve"> </w:t>
      </w:r>
      <w:r>
        <w:t>part</w:t>
      </w:r>
      <w:r w:rsidRPr="00FA6476">
        <w:t xml:space="preserve"> </w:t>
      </w:r>
      <w:r>
        <w:t>of</w:t>
      </w:r>
      <w:r w:rsidRPr="00FA6476">
        <w:t xml:space="preserve"> </w:t>
      </w:r>
      <w:r>
        <w:t>the</w:t>
      </w:r>
      <w:r w:rsidRPr="00FA6476">
        <w:t xml:space="preserve"> </w:t>
      </w:r>
      <w:r>
        <w:t>Rules)</w:t>
      </w:r>
    </w:p>
    <w:p w14:paraId="28C7534B" w14:textId="77777777" w:rsidR="00C8258C" w:rsidRDefault="00C8258C" w:rsidP="00C8258C">
      <w:pPr>
        <w:pStyle w:val="T1Indent"/>
      </w:pPr>
      <w:r>
        <w:t>These</w:t>
      </w:r>
      <w:r w:rsidRPr="00FA6476">
        <w:t xml:space="preserve"> </w:t>
      </w:r>
      <w:r>
        <w:t>Rules,</w:t>
      </w:r>
      <w:r w:rsidRPr="00FA6476">
        <w:t xml:space="preserve"> </w:t>
      </w:r>
      <w:r>
        <w:t>the</w:t>
      </w:r>
      <w:r w:rsidRPr="00FA6476">
        <w:t xml:space="preserve"> </w:t>
      </w:r>
      <w:r>
        <w:t>Local</w:t>
      </w:r>
      <w:r w:rsidRPr="00FA6476">
        <w:t xml:space="preserve"> </w:t>
      </w:r>
      <w:r>
        <w:t>Elections</w:t>
      </w:r>
      <w:r w:rsidRPr="00FA6476">
        <w:t xml:space="preserve"> </w:t>
      </w:r>
      <w:r>
        <w:t>(Wales) (Amendment)</w:t>
      </w:r>
      <w:r w:rsidRPr="00FA6476">
        <w:t xml:space="preserve"> </w:t>
      </w:r>
      <w:r>
        <w:t>Rules</w:t>
      </w:r>
      <w:r w:rsidRPr="00FA6476">
        <w:t xml:space="preserve"> </w:t>
      </w:r>
      <w:r>
        <w:t>2026,</w:t>
      </w:r>
      <w:r w:rsidRPr="00FA6476">
        <w:t xml:space="preserve"> </w:t>
      </w:r>
      <w:r w:rsidRPr="003A73A2">
        <w:t>amend</w:t>
      </w:r>
      <w:r>
        <w:t>—</w:t>
      </w:r>
    </w:p>
    <w:p w14:paraId="01D33B51" w14:textId="77777777" w:rsidR="00C8258C" w:rsidRDefault="00C8258C" w:rsidP="00C8258C">
      <w:pPr>
        <w:pStyle w:val="N3"/>
      </w:pPr>
      <w:r w:rsidRPr="005166B6">
        <w:t>the</w:t>
      </w:r>
      <w:r w:rsidRPr="00FA6476">
        <w:t xml:space="preserve"> </w:t>
      </w:r>
      <w:r w:rsidRPr="005166B6">
        <w:t>Local</w:t>
      </w:r>
      <w:r w:rsidRPr="00FA6476">
        <w:t xml:space="preserve"> </w:t>
      </w:r>
      <w:r w:rsidRPr="005166B6">
        <w:t>Elections</w:t>
      </w:r>
      <w:r w:rsidRPr="00FA6476">
        <w:t xml:space="preserve"> </w:t>
      </w:r>
      <w:r w:rsidRPr="005166B6">
        <w:t>(</w:t>
      </w:r>
      <w:r>
        <w:t>Principal</w:t>
      </w:r>
      <w:r w:rsidRPr="00FA6476">
        <w:t xml:space="preserve"> </w:t>
      </w:r>
      <w:r>
        <w:t>Areas</w:t>
      </w:r>
      <w:r w:rsidRPr="005166B6">
        <w:t>)</w:t>
      </w:r>
      <w:r w:rsidRPr="00FA6476">
        <w:t xml:space="preserve"> </w:t>
      </w:r>
      <w:r w:rsidRPr="005166B6">
        <w:t>(Wales)</w:t>
      </w:r>
      <w:r w:rsidRPr="00FA6476">
        <w:t xml:space="preserve"> </w:t>
      </w:r>
      <w:r w:rsidRPr="005166B6">
        <w:t>Rules</w:t>
      </w:r>
      <w:r w:rsidRPr="00FA6476">
        <w:t xml:space="preserve"> </w:t>
      </w:r>
      <w:r w:rsidRPr="005166B6">
        <w:t>2021</w:t>
      </w:r>
      <w:r w:rsidRPr="00FA6476">
        <w:t xml:space="preserve"> </w:t>
      </w:r>
      <w:r>
        <w:t>(S.I.</w:t>
      </w:r>
      <w:r w:rsidRPr="00FA6476">
        <w:t xml:space="preserve"> </w:t>
      </w:r>
      <w:r>
        <w:t>2021/</w:t>
      </w:r>
      <w:r w:rsidRPr="005166B6">
        <w:t>1459</w:t>
      </w:r>
      <w:r w:rsidRPr="00FA6476">
        <w:t xml:space="preserve"> </w:t>
      </w:r>
      <w:r w:rsidRPr="005166B6">
        <w:t>(W.</w:t>
      </w:r>
      <w:r w:rsidRPr="00FA6476">
        <w:t xml:space="preserve"> </w:t>
      </w:r>
      <w:r w:rsidRPr="005166B6">
        <w:t>374</w:t>
      </w:r>
      <w:r>
        <w:t>))</w:t>
      </w:r>
      <w:r w:rsidRPr="00FA6476">
        <w:t xml:space="preserve"> </w:t>
      </w:r>
      <w:r>
        <w:t>(“the</w:t>
      </w:r>
      <w:r w:rsidRPr="00FA6476">
        <w:t xml:space="preserve"> </w:t>
      </w:r>
      <w:r>
        <w:t>Principal</w:t>
      </w:r>
      <w:r w:rsidRPr="00FA6476">
        <w:t xml:space="preserve"> </w:t>
      </w:r>
      <w:r>
        <w:t>Areas</w:t>
      </w:r>
      <w:r w:rsidRPr="00FA6476">
        <w:t xml:space="preserve"> </w:t>
      </w:r>
      <w:r>
        <w:t>Rules”), and</w:t>
      </w:r>
    </w:p>
    <w:p w14:paraId="1F974874" w14:textId="77777777" w:rsidR="00C8258C" w:rsidRDefault="00C8258C" w:rsidP="00C8258C">
      <w:pPr>
        <w:pStyle w:val="N3"/>
      </w:pPr>
      <w:r>
        <w:t>the</w:t>
      </w:r>
      <w:r w:rsidRPr="00FA6476">
        <w:t xml:space="preserve"> </w:t>
      </w:r>
      <w:r w:rsidRPr="0098460F">
        <w:t>Local</w:t>
      </w:r>
      <w:r w:rsidRPr="00FA6476">
        <w:t xml:space="preserve"> </w:t>
      </w:r>
      <w:r w:rsidRPr="0098460F">
        <w:t>Elections</w:t>
      </w:r>
      <w:r w:rsidRPr="00FA6476">
        <w:t xml:space="preserve"> </w:t>
      </w:r>
      <w:r w:rsidRPr="0098460F">
        <w:t>(Communities)</w:t>
      </w:r>
      <w:r w:rsidRPr="00FA6476">
        <w:t xml:space="preserve"> </w:t>
      </w:r>
      <w:r w:rsidRPr="0098460F">
        <w:t>(Wales)</w:t>
      </w:r>
      <w:r w:rsidRPr="00FA6476">
        <w:t xml:space="preserve"> </w:t>
      </w:r>
      <w:r w:rsidRPr="0098460F">
        <w:t>Rules</w:t>
      </w:r>
      <w:r w:rsidRPr="00FA6476">
        <w:t xml:space="preserve"> </w:t>
      </w:r>
      <w:r w:rsidRPr="0098460F">
        <w:t>2021</w:t>
      </w:r>
      <w:r w:rsidRPr="00FA6476">
        <w:t xml:space="preserve"> </w:t>
      </w:r>
      <w:r>
        <w:t>(S.I.</w:t>
      </w:r>
      <w:r w:rsidRPr="00FA6476">
        <w:t xml:space="preserve"> </w:t>
      </w:r>
      <w:r>
        <w:t>2021/1460)</w:t>
      </w:r>
      <w:r w:rsidRPr="00FA6476">
        <w:t xml:space="preserve"> </w:t>
      </w:r>
      <w:r>
        <w:t>(W.</w:t>
      </w:r>
      <w:r w:rsidRPr="00FA6476">
        <w:t xml:space="preserve"> </w:t>
      </w:r>
      <w:r>
        <w:t>375)</w:t>
      </w:r>
      <w:r w:rsidRPr="00FA6476">
        <w:t xml:space="preserve"> </w:t>
      </w:r>
      <w:r>
        <w:t>(“the</w:t>
      </w:r>
      <w:r w:rsidRPr="00FA6476">
        <w:t xml:space="preserve"> </w:t>
      </w:r>
      <w:r>
        <w:t>Communities</w:t>
      </w:r>
      <w:r w:rsidRPr="00FA6476">
        <w:t xml:space="preserve"> </w:t>
      </w:r>
      <w:r>
        <w:t>Rules”).</w:t>
      </w:r>
    </w:p>
    <w:p w14:paraId="09C33C33" w14:textId="77777777" w:rsidR="00C8258C" w:rsidRDefault="00C8258C" w:rsidP="00C8258C">
      <w:pPr>
        <w:pStyle w:val="linespace"/>
      </w:pPr>
    </w:p>
    <w:p w14:paraId="21E92188" w14:textId="77777777" w:rsidR="00C8258C" w:rsidRPr="00445C8A" w:rsidRDefault="00C8258C" w:rsidP="00C8258C">
      <w:pPr>
        <w:pStyle w:val="N3"/>
        <w:numPr>
          <w:ilvl w:val="0"/>
          <w:numId w:val="0"/>
        </w:numPr>
        <w:rPr>
          <w:u w:val="single"/>
        </w:rPr>
      </w:pPr>
      <w:r>
        <w:rPr>
          <w:u w:val="single"/>
        </w:rPr>
        <w:t>Amendments</w:t>
      </w:r>
      <w:r w:rsidRPr="00FA6476">
        <w:rPr>
          <w:u w:val="single"/>
        </w:rPr>
        <w:t xml:space="preserve"> </w:t>
      </w:r>
      <w:r>
        <w:rPr>
          <w:u w:val="single"/>
        </w:rPr>
        <w:t>to</w:t>
      </w:r>
      <w:r w:rsidRPr="00FA6476">
        <w:rPr>
          <w:u w:val="single"/>
        </w:rPr>
        <w:t xml:space="preserve"> </w:t>
      </w:r>
      <w:r>
        <w:rPr>
          <w:u w:val="single"/>
        </w:rPr>
        <w:t>the</w:t>
      </w:r>
      <w:r w:rsidRPr="00FA6476">
        <w:rPr>
          <w:u w:val="single"/>
        </w:rPr>
        <w:t xml:space="preserve"> </w:t>
      </w:r>
      <w:r>
        <w:rPr>
          <w:u w:val="single"/>
        </w:rPr>
        <w:t>Principal</w:t>
      </w:r>
      <w:r w:rsidRPr="00FA6476">
        <w:rPr>
          <w:u w:val="single"/>
        </w:rPr>
        <w:t xml:space="preserve"> </w:t>
      </w:r>
      <w:r>
        <w:rPr>
          <w:u w:val="single"/>
        </w:rPr>
        <w:t>Areas</w:t>
      </w:r>
      <w:r w:rsidRPr="00FA6476">
        <w:rPr>
          <w:u w:val="single"/>
        </w:rPr>
        <w:t xml:space="preserve"> </w:t>
      </w:r>
      <w:r>
        <w:rPr>
          <w:u w:val="single"/>
        </w:rPr>
        <w:t>Rules</w:t>
      </w:r>
      <w:r w:rsidRPr="00FA6476">
        <w:rPr>
          <w:u w:val="single"/>
        </w:rPr>
        <w:t xml:space="preserve"> </w:t>
      </w:r>
      <w:r>
        <w:rPr>
          <w:u w:val="single"/>
        </w:rPr>
        <w:t>and</w:t>
      </w:r>
      <w:r w:rsidRPr="00FA6476">
        <w:rPr>
          <w:u w:val="single"/>
        </w:rPr>
        <w:t xml:space="preserve"> </w:t>
      </w:r>
      <w:r>
        <w:rPr>
          <w:u w:val="single"/>
        </w:rPr>
        <w:t>the</w:t>
      </w:r>
      <w:r w:rsidRPr="00FA6476">
        <w:rPr>
          <w:u w:val="single"/>
        </w:rPr>
        <w:t xml:space="preserve"> </w:t>
      </w:r>
      <w:r>
        <w:rPr>
          <w:u w:val="single"/>
        </w:rPr>
        <w:t>Communities</w:t>
      </w:r>
      <w:r w:rsidRPr="00FA6476">
        <w:rPr>
          <w:u w:val="single"/>
        </w:rPr>
        <w:t xml:space="preserve"> </w:t>
      </w:r>
      <w:r>
        <w:rPr>
          <w:u w:val="single"/>
        </w:rPr>
        <w:t>Rules</w:t>
      </w:r>
    </w:p>
    <w:p w14:paraId="07B8304E" w14:textId="77777777" w:rsidR="00C8258C" w:rsidRPr="00960F31" w:rsidRDefault="00C8258C" w:rsidP="00C8258C">
      <w:pPr>
        <w:pStyle w:val="T1Indent"/>
      </w:pPr>
      <w:r>
        <w:t>The</w:t>
      </w:r>
      <w:r w:rsidRPr="00FA6476">
        <w:t xml:space="preserve"> </w:t>
      </w:r>
      <w:r>
        <w:t>Principal</w:t>
      </w:r>
      <w:r w:rsidRPr="00FA6476">
        <w:t xml:space="preserve"> </w:t>
      </w:r>
      <w:r>
        <w:t>Areas</w:t>
      </w:r>
      <w:r w:rsidRPr="00FA6476">
        <w:t xml:space="preserve"> </w:t>
      </w:r>
      <w:r>
        <w:t>Rules</w:t>
      </w:r>
      <w:r w:rsidRPr="00FA6476">
        <w:t xml:space="preserve"> </w:t>
      </w:r>
      <w:r>
        <w:t>and</w:t>
      </w:r>
      <w:r w:rsidRPr="00FA6476">
        <w:t xml:space="preserve"> </w:t>
      </w:r>
      <w:r>
        <w:t>the</w:t>
      </w:r>
      <w:r w:rsidRPr="00FA6476">
        <w:t xml:space="preserve"> </w:t>
      </w:r>
      <w:r>
        <w:t>Communities</w:t>
      </w:r>
      <w:r w:rsidRPr="00FA6476">
        <w:t xml:space="preserve"> </w:t>
      </w:r>
      <w:r>
        <w:t>Rules</w:t>
      </w:r>
      <w:r w:rsidRPr="00FA6476">
        <w:t xml:space="preserve"> </w:t>
      </w:r>
      <w:r>
        <w:t>set</w:t>
      </w:r>
      <w:r w:rsidRPr="00FA6476">
        <w:t xml:space="preserve"> </w:t>
      </w:r>
      <w:r>
        <w:t>out</w:t>
      </w:r>
      <w:r w:rsidRPr="00FA6476">
        <w:t xml:space="preserve"> </w:t>
      </w:r>
      <w:r>
        <w:t>the</w:t>
      </w:r>
      <w:r w:rsidRPr="00FA6476">
        <w:t xml:space="preserve"> </w:t>
      </w:r>
      <w:r>
        <w:t>rules</w:t>
      </w:r>
      <w:r w:rsidRPr="00FA6476">
        <w:t xml:space="preserve"> </w:t>
      </w:r>
      <w:r>
        <w:t>for</w:t>
      </w:r>
      <w:r w:rsidRPr="00FA6476">
        <w:t xml:space="preserve"> </w:t>
      </w:r>
      <w:r>
        <w:t>the</w:t>
      </w:r>
      <w:r w:rsidRPr="00FA6476">
        <w:t xml:space="preserve"> </w:t>
      </w:r>
      <w:r>
        <w:t>conduct</w:t>
      </w:r>
      <w:r w:rsidRPr="00FA6476">
        <w:t xml:space="preserve"> </w:t>
      </w:r>
      <w:r>
        <w:t>of</w:t>
      </w:r>
      <w:r w:rsidRPr="00FA6476">
        <w:t xml:space="preserve"> </w:t>
      </w:r>
      <w:r>
        <w:t>elections</w:t>
      </w:r>
      <w:r w:rsidRPr="00FA6476">
        <w:t xml:space="preserve"> </w:t>
      </w:r>
      <w:r>
        <w:t>of</w:t>
      </w:r>
      <w:r w:rsidRPr="00FA6476">
        <w:t xml:space="preserve"> </w:t>
      </w:r>
      <w:r>
        <w:t>councillors</w:t>
      </w:r>
      <w:r w:rsidRPr="00FA6476">
        <w:t xml:space="preserve"> </w:t>
      </w:r>
      <w:r>
        <w:t>to</w:t>
      </w:r>
      <w:r w:rsidRPr="00FA6476">
        <w:t xml:space="preserve"> </w:t>
      </w:r>
      <w:r>
        <w:t>principal</w:t>
      </w:r>
      <w:r w:rsidRPr="00FA6476">
        <w:t xml:space="preserve"> </w:t>
      </w:r>
      <w:r>
        <w:t>and</w:t>
      </w:r>
      <w:r w:rsidRPr="00FA6476">
        <w:t xml:space="preserve"> </w:t>
      </w:r>
      <w:r>
        <w:t>community</w:t>
      </w:r>
      <w:r w:rsidRPr="00FA6476">
        <w:t xml:space="preserve"> </w:t>
      </w:r>
      <w:r>
        <w:t>councils</w:t>
      </w:r>
      <w:r w:rsidRPr="00FA6476">
        <w:t xml:space="preserve"> </w:t>
      </w:r>
      <w:r>
        <w:t>in</w:t>
      </w:r>
      <w:r w:rsidRPr="00FA6476">
        <w:t xml:space="preserve"> </w:t>
      </w:r>
      <w:r>
        <w:t>Wales.</w:t>
      </w:r>
      <w:r w:rsidRPr="00FA6476">
        <w:t xml:space="preserve"> </w:t>
      </w:r>
      <w:r>
        <w:t>Both</w:t>
      </w:r>
      <w:r w:rsidRPr="00FA6476">
        <w:t xml:space="preserve"> </w:t>
      </w:r>
      <w:r>
        <w:t>sets</w:t>
      </w:r>
      <w:r w:rsidRPr="00FA6476">
        <w:t xml:space="preserve"> </w:t>
      </w:r>
      <w:r>
        <w:t>of</w:t>
      </w:r>
      <w:r w:rsidRPr="00FA6476">
        <w:t xml:space="preserve"> </w:t>
      </w:r>
      <w:r>
        <w:t>rules</w:t>
      </w:r>
      <w:r w:rsidRPr="00FA6476">
        <w:t xml:space="preserve"> </w:t>
      </w:r>
      <w:r>
        <w:t>contain</w:t>
      </w:r>
      <w:r w:rsidRPr="00FA6476">
        <w:t xml:space="preserve"> </w:t>
      </w:r>
      <w:r>
        <w:t>two</w:t>
      </w:r>
      <w:r w:rsidRPr="00FA6476">
        <w:t xml:space="preserve"> </w:t>
      </w:r>
      <w:r>
        <w:t>Schedules.</w:t>
      </w:r>
      <w:r w:rsidRPr="00FA6476">
        <w:t xml:space="preserve"> </w:t>
      </w:r>
      <w:r>
        <w:t>The</w:t>
      </w:r>
      <w:r w:rsidRPr="00FA6476">
        <w:t xml:space="preserve"> </w:t>
      </w:r>
      <w:r>
        <w:t>Schedules</w:t>
      </w:r>
      <w:r w:rsidRPr="00FA6476">
        <w:t xml:space="preserve"> </w:t>
      </w:r>
      <w:r>
        <w:t>set</w:t>
      </w:r>
      <w:r w:rsidRPr="00FA6476">
        <w:t xml:space="preserve"> </w:t>
      </w:r>
      <w:r>
        <w:t>out</w:t>
      </w:r>
      <w:r w:rsidRPr="00FA6476">
        <w:t xml:space="preserve"> </w:t>
      </w:r>
      <w:r>
        <w:t>the</w:t>
      </w:r>
      <w:r w:rsidRPr="00FA6476">
        <w:t xml:space="preserve"> </w:t>
      </w:r>
      <w:r>
        <w:t>detailed</w:t>
      </w:r>
      <w:r w:rsidRPr="00FA6476">
        <w:t xml:space="preserve"> </w:t>
      </w:r>
      <w:r>
        <w:t>rules</w:t>
      </w:r>
      <w:r w:rsidRPr="00FA6476">
        <w:t xml:space="preserve"> </w:t>
      </w:r>
      <w:r>
        <w:t>for</w:t>
      </w:r>
      <w:r w:rsidRPr="00FA6476">
        <w:t xml:space="preserve"> </w:t>
      </w:r>
      <w:r>
        <w:t>conducting</w:t>
      </w:r>
      <w:r w:rsidRPr="00FA6476">
        <w:t xml:space="preserve"> </w:t>
      </w:r>
      <w:r>
        <w:t>elections,</w:t>
      </w:r>
      <w:r w:rsidRPr="00FA6476">
        <w:t xml:space="preserve"> </w:t>
      </w:r>
      <w:r>
        <w:t>which</w:t>
      </w:r>
      <w:r w:rsidRPr="00FA6476">
        <w:t xml:space="preserve"> </w:t>
      </w:r>
      <w:r>
        <w:t>differ</w:t>
      </w:r>
      <w:r w:rsidRPr="00FA6476">
        <w:t xml:space="preserve"> </w:t>
      </w:r>
      <w:r>
        <w:t>slightly</w:t>
      </w:r>
      <w:r w:rsidRPr="00FA6476">
        <w:t xml:space="preserve"> </w:t>
      </w:r>
      <w:r>
        <w:t>depending</w:t>
      </w:r>
      <w:r w:rsidRPr="00FA6476">
        <w:t xml:space="preserve"> </w:t>
      </w:r>
      <w:r>
        <w:t>on</w:t>
      </w:r>
      <w:r w:rsidRPr="00FA6476">
        <w:t xml:space="preserve"> </w:t>
      </w:r>
      <w:r>
        <w:t>whether</w:t>
      </w:r>
      <w:r w:rsidRPr="00FA6476">
        <w:t xml:space="preserve"> </w:t>
      </w:r>
      <w:r>
        <w:t>the</w:t>
      </w:r>
      <w:r w:rsidRPr="00FA6476">
        <w:t xml:space="preserve"> </w:t>
      </w:r>
      <w:r>
        <w:t>poll</w:t>
      </w:r>
      <w:r w:rsidRPr="00FA6476">
        <w:t xml:space="preserve"> </w:t>
      </w:r>
      <w:r>
        <w:t>for</w:t>
      </w:r>
      <w:r w:rsidRPr="00FA6476">
        <w:t xml:space="preserve"> </w:t>
      </w:r>
      <w:r>
        <w:t>an</w:t>
      </w:r>
      <w:r w:rsidRPr="00FA6476">
        <w:t xml:space="preserve"> </w:t>
      </w:r>
      <w:r>
        <w:t>election</w:t>
      </w:r>
      <w:r w:rsidRPr="00FA6476">
        <w:t xml:space="preserve"> </w:t>
      </w:r>
      <w:r>
        <w:t>is</w:t>
      </w:r>
      <w:r w:rsidRPr="00FA6476">
        <w:t xml:space="preserve"> </w:t>
      </w:r>
      <w:r>
        <w:t>combined</w:t>
      </w:r>
      <w:r w:rsidRPr="00FA6476">
        <w:t xml:space="preserve"> </w:t>
      </w:r>
      <w:r>
        <w:t>with</w:t>
      </w:r>
      <w:r w:rsidRPr="00FA6476">
        <w:t xml:space="preserve"> </w:t>
      </w:r>
      <w:r>
        <w:t>the</w:t>
      </w:r>
      <w:r w:rsidRPr="00FA6476">
        <w:t xml:space="preserve"> </w:t>
      </w:r>
      <w:r>
        <w:t>poll</w:t>
      </w:r>
      <w:r w:rsidRPr="00FA6476">
        <w:t xml:space="preserve"> </w:t>
      </w:r>
      <w:r>
        <w:t>of</w:t>
      </w:r>
      <w:r w:rsidRPr="00FA6476">
        <w:t xml:space="preserve"> </w:t>
      </w:r>
      <w:r>
        <w:t>another</w:t>
      </w:r>
      <w:r w:rsidRPr="00FA6476">
        <w:t xml:space="preserve"> </w:t>
      </w:r>
      <w:r>
        <w:t>election.</w:t>
      </w:r>
      <w:r w:rsidRPr="00FA6476">
        <w:t xml:space="preserve"> </w:t>
      </w:r>
      <w:r>
        <w:t>Parts</w:t>
      </w:r>
      <w:r w:rsidRPr="00FA6476">
        <w:t xml:space="preserve"> </w:t>
      </w:r>
      <w:r>
        <w:t>2</w:t>
      </w:r>
      <w:r w:rsidRPr="00FA6476">
        <w:t xml:space="preserve"> </w:t>
      </w:r>
      <w:r>
        <w:t>and</w:t>
      </w:r>
      <w:r w:rsidRPr="00FA6476">
        <w:t xml:space="preserve"> </w:t>
      </w:r>
      <w:r>
        <w:t>3</w:t>
      </w:r>
      <w:r w:rsidRPr="00FA6476">
        <w:t xml:space="preserve"> </w:t>
      </w:r>
      <w:r>
        <w:t>of</w:t>
      </w:r>
      <w:r w:rsidRPr="00FA6476">
        <w:t xml:space="preserve"> </w:t>
      </w:r>
      <w:r>
        <w:t>these</w:t>
      </w:r>
      <w:r w:rsidRPr="00FA6476">
        <w:t xml:space="preserve"> </w:t>
      </w:r>
      <w:r>
        <w:t>Rules</w:t>
      </w:r>
      <w:r w:rsidRPr="00FA6476">
        <w:t xml:space="preserve"> </w:t>
      </w:r>
      <w:r>
        <w:t>set</w:t>
      </w:r>
      <w:r w:rsidRPr="00FA6476">
        <w:t xml:space="preserve"> </w:t>
      </w:r>
      <w:r>
        <w:t>out</w:t>
      </w:r>
      <w:r w:rsidRPr="00FA6476">
        <w:t xml:space="preserve"> </w:t>
      </w:r>
      <w:r>
        <w:t>the</w:t>
      </w:r>
      <w:r w:rsidRPr="00FA6476">
        <w:t xml:space="preserve"> </w:t>
      </w:r>
      <w:r>
        <w:t>amendments</w:t>
      </w:r>
      <w:r w:rsidRPr="00FA6476">
        <w:t xml:space="preserve"> </w:t>
      </w:r>
      <w:r>
        <w:t>to</w:t>
      </w:r>
      <w:r w:rsidRPr="00FA6476">
        <w:t xml:space="preserve"> </w:t>
      </w:r>
      <w:r w:rsidRPr="00960F31">
        <w:t>the rules contained in those Schedules.</w:t>
      </w:r>
    </w:p>
    <w:p w14:paraId="4021E844" w14:textId="77777777" w:rsidR="00C8258C" w:rsidRPr="00960F31" w:rsidRDefault="00C8258C" w:rsidP="00C8258C">
      <w:pPr>
        <w:pStyle w:val="T1Indent"/>
      </w:pPr>
      <w:bookmarkStart w:id="1" w:name="_Hlk207372258"/>
      <w:r w:rsidRPr="00960F31">
        <w:t>Rules 4, 32, 61 and 86</w:t>
      </w:r>
      <w:bookmarkEnd w:id="1"/>
      <w:r w:rsidRPr="00960F31">
        <w:t xml:space="preserve"> amend the rules on nomination papers to allow candidates to include a description in their nomination papers that is</w:t>
      </w:r>
      <w:r w:rsidRPr="00FA6476">
        <w:t xml:space="preserve"> </w:t>
      </w:r>
      <w:r>
        <w:t>a</w:t>
      </w:r>
      <w:r w:rsidRPr="00FA6476">
        <w:t xml:space="preserve"> </w:t>
      </w:r>
      <w:r>
        <w:t>joint</w:t>
      </w:r>
      <w:r w:rsidRPr="00FA6476">
        <w:t xml:space="preserve"> </w:t>
      </w:r>
      <w:r>
        <w:t>description</w:t>
      </w:r>
      <w:r w:rsidRPr="00FA6476">
        <w:t xml:space="preserve"> </w:t>
      </w:r>
      <w:r>
        <w:t>that</w:t>
      </w:r>
      <w:r w:rsidRPr="00FA6476">
        <w:t xml:space="preserve"> </w:t>
      </w:r>
      <w:r>
        <w:t>has</w:t>
      </w:r>
      <w:r w:rsidRPr="00FA6476">
        <w:t xml:space="preserve"> </w:t>
      </w:r>
      <w:r>
        <w:t>been</w:t>
      </w:r>
      <w:r w:rsidRPr="00FA6476">
        <w:t xml:space="preserve"> </w:t>
      </w:r>
      <w:r>
        <w:t>registered</w:t>
      </w:r>
      <w:r w:rsidRPr="00FA6476">
        <w:t xml:space="preserve"> </w:t>
      </w:r>
      <w:r>
        <w:t>by</w:t>
      </w:r>
      <w:r w:rsidRPr="00FA6476">
        <w:t xml:space="preserve"> </w:t>
      </w:r>
      <w:r>
        <w:t>more</w:t>
      </w:r>
      <w:r w:rsidRPr="00FA6476">
        <w:t xml:space="preserve"> </w:t>
      </w:r>
      <w:r>
        <w:t>than</w:t>
      </w:r>
      <w:r w:rsidRPr="00FA6476">
        <w:t xml:space="preserve"> </w:t>
      </w:r>
      <w:r>
        <w:t>one</w:t>
      </w:r>
      <w:r w:rsidRPr="00FA6476">
        <w:t xml:space="preserve"> </w:t>
      </w:r>
      <w:r>
        <w:t>registered</w:t>
      </w:r>
      <w:r w:rsidRPr="00FA6476">
        <w:t xml:space="preserve"> </w:t>
      </w:r>
      <w:r w:rsidRPr="00960F31">
        <w:t>political party.</w:t>
      </w:r>
    </w:p>
    <w:p w14:paraId="6FD860ED" w14:textId="77777777" w:rsidR="00C8258C" w:rsidRPr="00960F31" w:rsidRDefault="00C8258C" w:rsidP="00C8258C">
      <w:pPr>
        <w:pStyle w:val="T1Indent"/>
      </w:pPr>
      <w:bookmarkStart w:id="2" w:name="_Hlk207372279"/>
      <w:r w:rsidRPr="00960F31">
        <w:lastRenderedPageBreak/>
        <w:t>Rules 5, 33, 62 and 87</w:t>
      </w:r>
      <w:bookmarkEnd w:id="2"/>
      <w:r w:rsidRPr="00960F31">
        <w:t xml:space="preserve"> amend the rules enabling the returning officer to correct minor errors in nomination papers and home address forms. As the prescribed nomination papers do not require candidates to include their electoral numbers, the rules enabling returning officers to correct minor errors in connection with electoral numbers are omitted.</w:t>
      </w:r>
    </w:p>
    <w:p w14:paraId="5B0B5756" w14:textId="77777777" w:rsidR="00C8258C" w:rsidRPr="00960F31" w:rsidRDefault="00C8258C" w:rsidP="00C8258C">
      <w:pPr>
        <w:pStyle w:val="T1Indent"/>
      </w:pPr>
      <w:bookmarkStart w:id="3" w:name="_Hlk207372299"/>
      <w:r w:rsidRPr="00960F31">
        <w:t>Rules 6, 34, 63 and 88</w:t>
      </w:r>
      <w:bookmarkEnd w:id="3"/>
      <w:r w:rsidRPr="00960F31">
        <w:t xml:space="preserve"> amend the rules on the inspection of nomination papers to require the returning officer to take reasonable steps to ensure that those forms can be inspected where they have been delivered electronically.</w:t>
      </w:r>
    </w:p>
    <w:p w14:paraId="5D22662B" w14:textId="77777777" w:rsidR="00C8258C" w:rsidRPr="00960F31" w:rsidRDefault="00C8258C" w:rsidP="00C8258C">
      <w:pPr>
        <w:pStyle w:val="T1Indent"/>
      </w:pPr>
      <w:bookmarkStart w:id="4" w:name="_Hlk207372338"/>
      <w:r w:rsidRPr="00960F31">
        <w:t>Rules 7, 35, 64 and 89</w:t>
      </w:r>
      <w:bookmarkEnd w:id="4"/>
      <w:r w:rsidRPr="00960F31">
        <w:t xml:space="preserve"> amend the rules on the inspection of home address forms to require the returning officer to take reasonable steps to ensure those forms can be inspected by the qualifying persons where they have been delivered electronically.</w:t>
      </w:r>
    </w:p>
    <w:p w14:paraId="0BB656FE" w14:textId="77777777" w:rsidR="00C8258C" w:rsidRPr="00960F31" w:rsidRDefault="00C8258C" w:rsidP="00C8258C">
      <w:pPr>
        <w:pStyle w:val="T1Indent"/>
      </w:pPr>
      <w:bookmarkStart w:id="5" w:name="_Hlk207372357"/>
      <w:r w:rsidRPr="00960F31">
        <w:t>Rules 8, 36, 65 and 90</w:t>
      </w:r>
      <w:bookmarkEnd w:id="5"/>
      <w:r w:rsidRPr="00960F31">
        <w:t xml:space="preserve"> amend the rules in relation to ballot papers to require the words “Wales”, “Welsh”, “Cymru” or “Cymreig” to be included on the ballot paper as part of a description where a candidate has requested their use during the nomination process.</w:t>
      </w:r>
    </w:p>
    <w:p w14:paraId="6D33F9CE" w14:textId="77777777" w:rsidR="00C8258C" w:rsidRPr="00960F31" w:rsidRDefault="00C8258C" w:rsidP="00C8258C">
      <w:pPr>
        <w:pStyle w:val="T1Indent"/>
      </w:pPr>
      <w:bookmarkStart w:id="6" w:name="_Hlk207372384"/>
      <w:r w:rsidRPr="00960F31">
        <w:t>Rules 9, 37, 66 and 91</w:t>
      </w:r>
      <w:bookmarkEnd w:id="6"/>
      <w:r w:rsidRPr="00960F31">
        <w:t xml:space="preserve"> amend the rules in relation to the use of schools and public rooms for the purposes of conducting the poll so that the use of a room in an unoccupied building for that purpose does</w:t>
      </w:r>
      <w:r w:rsidRPr="00FA6476">
        <w:t xml:space="preserve"> </w:t>
      </w:r>
      <w:r w:rsidRPr="00FC7CAB">
        <w:rPr>
          <w:color w:val="000000"/>
        </w:rPr>
        <w:t>not</w:t>
      </w:r>
      <w:r w:rsidRPr="00FA6476">
        <w:t xml:space="preserve"> </w:t>
      </w:r>
      <w:r w:rsidRPr="00FC7CAB">
        <w:rPr>
          <w:color w:val="000000"/>
        </w:rPr>
        <w:t>render</w:t>
      </w:r>
      <w:r w:rsidRPr="00FA6476">
        <w:t xml:space="preserve"> </w:t>
      </w:r>
      <w:r w:rsidRPr="00FC7CAB">
        <w:rPr>
          <w:color w:val="000000"/>
        </w:rPr>
        <w:t>a</w:t>
      </w:r>
      <w:r w:rsidRPr="00FA6476">
        <w:t xml:space="preserve"> </w:t>
      </w:r>
      <w:r w:rsidRPr="00FC7CAB">
        <w:rPr>
          <w:color w:val="000000"/>
        </w:rPr>
        <w:t>person</w:t>
      </w:r>
      <w:r w:rsidRPr="00FA6476">
        <w:t xml:space="preserve"> </w:t>
      </w:r>
      <w:r w:rsidRPr="00FC7CAB">
        <w:rPr>
          <w:color w:val="000000"/>
        </w:rPr>
        <w:t>liable</w:t>
      </w:r>
      <w:r w:rsidRPr="00FA6476">
        <w:t xml:space="preserve"> </w:t>
      </w:r>
      <w:r w:rsidRPr="00FC7CAB">
        <w:rPr>
          <w:color w:val="000000"/>
        </w:rPr>
        <w:t>to</w:t>
      </w:r>
      <w:r w:rsidRPr="00FA6476">
        <w:t xml:space="preserve"> </w:t>
      </w:r>
      <w:r w:rsidRPr="00FC7CAB">
        <w:rPr>
          <w:color w:val="000000"/>
        </w:rPr>
        <w:t>pay</w:t>
      </w:r>
      <w:r w:rsidRPr="00FA6476">
        <w:t xml:space="preserve"> </w:t>
      </w:r>
      <w:r w:rsidRPr="00FC7CAB">
        <w:rPr>
          <w:color w:val="000000"/>
        </w:rPr>
        <w:t>any</w:t>
      </w:r>
      <w:r w:rsidRPr="00FA6476">
        <w:t xml:space="preserve"> </w:t>
      </w:r>
      <w:r w:rsidRPr="00FC7CAB">
        <w:rPr>
          <w:color w:val="000000"/>
        </w:rPr>
        <w:t>council</w:t>
      </w:r>
      <w:r w:rsidRPr="00FA6476">
        <w:t xml:space="preserve"> </w:t>
      </w:r>
      <w:r w:rsidRPr="00FC7CAB">
        <w:rPr>
          <w:color w:val="000000"/>
        </w:rPr>
        <w:t>tax</w:t>
      </w:r>
      <w:r w:rsidRPr="00FA6476">
        <w:t xml:space="preserve"> </w:t>
      </w:r>
      <w:r w:rsidRPr="00FC7CAB">
        <w:rPr>
          <w:color w:val="000000"/>
        </w:rPr>
        <w:t>or</w:t>
      </w:r>
      <w:r w:rsidRPr="00FA6476">
        <w:t xml:space="preserve"> </w:t>
      </w:r>
      <w:r w:rsidRPr="00FC7CAB">
        <w:rPr>
          <w:color w:val="000000"/>
        </w:rPr>
        <w:t>non-domestic</w:t>
      </w:r>
      <w:r w:rsidRPr="00FA6476">
        <w:t xml:space="preserve"> </w:t>
      </w:r>
      <w:r w:rsidRPr="00FC7CAB">
        <w:rPr>
          <w:color w:val="000000"/>
        </w:rPr>
        <w:t>rates</w:t>
      </w:r>
      <w:r>
        <w:rPr>
          <w:color w:val="000000"/>
        </w:rPr>
        <w:t>.</w:t>
      </w:r>
    </w:p>
    <w:p w14:paraId="7E034220" w14:textId="77777777" w:rsidR="00C8258C" w:rsidRPr="00960F31" w:rsidRDefault="00C8258C" w:rsidP="00C8258C">
      <w:pPr>
        <w:pStyle w:val="T1Indent"/>
      </w:pPr>
      <w:bookmarkStart w:id="7" w:name="_Hlk207372400"/>
      <w:r w:rsidRPr="00960F31">
        <w:t>Rules 10, 38, 67 and 92</w:t>
      </w:r>
      <w:bookmarkEnd w:id="7"/>
      <w:r w:rsidRPr="00960F31">
        <w:t xml:space="preserve"> amend the rules on the appointment of presiding officers and clerks to clarify that a presiding officer may not authorise clerks to order the arrest of any person at a polling station.</w:t>
      </w:r>
    </w:p>
    <w:p w14:paraId="5E0CD436" w14:textId="77777777" w:rsidR="00C8258C" w:rsidRPr="00960F31" w:rsidRDefault="00C8258C" w:rsidP="00C8258C">
      <w:pPr>
        <w:pStyle w:val="T1Indent"/>
      </w:pPr>
      <w:bookmarkStart w:id="8" w:name="_Hlk207372430"/>
      <w:r w:rsidRPr="00960F31">
        <w:t>Rules 11, 39, 68 and 93</w:t>
      </w:r>
      <w:bookmarkEnd w:id="8"/>
      <w:r w:rsidRPr="00960F31">
        <w:t xml:space="preserve"> amend the rules dealing with the equipment that must be provided at polling stations. The amendments make further provision in relation to the use of electronic versions of the registers of electors, lists of postal and proxy voters and the corresponding number lists. They also amend the requirements in relation to the equipment that must be provided to assist people to vote independently.</w:t>
      </w:r>
    </w:p>
    <w:p w14:paraId="2D360EEF" w14:textId="77777777" w:rsidR="00C8258C" w:rsidRPr="00960F31" w:rsidRDefault="00C8258C" w:rsidP="00C8258C">
      <w:pPr>
        <w:pStyle w:val="T1Indent"/>
      </w:pPr>
      <w:bookmarkStart w:id="9" w:name="_Hlk207372481"/>
      <w:r w:rsidRPr="00960F31">
        <w:t>Rules 12, 13, 40, 41, 69, 70, 94 and 95</w:t>
      </w:r>
      <w:bookmarkEnd w:id="9"/>
      <w:r w:rsidRPr="00960F31">
        <w:t xml:space="preserve"> amend the rules on the appointment of polling and counting agents to facilitate the use of e-mail addresses for these agents.</w:t>
      </w:r>
    </w:p>
    <w:p w14:paraId="0DE7AF35" w14:textId="77777777" w:rsidR="00C8258C" w:rsidRDefault="00C8258C" w:rsidP="00C8258C">
      <w:pPr>
        <w:pStyle w:val="T1Indent"/>
      </w:pPr>
      <w:bookmarkStart w:id="10" w:name="_Hlk207372494"/>
      <w:r w:rsidRPr="00960F31">
        <w:t>Rules 14, 42, 71 and 96</w:t>
      </w:r>
      <w:bookmarkEnd w:id="10"/>
      <w:r w:rsidRPr="00960F31">
        <w:t xml:space="preserve"> amend the rules in relation to the sealing of ballot boxes to amend the</w:t>
      </w:r>
      <w:r w:rsidRPr="00FA6476">
        <w:t xml:space="preserve"> </w:t>
      </w:r>
      <w:r>
        <w:t>reference</w:t>
      </w:r>
      <w:r w:rsidRPr="00FA6476">
        <w:t xml:space="preserve"> </w:t>
      </w:r>
      <w:r>
        <w:t>to</w:t>
      </w:r>
      <w:r w:rsidRPr="00FA6476">
        <w:t xml:space="preserve"> </w:t>
      </w:r>
      <w:r>
        <w:t>the</w:t>
      </w:r>
      <w:r w:rsidRPr="00FA6476">
        <w:t xml:space="preserve"> </w:t>
      </w:r>
      <w:r>
        <w:t>returning</w:t>
      </w:r>
      <w:r w:rsidRPr="00FA6476">
        <w:t xml:space="preserve"> </w:t>
      </w:r>
      <w:r>
        <w:t>officer’s</w:t>
      </w:r>
      <w:r w:rsidRPr="00FA6476">
        <w:t xml:space="preserve"> </w:t>
      </w:r>
      <w:r>
        <w:t>seal</w:t>
      </w:r>
      <w:r w:rsidRPr="00FA6476">
        <w:t xml:space="preserve"> </w:t>
      </w:r>
      <w:r>
        <w:t>to</w:t>
      </w:r>
      <w:r w:rsidRPr="00FA6476">
        <w:t xml:space="preserve"> </w:t>
      </w:r>
      <w:r>
        <w:t>a</w:t>
      </w:r>
      <w:r w:rsidRPr="00FA6476">
        <w:t xml:space="preserve"> </w:t>
      </w:r>
      <w:r>
        <w:t>reference</w:t>
      </w:r>
      <w:r w:rsidRPr="00FA6476">
        <w:t xml:space="preserve"> </w:t>
      </w:r>
      <w:r>
        <w:t>to</w:t>
      </w:r>
      <w:r w:rsidRPr="00FA6476">
        <w:t xml:space="preserve"> </w:t>
      </w:r>
      <w:r>
        <w:t>the</w:t>
      </w:r>
      <w:r w:rsidRPr="00FA6476">
        <w:t xml:space="preserve"> </w:t>
      </w:r>
      <w:r>
        <w:t>presiding</w:t>
      </w:r>
      <w:r w:rsidRPr="00FA6476">
        <w:t xml:space="preserve"> </w:t>
      </w:r>
      <w:r>
        <w:t>officer’s</w:t>
      </w:r>
      <w:r w:rsidRPr="00FA6476">
        <w:t xml:space="preserve"> </w:t>
      </w:r>
      <w:r>
        <w:t>seal.</w:t>
      </w:r>
    </w:p>
    <w:p w14:paraId="0C394991" w14:textId="77777777" w:rsidR="00C8258C" w:rsidRPr="00960F31" w:rsidRDefault="00C8258C" w:rsidP="00C8258C">
      <w:pPr>
        <w:pStyle w:val="T1Indent"/>
      </w:pPr>
      <w:bookmarkStart w:id="11" w:name="_Hlk207372521"/>
      <w:r w:rsidRPr="00960F31">
        <w:t>Rules 15, 43, 72 and 97</w:t>
      </w:r>
      <w:bookmarkEnd w:id="11"/>
      <w:r w:rsidRPr="00960F31">
        <w:t xml:space="preserve"> replace the rules setting out the questions that can be asked of persons who attend at the polling station to vote. These rules are amended to make it clear that the questions can be asked in Welsh </w:t>
      </w:r>
      <w:r w:rsidRPr="00960F31">
        <w:lastRenderedPageBreak/>
        <w:t>or English, and the amended rules set out the text of the questions in both languages.</w:t>
      </w:r>
    </w:p>
    <w:p w14:paraId="0CC7F3D4" w14:textId="77777777" w:rsidR="00C8258C" w:rsidRPr="00960F31" w:rsidRDefault="00C8258C" w:rsidP="00C8258C">
      <w:pPr>
        <w:pStyle w:val="T1Indent"/>
      </w:pPr>
      <w:bookmarkStart w:id="12" w:name="_Hlk207372543"/>
      <w:r w:rsidRPr="00960F31">
        <w:t>Rules 16, 17, 44, 45, 73, 74, 98 and 99</w:t>
      </w:r>
      <w:bookmarkEnd w:id="12"/>
      <w:r w:rsidRPr="00960F31">
        <w:t xml:space="preserve"> amend the rules in relation to voters with a disability or who are unable to read to replace all references to blindness with references to severe sight impairment.</w:t>
      </w:r>
    </w:p>
    <w:p w14:paraId="6DE1CFAC" w14:textId="77777777" w:rsidR="00C8258C" w:rsidRPr="00960F31" w:rsidRDefault="00C8258C" w:rsidP="00C8258C">
      <w:pPr>
        <w:pStyle w:val="T1Indent"/>
      </w:pPr>
      <w:bookmarkStart w:id="13" w:name="_Hlk207372581"/>
      <w:r w:rsidRPr="00960F31">
        <w:t>Rules 18, 46, 75 and 100</w:t>
      </w:r>
      <w:bookmarkEnd w:id="13"/>
      <w:r w:rsidRPr="00960F31">
        <w:t xml:space="preserve"> amend the rules on tendered ballot papers to clarify that the questions referred to in paragraph (1) of those rules are the questions that may be asked in accordance with rule 40.</w:t>
      </w:r>
    </w:p>
    <w:p w14:paraId="0AE8FA84" w14:textId="77777777" w:rsidR="00C8258C" w:rsidRPr="00960F31" w:rsidRDefault="00C8258C" w:rsidP="00C8258C">
      <w:pPr>
        <w:pStyle w:val="T1Indent"/>
      </w:pPr>
      <w:bookmarkStart w:id="14" w:name="_Hlk207372601"/>
      <w:r w:rsidRPr="00960F31">
        <w:t>Rules 19, 47, 76 and 101</w:t>
      </w:r>
      <w:bookmarkEnd w:id="14"/>
      <w:r w:rsidRPr="00960F31">
        <w:t xml:space="preserve"> amend the rules detailing the procedure that must be followed on the close of the poll. The amendments—</w:t>
      </w:r>
    </w:p>
    <w:p w14:paraId="26DF4557" w14:textId="77777777" w:rsidR="00C8258C" w:rsidRDefault="00C8258C" w:rsidP="00C8258C">
      <w:pPr>
        <w:pStyle w:val="N3"/>
      </w:pPr>
      <w:r w:rsidRPr="00960F31">
        <w:t>restate paragraph (2) of the rules</w:t>
      </w:r>
      <w:r w:rsidRPr="00FA6476">
        <w:t xml:space="preserve"> </w:t>
      </w:r>
      <w:r>
        <w:t>so</w:t>
      </w:r>
      <w:r w:rsidRPr="00FA6476">
        <w:t xml:space="preserve"> </w:t>
      </w:r>
      <w:r>
        <w:t>that</w:t>
      </w:r>
      <w:r w:rsidRPr="00FA6476">
        <w:t xml:space="preserve"> </w:t>
      </w:r>
      <w:r>
        <w:t>it</w:t>
      </w:r>
      <w:r w:rsidRPr="00FA6476">
        <w:t xml:space="preserve"> </w:t>
      </w:r>
      <w:r>
        <w:t>is</w:t>
      </w:r>
      <w:r w:rsidRPr="00FA6476">
        <w:t xml:space="preserve"> </w:t>
      </w:r>
      <w:r>
        <w:t>clearer</w:t>
      </w:r>
      <w:r w:rsidRPr="00FA6476">
        <w:t xml:space="preserve"> </w:t>
      </w:r>
      <w:r>
        <w:t>for</w:t>
      </w:r>
      <w:r w:rsidRPr="00FA6476">
        <w:t xml:space="preserve"> </w:t>
      </w:r>
      <w:r>
        <w:t>the</w:t>
      </w:r>
      <w:r w:rsidRPr="00FA6476">
        <w:t xml:space="preserve"> </w:t>
      </w:r>
      <w:r>
        <w:t>reader,</w:t>
      </w:r>
    </w:p>
    <w:p w14:paraId="5E73D499" w14:textId="77777777" w:rsidR="00C8258C" w:rsidRDefault="00C8258C" w:rsidP="00C8258C">
      <w:pPr>
        <w:pStyle w:val="N3"/>
      </w:pPr>
      <w:r>
        <w:t>require</w:t>
      </w:r>
      <w:r w:rsidRPr="00FA6476">
        <w:t xml:space="preserve"> </w:t>
      </w:r>
      <w:r>
        <w:t>the</w:t>
      </w:r>
      <w:r w:rsidRPr="00FA6476">
        <w:t xml:space="preserve"> </w:t>
      </w:r>
      <w:r>
        <w:t>returning</w:t>
      </w:r>
      <w:r w:rsidRPr="00FA6476">
        <w:t xml:space="preserve"> </w:t>
      </w:r>
      <w:r>
        <w:t>officer</w:t>
      </w:r>
      <w:r w:rsidRPr="00FA6476">
        <w:t xml:space="preserve"> </w:t>
      </w:r>
      <w:r>
        <w:t>to</w:t>
      </w:r>
      <w:r w:rsidRPr="00FA6476">
        <w:t xml:space="preserve"> </w:t>
      </w:r>
      <w:r>
        <w:t>also</w:t>
      </w:r>
      <w:r w:rsidRPr="00FA6476">
        <w:t xml:space="preserve"> </w:t>
      </w:r>
      <w:r>
        <w:t>place</w:t>
      </w:r>
      <w:r w:rsidRPr="00FA6476">
        <w:t xml:space="preserve"> </w:t>
      </w:r>
      <w:r>
        <w:t>in</w:t>
      </w:r>
      <w:r w:rsidRPr="00FA6476">
        <w:t xml:space="preserve"> </w:t>
      </w:r>
      <w:r>
        <w:t>sealed</w:t>
      </w:r>
      <w:r w:rsidRPr="00FA6476">
        <w:t xml:space="preserve"> </w:t>
      </w:r>
      <w:r>
        <w:t>packets,</w:t>
      </w:r>
      <w:r w:rsidRPr="00FA6476">
        <w:t xml:space="preserve"> </w:t>
      </w:r>
      <w:r>
        <w:t>any</w:t>
      </w:r>
      <w:r w:rsidRPr="00FA6476">
        <w:t xml:space="preserve"> </w:t>
      </w:r>
      <w:r>
        <w:t>postal</w:t>
      </w:r>
      <w:r w:rsidRPr="00FA6476">
        <w:t xml:space="preserve"> </w:t>
      </w:r>
      <w:r>
        <w:t>ballot</w:t>
      </w:r>
      <w:r w:rsidRPr="00FA6476">
        <w:t xml:space="preserve"> </w:t>
      </w:r>
      <w:r>
        <w:t>papers</w:t>
      </w:r>
      <w:r w:rsidRPr="00FA6476">
        <w:t xml:space="preserve"> </w:t>
      </w:r>
      <w:r>
        <w:t>and</w:t>
      </w:r>
      <w:r w:rsidRPr="00FA6476">
        <w:t xml:space="preserve"> </w:t>
      </w:r>
      <w:r>
        <w:t>postal</w:t>
      </w:r>
      <w:r w:rsidRPr="00FA6476">
        <w:t xml:space="preserve"> </w:t>
      </w:r>
      <w:r>
        <w:t>voting</w:t>
      </w:r>
      <w:r w:rsidRPr="00FA6476">
        <w:t xml:space="preserve"> </w:t>
      </w:r>
      <w:r>
        <w:t>statements</w:t>
      </w:r>
      <w:r w:rsidRPr="00FA6476">
        <w:t xml:space="preserve"> </w:t>
      </w:r>
      <w:r>
        <w:t>that</w:t>
      </w:r>
      <w:r w:rsidRPr="00FA6476">
        <w:t xml:space="preserve"> </w:t>
      </w:r>
      <w:r>
        <w:t>have</w:t>
      </w:r>
      <w:r w:rsidRPr="00FA6476">
        <w:t xml:space="preserve"> </w:t>
      </w:r>
      <w:r>
        <w:t>been</w:t>
      </w:r>
      <w:r w:rsidRPr="00FA6476">
        <w:t xml:space="preserve"> </w:t>
      </w:r>
      <w:r>
        <w:t>returned</w:t>
      </w:r>
      <w:r w:rsidRPr="00FA6476">
        <w:t xml:space="preserve"> </w:t>
      </w:r>
      <w:r>
        <w:t>to</w:t>
      </w:r>
      <w:r w:rsidRPr="00FA6476">
        <w:t xml:space="preserve"> </w:t>
      </w:r>
      <w:r>
        <w:t>the</w:t>
      </w:r>
      <w:r w:rsidRPr="00FA6476">
        <w:t xml:space="preserve"> </w:t>
      </w:r>
      <w:r>
        <w:t>polling</w:t>
      </w:r>
      <w:r w:rsidRPr="00FA6476">
        <w:t xml:space="preserve"> </w:t>
      </w:r>
      <w:r>
        <w:t>station</w:t>
      </w:r>
      <w:r w:rsidRPr="00FA6476">
        <w:t xml:space="preserve"> </w:t>
      </w:r>
      <w:r>
        <w:t>and</w:t>
      </w:r>
      <w:r w:rsidRPr="00FA6476">
        <w:t xml:space="preserve"> </w:t>
      </w:r>
      <w:r>
        <w:t>have</w:t>
      </w:r>
      <w:r w:rsidRPr="00FA6476">
        <w:t xml:space="preserve"> </w:t>
      </w:r>
      <w:r>
        <w:t>not</w:t>
      </w:r>
      <w:r w:rsidRPr="00FA6476">
        <w:t xml:space="preserve"> </w:t>
      </w:r>
      <w:r>
        <w:t>otherwise</w:t>
      </w:r>
      <w:r w:rsidRPr="00FA6476">
        <w:t xml:space="preserve"> </w:t>
      </w:r>
      <w:r>
        <w:t>been</w:t>
      </w:r>
      <w:r w:rsidRPr="00FA6476">
        <w:t xml:space="preserve"> </w:t>
      </w:r>
      <w:r>
        <w:t>collected</w:t>
      </w:r>
      <w:r w:rsidRPr="00FA6476">
        <w:t xml:space="preserve"> </w:t>
      </w:r>
      <w:r>
        <w:t>during</w:t>
      </w:r>
      <w:r w:rsidRPr="00FA6476">
        <w:t xml:space="preserve"> </w:t>
      </w:r>
      <w:r>
        <w:t>the</w:t>
      </w:r>
      <w:r w:rsidRPr="00FA6476">
        <w:t xml:space="preserve"> </w:t>
      </w:r>
      <w:r>
        <w:t>course</w:t>
      </w:r>
      <w:r w:rsidRPr="00FA6476">
        <w:t xml:space="preserve"> </w:t>
      </w:r>
      <w:r>
        <w:t>of</w:t>
      </w:r>
      <w:r w:rsidRPr="00FA6476">
        <w:t xml:space="preserve"> </w:t>
      </w:r>
      <w:r>
        <w:t>the</w:t>
      </w:r>
      <w:r w:rsidRPr="00FA6476">
        <w:t xml:space="preserve"> </w:t>
      </w:r>
      <w:r>
        <w:t>day,</w:t>
      </w:r>
      <w:r w:rsidRPr="00FA6476">
        <w:t xml:space="preserve"> </w:t>
      </w:r>
      <w:r>
        <w:t>and</w:t>
      </w:r>
    </w:p>
    <w:p w14:paraId="1CAFE20D" w14:textId="77777777" w:rsidR="00C8258C" w:rsidRPr="00960F31" w:rsidRDefault="00C8258C" w:rsidP="00C8258C">
      <w:pPr>
        <w:pStyle w:val="N3"/>
      </w:pPr>
      <w:r>
        <w:t>deal</w:t>
      </w:r>
      <w:r w:rsidRPr="00FA6476">
        <w:t xml:space="preserve"> </w:t>
      </w:r>
      <w:r>
        <w:t>with</w:t>
      </w:r>
      <w:r w:rsidRPr="00FA6476">
        <w:t xml:space="preserve"> </w:t>
      </w:r>
      <w:r>
        <w:t>the</w:t>
      </w:r>
      <w:r w:rsidRPr="00FA6476">
        <w:t xml:space="preserve"> </w:t>
      </w:r>
      <w:r>
        <w:t>sealing</w:t>
      </w:r>
      <w:r w:rsidRPr="00FA6476">
        <w:t xml:space="preserve"> </w:t>
      </w:r>
      <w:r>
        <w:t>of</w:t>
      </w:r>
      <w:r w:rsidRPr="00FA6476">
        <w:t xml:space="preserve"> </w:t>
      </w:r>
      <w:r>
        <w:t>any</w:t>
      </w:r>
      <w:r w:rsidRPr="00FA6476">
        <w:t xml:space="preserve"> </w:t>
      </w:r>
      <w:r>
        <w:t>electronic</w:t>
      </w:r>
      <w:r w:rsidRPr="00FA6476">
        <w:t xml:space="preserve"> </w:t>
      </w:r>
      <w:r w:rsidRPr="00960F31">
        <w:t>registers and lists that have been used at the polling station.</w:t>
      </w:r>
    </w:p>
    <w:p w14:paraId="227FD8DA" w14:textId="77777777" w:rsidR="00C8258C" w:rsidRPr="00960F31" w:rsidRDefault="00C8258C" w:rsidP="00C8258C">
      <w:pPr>
        <w:pStyle w:val="T1Indent"/>
      </w:pPr>
      <w:bookmarkStart w:id="15" w:name="_Hlk207372623"/>
      <w:r w:rsidRPr="00960F31">
        <w:t>Rules 20, 21, 48, 49, 77 and 102</w:t>
      </w:r>
      <w:bookmarkEnd w:id="15"/>
      <w:r w:rsidRPr="00960F31">
        <w:t xml:space="preserve"> amend the rules in relation to the declaration of the election results to require the returning officer to give the declaration and provide the public notice of the results in both Welsh and English. The rules are also amended to enable the returning officer to use any commonly used surnames or forenames of candidates when making the declaration of the results and providing the public notice of those results, where those commonly used surnames o</w:t>
      </w:r>
      <w:r>
        <w:t>r</w:t>
      </w:r>
      <w:r w:rsidRPr="00960F31">
        <w:t xml:space="preserve"> forenames were included on the statement of persons nominated.</w:t>
      </w:r>
    </w:p>
    <w:p w14:paraId="1DAEEBA7" w14:textId="77777777" w:rsidR="00C8258C" w:rsidRPr="00960F31" w:rsidRDefault="00C8258C" w:rsidP="00C8258C">
      <w:pPr>
        <w:pStyle w:val="T1Indent"/>
      </w:pPr>
      <w:bookmarkStart w:id="16" w:name="_Hlk207372669"/>
      <w:r w:rsidRPr="00960F31">
        <w:t>Rules 22, 50, 78 and 103</w:t>
      </w:r>
      <w:bookmarkEnd w:id="16"/>
      <w:r w:rsidRPr="00960F31">
        <w:t xml:space="preserve"> amend the rules on the delivery of documents to the registration officer following the election to clarify that those documents are to be delivered securely and thereafter stored securely, and to set out the information that must be included on the packets in which the documents are so delivered.</w:t>
      </w:r>
    </w:p>
    <w:p w14:paraId="5A9331F2" w14:textId="77777777" w:rsidR="00C8258C" w:rsidRDefault="00C8258C" w:rsidP="00C8258C">
      <w:pPr>
        <w:pStyle w:val="T1Indent"/>
      </w:pPr>
      <w:bookmarkStart w:id="17" w:name="_Hlk207372706"/>
      <w:r w:rsidRPr="00960F31">
        <w:t>Rules 23 to 30, 51 to 58, 79 to 84 and 104 to 109</w:t>
      </w:r>
      <w:bookmarkEnd w:id="17"/>
      <w:r w:rsidRPr="00960F31">
        <w:t xml:space="preserve"> amend the appendices to the rules which contain the prescribed text for the forms to be used at local government elections to reflect amendments made to</w:t>
      </w:r>
      <w:r w:rsidRPr="00FA6476">
        <w:t xml:space="preserve"> </w:t>
      </w:r>
      <w:r>
        <w:t>the</w:t>
      </w:r>
      <w:r w:rsidRPr="00FA6476">
        <w:t xml:space="preserve"> </w:t>
      </w:r>
      <w:r>
        <w:t>substantive</w:t>
      </w:r>
      <w:r w:rsidRPr="00FA6476">
        <w:t xml:space="preserve"> </w:t>
      </w:r>
      <w:r>
        <w:t>rules</w:t>
      </w:r>
      <w:r w:rsidRPr="00FA6476">
        <w:t xml:space="preserve"> </w:t>
      </w:r>
      <w:r>
        <w:t>and</w:t>
      </w:r>
      <w:r w:rsidRPr="00FA6476">
        <w:t xml:space="preserve"> </w:t>
      </w:r>
      <w:r>
        <w:t>to</w:t>
      </w:r>
      <w:r w:rsidRPr="00FA6476">
        <w:t xml:space="preserve"> </w:t>
      </w:r>
      <w:r>
        <w:t>clarify</w:t>
      </w:r>
      <w:r w:rsidRPr="00FA6476">
        <w:t xml:space="preserve"> </w:t>
      </w:r>
      <w:r>
        <w:t>certain</w:t>
      </w:r>
      <w:r w:rsidRPr="00FA6476">
        <w:t xml:space="preserve"> </w:t>
      </w:r>
      <w:r>
        <w:t>elements</w:t>
      </w:r>
      <w:r w:rsidRPr="00FA6476">
        <w:t xml:space="preserve"> </w:t>
      </w:r>
      <w:r>
        <w:t>of</w:t>
      </w:r>
      <w:r w:rsidRPr="00FA6476">
        <w:t xml:space="preserve"> </w:t>
      </w:r>
      <w:r>
        <w:t>the</w:t>
      </w:r>
      <w:r w:rsidRPr="00FA6476">
        <w:t xml:space="preserve"> </w:t>
      </w:r>
      <w:r>
        <w:t>forms.</w:t>
      </w:r>
    </w:p>
    <w:p w14:paraId="5BEFE74E" w14:textId="77777777" w:rsidR="00C8258C" w:rsidRPr="001D6FE6" w:rsidRDefault="00C8258C" w:rsidP="00C8258C">
      <w:pPr>
        <w:pStyle w:val="T1Indent"/>
        <w:ind w:firstLine="0"/>
        <w:rPr>
          <w:u w:val="single"/>
        </w:rPr>
      </w:pPr>
      <w:r>
        <w:rPr>
          <w:u w:val="single"/>
        </w:rPr>
        <w:t>Amendments</w:t>
      </w:r>
      <w:r w:rsidRPr="00FA6476">
        <w:rPr>
          <w:u w:val="single"/>
        </w:rPr>
        <w:t xml:space="preserve"> </w:t>
      </w:r>
      <w:r>
        <w:rPr>
          <w:u w:val="single"/>
        </w:rPr>
        <w:t>to</w:t>
      </w:r>
      <w:r w:rsidRPr="00FA6476">
        <w:rPr>
          <w:u w:val="single"/>
        </w:rPr>
        <w:t xml:space="preserve"> </w:t>
      </w:r>
      <w:r>
        <w:rPr>
          <w:u w:val="single"/>
        </w:rPr>
        <w:t>the</w:t>
      </w:r>
      <w:r w:rsidRPr="00FA6476">
        <w:rPr>
          <w:u w:val="single"/>
        </w:rPr>
        <w:t xml:space="preserve"> </w:t>
      </w:r>
      <w:r>
        <w:rPr>
          <w:u w:val="single"/>
        </w:rPr>
        <w:t>Communities</w:t>
      </w:r>
      <w:r w:rsidRPr="00FA6476">
        <w:rPr>
          <w:u w:val="single"/>
        </w:rPr>
        <w:t xml:space="preserve"> </w:t>
      </w:r>
      <w:r>
        <w:rPr>
          <w:u w:val="single"/>
        </w:rPr>
        <w:t>Rules</w:t>
      </w:r>
    </w:p>
    <w:p w14:paraId="1D8985BD" w14:textId="77777777" w:rsidR="00C8258C" w:rsidRDefault="00C8258C" w:rsidP="00C8258C">
      <w:pPr>
        <w:pStyle w:val="T1Indent"/>
      </w:pPr>
      <w:bookmarkStart w:id="18" w:name="_Hlk207372784"/>
      <w:r w:rsidRPr="00960F31">
        <w:t>Rule 59</w:t>
      </w:r>
      <w:bookmarkEnd w:id="18"/>
      <w:r w:rsidRPr="00960F31">
        <w:t xml:space="preserve"> amends rule 5(12) of the Communities Rules which deals with</w:t>
      </w:r>
      <w:r w:rsidRPr="00FA6476">
        <w:t xml:space="preserve"> </w:t>
      </w:r>
      <w:r>
        <w:t>the</w:t>
      </w:r>
      <w:r w:rsidRPr="00FA6476">
        <w:t xml:space="preserve"> </w:t>
      </w:r>
      <w:r>
        <w:t>filling</w:t>
      </w:r>
      <w:r w:rsidRPr="00FA6476">
        <w:t xml:space="preserve"> </w:t>
      </w:r>
      <w:r>
        <w:t>of</w:t>
      </w:r>
      <w:r w:rsidRPr="00FA6476">
        <w:t xml:space="preserve"> </w:t>
      </w:r>
      <w:r>
        <w:t>causal</w:t>
      </w:r>
      <w:r w:rsidRPr="00FA6476">
        <w:t xml:space="preserve"> </w:t>
      </w:r>
      <w:r>
        <w:t>vacancies</w:t>
      </w:r>
      <w:r w:rsidRPr="00FA6476">
        <w:t xml:space="preserve"> </w:t>
      </w:r>
      <w:r>
        <w:t>of</w:t>
      </w:r>
      <w:r w:rsidRPr="00FA6476">
        <w:t xml:space="preserve"> </w:t>
      </w:r>
      <w:r>
        <w:lastRenderedPageBreak/>
        <w:t>community</w:t>
      </w:r>
      <w:r w:rsidRPr="00FA6476">
        <w:t xml:space="preserve"> </w:t>
      </w:r>
      <w:r>
        <w:t>councillors.</w:t>
      </w:r>
      <w:r w:rsidRPr="00FA6476">
        <w:t xml:space="preserve"> </w:t>
      </w:r>
      <w:r>
        <w:t>The</w:t>
      </w:r>
      <w:r w:rsidRPr="00FA6476">
        <w:t xml:space="preserve"> </w:t>
      </w:r>
      <w:r>
        <w:t>amendment</w:t>
      </w:r>
      <w:r w:rsidRPr="00FA6476">
        <w:t xml:space="preserve"> </w:t>
      </w:r>
      <w:r>
        <w:t>provides</w:t>
      </w:r>
      <w:r w:rsidRPr="00FA6476">
        <w:t xml:space="preserve"> </w:t>
      </w:r>
      <w:r>
        <w:t>that</w:t>
      </w:r>
      <w:r w:rsidRPr="00FA6476">
        <w:t xml:space="preserve"> </w:t>
      </w:r>
      <w:r>
        <w:t>for</w:t>
      </w:r>
      <w:r w:rsidRPr="00FA6476">
        <w:t xml:space="preserve"> </w:t>
      </w:r>
      <w:r>
        <w:t>the</w:t>
      </w:r>
      <w:r w:rsidRPr="00FA6476">
        <w:t xml:space="preserve"> </w:t>
      </w:r>
      <w:r>
        <w:t>purposes</w:t>
      </w:r>
      <w:r w:rsidRPr="00FA6476">
        <w:t xml:space="preserve"> </w:t>
      </w:r>
      <w:r>
        <w:t>of</w:t>
      </w:r>
      <w:r w:rsidRPr="00FA6476">
        <w:t xml:space="preserve"> </w:t>
      </w:r>
      <w:r>
        <w:t>rule</w:t>
      </w:r>
      <w:r w:rsidRPr="00FA6476">
        <w:t xml:space="preserve"> </w:t>
      </w:r>
      <w:r>
        <w:t>5,</w:t>
      </w:r>
      <w:r w:rsidRPr="00FA6476">
        <w:t xml:space="preserve"> </w:t>
      </w:r>
      <w:r>
        <w:t>a</w:t>
      </w:r>
      <w:r w:rsidRPr="00FA6476">
        <w:t xml:space="preserve"> </w:t>
      </w:r>
      <w:r>
        <w:t>councillor’s</w:t>
      </w:r>
      <w:r w:rsidRPr="00FA6476">
        <w:t xml:space="preserve"> </w:t>
      </w:r>
      <w:r>
        <w:t>final</w:t>
      </w:r>
      <w:r w:rsidRPr="00FA6476">
        <w:t xml:space="preserve"> </w:t>
      </w:r>
      <w:r>
        <w:t>six</w:t>
      </w:r>
      <w:r w:rsidRPr="00FA6476">
        <w:t xml:space="preserve"> </w:t>
      </w:r>
      <w:r>
        <w:t>months</w:t>
      </w:r>
      <w:r w:rsidRPr="00FA6476">
        <w:t xml:space="preserve"> </w:t>
      </w:r>
      <w:r>
        <w:t>in</w:t>
      </w:r>
      <w:r w:rsidRPr="00FA6476">
        <w:t xml:space="preserve"> </w:t>
      </w:r>
      <w:r>
        <w:t>office</w:t>
      </w:r>
      <w:r w:rsidRPr="00FA6476">
        <w:t xml:space="preserve"> </w:t>
      </w:r>
      <w:r>
        <w:t>is</w:t>
      </w:r>
      <w:r w:rsidRPr="00FA6476">
        <w:t xml:space="preserve"> </w:t>
      </w:r>
      <w:r>
        <w:t>the</w:t>
      </w:r>
      <w:r w:rsidRPr="00FA6476">
        <w:t xml:space="preserve"> </w:t>
      </w:r>
      <w:r>
        <w:t>period</w:t>
      </w:r>
      <w:r w:rsidRPr="00FA6476">
        <w:t xml:space="preserve"> </w:t>
      </w:r>
      <w:r>
        <w:t>of</w:t>
      </w:r>
      <w:r w:rsidRPr="00FA6476">
        <w:t xml:space="preserve"> </w:t>
      </w:r>
      <w:r>
        <w:t>six</w:t>
      </w:r>
      <w:r w:rsidRPr="00FA6476">
        <w:t xml:space="preserve"> </w:t>
      </w:r>
      <w:r>
        <w:t>months</w:t>
      </w:r>
      <w:r w:rsidRPr="00FA6476">
        <w:t xml:space="preserve"> </w:t>
      </w:r>
      <w:r>
        <w:t>ending</w:t>
      </w:r>
      <w:r w:rsidRPr="00FA6476">
        <w:t xml:space="preserve"> </w:t>
      </w:r>
      <w:r>
        <w:t>on</w:t>
      </w:r>
      <w:r w:rsidRPr="00FA6476">
        <w:t xml:space="preserve"> </w:t>
      </w:r>
      <w:r>
        <w:t>the</w:t>
      </w:r>
      <w:r w:rsidRPr="00FA6476">
        <w:t xml:space="preserve"> </w:t>
      </w:r>
      <w:r w:rsidRPr="001C2045">
        <w:t>fourth</w:t>
      </w:r>
      <w:r w:rsidRPr="00FA6476">
        <w:t xml:space="preserve"> </w:t>
      </w:r>
      <w:r w:rsidRPr="001C2045">
        <w:t>day</w:t>
      </w:r>
      <w:r w:rsidRPr="00FA6476">
        <w:t xml:space="preserve"> </w:t>
      </w:r>
      <w:r w:rsidRPr="001C2045">
        <w:t>after</w:t>
      </w:r>
      <w:r w:rsidRPr="00FA6476">
        <w:t xml:space="preserve"> </w:t>
      </w:r>
      <w:r>
        <w:t>the</w:t>
      </w:r>
      <w:r w:rsidRPr="00FA6476">
        <w:t xml:space="preserve"> </w:t>
      </w:r>
      <w:r>
        <w:t>next</w:t>
      </w:r>
      <w:r w:rsidRPr="00FA6476">
        <w:t xml:space="preserve"> </w:t>
      </w:r>
      <w:r>
        <w:t>ordinary</w:t>
      </w:r>
      <w:r w:rsidRPr="00FA6476">
        <w:t xml:space="preserve"> </w:t>
      </w:r>
      <w:r>
        <w:t>election</w:t>
      </w:r>
      <w:r w:rsidRPr="00FA6476">
        <w:t xml:space="preserve"> </w:t>
      </w:r>
      <w:r>
        <w:t>of</w:t>
      </w:r>
      <w:r w:rsidRPr="00FA6476">
        <w:t xml:space="preserve"> </w:t>
      </w:r>
      <w:r>
        <w:t>community</w:t>
      </w:r>
      <w:r w:rsidRPr="00FA6476">
        <w:t xml:space="preserve"> </w:t>
      </w:r>
      <w:r>
        <w:t>councillors.</w:t>
      </w:r>
    </w:p>
    <w:p w14:paraId="3FDC5470" w14:textId="77777777" w:rsidR="00C8258C" w:rsidRDefault="00C8258C" w:rsidP="00C8258C">
      <w:pPr>
        <w:pStyle w:val="T1Indent"/>
      </w:pPr>
      <w:r>
        <w:t>The</w:t>
      </w:r>
      <w:r w:rsidRPr="00FA6476">
        <w:t xml:space="preserve"> </w:t>
      </w:r>
      <w:r>
        <w:t>Welsh</w:t>
      </w:r>
      <w:r w:rsidRPr="00FA6476">
        <w:t xml:space="preserve"> </w:t>
      </w:r>
      <w:r>
        <w:t>Ministers’</w:t>
      </w:r>
      <w:r w:rsidRPr="00FA6476">
        <w:t xml:space="preserve"> </w:t>
      </w:r>
      <w:r>
        <w:t>Code</w:t>
      </w:r>
      <w:r w:rsidRPr="00FA6476">
        <w:t xml:space="preserve"> </w:t>
      </w:r>
      <w:r>
        <w:t>of</w:t>
      </w:r>
      <w:r w:rsidRPr="00FA6476">
        <w:t xml:space="preserve"> </w:t>
      </w:r>
      <w:r>
        <w:t>Practice</w:t>
      </w:r>
      <w:r w:rsidRPr="00FA6476">
        <w:t xml:space="preserve"> </w:t>
      </w:r>
      <w:r>
        <w:t>on</w:t>
      </w:r>
      <w:r w:rsidRPr="00FA6476">
        <w:t xml:space="preserve"> </w:t>
      </w:r>
      <w:r>
        <w:t>the</w:t>
      </w:r>
      <w:r w:rsidRPr="00FA6476">
        <w:t xml:space="preserve"> </w:t>
      </w:r>
      <w:r>
        <w:t>carrying</w:t>
      </w:r>
      <w:r w:rsidRPr="00FA6476">
        <w:t xml:space="preserve"> </w:t>
      </w:r>
      <w:r>
        <w:t>out</w:t>
      </w:r>
      <w:r w:rsidRPr="00FA6476">
        <w:t xml:space="preserve"> </w:t>
      </w:r>
      <w:r>
        <w:t>of</w:t>
      </w:r>
      <w:r w:rsidRPr="00FA6476">
        <w:t xml:space="preserve"> </w:t>
      </w:r>
      <w:r>
        <w:t>Regulatory</w:t>
      </w:r>
      <w:r w:rsidRPr="00FA6476">
        <w:t xml:space="preserve"> </w:t>
      </w:r>
      <w:r>
        <w:t>Impact</w:t>
      </w:r>
      <w:r w:rsidRPr="00FA6476">
        <w:t xml:space="preserve"> </w:t>
      </w:r>
      <w:r>
        <w:t>Assessments</w:t>
      </w:r>
      <w:r w:rsidRPr="00FA6476">
        <w:t xml:space="preserve"> </w:t>
      </w:r>
      <w:r>
        <w:t>was</w:t>
      </w:r>
      <w:r w:rsidRPr="00FA6476">
        <w:t xml:space="preserve"> </w:t>
      </w:r>
      <w:r>
        <w:t>considered</w:t>
      </w:r>
      <w:r w:rsidRPr="00FA6476">
        <w:t xml:space="preserve"> </w:t>
      </w:r>
      <w:r>
        <w:t>in</w:t>
      </w:r>
      <w:r w:rsidRPr="00FA6476">
        <w:t xml:space="preserve"> </w:t>
      </w:r>
      <w:r>
        <w:t>relation</w:t>
      </w:r>
      <w:r w:rsidRPr="00FA6476">
        <w:t xml:space="preserve"> </w:t>
      </w:r>
      <w:r>
        <w:t>to</w:t>
      </w:r>
      <w:r w:rsidRPr="00FA6476">
        <w:t xml:space="preserve"> </w:t>
      </w:r>
      <w:r>
        <w:t>these</w:t>
      </w:r>
      <w:r w:rsidRPr="00FA6476">
        <w:t xml:space="preserve"> </w:t>
      </w:r>
      <w:r>
        <w:t>Rules.</w:t>
      </w:r>
      <w:r w:rsidRPr="00FA6476">
        <w:t xml:space="preserve"> </w:t>
      </w:r>
      <w:r>
        <w:t>As</w:t>
      </w:r>
      <w:r w:rsidRPr="00FA6476">
        <w:t xml:space="preserve"> </w:t>
      </w:r>
      <w:r>
        <w:t>a</w:t>
      </w:r>
      <w:r w:rsidRPr="00FA6476">
        <w:t xml:space="preserve"> </w:t>
      </w:r>
      <w:r>
        <w:t>result,</w:t>
      </w:r>
      <w:r w:rsidRPr="00FA6476">
        <w:t xml:space="preserve"> </w:t>
      </w:r>
      <w:r>
        <w:t>a</w:t>
      </w:r>
      <w:r w:rsidRPr="00FA6476">
        <w:t xml:space="preserve"> </w:t>
      </w:r>
      <w:r>
        <w:t>regulatory</w:t>
      </w:r>
      <w:r w:rsidRPr="00FA6476">
        <w:t xml:space="preserve"> </w:t>
      </w:r>
      <w:r>
        <w:t>impact</w:t>
      </w:r>
      <w:r w:rsidRPr="00FA6476">
        <w:t xml:space="preserve"> </w:t>
      </w:r>
      <w:r>
        <w:t>assessment</w:t>
      </w:r>
      <w:r w:rsidRPr="00FA6476">
        <w:t xml:space="preserve"> </w:t>
      </w:r>
      <w:r>
        <w:t>has</w:t>
      </w:r>
      <w:r w:rsidRPr="00FA6476">
        <w:t xml:space="preserve"> </w:t>
      </w:r>
      <w:r>
        <w:t>been</w:t>
      </w:r>
      <w:r w:rsidRPr="00FA6476">
        <w:t xml:space="preserve"> </w:t>
      </w:r>
      <w:r>
        <w:t>prepared</w:t>
      </w:r>
      <w:r w:rsidRPr="00FA6476">
        <w:t xml:space="preserve"> </w:t>
      </w:r>
      <w:r>
        <w:t>as</w:t>
      </w:r>
      <w:r w:rsidRPr="00FA6476">
        <w:t xml:space="preserve"> </w:t>
      </w:r>
      <w:r>
        <w:t>to</w:t>
      </w:r>
      <w:r w:rsidRPr="00FA6476">
        <w:t xml:space="preserve"> </w:t>
      </w:r>
      <w:r>
        <w:t>the</w:t>
      </w:r>
      <w:r w:rsidRPr="00FA6476">
        <w:t xml:space="preserve"> </w:t>
      </w:r>
      <w:r>
        <w:t>likely</w:t>
      </w:r>
      <w:r w:rsidRPr="00FA6476">
        <w:t xml:space="preserve"> </w:t>
      </w:r>
      <w:r>
        <w:t>costs</w:t>
      </w:r>
      <w:r w:rsidRPr="00FA6476">
        <w:t xml:space="preserve"> </w:t>
      </w:r>
      <w:r>
        <w:t>and</w:t>
      </w:r>
      <w:r w:rsidRPr="00FA6476">
        <w:t xml:space="preserve"> </w:t>
      </w:r>
      <w:r>
        <w:t>benefits</w:t>
      </w:r>
      <w:r w:rsidRPr="00FA6476">
        <w:t xml:space="preserve"> </w:t>
      </w:r>
      <w:r>
        <w:t>of</w:t>
      </w:r>
      <w:r w:rsidRPr="00FA6476">
        <w:t xml:space="preserve"> </w:t>
      </w:r>
      <w:r>
        <w:t>complying</w:t>
      </w:r>
      <w:r w:rsidRPr="00FA6476">
        <w:t xml:space="preserve"> </w:t>
      </w:r>
      <w:r>
        <w:t>with</w:t>
      </w:r>
      <w:r w:rsidRPr="00FA6476">
        <w:t xml:space="preserve"> </w:t>
      </w:r>
      <w:r>
        <w:t>these Rules.</w:t>
      </w:r>
      <w:r w:rsidRPr="00FA6476">
        <w:t xml:space="preserve"> </w:t>
      </w:r>
      <w:r w:rsidRPr="00E50BFC">
        <w:t>A</w:t>
      </w:r>
      <w:r w:rsidRPr="00FA6476">
        <w:t xml:space="preserve"> </w:t>
      </w:r>
      <w:r w:rsidRPr="00E50BFC">
        <w:t>copy</w:t>
      </w:r>
      <w:r w:rsidRPr="00FA6476">
        <w:t xml:space="preserve"> </w:t>
      </w:r>
      <w:r w:rsidRPr="00E50BFC">
        <w:t>can</w:t>
      </w:r>
      <w:r w:rsidRPr="00FA6476">
        <w:t xml:space="preserve"> </w:t>
      </w:r>
      <w:r w:rsidRPr="00E50BFC">
        <w:t>be</w:t>
      </w:r>
      <w:r w:rsidRPr="00FA6476">
        <w:t xml:space="preserve"> </w:t>
      </w:r>
      <w:r w:rsidRPr="00E50BFC">
        <w:t>obtained</w:t>
      </w:r>
      <w:r w:rsidRPr="00FA6476">
        <w:t xml:space="preserve"> </w:t>
      </w:r>
      <w:r w:rsidRPr="00E50BFC">
        <w:t>from</w:t>
      </w:r>
      <w:r w:rsidRPr="00FA6476">
        <w:t xml:space="preserve"> </w:t>
      </w:r>
      <w:r w:rsidRPr="00E50BFC">
        <w:t>the</w:t>
      </w:r>
      <w:r w:rsidRPr="00FA6476">
        <w:t xml:space="preserve"> </w:t>
      </w:r>
      <w:r w:rsidRPr="00E50BFC">
        <w:t>Welsh</w:t>
      </w:r>
      <w:r w:rsidRPr="00FA6476">
        <w:t xml:space="preserve"> </w:t>
      </w:r>
      <w:r w:rsidRPr="00E50BFC">
        <w:t>Government,</w:t>
      </w:r>
      <w:r w:rsidRPr="00FA6476">
        <w:t xml:space="preserve"> </w:t>
      </w:r>
      <w:r w:rsidRPr="00E50BFC">
        <w:t>Cathays</w:t>
      </w:r>
      <w:r w:rsidRPr="00FA6476">
        <w:t xml:space="preserve"> </w:t>
      </w:r>
      <w:r w:rsidRPr="00E50BFC">
        <w:t>Park,</w:t>
      </w:r>
      <w:r w:rsidRPr="00FA6476">
        <w:t xml:space="preserve"> </w:t>
      </w:r>
      <w:r w:rsidRPr="00E50BFC">
        <w:t>Cardiff,</w:t>
      </w:r>
      <w:r w:rsidRPr="00FA6476">
        <w:t xml:space="preserve"> </w:t>
      </w:r>
      <w:r w:rsidRPr="00E50BFC">
        <w:t>CF10</w:t>
      </w:r>
      <w:r w:rsidRPr="00FA6476">
        <w:t xml:space="preserve"> </w:t>
      </w:r>
      <w:r w:rsidRPr="00E50BFC">
        <w:t>3NQ</w:t>
      </w:r>
      <w:r w:rsidRPr="00FA6476">
        <w:t xml:space="preserve"> </w:t>
      </w:r>
      <w:r w:rsidRPr="00E50BFC">
        <w:t>and</w:t>
      </w:r>
      <w:r w:rsidRPr="00FA6476">
        <w:t xml:space="preserve"> </w:t>
      </w:r>
      <w:r w:rsidRPr="00E50BFC">
        <w:t>on</w:t>
      </w:r>
      <w:r w:rsidRPr="00FA6476">
        <w:t xml:space="preserve"> </w:t>
      </w:r>
      <w:r w:rsidRPr="00E50BFC">
        <w:t>the</w:t>
      </w:r>
      <w:r w:rsidRPr="00FA6476">
        <w:t xml:space="preserve"> </w:t>
      </w:r>
      <w:r w:rsidRPr="00E50BFC">
        <w:t>Welsh</w:t>
      </w:r>
      <w:r w:rsidRPr="00FA6476">
        <w:t xml:space="preserve"> </w:t>
      </w:r>
      <w:r w:rsidRPr="00E50BFC">
        <w:t>Government’s</w:t>
      </w:r>
      <w:r w:rsidRPr="00FA6476">
        <w:t xml:space="preserve"> </w:t>
      </w:r>
      <w:r w:rsidRPr="00E50BFC">
        <w:t>website</w:t>
      </w:r>
      <w:r w:rsidRPr="00FA6476">
        <w:t xml:space="preserve"> </w:t>
      </w:r>
      <w:r w:rsidRPr="00E50BFC">
        <w:t>at</w:t>
      </w:r>
      <w:r w:rsidRPr="00FA6476">
        <w:t> </w:t>
      </w:r>
      <w:hyperlink r:id="rId9" w:tooltip="UK Legislation website" w:history="1">
        <w:r w:rsidRPr="00E50BFC">
          <w:rPr>
            <w:rStyle w:val="Hyperlink"/>
          </w:rPr>
          <w:t>www.gov.wales</w:t>
        </w:r>
      </w:hyperlink>
      <w:r w:rsidRPr="00E50BFC">
        <w:t>.</w:t>
      </w:r>
    </w:p>
    <w:p w14:paraId="02A0300C" w14:textId="77777777" w:rsidR="00C8258C" w:rsidRDefault="00C8258C" w:rsidP="00C8258C">
      <w:pPr>
        <w:rPr>
          <w:caps/>
          <w:spacing w:val="74"/>
          <w:sz w:val="22"/>
          <w:szCs w:val="20"/>
          <w:lang w:eastAsia="en-US"/>
        </w:rPr>
      </w:pPr>
      <w:r>
        <w:br w:type="page"/>
      </w:r>
    </w:p>
    <w:p w14:paraId="565FEA4A" w14:textId="77777777" w:rsidR="00C8258C" w:rsidRDefault="00C8258C" w:rsidP="00C8258C">
      <w:pPr>
        <w:pStyle w:val="Draft"/>
      </w:pPr>
      <w:r>
        <w:lastRenderedPageBreak/>
        <w:t>Draft</w:t>
      </w:r>
      <w:r w:rsidRPr="00FA6476">
        <w:t xml:space="preserve"> </w:t>
      </w:r>
      <w:r>
        <w:t>Rules</w:t>
      </w:r>
      <w:r w:rsidRPr="00FA6476">
        <w:t xml:space="preserve"> </w:t>
      </w:r>
      <w:r>
        <w:t>laid</w:t>
      </w:r>
      <w:r w:rsidRPr="00FA6476">
        <w:t xml:space="preserve"> </w:t>
      </w:r>
      <w:r>
        <w:t>before</w:t>
      </w:r>
      <w:r w:rsidRPr="00FA6476">
        <w:t xml:space="preserve"> </w:t>
      </w:r>
      <w:r>
        <w:t>Senedd</w:t>
      </w:r>
      <w:r w:rsidRPr="00FA6476">
        <w:t xml:space="preserve"> </w:t>
      </w:r>
      <w:r>
        <w:t>Cymru</w:t>
      </w:r>
      <w:r w:rsidRPr="00FA6476">
        <w:t xml:space="preserve"> </w:t>
      </w:r>
      <w:r>
        <w:t>under</w:t>
      </w:r>
      <w:r w:rsidRPr="00FA6476">
        <w:t xml:space="preserve"> </w:t>
      </w:r>
      <w:r>
        <w:t>section</w:t>
      </w:r>
      <w:r w:rsidRPr="00FA6476">
        <w:t xml:space="preserve"> </w:t>
      </w:r>
      <w:r>
        <w:t>36A(10)</w:t>
      </w:r>
      <w:r w:rsidRPr="00FA6476">
        <w:t xml:space="preserve"> </w:t>
      </w:r>
      <w:r>
        <w:t>of</w:t>
      </w:r>
      <w:r w:rsidRPr="00FA6476">
        <w:t xml:space="preserve"> </w:t>
      </w:r>
      <w:r>
        <w:t>the</w:t>
      </w:r>
      <w:r w:rsidRPr="00FA6476">
        <w:t xml:space="preserve"> </w:t>
      </w:r>
      <w:r>
        <w:t>Representation</w:t>
      </w:r>
      <w:r w:rsidRPr="00FA6476">
        <w:t xml:space="preserve"> </w:t>
      </w:r>
      <w:r>
        <w:t>of</w:t>
      </w:r>
      <w:r w:rsidRPr="00FA6476">
        <w:t xml:space="preserve"> </w:t>
      </w:r>
      <w:r>
        <w:t>the</w:t>
      </w:r>
      <w:r w:rsidRPr="00FA6476">
        <w:t xml:space="preserve"> </w:t>
      </w:r>
      <w:r>
        <w:t>People</w:t>
      </w:r>
      <w:r w:rsidRPr="00FA6476">
        <w:t xml:space="preserve"> </w:t>
      </w:r>
      <w:r>
        <w:t>Act</w:t>
      </w:r>
      <w:r w:rsidRPr="00FA6476">
        <w:t xml:space="preserve"> </w:t>
      </w:r>
      <w:r>
        <w:t>1983,</w:t>
      </w:r>
      <w:r w:rsidRPr="00FA6476">
        <w:t xml:space="preserve"> </w:t>
      </w:r>
      <w:r>
        <w:t>for</w:t>
      </w:r>
      <w:r w:rsidRPr="00FA6476">
        <w:t xml:space="preserve"> </w:t>
      </w:r>
      <w:r>
        <w:t>approval</w:t>
      </w:r>
      <w:r w:rsidRPr="00FA6476">
        <w:t xml:space="preserve"> </w:t>
      </w:r>
      <w:r>
        <w:t>by</w:t>
      </w:r>
      <w:r w:rsidRPr="00FA6476">
        <w:t xml:space="preserve"> </w:t>
      </w:r>
      <w:r>
        <w:t>resolution</w:t>
      </w:r>
      <w:r w:rsidRPr="00FA6476">
        <w:t xml:space="preserve"> </w:t>
      </w:r>
      <w:r>
        <w:t>of</w:t>
      </w:r>
      <w:r w:rsidRPr="00FA6476">
        <w:t xml:space="preserve"> </w:t>
      </w:r>
      <w:r>
        <w:t>Senedd</w:t>
      </w:r>
      <w:r w:rsidRPr="00FA6476">
        <w:t xml:space="preserve"> </w:t>
      </w:r>
      <w:r>
        <w:t>Cymru.</w:t>
      </w:r>
    </w:p>
    <w:p w14:paraId="38ABFFFD" w14:textId="77777777" w:rsidR="00C8258C" w:rsidRDefault="00C8258C" w:rsidP="00C8258C">
      <w:pPr>
        <w:pStyle w:val="Banner"/>
      </w:pPr>
      <w:r>
        <w:t>Draft</w:t>
      </w:r>
      <w:r w:rsidRPr="00FA6476">
        <w:t xml:space="preserve"> </w:t>
      </w:r>
      <w:r>
        <w:t>WELSH</w:t>
      </w:r>
      <w:r w:rsidRPr="00FA6476">
        <w:t xml:space="preserve"> </w:t>
      </w:r>
      <w:r>
        <w:t>STATUTORY</w:t>
      </w:r>
      <w:r w:rsidRPr="00FA6476">
        <w:t xml:space="preserve"> </w:t>
      </w:r>
      <w:r>
        <w:t>INSTRUMENTS</w:t>
      </w:r>
    </w:p>
    <w:p w14:paraId="398854FE" w14:textId="77777777" w:rsidR="00C8258C" w:rsidRDefault="00C8258C" w:rsidP="00C8258C">
      <w:pPr>
        <w:pStyle w:val="Number"/>
      </w:pPr>
      <w:r>
        <w:t>2026</w:t>
      </w:r>
      <w:r w:rsidRPr="00FA6476">
        <w:t xml:space="preserve"> </w:t>
      </w:r>
      <w:r>
        <w:t>No.</w:t>
      </w:r>
      <w:r w:rsidRPr="00FA6476">
        <w:t xml:space="preserve"> </w:t>
      </w:r>
      <w:r>
        <w:t>(W.</w:t>
      </w:r>
      <w:r w:rsidRPr="00FA6476">
        <w:t xml:space="preserve"> </w:t>
      </w:r>
      <w:r>
        <w:t>)</w:t>
      </w:r>
    </w:p>
    <w:p w14:paraId="3E316413" w14:textId="77777777" w:rsidR="00C8258C" w:rsidRDefault="00C8258C" w:rsidP="00C8258C">
      <w:pPr>
        <w:pStyle w:val="subject"/>
      </w:pPr>
      <w:r>
        <w:t>Local</w:t>
      </w:r>
      <w:r w:rsidRPr="00FA6476">
        <w:t xml:space="preserve"> </w:t>
      </w:r>
      <w:r>
        <w:t>government,</w:t>
      </w:r>
      <w:r w:rsidRPr="00FA6476">
        <w:t xml:space="preserve"> </w:t>
      </w:r>
      <w:r>
        <w:t>wales</w:t>
      </w:r>
    </w:p>
    <w:p w14:paraId="07D8F18A" w14:textId="77777777" w:rsidR="00C8258C" w:rsidRDefault="00C8258C" w:rsidP="00C8258C">
      <w:pPr>
        <w:pStyle w:val="subject"/>
      </w:pPr>
      <w:r w:rsidRPr="00FB161B">
        <w:t>representation</w:t>
      </w:r>
      <w:r w:rsidRPr="00FA6476">
        <w:t xml:space="preserve"> </w:t>
      </w:r>
      <w:r w:rsidRPr="00FB161B">
        <w:t>of</w:t>
      </w:r>
      <w:r w:rsidRPr="00FA6476">
        <w:t xml:space="preserve"> </w:t>
      </w:r>
      <w:r w:rsidRPr="00FB161B">
        <w:t>the</w:t>
      </w:r>
      <w:r w:rsidRPr="00FA6476">
        <w:t xml:space="preserve"> </w:t>
      </w:r>
      <w:r w:rsidRPr="00FB161B">
        <w:t>people,</w:t>
      </w:r>
      <w:r w:rsidRPr="00FA6476">
        <w:t xml:space="preserve"> </w:t>
      </w:r>
      <w:r w:rsidRPr="00FB161B">
        <w:t>wales</w:t>
      </w:r>
    </w:p>
    <w:p w14:paraId="28B6FD4C" w14:textId="77777777" w:rsidR="00C8258C" w:rsidRDefault="00C8258C" w:rsidP="00B61AEC">
      <w:pPr>
        <w:pStyle w:val="SItitle"/>
      </w:pPr>
      <w:bookmarkStart w:id="19" w:name="_Hlk208211697"/>
      <w:r w:rsidRPr="001F1F71">
        <w:t>The</w:t>
      </w:r>
      <w:r w:rsidRPr="00FA6476">
        <w:t xml:space="preserve"> </w:t>
      </w:r>
      <w:r w:rsidRPr="001F1F71">
        <w:t>Local</w:t>
      </w:r>
      <w:r w:rsidRPr="00FA6476">
        <w:t xml:space="preserve"> </w:t>
      </w:r>
      <w:r w:rsidRPr="001F1F71">
        <w:t>Elections</w:t>
      </w:r>
      <w:r w:rsidRPr="00FA6476">
        <w:t xml:space="preserve"> </w:t>
      </w:r>
      <w:r>
        <w:t xml:space="preserve">(Wales) </w:t>
      </w:r>
      <w:r w:rsidRPr="001F1F71">
        <w:t>(Amendment)</w:t>
      </w:r>
      <w:r w:rsidRPr="00FA6476">
        <w:t xml:space="preserve"> </w:t>
      </w:r>
      <w:r w:rsidRPr="001F1F71">
        <w:t>Rules</w:t>
      </w:r>
      <w:r w:rsidRPr="00FA6476">
        <w:t xml:space="preserve"> </w:t>
      </w:r>
      <w:r w:rsidRPr="001F1F71">
        <w:t>2026</w:t>
      </w:r>
    </w:p>
    <w:bookmarkEnd w:id="19"/>
    <w:p w14:paraId="0F200F00" w14:textId="77777777" w:rsidR="00C8258C" w:rsidRDefault="00C8258C" w:rsidP="00C8258C">
      <w:pPr>
        <w:pStyle w:val="Made"/>
        <w:tabs>
          <w:tab w:val="clear" w:pos="2438"/>
          <w:tab w:val="clear" w:pos="2835"/>
          <w:tab w:val="clear" w:pos="3232"/>
          <w:tab w:val="clear" w:pos="3629"/>
          <w:tab w:val="right" w:pos="4309"/>
        </w:tabs>
        <w:ind w:left="340" w:right="340"/>
      </w:pPr>
      <w:r>
        <w:t>Made</w:t>
      </w:r>
      <w:r w:rsidRPr="00FA6476">
        <w:rPr>
          <w:i w:val="0"/>
        </w:rPr>
        <w:tab/>
      </w:r>
      <w:r>
        <w:t>***</w:t>
      </w:r>
    </w:p>
    <w:p w14:paraId="5BEC23ED" w14:textId="77777777" w:rsidR="00C8258C" w:rsidRPr="00365EEB" w:rsidRDefault="00C8258C" w:rsidP="00C8258C">
      <w:pPr>
        <w:pStyle w:val="Coming"/>
        <w:tabs>
          <w:tab w:val="clear" w:pos="3232"/>
          <w:tab w:val="clear" w:pos="3629"/>
          <w:tab w:val="clear" w:pos="6804"/>
          <w:tab w:val="right" w:pos="4309"/>
        </w:tabs>
        <w:ind w:left="340" w:right="340"/>
      </w:pPr>
      <w:r>
        <w:t>Coming</w:t>
      </w:r>
      <w:r w:rsidRPr="00FA6476">
        <w:t xml:space="preserve"> </w:t>
      </w:r>
      <w:r>
        <w:t>into</w:t>
      </w:r>
      <w:r w:rsidRPr="00FA6476">
        <w:t xml:space="preserve"> </w:t>
      </w:r>
      <w:r>
        <w:t>force</w:t>
      </w:r>
      <w:r w:rsidRPr="00FA6476">
        <w:rPr>
          <w:i w:val="0"/>
        </w:rPr>
        <w:tab/>
      </w:r>
      <w:r>
        <w:rPr>
          <w:iCs/>
        </w:rPr>
        <w:t>13</w:t>
      </w:r>
      <w:r w:rsidRPr="00FA6476">
        <w:rPr>
          <w:iCs/>
        </w:rPr>
        <w:t xml:space="preserve"> </w:t>
      </w:r>
      <w:r>
        <w:rPr>
          <w:iCs/>
        </w:rPr>
        <w:t>March</w:t>
      </w:r>
      <w:r w:rsidRPr="00FA6476">
        <w:rPr>
          <w:iCs/>
        </w:rPr>
        <w:t xml:space="preserve"> </w:t>
      </w:r>
      <w:r>
        <w:rPr>
          <w:iCs/>
        </w:rPr>
        <w:t>2026</w:t>
      </w:r>
    </w:p>
    <w:p w14:paraId="0D2B2C65" w14:textId="77777777" w:rsidR="00C8258C" w:rsidRDefault="00C8258C" w:rsidP="00C8258C">
      <w:pPr>
        <w:pStyle w:val="Pre"/>
      </w:pPr>
      <w:r>
        <w:t>The</w:t>
      </w:r>
      <w:r w:rsidRPr="00FA6476">
        <w:t xml:space="preserve"> </w:t>
      </w:r>
      <w:r>
        <w:t>Welsh</w:t>
      </w:r>
      <w:r w:rsidRPr="00FA6476">
        <w:t xml:space="preserve"> </w:t>
      </w:r>
      <w:r>
        <w:t>Ministers,</w:t>
      </w:r>
      <w:r w:rsidRPr="00FA6476">
        <w:t xml:space="preserve"> </w:t>
      </w:r>
      <w:r>
        <w:t>in</w:t>
      </w:r>
      <w:r w:rsidRPr="00FA6476">
        <w:t xml:space="preserve"> </w:t>
      </w:r>
      <w:r>
        <w:t>exercise</w:t>
      </w:r>
      <w:r w:rsidRPr="00FA6476">
        <w:t xml:space="preserve"> </w:t>
      </w:r>
      <w:r>
        <w:t>of</w:t>
      </w:r>
      <w:r w:rsidRPr="00FA6476">
        <w:t xml:space="preserve"> </w:t>
      </w:r>
      <w:r>
        <w:t>the</w:t>
      </w:r>
      <w:r w:rsidRPr="00FA6476">
        <w:t xml:space="preserve"> </w:t>
      </w:r>
      <w:r>
        <w:t>powers</w:t>
      </w:r>
      <w:r w:rsidRPr="00FA6476">
        <w:t xml:space="preserve"> </w:t>
      </w:r>
      <w:r>
        <w:t>conferred</w:t>
      </w:r>
      <w:r w:rsidRPr="00FA6476">
        <w:t xml:space="preserve"> </w:t>
      </w:r>
      <w:r>
        <w:t>by</w:t>
      </w:r>
      <w:r w:rsidRPr="00FA6476">
        <w:t xml:space="preserve"> </w:t>
      </w:r>
      <w:r>
        <w:t>section</w:t>
      </w:r>
      <w:r w:rsidRPr="00FA6476">
        <w:t xml:space="preserve"> </w:t>
      </w:r>
      <w:r>
        <w:t>89(6)</w:t>
      </w:r>
      <w:r w:rsidRPr="00FA6476">
        <w:t xml:space="preserve"> </w:t>
      </w:r>
      <w:r>
        <w:t>of</w:t>
      </w:r>
      <w:r w:rsidRPr="00FA6476">
        <w:t xml:space="preserve"> </w:t>
      </w:r>
      <w:r>
        <w:t>the</w:t>
      </w:r>
      <w:r w:rsidRPr="00FA6476">
        <w:t xml:space="preserve"> </w:t>
      </w:r>
      <w:r>
        <w:t>Local</w:t>
      </w:r>
      <w:r w:rsidRPr="00FA6476">
        <w:t xml:space="preserve"> </w:t>
      </w:r>
      <w:r>
        <w:t>Government</w:t>
      </w:r>
      <w:r w:rsidRPr="00FA6476">
        <w:t xml:space="preserve"> </w:t>
      </w:r>
      <w:r>
        <w:t>Act</w:t>
      </w:r>
      <w:r w:rsidRPr="00FA6476">
        <w:t xml:space="preserve"> </w:t>
      </w:r>
      <w:r>
        <w:t>1972(</w:t>
      </w:r>
      <w:r>
        <w:rPr>
          <w:rStyle w:val="FootnoteReference"/>
        </w:rPr>
        <w:footnoteReference w:id="2"/>
      </w:r>
      <w:r>
        <w:t>)</w:t>
      </w:r>
      <w:r w:rsidRPr="00FA6476">
        <w:t xml:space="preserve"> </w:t>
      </w:r>
      <w:r>
        <w:t>and section</w:t>
      </w:r>
      <w:r w:rsidRPr="00FA6476">
        <w:t xml:space="preserve"> </w:t>
      </w:r>
      <w:r>
        <w:t>36A(1)</w:t>
      </w:r>
      <w:r w:rsidRPr="00FA6476">
        <w:t xml:space="preserve"> </w:t>
      </w:r>
      <w:r>
        <w:t>to</w:t>
      </w:r>
      <w:r w:rsidRPr="00FA6476">
        <w:t xml:space="preserve"> </w:t>
      </w:r>
      <w:r>
        <w:t>(5)</w:t>
      </w:r>
      <w:r w:rsidRPr="00FA6476">
        <w:t xml:space="preserve"> </w:t>
      </w:r>
      <w:r>
        <w:t>and</w:t>
      </w:r>
      <w:r w:rsidRPr="00FA6476">
        <w:t xml:space="preserve"> </w:t>
      </w:r>
      <w:r>
        <w:t>(9)</w:t>
      </w:r>
      <w:r w:rsidRPr="00FA6476">
        <w:t xml:space="preserve"> </w:t>
      </w:r>
      <w:r>
        <w:t>of the</w:t>
      </w:r>
      <w:r w:rsidRPr="00FA6476">
        <w:t xml:space="preserve"> </w:t>
      </w:r>
      <w:r>
        <w:t>Representation</w:t>
      </w:r>
      <w:r w:rsidRPr="00FA6476">
        <w:t xml:space="preserve"> </w:t>
      </w:r>
      <w:r>
        <w:t>of</w:t>
      </w:r>
      <w:r w:rsidRPr="00FA6476">
        <w:t xml:space="preserve"> </w:t>
      </w:r>
      <w:r>
        <w:t>the</w:t>
      </w:r>
      <w:r w:rsidRPr="00FA6476">
        <w:t xml:space="preserve"> </w:t>
      </w:r>
      <w:r>
        <w:t>People</w:t>
      </w:r>
      <w:r w:rsidRPr="00FA6476">
        <w:t xml:space="preserve"> </w:t>
      </w:r>
      <w:r>
        <w:t>Act</w:t>
      </w:r>
      <w:r w:rsidRPr="00FA6476">
        <w:t xml:space="preserve"> </w:t>
      </w:r>
      <w:r>
        <w:t>1983(</w:t>
      </w:r>
      <w:r>
        <w:rPr>
          <w:rStyle w:val="FootnoteReference"/>
        </w:rPr>
        <w:footnoteReference w:id="3"/>
      </w:r>
      <w:r>
        <w:t>),</w:t>
      </w:r>
      <w:r w:rsidRPr="00FA6476">
        <w:t xml:space="preserve"> </w:t>
      </w:r>
      <w:r>
        <w:t>make</w:t>
      </w:r>
      <w:r w:rsidRPr="00FA6476">
        <w:t xml:space="preserve"> </w:t>
      </w:r>
      <w:r>
        <w:t>the</w:t>
      </w:r>
      <w:r w:rsidRPr="00FA6476">
        <w:t xml:space="preserve"> </w:t>
      </w:r>
      <w:r>
        <w:t>following</w:t>
      </w:r>
      <w:r w:rsidRPr="00FA6476">
        <w:t xml:space="preserve"> </w:t>
      </w:r>
      <w:r>
        <w:t>Rules.</w:t>
      </w:r>
    </w:p>
    <w:p w14:paraId="4C52C461" w14:textId="77777777" w:rsidR="00C8258C" w:rsidRDefault="00C8258C" w:rsidP="00C8258C">
      <w:pPr>
        <w:pStyle w:val="Pre"/>
      </w:pPr>
      <w:r w:rsidRPr="00D24DB4">
        <w:t>In</w:t>
      </w:r>
      <w:r w:rsidRPr="00FA6476">
        <w:t xml:space="preserve"> </w:t>
      </w:r>
      <w:r w:rsidRPr="00D24DB4">
        <w:t>accordance</w:t>
      </w:r>
      <w:r w:rsidRPr="00FA6476">
        <w:t xml:space="preserve"> </w:t>
      </w:r>
      <w:r w:rsidRPr="00D24DB4">
        <w:t>with</w:t>
      </w:r>
      <w:r w:rsidRPr="00FA6476">
        <w:t xml:space="preserve"> </w:t>
      </w:r>
      <w:r w:rsidRPr="00D24DB4">
        <w:t>section</w:t>
      </w:r>
      <w:r w:rsidRPr="00FA6476">
        <w:t xml:space="preserve"> </w:t>
      </w:r>
      <w:r w:rsidRPr="00D24DB4">
        <w:t>36A(7)</w:t>
      </w:r>
      <w:r w:rsidRPr="00FA6476">
        <w:t xml:space="preserve"> </w:t>
      </w:r>
      <w:r w:rsidRPr="00D24DB4">
        <w:t>of</w:t>
      </w:r>
      <w:r w:rsidRPr="00FA6476">
        <w:t xml:space="preserve"> </w:t>
      </w:r>
      <w:r w:rsidRPr="00D24DB4">
        <w:t>th</w:t>
      </w:r>
      <w:r>
        <w:t>e</w:t>
      </w:r>
      <w:r w:rsidRPr="00FA6476">
        <w:t xml:space="preserve"> </w:t>
      </w:r>
      <w:r>
        <w:t>Representation</w:t>
      </w:r>
      <w:r w:rsidRPr="00FA6476">
        <w:t xml:space="preserve"> </w:t>
      </w:r>
      <w:r>
        <w:t>of</w:t>
      </w:r>
      <w:r w:rsidRPr="00FA6476">
        <w:t xml:space="preserve"> </w:t>
      </w:r>
      <w:r>
        <w:t>the</w:t>
      </w:r>
      <w:r w:rsidRPr="00FA6476">
        <w:t xml:space="preserve"> </w:t>
      </w:r>
      <w:r>
        <w:t>People</w:t>
      </w:r>
      <w:r w:rsidRPr="00FA6476">
        <w:t xml:space="preserve"> </w:t>
      </w:r>
      <w:r w:rsidRPr="00D24DB4">
        <w:t>Act</w:t>
      </w:r>
      <w:r w:rsidRPr="00FA6476">
        <w:t xml:space="preserve"> </w:t>
      </w:r>
      <w:r>
        <w:t>1983</w:t>
      </w:r>
      <w:r w:rsidRPr="00D24DB4">
        <w:t>,</w:t>
      </w:r>
      <w:r w:rsidRPr="00FA6476">
        <w:t xml:space="preserve"> </w:t>
      </w:r>
      <w:r w:rsidRPr="00D24DB4">
        <w:t>the</w:t>
      </w:r>
      <w:r w:rsidRPr="00FA6476">
        <w:t xml:space="preserve"> </w:t>
      </w:r>
      <w:r w:rsidRPr="00D24DB4">
        <w:t>Welsh</w:t>
      </w:r>
      <w:r w:rsidRPr="00FA6476">
        <w:t xml:space="preserve"> </w:t>
      </w:r>
      <w:r w:rsidRPr="00D24DB4">
        <w:t>Ministers</w:t>
      </w:r>
      <w:r w:rsidRPr="00FA6476">
        <w:t xml:space="preserve"> </w:t>
      </w:r>
      <w:r w:rsidRPr="00D24DB4">
        <w:t>have</w:t>
      </w:r>
      <w:r w:rsidRPr="00FA6476">
        <w:t xml:space="preserve"> </w:t>
      </w:r>
      <w:r w:rsidRPr="00D24DB4">
        <w:t>consulted</w:t>
      </w:r>
      <w:r w:rsidRPr="00FA6476">
        <w:t xml:space="preserve"> </w:t>
      </w:r>
      <w:r w:rsidRPr="00D24DB4">
        <w:t>such</w:t>
      </w:r>
      <w:r w:rsidRPr="00FA6476">
        <w:t xml:space="preserve"> </w:t>
      </w:r>
      <w:r w:rsidRPr="00D24DB4">
        <w:t>persons</w:t>
      </w:r>
      <w:r w:rsidRPr="00FA6476">
        <w:t xml:space="preserve"> </w:t>
      </w:r>
      <w:r w:rsidRPr="00D24DB4">
        <w:t>as</w:t>
      </w:r>
      <w:r w:rsidRPr="00FA6476">
        <w:t xml:space="preserve"> </w:t>
      </w:r>
      <w:r w:rsidRPr="00D24DB4">
        <w:t>they</w:t>
      </w:r>
      <w:r w:rsidRPr="00FA6476">
        <w:t xml:space="preserve"> </w:t>
      </w:r>
      <w:r w:rsidRPr="00D24DB4">
        <w:t>considered</w:t>
      </w:r>
      <w:r w:rsidRPr="00FA6476">
        <w:t xml:space="preserve"> </w:t>
      </w:r>
      <w:r w:rsidRPr="00D24DB4">
        <w:t>appropriate.</w:t>
      </w:r>
    </w:p>
    <w:p w14:paraId="1E44A517" w14:textId="77777777" w:rsidR="00C8258C" w:rsidRDefault="00C8258C" w:rsidP="00C8258C">
      <w:pPr>
        <w:pStyle w:val="Pre"/>
      </w:pPr>
      <w:r w:rsidRPr="00D24DB4">
        <w:t>In</w:t>
      </w:r>
      <w:r w:rsidRPr="00FA6476">
        <w:t xml:space="preserve"> </w:t>
      </w:r>
      <w:r w:rsidRPr="00D24DB4">
        <w:t>accordance</w:t>
      </w:r>
      <w:r w:rsidRPr="00FA6476">
        <w:t xml:space="preserve"> </w:t>
      </w:r>
      <w:r w:rsidRPr="00D24DB4">
        <w:t>with</w:t>
      </w:r>
      <w:r w:rsidRPr="00FA6476">
        <w:t xml:space="preserve"> </w:t>
      </w:r>
      <w:r w:rsidRPr="00D24DB4">
        <w:t>section</w:t>
      </w:r>
      <w:r w:rsidRPr="00FA6476">
        <w:t xml:space="preserve"> </w:t>
      </w:r>
      <w:r w:rsidRPr="00D24DB4">
        <w:t>36A(10)</w:t>
      </w:r>
      <w:r w:rsidRPr="00FA6476">
        <w:t xml:space="preserve"> </w:t>
      </w:r>
      <w:r>
        <w:t>of that Act</w:t>
      </w:r>
      <w:r w:rsidRPr="00D24DB4">
        <w:t>,</w:t>
      </w:r>
      <w:r w:rsidRPr="00FA6476">
        <w:t xml:space="preserve"> </w:t>
      </w:r>
      <w:r w:rsidRPr="00D24DB4">
        <w:t>a</w:t>
      </w:r>
      <w:r w:rsidRPr="00FA6476">
        <w:t xml:space="preserve"> </w:t>
      </w:r>
      <w:r w:rsidRPr="00D24DB4">
        <w:t>draft</w:t>
      </w:r>
      <w:r w:rsidRPr="00FA6476">
        <w:t xml:space="preserve"> </w:t>
      </w:r>
      <w:r w:rsidRPr="00D24DB4">
        <w:t>of</w:t>
      </w:r>
      <w:r w:rsidRPr="00FA6476">
        <w:t xml:space="preserve"> </w:t>
      </w:r>
      <w:r w:rsidRPr="00D24DB4">
        <w:t>this</w:t>
      </w:r>
      <w:r w:rsidRPr="00FA6476">
        <w:t xml:space="preserve"> </w:t>
      </w:r>
      <w:r w:rsidRPr="00D24DB4">
        <w:t>instrument</w:t>
      </w:r>
      <w:r w:rsidRPr="00FA6476">
        <w:t xml:space="preserve"> </w:t>
      </w:r>
      <w:r w:rsidRPr="00D24DB4">
        <w:t>has</w:t>
      </w:r>
      <w:r w:rsidRPr="00FA6476">
        <w:t xml:space="preserve"> </w:t>
      </w:r>
      <w:r w:rsidRPr="00D24DB4">
        <w:t>been</w:t>
      </w:r>
      <w:r w:rsidRPr="00FA6476">
        <w:t xml:space="preserve"> </w:t>
      </w:r>
      <w:r w:rsidRPr="00D24DB4">
        <w:t>laid</w:t>
      </w:r>
      <w:r w:rsidRPr="00FA6476">
        <w:t xml:space="preserve"> </w:t>
      </w:r>
      <w:r w:rsidRPr="00D24DB4">
        <w:t>before,</w:t>
      </w:r>
      <w:r w:rsidRPr="00FA6476">
        <w:t xml:space="preserve"> </w:t>
      </w:r>
      <w:r w:rsidRPr="00D24DB4">
        <w:t>and</w:t>
      </w:r>
      <w:r w:rsidRPr="00FA6476">
        <w:t xml:space="preserve"> </w:t>
      </w:r>
      <w:r w:rsidRPr="00D24DB4">
        <w:t>approved</w:t>
      </w:r>
      <w:r w:rsidRPr="00FA6476">
        <w:t xml:space="preserve"> </w:t>
      </w:r>
      <w:r w:rsidRPr="00D24DB4">
        <w:t>by</w:t>
      </w:r>
      <w:r w:rsidRPr="00FA6476">
        <w:t xml:space="preserve"> </w:t>
      </w:r>
      <w:r w:rsidRPr="00D24DB4">
        <w:t>a</w:t>
      </w:r>
      <w:r w:rsidRPr="00FA6476">
        <w:t xml:space="preserve"> </w:t>
      </w:r>
      <w:r w:rsidRPr="00D24DB4">
        <w:t>resolution</w:t>
      </w:r>
      <w:r w:rsidRPr="00FA6476">
        <w:t xml:space="preserve"> </w:t>
      </w:r>
      <w:r w:rsidRPr="00D24DB4">
        <w:t>of,</w:t>
      </w:r>
      <w:r w:rsidRPr="00FA6476">
        <w:t xml:space="preserve"> </w:t>
      </w:r>
      <w:r w:rsidRPr="00D24DB4">
        <w:t>Senedd</w:t>
      </w:r>
      <w:r w:rsidRPr="00FA6476">
        <w:t xml:space="preserve"> </w:t>
      </w:r>
      <w:r w:rsidRPr="00D24DB4">
        <w:t>Cymru.</w:t>
      </w:r>
    </w:p>
    <w:p w14:paraId="4A7E33C1" w14:textId="77777777" w:rsidR="00C8258C" w:rsidRDefault="00C8258C" w:rsidP="00D84BC8">
      <w:pPr>
        <w:pStyle w:val="SIPart"/>
        <w:rPr>
          <w:noProof/>
        </w:rPr>
      </w:pPr>
      <w:r>
        <w:lastRenderedPageBreak/>
        <w:t>PART</w:t>
      </w:r>
      <w:r w:rsidRPr="00FA6476">
        <w:t xml:space="preserve"> </w:t>
      </w:r>
      <w:r>
        <w:rPr>
          <w:noProof/>
        </w:rPr>
        <w:fldChar w:fldCharType="begin"/>
      </w:r>
      <w:r>
        <w:rPr>
          <w:noProof/>
        </w:rPr>
        <w:instrText xml:space="preserve"> SEQ Part_ \* arabic </w:instrText>
      </w:r>
      <w:r>
        <w:rPr>
          <w:noProof/>
        </w:rPr>
        <w:fldChar w:fldCharType="separate"/>
      </w:r>
      <w:r>
        <w:rPr>
          <w:noProof/>
        </w:rPr>
        <w:t>1</w:t>
      </w:r>
      <w:r>
        <w:rPr>
          <w:noProof/>
        </w:rPr>
        <w:fldChar w:fldCharType="end"/>
      </w:r>
    </w:p>
    <w:p w14:paraId="66944921" w14:textId="77777777" w:rsidR="00C8258C" w:rsidRPr="005A70C0" w:rsidRDefault="00C8258C" w:rsidP="00C71CFE">
      <w:pPr>
        <w:pStyle w:val="SIpartheading"/>
      </w:pPr>
      <w:r>
        <w:t>General</w:t>
      </w:r>
    </w:p>
    <w:p w14:paraId="61C664E8" w14:textId="77777777" w:rsidR="00C8258C" w:rsidRDefault="00C8258C" w:rsidP="00C8258C">
      <w:pPr>
        <w:pStyle w:val="H1"/>
      </w:pPr>
      <w:r>
        <w:t>Title</w:t>
      </w:r>
      <w:r w:rsidRPr="00FA6476">
        <w:t xml:space="preserve"> </w:t>
      </w:r>
      <w:r>
        <w:t>and</w:t>
      </w:r>
      <w:r w:rsidRPr="00FA6476">
        <w:t xml:space="preserve"> </w:t>
      </w:r>
      <w:r>
        <w:t>commencement</w:t>
      </w:r>
    </w:p>
    <w:p w14:paraId="131A0408" w14:textId="77777777" w:rsidR="00C8258C" w:rsidRPr="001F1F71" w:rsidRDefault="00C8258C" w:rsidP="00716D23">
      <w:pPr>
        <w:pStyle w:val="N1"/>
        <w:numPr>
          <w:ilvl w:val="0"/>
          <w:numId w:val="11"/>
        </w:numPr>
        <w:tabs>
          <w:tab w:val="num" w:pos="360"/>
        </w:tabs>
      </w:pPr>
      <w:r w:rsidRPr="001F1F71">
        <w:t>—</w:t>
      </w:r>
      <w:r w:rsidRPr="001F1F71">
        <w:fldChar w:fldCharType="begin"/>
      </w:r>
      <w:r w:rsidRPr="001F1F71">
        <w:instrText xml:space="preserve"> LISTNUM "SEQ1" \l 2 </w:instrText>
      </w:r>
      <w:r w:rsidRPr="001F1F71">
        <w:fldChar w:fldCharType="end"/>
      </w:r>
      <w:r w:rsidRPr="00FA6476">
        <w:t> </w:t>
      </w:r>
      <w:r w:rsidRPr="001F1F71">
        <w:t>The</w:t>
      </w:r>
      <w:r w:rsidRPr="00FA6476">
        <w:t xml:space="preserve"> </w:t>
      </w:r>
      <w:r w:rsidRPr="001F1F71">
        <w:t>title</w:t>
      </w:r>
      <w:r w:rsidRPr="00FA6476">
        <w:t xml:space="preserve"> </w:t>
      </w:r>
      <w:r w:rsidRPr="001F1F71">
        <w:t>of</w:t>
      </w:r>
      <w:r w:rsidRPr="00FA6476">
        <w:t xml:space="preserve"> </w:t>
      </w:r>
      <w:r w:rsidRPr="001F1F71">
        <w:t>these</w:t>
      </w:r>
      <w:r w:rsidRPr="00FA6476">
        <w:t xml:space="preserve"> </w:t>
      </w:r>
      <w:r w:rsidRPr="00640F63">
        <w:t>Rules</w:t>
      </w:r>
      <w:r w:rsidRPr="00FA6476">
        <w:t xml:space="preserve"> </w:t>
      </w:r>
      <w:r w:rsidRPr="001F1F71">
        <w:t>is</w:t>
      </w:r>
      <w:r w:rsidRPr="00FA6476">
        <w:t xml:space="preserve"> </w:t>
      </w:r>
      <w:r w:rsidRPr="001F1F71">
        <w:t>the</w:t>
      </w:r>
      <w:r w:rsidRPr="00FA6476">
        <w:t xml:space="preserve"> </w:t>
      </w:r>
      <w:r w:rsidRPr="001F1F71">
        <w:t>Local</w:t>
      </w:r>
      <w:r w:rsidRPr="00FA6476">
        <w:t xml:space="preserve"> </w:t>
      </w:r>
      <w:r w:rsidRPr="001F1F71">
        <w:t>Elections</w:t>
      </w:r>
      <w:r w:rsidRPr="00FA6476">
        <w:t xml:space="preserve"> </w:t>
      </w:r>
      <w:r>
        <w:t xml:space="preserve">(Wales) </w:t>
      </w:r>
      <w:r w:rsidRPr="001F1F71">
        <w:t>(Amendment)</w:t>
      </w:r>
      <w:r w:rsidRPr="00FA6476">
        <w:t xml:space="preserve"> </w:t>
      </w:r>
      <w:r w:rsidRPr="001F1F71">
        <w:t>Rules</w:t>
      </w:r>
      <w:r w:rsidRPr="00FA6476">
        <w:t xml:space="preserve"> </w:t>
      </w:r>
      <w:r>
        <w:t>2026</w:t>
      </w:r>
      <w:r w:rsidRPr="001F1F71">
        <w:t>.</w:t>
      </w:r>
    </w:p>
    <w:p w14:paraId="68196206" w14:textId="77777777" w:rsidR="00C8258C" w:rsidRDefault="00C8258C" w:rsidP="00C8258C">
      <w:pPr>
        <w:pStyle w:val="N2"/>
        <w:tabs>
          <w:tab w:val="num" w:pos="720"/>
        </w:tabs>
        <w:ind w:left="0"/>
      </w:pPr>
      <w:r>
        <w:t>These</w:t>
      </w:r>
      <w:r w:rsidRPr="00FA6476">
        <w:t xml:space="preserve"> </w:t>
      </w:r>
      <w:r>
        <w:t>Rules</w:t>
      </w:r>
      <w:r w:rsidRPr="00FA6476">
        <w:t xml:space="preserve"> </w:t>
      </w:r>
      <w:r>
        <w:t>come</w:t>
      </w:r>
      <w:r w:rsidRPr="00FA6476">
        <w:t xml:space="preserve"> </w:t>
      </w:r>
      <w:r>
        <w:t>into</w:t>
      </w:r>
      <w:r w:rsidRPr="00FA6476">
        <w:t xml:space="preserve"> </w:t>
      </w:r>
      <w:r>
        <w:t>force</w:t>
      </w:r>
      <w:r w:rsidRPr="00FA6476">
        <w:t xml:space="preserve"> </w:t>
      </w:r>
      <w:r>
        <w:t>on</w:t>
      </w:r>
      <w:r w:rsidRPr="00FA6476">
        <w:t xml:space="preserve"> </w:t>
      </w:r>
      <w:r w:rsidRPr="00640F63">
        <w:t>13</w:t>
      </w:r>
      <w:r w:rsidRPr="00FA6476">
        <w:t xml:space="preserve"> </w:t>
      </w:r>
      <w:r w:rsidRPr="00640F63">
        <w:t>March</w:t>
      </w:r>
      <w:r w:rsidRPr="00FA6476">
        <w:t xml:space="preserve"> </w:t>
      </w:r>
      <w:r w:rsidRPr="00640F63">
        <w:t>2026</w:t>
      </w:r>
      <w:r>
        <w:t>.</w:t>
      </w:r>
    </w:p>
    <w:p w14:paraId="30D26615" w14:textId="77777777" w:rsidR="00C8258C" w:rsidRPr="009D677B" w:rsidRDefault="00C8258C" w:rsidP="00C8258C">
      <w:pPr>
        <w:pStyle w:val="H1"/>
      </w:pPr>
      <w:r w:rsidRPr="009D677B">
        <w:t>Interpretation</w:t>
      </w:r>
    </w:p>
    <w:p w14:paraId="12A30EAB" w14:textId="77777777" w:rsidR="00C8258C" w:rsidRDefault="00C8258C" w:rsidP="00C8258C">
      <w:pPr>
        <w:pStyle w:val="N1"/>
        <w:tabs>
          <w:tab w:val="num" w:pos="360"/>
        </w:tabs>
        <w:ind w:left="0"/>
      </w:pPr>
      <w:r w:rsidRPr="00FA6476">
        <w:t> </w:t>
      </w:r>
      <w:r w:rsidRPr="009D677B">
        <w:t>In</w:t>
      </w:r>
      <w:r w:rsidRPr="00FA6476">
        <w:t xml:space="preserve"> </w:t>
      </w:r>
      <w:r w:rsidRPr="009D677B">
        <w:t>these</w:t>
      </w:r>
      <w:r w:rsidRPr="00FA6476">
        <w:t xml:space="preserve"> </w:t>
      </w:r>
      <w:r w:rsidRPr="009D677B">
        <w:t>Rules—</w:t>
      </w:r>
    </w:p>
    <w:p w14:paraId="14768433" w14:textId="77777777" w:rsidR="00C8258C" w:rsidRPr="005A70C0" w:rsidRDefault="00C8258C" w:rsidP="00C8258C">
      <w:pPr>
        <w:pStyle w:val="DefPara"/>
      </w:pPr>
      <w:r>
        <w:t>“the</w:t>
      </w:r>
      <w:r w:rsidRPr="00FA6476">
        <w:t xml:space="preserve"> </w:t>
      </w:r>
      <w:r>
        <w:t>1983</w:t>
      </w:r>
      <w:r w:rsidRPr="00FA6476">
        <w:t xml:space="preserve"> </w:t>
      </w:r>
      <w:r>
        <w:t>Act”</w:t>
      </w:r>
      <w:r w:rsidRPr="00FA6476">
        <w:t xml:space="preserve"> </w:t>
      </w:r>
      <w:r>
        <w:t>(“</w:t>
      </w:r>
      <w:r>
        <w:rPr>
          <w:i/>
          <w:iCs/>
        </w:rPr>
        <w:t>Deddf</w:t>
      </w:r>
      <w:r w:rsidRPr="00FA6476">
        <w:rPr>
          <w:i/>
          <w:iCs/>
        </w:rPr>
        <w:t xml:space="preserve"> </w:t>
      </w:r>
      <w:r>
        <w:rPr>
          <w:i/>
          <w:iCs/>
        </w:rPr>
        <w:t>1983</w:t>
      </w:r>
      <w:r>
        <w:t>”)</w:t>
      </w:r>
      <w:r w:rsidRPr="00FA6476">
        <w:t xml:space="preserve"> </w:t>
      </w:r>
      <w:r>
        <w:t>means</w:t>
      </w:r>
      <w:r w:rsidRPr="00FA6476">
        <w:t xml:space="preserve"> </w:t>
      </w:r>
      <w:r>
        <w:t>the</w:t>
      </w:r>
      <w:r w:rsidRPr="00FA6476">
        <w:t xml:space="preserve"> </w:t>
      </w:r>
      <w:r>
        <w:t>Representation</w:t>
      </w:r>
      <w:r w:rsidRPr="00FA6476">
        <w:t xml:space="preserve"> </w:t>
      </w:r>
      <w:r>
        <w:t>of</w:t>
      </w:r>
      <w:r w:rsidRPr="00FA6476">
        <w:t xml:space="preserve"> </w:t>
      </w:r>
      <w:r>
        <w:t>the</w:t>
      </w:r>
      <w:r w:rsidRPr="00FA6476">
        <w:t xml:space="preserve"> </w:t>
      </w:r>
      <w:r>
        <w:t>People</w:t>
      </w:r>
      <w:r w:rsidRPr="00FA6476">
        <w:t xml:space="preserve"> </w:t>
      </w:r>
      <w:r>
        <w:t>Act</w:t>
      </w:r>
      <w:r w:rsidRPr="00FA6476">
        <w:t xml:space="preserve"> </w:t>
      </w:r>
      <w:r>
        <w:t>1983;</w:t>
      </w:r>
    </w:p>
    <w:p w14:paraId="21BA5658" w14:textId="77777777" w:rsidR="00C8258C" w:rsidRPr="009D677B" w:rsidRDefault="00C8258C" w:rsidP="00C8258C">
      <w:pPr>
        <w:pStyle w:val="DefPara"/>
      </w:pPr>
      <w:r w:rsidRPr="009D677B">
        <w:t>“</w:t>
      </w:r>
      <w:r>
        <w:t xml:space="preserve">the </w:t>
      </w:r>
      <w:r w:rsidRPr="009D677B">
        <w:t>Communities</w:t>
      </w:r>
      <w:r w:rsidRPr="00FA6476">
        <w:t xml:space="preserve"> </w:t>
      </w:r>
      <w:r w:rsidRPr="009D677B">
        <w:t>Rules”</w:t>
      </w:r>
      <w:r w:rsidRPr="00FA6476">
        <w:t xml:space="preserve"> </w:t>
      </w:r>
      <w:r w:rsidRPr="009D677B">
        <w:t>(“</w:t>
      </w:r>
      <w:r>
        <w:t xml:space="preserve">y </w:t>
      </w:r>
      <w:r w:rsidRPr="00456A41">
        <w:rPr>
          <w:i/>
          <w:iCs/>
        </w:rPr>
        <w:t>Rheolau Cymuneda</w:t>
      </w:r>
      <w:r>
        <w:rPr>
          <w:i/>
          <w:iCs/>
        </w:rPr>
        <w:t>u</w:t>
      </w:r>
      <w:r w:rsidRPr="009D677B">
        <w:t>”)</w:t>
      </w:r>
      <w:r w:rsidRPr="00FA6476">
        <w:t xml:space="preserve"> </w:t>
      </w:r>
      <w:r w:rsidRPr="009D677B">
        <w:t>means</w:t>
      </w:r>
      <w:r w:rsidRPr="00FA6476">
        <w:t xml:space="preserve"> </w:t>
      </w:r>
      <w:r w:rsidRPr="009D677B">
        <w:t>the</w:t>
      </w:r>
      <w:r w:rsidRPr="00FA6476">
        <w:t xml:space="preserve"> </w:t>
      </w:r>
      <w:r w:rsidRPr="009D677B">
        <w:t>means</w:t>
      </w:r>
      <w:r w:rsidRPr="00FA6476">
        <w:t xml:space="preserve"> </w:t>
      </w:r>
      <w:r w:rsidRPr="009D677B">
        <w:t>the</w:t>
      </w:r>
      <w:r w:rsidRPr="00FA6476">
        <w:t xml:space="preserve"> </w:t>
      </w:r>
      <w:r w:rsidRPr="009D677B">
        <w:t>Local</w:t>
      </w:r>
      <w:r w:rsidRPr="00FA6476">
        <w:t xml:space="preserve"> </w:t>
      </w:r>
      <w:r w:rsidRPr="009D677B">
        <w:t>Elections</w:t>
      </w:r>
      <w:r w:rsidRPr="00FA6476">
        <w:t xml:space="preserve"> </w:t>
      </w:r>
      <w:r w:rsidRPr="009D677B">
        <w:t>(Communities)</w:t>
      </w:r>
      <w:r w:rsidRPr="00FA6476">
        <w:t xml:space="preserve"> </w:t>
      </w:r>
      <w:r w:rsidRPr="009D677B">
        <w:t>(Wales)</w:t>
      </w:r>
      <w:r w:rsidRPr="00FA6476">
        <w:t xml:space="preserve"> </w:t>
      </w:r>
      <w:r w:rsidRPr="009D677B">
        <w:t>Rules</w:t>
      </w:r>
      <w:r w:rsidRPr="00FA6476">
        <w:t xml:space="preserve"> </w:t>
      </w:r>
      <w:r w:rsidRPr="009D677B">
        <w:t>2021(</w:t>
      </w:r>
      <w:r w:rsidRPr="009D677B">
        <w:rPr>
          <w:rStyle w:val="FootnoteReference"/>
        </w:rPr>
        <w:footnoteReference w:id="4"/>
      </w:r>
      <w:r w:rsidRPr="009D677B">
        <w:t>);</w:t>
      </w:r>
    </w:p>
    <w:p w14:paraId="048F4231" w14:textId="77777777" w:rsidR="00C8258C" w:rsidRDefault="00C8258C" w:rsidP="00C8258C">
      <w:pPr>
        <w:pStyle w:val="DefPara"/>
      </w:pPr>
      <w:r w:rsidRPr="009D677B">
        <w:t>“</w:t>
      </w:r>
      <w:r>
        <w:t xml:space="preserve">the </w:t>
      </w:r>
      <w:r w:rsidRPr="009D677B">
        <w:t>Principal</w:t>
      </w:r>
      <w:r w:rsidRPr="00FA6476">
        <w:t xml:space="preserve"> </w:t>
      </w:r>
      <w:r w:rsidRPr="009D677B">
        <w:t>Area</w:t>
      </w:r>
      <w:r>
        <w:t>s</w:t>
      </w:r>
      <w:r w:rsidRPr="00FA6476">
        <w:t xml:space="preserve"> </w:t>
      </w:r>
      <w:r w:rsidRPr="009D677B">
        <w:t>Rules”</w:t>
      </w:r>
      <w:r w:rsidRPr="00FA6476">
        <w:t xml:space="preserve"> </w:t>
      </w:r>
      <w:r w:rsidRPr="009D677B">
        <w:t>(“</w:t>
      </w:r>
      <w:r>
        <w:t xml:space="preserve">y </w:t>
      </w:r>
      <w:r w:rsidRPr="00456A41">
        <w:rPr>
          <w:i/>
          <w:iCs/>
        </w:rPr>
        <w:t>Rheolau Prif Ardaloedd</w:t>
      </w:r>
      <w:r w:rsidRPr="009D677B">
        <w:t>”)</w:t>
      </w:r>
      <w:r w:rsidRPr="00FA6476">
        <w:t xml:space="preserve"> </w:t>
      </w:r>
      <w:r w:rsidRPr="009D677B">
        <w:t>means</w:t>
      </w:r>
      <w:r w:rsidRPr="00FA6476">
        <w:t xml:space="preserve"> </w:t>
      </w:r>
      <w:r w:rsidRPr="009D677B">
        <w:t>the</w:t>
      </w:r>
      <w:r w:rsidRPr="00FA6476">
        <w:t xml:space="preserve"> </w:t>
      </w:r>
      <w:r w:rsidRPr="009D677B">
        <w:t>means</w:t>
      </w:r>
      <w:r w:rsidRPr="00FA6476">
        <w:t xml:space="preserve"> </w:t>
      </w:r>
      <w:r w:rsidRPr="009D677B">
        <w:t>the</w:t>
      </w:r>
      <w:r w:rsidRPr="00FA6476">
        <w:t xml:space="preserve"> </w:t>
      </w:r>
      <w:r w:rsidRPr="009D677B">
        <w:t>Local</w:t>
      </w:r>
      <w:r w:rsidRPr="00FA6476">
        <w:t xml:space="preserve"> </w:t>
      </w:r>
      <w:r w:rsidRPr="009D677B">
        <w:t>Elections</w:t>
      </w:r>
      <w:r w:rsidRPr="00FA6476">
        <w:t xml:space="preserve"> </w:t>
      </w:r>
      <w:r w:rsidRPr="009D677B">
        <w:t>(Principal</w:t>
      </w:r>
      <w:r w:rsidRPr="00FA6476">
        <w:t xml:space="preserve"> </w:t>
      </w:r>
      <w:r w:rsidRPr="009D677B">
        <w:t>Areas)</w:t>
      </w:r>
      <w:r w:rsidRPr="00FA6476">
        <w:t xml:space="preserve"> </w:t>
      </w:r>
      <w:r w:rsidRPr="009D677B">
        <w:t>(Wales)</w:t>
      </w:r>
      <w:r w:rsidRPr="00FA6476">
        <w:t xml:space="preserve"> </w:t>
      </w:r>
      <w:r w:rsidRPr="009D677B">
        <w:t>Rules</w:t>
      </w:r>
      <w:r w:rsidRPr="00FA6476">
        <w:t xml:space="preserve"> </w:t>
      </w:r>
      <w:r w:rsidRPr="009D677B">
        <w:t>2021(</w:t>
      </w:r>
      <w:r w:rsidRPr="009D677B">
        <w:rPr>
          <w:rStyle w:val="FootnoteReference"/>
        </w:rPr>
        <w:footnoteReference w:id="5"/>
      </w:r>
      <w:r w:rsidRPr="009D677B">
        <w:t>)</w:t>
      </w:r>
      <w:r>
        <w:t>.</w:t>
      </w:r>
    </w:p>
    <w:p w14:paraId="06EB0B93" w14:textId="77777777" w:rsidR="00C8258C" w:rsidRDefault="00C8258C" w:rsidP="007545C4">
      <w:pPr>
        <w:pStyle w:val="SIPart"/>
        <w:rPr>
          <w:noProof/>
        </w:rPr>
      </w:pPr>
      <w:r>
        <w:t>PART</w:t>
      </w:r>
      <w:r w:rsidRPr="00FA6476">
        <w:t xml:space="preserve"> </w:t>
      </w:r>
      <w:r>
        <w:rPr>
          <w:noProof/>
        </w:rPr>
        <w:fldChar w:fldCharType="begin"/>
      </w:r>
      <w:r>
        <w:rPr>
          <w:noProof/>
        </w:rPr>
        <w:instrText xml:space="preserve"> SEQ Part_ \* arabic </w:instrText>
      </w:r>
      <w:r>
        <w:rPr>
          <w:noProof/>
        </w:rPr>
        <w:fldChar w:fldCharType="separate"/>
      </w:r>
      <w:r>
        <w:rPr>
          <w:noProof/>
        </w:rPr>
        <w:t>2</w:t>
      </w:r>
      <w:r>
        <w:rPr>
          <w:noProof/>
        </w:rPr>
        <w:fldChar w:fldCharType="end"/>
      </w:r>
    </w:p>
    <w:p w14:paraId="0227BB9B" w14:textId="77777777" w:rsidR="00C8258C" w:rsidRPr="005A70C0" w:rsidRDefault="00C8258C" w:rsidP="007545C4">
      <w:pPr>
        <w:pStyle w:val="SIpartheading"/>
      </w:pPr>
      <w:r>
        <w:t>Amendment</w:t>
      </w:r>
      <w:r w:rsidRPr="00FA6476">
        <w:t xml:space="preserve"> </w:t>
      </w:r>
      <w:r>
        <w:t>of</w:t>
      </w:r>
      <w:r w:rsidRPr="00FA6476">
        <w:t xml:space="preserve"> </w:t>
      </w:r>
      <w:r>
        <w:t>the</w:t>
      </w:r>
      <w:r w:rsidRPr="00FA6476">
        <w:t xml:space="preserve"> </w:t>
      </w:r>
      <w:r>
        <w:t>Principal</w:t>
      </w:r>
      <w:r w:rsidRPr="00FA6476">
        <w:t xml:space="preserve"> </w:t>
      </w:r>
      <w:r>
        <w:t>Areas</w:t>
      </w:r>
      <w:r w:rsidRPr="00FA6476">
        <w:t xml:space="preserve"> </w:t>
      </w:r>
      <w:r>
        <w:t>Rules</w:t>
      </w:r>
    </w:p>
    <w:p w14:paraId="4954DB6F" w14:textId="77777777" w:rsidR="00C8258C" w:rsidRPr="009D677B" w:rsidRDefault="00C8258C" w:rsidP="00C8258C">
      <w:pPr>
        <w:pStyle w:val="H1"/>
      </w:pPr>
      <w:r>
        <w:t>Schedule</w:t>
      </w:r>
      <w:r w:rsidRPr="00FA6476">
        <w:t xml:space="preserve"> </w:t>
      </w:r>
      <w:r>
        <w:t>1</w:t>
      </w:r>
      <w:r w:rsidRPr="00FA6476">
        <w:t xml:space="preserve"> </w:t>
      </w:r>
      <w:r>
        <w:t>to</w:t>
      </w:r>
      <w:r w:rsidRPr="00FA6476">
        <w:t xml:space="preserve"> </w:t>
      </w:r>
      <w:r>
        <w:t>the</w:t>
      </w:r>
      <w:r w:rsidRPr="00FA6476">
        <w:t xml:space="preserve"> </w:t>
      </w:r>
      <w:r>
        <w:t>Principal</w:t>
      </w:r>
      <w:r w:rsidRPr="00FA6476">
        <w:t xml:space="preserve"> </w:t>
      </w:r>
      <w:r>
        <w:t>Areas</w:t>
      </w:r>
      <w:r w:rsidRPr="00FA6476">
        <w:t xml:space="preserve"> </w:t>
      </w:r>
      <w:r>
        <w:t>Rules</w:t>
      </w:r>
    </w:p>
    <w:p w14:paraId="57731F05" w14:textId="77777777" w:rsidR="00C8258C" w:rsidRPr="008B05B9" w:rsidRDefault="00C8258C" w:rsidP="00C8258C">
      <w:pPr>
        <w:pStyle w:val="N1"/>
        <w:tabs>
          <w:tab w:val="num" w:pos="360"/>
        </w:tabs>
        <w:ind w:left="0"/>
      </w:pPr>
      <w:bookmarkStart w:id="20" w:name="_Ref63422687"/>
      <w:r w:rsidRPr="00FA6476">
        <w:t> </w:t>
      </w:r>
      <w:r>
        <w:t>Schedule</w:t>
      </w:r>
      <w:r w:rsidRPr="00FA6476">
        <w:t xml:space="preserve"> </w:t>
      </w:r>
      <w:r>
        <w:t>1</w:t>
      </w:r>
      <w:r w:rsidRPr="00FA6476">
        <w:t xml:space="preserve"> </w:t>
      </w:r>
      <w:r>
        <w:t>to</w:t>
      </w:r>
      <w:r w:rsidRPr="00FA6476">
        <w:t xml:space="preserve"> </w:t>
      </w:r>
      <w:r>
        <w:t>the</w:t>
      </w:r>
      <w:bookmarkEnd w:id="20"/>
      <w:r w:rsidRPr="00FA6476">
        <w:t xml:space="preserve"> </w:t>
      </w:r>
      <w:r>
        <w:t>Principal</w:t>
      </w:r>
      <w:r w:rsidRPr="00FA6476">
        <w:t xml:space="preserve"> </w:t>
      </w:r>
      <w:r>
        <w:t>Areas</w:t>
      </w:r>
      <w:r w:rsidRPr="00FA6476">
        <w:t xml:space="preserve"> </w:t>
      </w:r>
      <w:r>
        <w:t>Rules</w:t>
      </w:r>
      <w:r w:rsidRPr="00FA6476">
        <w:t xml:space="preserve"> </w:t>
      </w:r>
      <w:r>
        <w:t>(rules</w:t>
      </w:r>
      <w:r w:rsidRPr="00FA6476">
        <w:t xml:space="preserve"> </w:t>
      </w:r>
      <w:r>
        <w:t>for</w:t>
      </w:r>
      <w:r w:rsidRPr="00FA6476">
        <w:t xml:space="preserve"> </w:t>
      </w:r>
      <w:r>
        <w:t>conduct</w:t>
      </w:r>
      <w:r w:rsidRPr="00FA6476">
        <w:t xml:space="preserve"> </w:t>
      </w:r>
      <w:r>
        <w:t>of</w:t>
      </w:r>
      <w:r w:rsidRPr="00FA6476">
        <w:t xml:space="preserve"> </w:t>
      </w:r>
      <w:r>
        <w:t>an</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a</w:t>
      </w:r>
      <w:r w:rsidRPr="00FA6476">
        <w:t xml:space="preserve"> </w:t>
      </w:r>
      <w:r>
        <w:t>principal</w:t>
      </w:r>
      <w:r w:rsidRPr="00FA6476">
        <w:t xml:space="preserve"> </w:t>
      </w:r>
      <w:r>
        <w:t>area</w:t>
      </w:r>
      <w:r w:rsidRPr="00FA6476">
        <w:t xml:space="preserve"> </w:t>
      </w:r>
      <w:r>
        <w:t>where</w:t>
      </w:r>
      <w:r w:rsidRPr="00FA6476">
        <w:t xml:space="preserve"> </w:t>
      </w:r>
      <w:r>
        <w:t>poll</w:t>
      </w:r>
      <w:r w:rsidRPr="00FA6476">
        <w:t xml:space="preserve"> </w:t>
      </w:r>
      <w:r>
        <w:t>is</w:t>
      </w:r>
      <w:r w:rsidRPr="00FA6476">
        <w:t xml:space="preserve"> </w:t>
      </w:r>
      <w:r>
        <w:t>not</w:t>
      </w:r>
      <w:r w:rsidRPr="00FA6476">
        <w:t xml:space="preserve"> </w:t>
      </w:r>
      <w:r>
        <w:t>taken</w:t>
      </w:r>
      <w:r w:rsidRPr="00FA6476">
        <w:t xml:space="preserve"> </w:t>
      </w:r>
      <w:r>
        <w:t>together</w:t>
      </w:r>
      <w:r w:rsidRPr="00FA6476">
        <w:t xml:space="preserve"> </w:t>
      </w:r>
      <w:r>
        <w:t>with</w:t>
      </w:r>
      <w:r w:rsidRPr="00FA6476">
        <w:t xml:space="preserve"> </w:t>
      </w:r>
      <w:r>
        <w:t>poll</w:t>
      </w:r>
      <w:r w:rsidRPr="00FA6476">
        <w:t xml:space="preserve"> </w:t>
      </w:r>
      <w:r>
        <w:t>at</w:t>
      </w:r>
      <w:r w:rsidRPr="00FA6476">
        <w:t xml:space="preserve"> </w:t>
      </w:r>
      <w:r w:rsidRPr="008B05B9">
        <w:t>another election) is amended in accordance with rules 4 to 30.</w:t>
      </w:r>
    </w:p>
    <w:p w14:paraId="7679F0A9" w14:textId="77777777" w:rsidR="00C8258C" w:rsidRDefault="00C8258C" w:rsidP="00C8258C">
      <w:pPr>
        <w:pStyle w:val="N1"/>
        <w:tabs>
          <w:tab w:val="num" w:pos="360"/>
        </w:tabs>
        <w:ind w:left="0"/>
      </w:pPr>
      <w:r w:rsidRPr="008B05B9">
        <w:t> In rule 6</w:t>
      </w:r>
      <w:r w:rsidRPr="00FA6476">
        <w:t xml:space="preserve"> </w:t>
      </w:r>
      <w:r>
        <w:t>(nomination</w:t>
      </w:r>
      <w:r w:rsidRPr="00FA6476">
        <w:t xml:space="preserve"> </w:t>
      </w:r>
      <w:r>
        <w:t>papers:</w:t>
      </w:r>
      <w:r w:rsidRPr="00FA6476">
        <w:t xml:space="preserve"> </w:t>
      </w:r>
      <w:r>
        <w:t>descriptions),</w:t>
      </w:r>
      <w:r w:rsidRPr="00FA6476">
        <w:t xml:space="preserve"> </w:t>
      </w:r>
      <w:r>
        <w:t>for</w:t>
      </w:r>
      <w:r w:rsidRPr="00FA6476">
        <w:t xml:space="preserve"> </w:t>
      </w:r>
      <w:r>
        <w:t>paragraph</w:t>
      </w:r>
      <w:r w:rsidRPr="00FA6476">
        <w:t xml:space="preserve"> </w:t>
      </w:r>
      <w:r>
        <w:t>(4)(b)</w:t>
      </w:r>
      <w:r w:rsidRPr="00FA6476">
        <w:t xml:space="preserve"> </w:t>
      </w:r>
      <w:r>
        <w:t>substitute—</w:t>
      </w:r>
    </w:p>
    <w:p w14:paraId="3F12682C" w14:textId="77777777" w:rsidR="00C8258C" w:rsidRDefault="00C8258C" w:rsidP="00C8258C">
      <w:pPr>
        <w:pStyle w:val="LQN3"/>
      </w:pPr>
      <w:r w:rsidRPr="00942D02">
        <w:fldChar w:fldCharType="begin"/>
      </w:r>
      <w:r w:rsidRPr="00942D02">
        <w:instrText xml:space="preserve"> SYMBOL 147 \* MERGEFORMAT </w:instrText>
      </w:r>
      <w:r w:rsidRPr="00942D02">
        <w:fldChar w:fldCharType="end"/>
      </w:r>
      <w:r>
        <w:t>(b)</w:t>
      </w:r>
      <w:r w:rsidRPr="00FA6476">
        <w:tab/>
      </w:r>
      <w:r>
        <w:t>the</w:t>
      </w:r>
      <w:r w:rsidRPr="00FA6476">
        <w:t xml:space="preserve"> </w:t>
      </w:r>
      <w:r>
        <w:t>description—</w:t>
      </w:r>
    </w:p>
    <w:p w14:paraId="403345AA" w14:textId="77777777" w:rsidR="00C8258C" w:rsidRDefault="00C8258C" w:rsidP="00C8258C">
      <w:pPr>
        <w:pStyle w:val="LQN4"/>
      </w:pPr>
      <w:r w:rsidRPr="00FA6476">
        <w:tab/>
      </w:r>
      <w:r>
        <w:t>(i)</w:t>
      </w:r>
      <w:r w:rsidRPr="00FA6476">
        <w:tab/>
      </w:r>
      <w:r>
        <w:t>consists</w:t>
      </w:r>
      <w:r w:rsidRPr="00FA6476">
        <w:t xml:space="preserve"> </w:t>
      </w:r>
      <w:r>
        <w:t>of</w:t>
      </w:r>
      <w:r w:rsidRPr="00FA6476">
        <w:t xml:space="preserve"> </w:t>
      </w:r>
      <w:r>
        <w:t>the</w:t>
      </w:r>
      <w:r w:rsidRPr="00FA6476">
        <w:t xml:space="preserve"> </w:t>
      </w:r>
      <w:r>
        <w:t>registered</w:t>
      </w:r>
      <w:r w:rsidRPr="00FA6476">
        <w:t xml:space="preserve"> </w:t>
      </w:r>
      <w:r>
        <w:t>name</w:t>
      </w:r>
      <w:r w:rsidRPr="00FA6476">
        <w:t xml:space="preserve"> </w:t>
      </w:r>
      <w:r>
        <w:t>of</w:t>
      </w:r>
      <w:r w:rsidRPr="00FA6476">
        <w:t xml:space="preserve"> </w:t>
      </w:r>
      <w:r>
        <w:t>each</w:t>
      </w:r>
      <w:r w:rsidRPr="00FA6476">
        <w:t xml:space="preserve"> </w:t>
      </w:r>
      <w:r>
        <w:t>of</w:t>
      </w:r>
      <w:r w:rsidRPr="00FA6476">
        <w:t xml:space="preserve"> </w:t>
      </w:r>
      <w:r>
        <w:t>the</w:t>
      </w:r>
      <w:r w:rsidRPr="00FA6476">
        <w:t xml:space="preserve"> </w:t>
      </w:r>
      <w:r>
        <w:t>parties</w:t>
      </w:r>
      <w:r w:rsidRPr="00FA6476">
        <w:t xml:space="preserve"> </w:t>
      </w:r>
      <w:r>
        <w:t>shown</w:t>
      </w:r>
      <w:r w:rsidRPr="00FA6476">
        <w:t xml:space="preserve"> </w:t>
      </w:r>
      <w:r>
        <w:t>in</w:t>
      </w:r>
      <w:r w:rsidRPr="00FA6476">
        <w:t xml:space="preserve"> </w:t>
      </w:r>
      <w:r>
        <w:t>either</w:t>
      </w:r>
      <w:r w:rsidRPr="00FA6476">
        <w:t xml:space="preserve"> </w:t>
      </w:r>
      <w:r>
        <w:t>or</w:t>
      </w:r>
      <w:r w:rsidRPr="00FA6476">
        <w:t xml:space="preserve"> </w:t>
      </w:r>
      <w:r>
        <w:t>both</w:t>
      </w:r>
      <w:r w:rsidRPr="00FA6476">
        <w:t xml:space="preserve"> </w:t>
      </w:r>
      <w:r>
        <w:t>of</w:t>
      </w:r>
      <w:r w:rsidRPr="00FA6476">
        <w:t xml:space="preserve"> </w:t>
      </w:r>
      <w:r>
        <w:t>the</w:t>
      </w:r>
      <w:r w:rsidRPr="00FA6476">
        <w:t xml:space="preserve"> </w:t>
      </w:r>
      <w:r>
        <w:t>versions</w:t>
      </w:r>
      <w:r w:rsidRPr="00FA6476">
        <w:t xml:space="preserve"> </w:t>
      </w:r>
      <w:r>
        <w:t>described</w:t>
      </w:r>
      <w:r w:rsidRPr="00FA6476">
        <w:t xml:space="preserve"> </w:t>
      </w:r>
      <w:r>
        <w:t>in</w:t>
      </w:r>
      <w:r w:rsidRPr="00FA6476">
        <w:t xml:space="preserve"> </w:t>
      </w:r>
      <w:r>
        <w:t>paragraph</w:t>
      </w:r>
      <w:r w:rsidRPr="00FA6476">
        <w:t xml:space="preserve"> </w:t>
      </w:r>
      <w:r>
        <w:t>(5),</w:t>
      </w:r>
      <w:r w:rsidRPr="00FA6476">
        <w:t xml:space="preserve"> </w:t>
      </w:r>
      <w:r>
        <w:t>or</w:t>
      </w:r>
    </w:p>
    <w:p w14:paraId="0A0450E5" w14:textId="77777777" w:rsidR="00C8258C" w:rsidRDefault="00C8258C" w:rsidP="00C8258C">
      <w:pPr>
        <w:pStyle w:val="LQN4"/>
      </w:pPr>
      <w:r w:rsidRPr="00FA6476">
        <w:tab/>
      </w:r>
      <w:r>
        <w:t>(ii)</w:t>
      </w:r>
      <w:r w:rsidRPr="00FA6476">
        <w:tab/>
      </w:r>
      <w:r>
        <w:t>is</w:t>
      </w:r>
      <w:r w:rsidRPr="00FA6476">
        <w:t xml:space="preserve"> </w:t>
      </w:r>
      <w:r>
        <w:t>a</w:t>
      </w:r>
      <w:r w:rsidRPr="00FA6476">
        <w:t xml:space="preserve"> </w:t>
      </w:r>
      <w:r>
        <w:t>description</w:t>
      </w:r>
      <w:r w:rsidRPr="00FA6476">
        <w:t xml:space="preserve"> </w:t>
      </w:r>
      <w:r>
        <w:t>registered</w:t>
      </w:r>
      <w:r w:rsidRPr="00FA6476">
        <w:t xml:space="preserve"> </w:t>
      </w:r>
      <w:r>
        <w:t>for</w:t>
      </w:r>
      <w:r w:rsidRPr="00FA6476">
        <w:t xml:space="preserve"> </w:t>
      </w:r>
      <w:r>
        <w:t>use</w:t>
      </w:r>
      <w:r w:rsidRPr="00FA6476">
        <w:t xml:space="preserve"> </w:t>
      </w:r>
      <w:r>
        <w:t>by</w:t>
      </w:r>
      <w:r w:rsidRPr="00FA6476">
        <w:t xml:space="preserve"> </w:t>
      </w:r>
      <w:r>
        <w:t>each</w:t>
      </w:r>
      <w:r w:rsidRPr="00FA6476">
        <w:t xml:space="preserve"> </w:t>
      </w:r>
      <w:r>
        <w:t>of</w:t>
      </w:r>
      <w:r w:rsidRPr="00FA6476">
        <w:t xml:space="preserve"> </w:t>
      </w:r>
      <w:r>
        <w:t>the</w:t>
      </w:r>
      <w:r w:rsidRPr="00FA6476">
        <w:t xml:space="preserve"> </w:t>
      </w:r>
      <w:r>
        <w:t>parties</w:t>
      </w:r>
      <w:r w:rsidRPr="00FA6476">
        <w:t xml:space="preserve"> </w:t>
      </w:r>
      <w:r>
        <w:t>under</w:t>
      </w:r>
      <w:r w:rsidRPr="00FA6476">
        <w:t xml:space="preserve"> </w:t>
      </w:r>
      <w:r>
        <w:t>section</w:t>
      </w:r>
      <w:r w:rsidRPr="00FA6476">
        <w:t xml:space="preserve"> </w:t>
      </w:r>
      <w:r>
        <w:t>28B</w:t>
      </w:r>
      <w:r w:rsidRPr="00FA6476">
        <w:t xml:space="preserve"> </w:t>
      </w:r>
      <w:r>
        <w:t>of</w:t>
      </w:r>
      <w:r w:rsidRPr="00FA6476">
        <w:t xml:space="preserve"> </w:t>
      </w:r>
      <w:r>
        <w:t>the</w:t>
      </w:r>
      <w:r w:rsidRPr="00FA6476">
        <w:t xml:space="preserve"> </w:t>
      </w:r>
      <w:r>
        <w:t>Political</w:t>
      </w:r>
      <w:r w:rsidRPr="00FA6476">
        <w:t xml:space="preserve"> </w:t>
      </w:r>
      <w:r>
        <w:t>Parties,</w:t>
      </w:r>
      <w:r w:rsidRPr="00FA6476">
        <w:t xml:space="preserve"> </w:t>
      </w:r>
      <w:r>
        <w:t>Elections</w:t>
      </w:r>
      <w:r w:rsidRPr="00FA6476">
        <w:t xml:space="preserve"> </w:t>
      </w:r>
      <w:r>
        <w:t>and</w:t>
      </w:r>
      <w:r w:rsidRPr="00FA6476">
        <w:t xml:space="preserve"> </w:t>
      </w:r>
      <w:r>
        <w:t>Referendums</w:t>
      </w:r>
      <w:r w:rsidRPr="00FA6476">
        <w:t xml:space="preserve"> </w:t>
      </w:r>
      <w:r>
        <w:t>Act</w:t>
      </w:r>
      <w:r w:rsidRPr="00FA6476">
        <w:t xml:space="preserve"> </w:t>
      </w:r>
      <w:r>
        <w:t>2000(</w:t>
      </w:r>
      <w:r>
        <w:rPr>
          <w:rStyle w:val="FootnoteReference"/>
        </w:rPr>
        <w:footnoteReference w:id="6"/>
      </w:r>
      <w:r>
        <w:t>)</w:t>
      </w:r>
      <w:r w:rsidRPr="00FA6476">
        <w:t xml:space="preserve"> </w:t>
      </w:r>
      <w:r>
        <w:t>(joint</w:t>
      </w:r>
      <w:r w:rsidRPr="00FA6476">
        <w:t xml:space="preserve"> </w:t>
      </w:r>
      <w:r>
        <w:t>descriptions),</w:t>
      </w:r>
      <w:r w:rsidRPr="00FA6476">
        <w:t xml:space="preserve"> </w:t>
      </w:r>
      <w:r>
        <w:t>and</w:t>
      </w:r>
      <w:r w:rsidRPr="00942D02">
        <w:fldChar w:fldCharType="begin"/>
      </w:r>
      <w:r w:rsidRPr="00942D02">
        <w:instrText xml:space="preserve"> SYMBOL 148 \* MERGEFORMAT </w:instrText>
      </w:r>
      <w:r w:rsidRPr="00942D02">
        <w:fldChar w:fldCharType="end"/>
      </w:r>
      <w:r>
        <w:t>.</w:t>
      </w:r>
    </w:p>
    <w:p w14:paraId="62A01544"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16</w:t>
      </w:r>
      <w:r w:rsidRPr="00FA6476">
        <w:t xml:space="preserve"> </w:t>
      </w:r>
      <w:r>
        <w:t>(correction</w:t>
      </w:r>
      <w:r w:rsidRPr="00FA6476">
        <w:t xml:space="preserve"> </w:t>
      </w:r>
      <w:r>
        <w:t>of</w:t>
      </w:r>
      <w:r w:rsidRPr="00FA6476">
        <w:t xml:space="preserve"> </w:t>
      </w:r>
      <w:r>
        <w:t>minor</w:t>
      </w:r>
      <w:r w:rsidRPr="00FA6476">
        <w:t xml:space="preserve"> </w:t>
      </w:r>
      <w:r>
        <w:t>errors</w:t>
      </w:r>
      <w:r w:rsidRPr="00FA6476">
        <w:t xml:space="preserve"> </w:t>
      </w:r>
      <w:r>
        <w:t>in</w:t>
      </w:r>
      <w:r w:rsidRPr="00FA6476">
        <w:t xml:space="preserve"> </w:t>
      </w:r>
      <w:r>
        <w:t>nomination</w:t>
      </w:r>
      <w:r w:rsidRPr="00FA6476">
        <w:t xml:space="preserve"> </w:t>
      </w:r>
      <w:r>
        <w:t>papers</w:t>
      </w:r>
      <w:r w:rsidRPr="00FA6476">
        <w:t xml:space="preserve"> </w:t>
      </w:r>
      <w:r>
        <w:t>or</w:t>
      </w:r>
      <w:r w:rsidRPr="00FA6476">
        <w:t xml:space="preserve"> </w:t>
      </w:r>
      <w:r>
        <w:t>home</w:t>
      </w:r>
      <w:r w:rsidRPr="00FA6476">
        <w:t xml:space="preserve"> </w:t>
      </w:r>
      <w:r>
        <w:t>address</w:t>
      </w:r>
      <w:r w:rsidRPr="00FA6476">
        <w:t xml:space="preserve"> </w:t>
      </w:r>
      <w:r>
        <w:t>forms),</w:t>
      </w:r>
      <w:r w:rsidRPr="00FA6476">
        <w:t xml:space="preserve"> </w:t>
      </w:r>
      <w:r>
        <w:t>omit</w:t>
      </w:r>
      <w:r w:rsidRPr="00FA6476">
        <w:t xml:space="preserve"> </w:t>
      </w:r>
      <w:r>
        <w:t>paragraph</w:t>
      </w:r>
      <w:r w:rsidRPr="00FA6476">
        <w:t xml:space="preserve"> </w:t>
      </w:r>
      <w:r>
        <w:t>(2)(a).</w:t>
      </w:r>
    </w:p>
    <w:p w14:paraId="325CB4C2" w14:textId="77777777" w:rsidR="00C8258C" w:rsidRDefault="00C8258C" w:rsidP="00C8258C">
      <w:pPr>
        <w:pStyle w:val="N1"/>
        <w:tabs>
          <w:tab w:val="num" w:pos="360"/>
        </w:tabs>
        <w:ind w:left="0"/>
      </w:pPr>
      <w:r w:rsidRPr="00FA6476">
        <w:lastRenderedPageBreak/>
        <w:t> </w:t>
      </w:r>
      <w:r>
        <w:t>In</w:t>
      </w:r>
      <w:r w:rsidRPr="00FA6476">
        <w:t xml:space="preserve"> </w:t>
      </w:r>
      <w:r>
        <w:t>rule</w:t>
      </w:r>
      <w:r w:rsidRPr="00FA6476">
        <w:t xml:space="preserve"> </w:t>
      </w:r>
      <w:r>
        <w:t>17</w:t>
      </w:r>
      <w:r w:rsidRPr="00FA6476">
        <w:t xml:space="preserve"> </w:t>
      </w:r>
      <w:r>
        <w:t>(inspection</w:t>
      </w:r>
      <w:r w:rsidRPr="00FA6476">
        <w:t xml:space="preserve"> </w:t>
      </w:r>
      <w:r>
        <w:t>of</w:t>
      </w:r>
      <w:r w:rsidRPr="00FA6476">
        <w:t xml:space="preserve"> </w:t>
      </w:r>
      <w:r>
        <w:t>nomination</w:t>
      </w:r>
      <w:r w:rsidRPr="00FA6476">
        <w:t xml:space="preserve"> </w:t>
      </w:r>
      <w:r>
        <w:t>papers),</w:t>
      </w:r>
      <w:r w:rsidRPr="00FA6476">
        <w:t xml:space="preserve"> </w:t>
      </w:r>
      <w:r>
        <w:t>after</w:t>
      </w:r>
      <w:r w:rsidRPr="00FA6476">
        <w:t xml:space="preserve"> </w:t>
      </w:r>
      <w:r>
        <w:t>paragraph</w:t>
      </w:r>
      <w:r w:rsidRPr="00FA6476">
        <w:t xml:space="preserve"> </w:t>
      </w:r>
      <w:r>
        <w:t>(3)</w:t>
      </w:r>
      <w:r w:rsidRPr="00FA6476">
        <w:t xml:space="preserve"> </w:t>
      </w:r>
      <w:r>
        <w:t>insert—</w:t>
      </w:r>
    </w:p>
    <w:p w14:paraId="298F5543" w14:textId="77777777" w:rsidR="00C8258C" w:rsidRDefault="00C8258C" w:rsidP="00C8258C">
      <w:pPr>
        <w:pStyle w:val="LQN2"/>
      </w:pPr>
      <w:r w:rsidRPr="003D642D">
        <w:fldChar w:fldCharType="begin"/>
      </w:r>
      <w:r w:rsidRPr="003D642D">
        <w:instrText xml:space="preserve"> SYMBOL 147 \* MERGEFORMAT </w:instrText>
      </w:r>
      <w:r w:rsidRPr="003D642D">
        <w:fldChar w:fldCharType="end"/>
      </w:r>
      <w:r>
        <w:t>(4)</w:t>
      </w:r>
      <w:r w:rsidRPr="00FA6476">
        <w:t> </w:t>
      </w:r>
      <w:r w:rsidRPr="003D642D">
        <w:t>Where</w:t>
      </w:r>
      <w:r w:rsidRPr="00FA6476">
        <w:t xml:space="preserve"> </w:t>
      </w:r>
      <w:r w:rsidRPr="003D642D">
        <w:t>nomination</w:t>
      </w:r>
      <w:r w:rsidRPr="00FA6476">
        <w:t xml:space="preserve"> </w:t>
      </w:r>
      <w:r w:rsidRPr="003D642D">
        <w:t>papers</w:t>
      </w:r>
      <w:r w:rsidRPr="00FA6476">
        <w:t xml:space="preserve"> </w:t>
      </w:r>
      <w:r w:rsidRPr="003D642D">
        <w:t>have</w:t>
      </w:r>
      <w:r w:rsidRPr="00FA6476">
        <w:t xml:space="preserve"> </w:t>
      </w:r>
      <w:r w:rsidRPr="003D642D">
        <w:t>been</w:t>
      </w:r>
      <w:r w:rsidRPr="00FA6476">
        <w:t xml:space="preserve"> </w:t>
      </w:r>
      <w:r w:rsidRPr="003D642D">
        <w:t>delivered</w:t>
      </w:r>
      <w:r w:rsidRPr="00FA6476">
        <w:t xml:space="preserve"> </w:t>
      </w:r>
      <w:r w:rsidRPr="003D642D">
        <w:t>in</w:t>
      </w:r>
      <w:r w:rsidRPr="00FA6476">
        <w:t xml:space="preserve"> </w:t>
      </w:r>
      <w:r w:rsidRPr="003D642D">
        <w:t>accordance</w:t>
      </w:r>
      <w:r w:rsidRPr="00FA6476">
        <w:t xml:space="preserve"> </w:t>
      </w:r>
      <w:r w:rsidRPr="003D642D">
        <w:t>with</w:t>
      </w:r>
      <w:r w:rsidRPr="00FA6476">
        <w:t xml:space="preserve"> </w:t>
      </w:r>
      <w:r w:rsidRPr="003D642D">
        <w:t>the</w:t>
      </w:r>
      <w:r w:rsidRPr="00FA6476">
        <w:t xml:space="preserve"> </w:t>
      </w:r>
      <w:r w:rsidRPr="003D642D">
        <w:t>electronic</w:t>
      </w:r>
      <w:r w:rsidRPr="00FA6476">
        <w:t xml:space="preserve"> </w:t>
      </w:r>
      <w:r w:rsidRPr="003D642D">
        <w:t>delivery</w:t>
      </w:r>
      <w:r w:rsidRPr="00FA6476">
        <w:t xml:space="preserve"> </w:t>
      </w:r>
      <w:r w:rsidRPr="003D642D">
        <w:t>statement,</w:t>
      </w:r>
      <w:r w:rsidRPr="00FA6476">
        <w:t xml:space="preserve"> </w:t>
      </w:r>
      <w:r w:rsidRPr="003D642D">
        <w:t>the</w:t>
      </w:r>
      <w:r w:rsidRPr="00FA6476">
        <w:t xml:space="preserve"> </w:t>
      </w:r>
      <w:r w:rsidRPr="003D642D">
        <w:t>returning</w:t>
      </w:r>
      <w:r w:rsidRPr="00FA6476">
        <w:t xml:space="preserve"> </w:t>
      </w:r>
      <w:r w:rsidRPr="003D642D">
        <w:t>officer</w:t>
      </w:r>
      <w:r w:rsidRPr="00FA6476">
        <w:t xml:space="preserve"> </w:t>
      </w:r>
      <w:r w:rsidRPr="003D642D">
        <w:t>must</w:t>
      </w:r>
      <w:r w:rsidRPr="00FA6476">
        <w:t xml:space="preserve"> </w:t>
      </w:r>
      <w:r w:rsidRPr="003D642D">
        <w:t>take</w:t>
      </w:r>
      <w:r w:rsidRPr="00FA6476">
        <w:t xml:space="preserve"> </w:t>
      </w:r>
      <w:r w:rsidRPr="003D642D">
        <w:t>reasonable</w:t>
      </w:r>
      <w:r w:rsidRPr="00FA6476">
        <w:t xml:space="preserve"> </w:t>
      </w:r>
      <w:r w:rsidRPr="003D642D">
        <w:t>steps</w:t>
      </w:r>
      <w:r w:rsidRPr="00FA6476">
        <w:t xml:space="preserve"> </w:t>
      </w:r>
      <w:r w:rsidRPr="003D642D">
        <w:t>to</w:t>
      </w:r>
      <w:r w:rsidRPr="00FA6476">
        <w:t xml:space="preserve"> </w:t>
      </w:r>
      <w:r w:rsidRPr="003D642D">
        <w:t>ensure</w:t>
      </w:r>
      <w:r w:rsidRPr="00FA6476">
        <w:t xml:space="preserve"> </w:t>
      </w:r>
      <w:r w:rsidRPr="003D642D">
        <w:t>that</w:t>
      </w:r>
      <w:r w:rsidRPr="00FA6476">
        <w:t xml:space="preserve"> </w:t>
      </w:r>
      <w:r w:rsidRPr="003D642D">
        <w:t>they</w:t>
      </w:r>
      <w:r w:rsidRPr="00FA6476">
        <w:t xml:space="preserve"> </w:t>
      </w:r>
      <w:r w:rsidRPr="003D642D">
        <w:t>can</w:t>
      </w:r>
      <w:r w:rsidRPr="00FA6476">
        <w:t xml:space="preserve"> </w:t>
      </w:r>
      <w:r w:rsidRPr="003D642D">
        <w:t>be</w:t>
      </w:r>
      <w:r w:rsidRPr="00FA6476">
        <w:t xml:space="preserve"> </w:t>
      </w:r>
      <w:r w:rsidRPr="003D642D">
        <w:t>accessed</w:t>
      </w:r>
      <w:r w:rsidRPr="00FA6476">
        <w:t xml:space="preserve"> </w:t>
      </w:r>
      <w:r w:rsidRPr="003D642D">
        <w:t>for</w:t>
      </w:r>
      <w:r w:rsidRPr="00FA6476">
        <w:t xml:space="preserve"> </w:t>
      </w:r>
      <w:r w:rsidRPr="003D642D">
        <w:t>the</w:t>
      </w:r>
      <w:r w:rsidRPr="00FA6476">
        <w:t xml:space="preserve"> </w:t>
      </w:r>
      <w:r w:rsidRPr="003D642D">
        <w:t>purposes</w:t>
      </w:r>
      <w:r w:rsidRPr="00FA6476">
        <w:t xml:space="preserve"> </w:t>
      </w:r>
      <w:r w:rsidRPr="003D642D">
        <w:t>of</w:t>
      </w:r>
      <w:r w:rsidRPr="00FA6476">
        <w:t xml:space="preserve"> </w:t>
      </w:r>
      <w:r w:rsidRPr="003D642D">
        <w:t>inspecting</w:t>
      </w:r>
      <w:r w:rsidRPr="00FA6476">
        <w:t xml:space="preserve"> </w:t>
      </w:r>
      <w:r w:rsidRPr="003D642D">
        <w:t>them</w:t>
      </w:r>
      <w:r>
        <w:t>.</w:t>
      </w:r>
      <w:r w:rsidRPr="003D642D">
        <w:fldChar w:fldCharType="begin"/>
      </w:r>
      <w:r w:rsidRPr="003D642D">
        <w:instrText xml:space="preserve"> SYMBOL 148 \* MERGEFORMAT </w:instrText>
      </w:r>
      <w:r w:rsidRPr="003D642D">
        <w:fldChar w:fldCharType="end"/>
      </w:r>
    </w:p>
    <w:p w14:paraId="7AC6BC8F"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18</w:t>
      </w:r>
      <w:r w:rsidRPr="00FA6476">
        <w:t xml:space="preserve"> </w:t>
      </w:r>
      <w:r>
        <w:t>(inspection</w:t>
      </w:r>
      <w:r w:rsidRPr="00FA6476">
        <w:t xml:space="preserve"> </w:t>
      </w:r>
      <w:r>
        <w:t>of</w:t>
      </w:r>
      <w:r w:rsidRPr="00FA6476">
        <w:t xml:space="preserve"> </w:t>
      </w:r>
      <w:r>
        <w:t>home</w:t>
      </w:r>
      <w:r w:rsidRPr="00FA6476">
        <w:t xml:space="preserve"> </w:t>
      </w:r>
      <w:r>
        <w:t>address</w:t>
      </w:r>
      <w:r w:rsidRPr="00FA6476">
        <w:t xml:space="preserve"> </w:t>
      </w:r>
      <w:r>
        <w:t>forms),</w:t>
      </w:r>
      <w:r w:rsidRPr="00FA6476">
        <w:t xml:space="preserve"> </w:t>
      </w:r>
      <w:r>
        <w:t>after</w:t>
      </w:r>
      <w:r w:rsidRPr="00FA6476">
        <w:t xml:space="preserve"> </w:t>
      </w:r>
      <w:r>
        <w:t>paragraph</w:t>
      </w:r>
      <w:r w:rsidRPr="00FA6476">
        <w:t xml:space="preserve"> </w:t>
      </w:r>
      <w:r>
        <w:t>(2)</w:t>
      </w:r>
      <w:r w:rsidRPr="00FA6476">
        <w:t xml:space="preserve"> </w:t>
      </w:r>
      <w:r>
        <w:t>insert—</w:t>
      </w:r>
    </w:p>
    <w:p w14:paraId="353CB642" w14:textId="77777777" w:rsidR="00C8258C" w:rsidRDefault="00C8258C" w:rsidP="00C8258C">
      <w:pPr>
        <w:pStyle w:val="LQN2"/>
      </w:pPr>
      <w:r w:rsidRPr="002D09FE">
        <w:fldChar w:fldCharType="begin"/>
      </w:r>
      <w:r w:rsidRPr="002D09FE">
        <w:instrText xml:space="preserve"> SYMBOL 147 \* MERGEFORMAT </w:instrText>
      </w:r>
      <w:r w:rsidRPr="002D09FE">
        <w:fldChar w:fldCharType="end"/>
      </w:r>
      <w:r>
        <w:t>(2A)</w:t>
      </w:r>
      <w:r w:rsidRPr="00FA6476">
        <w:t> </w:t>
      </w:r>
      <w:r w:rsidRPr="002D09FE">
        <w:t>Where</w:t>
      </w:r>
      <w:r w:rsidRPr="00FA6476">
        <w:t xml:space="preserve"> </w:t>
      </w:r>
      <w:r w:rsidRPr="002D09FE">
        <w:t>a</w:t>
      </w:r>
      <w:r w:rsidRPr="00FA6476">
        <w:t xml:space="preserve"> </w:t>
      </w:r>
      <w:r w:rsidRPr="002D09FE">
        <w:t>home</w:t>
      </w:r>
      <w:r w:rsidRPr="00FA6476">
        <w:t xml:space="preserve"> </w:t>
      </w:r>
      <w:r w:rsidRPr="002D09FE">
        <w:t>address</w:t>
      </w:r>
      <w:r w:rsidRPr="00FA6476">
        <w:t xml:space="preserve"> </w:t>
      </w:r>
      <w:r w:rsidRPr="002D09FE">
        <w:t>form</w:t>
      </w:r>
      <w:r w:rsidRPr="00FA6476">
        <w:t xml:space="preserve"> </w:t>
      </w:r>
      <w:r w:rsidRPr="002D09FE">
        <w:t>has</w:t>
      </w:r>
      <w:r w:rsidRPr="00FA6476">
        <w:t xml:space="preserve"> </w:t>
      </w:r>
      <w:r w:rsidRPr="002D09FE">
        <w:t>been</w:t>
      </w:r>
      <w:r w:rsidRPr="00FA6476">
        <w:t xml:space="preserve"> </w:t>
      </w:r>
      <w:r w:rsidRPr="002D09FE">
        <w:t>delivered</w:t>
      </w:r>
      <w:r w:rsidRPr="00FA6476">
        <w:t xml:space="preserve"> </w:t>
      </w:r>
      <w:r w:rsidRPr="002D09FE">
        <w:t>in</w:t>
      </w:r>
      <w:r w:rsidRPr="00FA6476">
        <w:t xml:space="preserve"> </w:t>
      </w:r>
      <w:r w:rsidRPr="002D09FE">
        <w:t>accordance</w:t>
      </w:r>
      <w:r w:rsidRPr="00FA6476">
        <w:t xml:space="preserve"> </w:t>
      </w:r>
      <w:r w:rsidRPr="002D09FE">
        <w:t>with</w:t>
      </w:r>
      <w:r w:rsidRPr="00FA6476">
        <w:t xml:space="preserve"> </w:t>
      </w:r>
      <w:r w:rsidRPr="002D09FE">
        <w:t>the</w:t>
      </w:r>
      <w:r w:rsidRPr="00FA6476">
        <w:t xml:space="preserve"> </w:t>
      </w:r>
      <w:r w:rsidRPr="002D09FE">
        <w:t>electronic</w:t>
      </w:r>
      <w:r w:rsidRPr="00FA6476">
        <w:t xml:space="preserve"> </w:t>
      </w:r>
      <w:r w:rsidRPr="002D09FE">
        <w:t>delivery</w:t>
      </w:r>
      <w:r w:rsidRPr="00FA6476">
        <w:t xml:space="preserve"> </w:t>
      </w:r>
      <w:r w:rsidRPr="002D09FE">
        <w:t>statement,</w:t>
      </w:r>
      <w:r w:rsidRPr="00FA6476">
        <w:t xml:space="preserve"> </w:t>
      </w:r>
      <w:r w:rsidRPr="002D09FE">
        <w:t>the</w:t>
      </w:r>
      <w:r w:rsidRPr="00FA6476">
        <w:t xml:space="preserve"> </w:t>
      </w:r>
      <w:r w:rsidRPr="002D09FE">
        <w:t>returning</w:t>
      </w:r>
      <w:r w:rsidRPr="00FA6476">
        <w:t xml:space="preserve"> </w:t>
      </w:r>
      <w:r w:rsidRPr="002D09FE">
        <w:t>officer</w:t>
      </w:r>
      <w:r w:rsidRPr="00FA6476">
        <w:t xml:space="preserve"> </w:t>
      </w:r>
      <w:r w:rsidRPr="002D09FE">
        <w:t>must</w:t>
      </w:r>
      <w:r w:rsidRPr="00FA6476">
        <w:t xml:space="preserve"> </w:t>
      </w:r>
      <w:r w:rsidRPr="002D09FE">
        <w:t>take</w:t>
      </w:r>
      <w:r w:rsidRPr="00FA6476">
        <w:t xml:space="preserve"> </w:t>
      </w:r>
      <w:r w:rsidRPr="002D09FE">
        <w:t>reasonable</w:t>
      </w:r>
      <w:r w:rsidRPr="00FA6476">
        <w:t xml:space="preserve"> </w:t>
      </w:r>
      <w:r w:rsidRPr="002D09FE">
        <w:t>steps</w:t>
      </w:r>
      <w:r w:rsidRPr="00FA6476">
        <w:t xml:space="preserve"> </w:t>
      </w:r>
      <w:r w:rsidRPr="002D09FE">
        <w:t>to</w:t>
      </w:r>
      <w:r w:rsidRPr="00FA6476">
        <w:t xml:space="preserve"> </w:t>
      </w:r>
      <w:r w:rsidRPr="002D09FE">
        <w:t>ensure</w:t>
      </w:r>
      <w:r w:rsidRPr="00FA6476">
        <w:t xml:space="preserve"> </w:t>
      </w:r>
      <w:r w:rsidRPr="002D09FE">
        <w:t>that</w:t>
      </w:r>
      <w:r w:rsidRPr="00FA6476">
        <w:t xml:space="preserve"> </w:t>
      </w:r>
      <w:r w:rsidRPr="002D09FE">
        <w:t>the</w:t>
      </w:r>
      <w:r w:rsidRPr="00FA6476">
        <w:t xml:space="preserve"> </w:t>
      </w:r>
      <w:r w:rsidRPr="002D09FE">
        <w:t>persons</w:t>
      </w:r>
      <w:r w:rsidRPr="00FA6476">
        <w:t xml:space="preserve"> </w:t>
      </w:r>
      <w:r w:rsidRPr="002D09FE">
        <w:t>mentioned</w:t>
      </w:r>
      <w:r w:rsidRPr="00FA6476">
        <w:t xml:space="preserve"> </w:t>
      </w:r>
      <w:r w:rsidRPr="002D09FE">
        <w:t>in</w:t>
      </w:r>
      <w:r w:rsidRPr="00FA6476">
        <w:t xml:space="preserve"> </w:t>
      </w:r>
      <w:r w:rsidRPr="002D09FE">
        <w:t>paragraph</w:t>
      </w:r>
      <w:r w:rsidRPr="00FA6476">
        <w:t xml:space="preserve"> </w:t>
      </w:r>
      <w:r w:rsidRPr="002D09FE">
        <w:t>(1)</w:t>
      </w:r>
      <w:r w:rsidRPr="00FA6476">
        <w:t xml:space="preserve"> </w:t>
      </w:r>
      <w:r w:rsidRPr="002D09FE">
        <w:t>can</w:t>
      </w:r>
      <w:r w:rsidRPr="00FA6476">
        <w:t xml:space="preserve"> </w:t>
      </w:r>
      <w:r w:rsidRPr="002D09FE">
        <w:t>access</w:t>
      </w:r>
      <w:r w:rsidRPr="00FA6476">
        <w:t xml:space="preserve"> </w:t>
      </w:r>
      <w:r w:rsidRPr="002D09FE">
        <w:t>that</w:t>
      </w:r>
      <w:r w:rsidRPr="00FA6476">
        <w:t xml:space="preserve"> </w:t>
      </w:r>
      <w:r w:rsidRPr="002D09FE">
        <w:t>form</w:t>
      </w:r>
      <w:r w:rsidRPr="00FA6476">
        <w:t xml:space="preserve"> </w:t>
      </w:r>
      <w:r w:rsidRPr="002D09FE">
        <w:t>for</w:t>
      </w:r>
      <w:r w:rsidRPr="00FA6476">
        <w:t xml:space="preserve"> </w:t>
      </w:r>
      <w:r w:rsidRPr="002D09FE">
        <w:t>the</w:t>
      </w:r>
      <w:r w:rsidRPr="00FA6476">
        <w:t xml:space="preserve"> </w:t>
      </w:r>
      <w:r w:rsidRPr="002D09FE">
        <w:t>purposes</w:t>
      </w:r>
      <w:r w:rsidRPr="00FA6476">
        <w:t xml:space="preserve"> </w:t>
      </w:r>
      <w:r w:rsidRPr="002D09FE">
        <w:t>of</w:t>
      </w:r>
      <w:r w:rsidRPr="00FA6476">
        <w:t xml:space="preserve"> </w:t>
      </w:r>
      <w:r w:rsidRPr="002D09FE">
        <w:t>inspecting</w:t>
      </w:r>
      <w:r w:rsidRPr="00FA6476">
        <w:t xml:space="preserve"> </w:t>
      </w:r>
      <w:r w:rsidRPr="002D09FE">
        <w:t>it.</w:t>
      </w:r>
      <w:r w:rsidRPr="002D09FE">
        <w:fldChar w:fldCharType="begin"/>
      </w:r>
      <w:r w:rsidRPr="002D09FE">
        <w:instrText xml:space="preserve"> SYMBOL 148 \* MERGEFORMAT </w:instrText>
      </w:r>
      <w:r w:rsidRPr="002D09FE">
        <w:fldChar w:fldCharType="end"/>
      </w:r>
    </w:p>
    <w:p w14:paraId="7528C2A3"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22(</w:t>
      </w:r>
      <w:r>
        <w:rPr>
          <w:rStyle w:val="FootnoteReference"/>
        </w:rPr>
        <w:footnoteReference w:id="7"/>
      </w:r>
      <w:r>
        <w:t>)</w:t>
      </w:r>
      <w:r w:rsidRPr="00FA6476">
        <w:t xml:space="preserve"> </w:t>
      </w:r>
      <w:r>
        <w:t>(the</w:t>
      </w:r>
      <w:r w:rsidRPr="00FA6476">
        <w:t xml:space="preserve"> </w:t>
      </w:r>
      <w:r>
        <w:t>ballot</w:t>
      </w:r>
      <w:r w:rsidRPr="00FA6476">
        <w:t xml:space="preserve"> </w:t>
      </w:r>
      <w:r>
        <w:t>papers),</w:t>
      </w:r>
      <w:r w:rsidRPr="00FA6476">
        <w:t xml:space="preserve"> </w:t>
      </w:r>
      <w:r>
        <w:t>after</w:t>
      </w:r>
      <w:r w:rsidRPr="00FA6476">
        <w:t xml:space="preserve"> </w:t>
      </w:r>
      <w:r>
        <w:t>paragraph</w:t>
      </w:r>
      <w:r w:rsidRPr="00FA6476">
        <w:t xml:space="preserve"> </w:t>
      </w:r>
      <w:r>
        <w:t>(4)(a)</w:t>
      </w:r>
      <w:r w:rsidRPr="00FA6476">
        <w:t xml:space="preserve"> </w:t>
      </w:r>
      <w:r>
        <w:t>insert—</w:t>
      </w:r>
    </w:p>
    <w:p w14:paraId="37BFDE0D" w14:textId="77777777" w:rsidR="00C8258C" w:rsidRDefault="00C8258C" w:rsidP="00C8258C">
      <w:pPr>
        <w:pStyle w:val="LQN3"/>
      </w:pPr>
      <w:r w:rsidRPr="0041261F">
        <w:fldChar w:fldCharType="begin"/>
      </w:r>
      <w:r w:rsidRPr="0041261F">
        <w:instrText xml:space="preserve"> SYMBOL 147 \* MERGEFORMAT </w:instrText>
      </w:r>
      <w:r w:rsidRPr="0041261F">
        <w:fldChar w:fldCharType="end"/>
      </w:r>
      <w:r>
        <w:t>(aa)</w:t>
      </w:r>
      <w:r w:rsidRPr="00FA6476">
        <w:t xml:space="preserve"> </w:t>
      </w:r>
      <w:r w:rsidRPr="0041261F">
        <w:t>where</w:t>
      </w:r>
      <w:r w:rsidRPr="00FA6476">
        <w:t xml:space="preserve"> </w:t>
      </w:r>
      <w:r w:rsidRPr="0041261F">
        <w:t>a</w:t>
      </w:r>
      <w:r w:rsidRPr="00FA6476">
        <w:t xml:space="preserve"> </w:t>
      </w:r>
      <w:r>
        <w:t>candidate</w:t>
      </w:r>
      <w:r w:rsidRPr="00FA6476">
        <w:t xml:space="preserve"> </w:t>
      </w:r>
      <w:r w:rsidRPr="0041261F">
        <w:t>has</w:t>
      </w:r>
      <w:r w:rsidRPr="00FA6476">
        <w:t xml:space="preserve"> </w:t>
      </w:r>
      <w:r w:rsidRPr="0041261F">
        <w:t>elected</w:t>
      </w:r>
      <w:r w:rsidRPr="00FA6476">
        <w:t xml:space="preserve"> </w:t>
      </w:r>
      <w:r w:rsidRPr="0041261F">
        <w:t>to</w:t>
      </w:r>
      <w:r w:rsidRPr="00FA6476">
        <w:t xml:space="preserve"> </w:t>
      </w:r>
      <w:r w:rsidRPr="0041261F">
        <w:t>use</w:t>
      </w:r>
      <w:r w:rsidRPr="00FA6476">
        <w:t xml:space="preserve"> </w:t>
      </w:r>
      <w:r w:rsidRPr="0041261F">
        <w:t>the</w:t>
      </w:r>
      <w:r w:rsidRPr="00FA6476">
        <w:t xml:space="preserve"> </w:t>
      </w:r>
      <w:r w:rsidRPr="0041261F">
        <w:t>word</w:t>
      </w:r>
      <w:r w:rsidRPr="00FA6476">
        <w:t xml:space="preserve"> </w:t>
      </w:r>
      <w:r w:rsidRPr="0041261F">
        <w:t>“Wales”,</w:t>
      </w:r>
      <w:r w:rsidRPr="00FA6476">
        <w:t xml:space="preserve"> </w:t>
      </w:r>
      <w:r w:rsidRPr="0041261F">
        <w:t>“Welsh”,</w:t>
      </w:r>
      <w:r w:rsidRPr="00FA6476">
        <w:t xml:space="preserve"> </w:t>
      </w:r>
      <w:r w:rsidRPr="0041261F">
        <w:t>“Cymru”</w:t>
      </w:r>
      <w:r w:rsidRPr="00FA6476">
        <w:t xml:space="preserve"> </w:t>
      </w:r>
      <w:r w:rsidRPr="0041261F">
        <w:t>or</w:t>
      </w:r>
      <w:r w:rsidRPr="00FA6476">
        <w:t xml:space="preserve"> </w:t>
      </w:r>
      <w:r w:rsidRPr="0041261F">
        <w:t>“Cymreig”</w:t>
      </w:r>
      <w:r w:rsidRPr="00FA6476">
        <w:t xml:space="preserve"> </w:t>
      </w:r>
      <w:r w:rsidRPr="0041261F">
        <w:t>in</w:t>
      </w:r>
      <w:r w:rsidRPr="00FA6476">
        <w:t xml:space="preserve"> </w:t>
      </w:r>
      <w:r>
        <w:t>a</w:t>
      </w:r>
      <w:r w:rsidRPr="00FA6476">
        <w:t xml:space="preserve"> </w:t>
      </w:r>
      <w:r>
        <w:t>description</w:t>
      </w:r>
      <w:r w:rsidRPr="00FA6476">
        <w:t xml:space="preserve"> </w:t>
      </w:r>
      <w:r w:rsidRPr="0041261F">
        <w:t>as</w:t>
      </w:r>
      <w:r w:rsidRPr="00FA6476">
        <w:t xml:space="preserve"> </w:t>
      </w:r>
      <w:r w:rsidRPr="0041261F">
        <w:t>set</w:t>
      </w:r>
      <w:r w:rsidRPr="00FA6476">
        <w:t xml:space="preserve"> </w:t>
      </w:r>
      <w:r w:rsidRPr="0041261F">
        <w:t>out</w:t>
      </w:r>
      <w:r w:rsidRPr="00FA6476">
        <w:t xml:space="preserve"> </w:t>
      </w:r>
      <w:r w:rsidRPr="0041261F">
        <w:t>in</w:t>
      </w:r>
      <w:r w:rsidRPr="00FA6476">
        <w:t xml:space="preserve"> </w:t>
      </w:r>
      <w:r w:rsidRPr="0041261F">
        <w:t>rule</w:t>
      </w:r>
      <w:r>
        <w:t>s</w:t>
      </w:r>
      <w:r w:rsidRPr="00FA6476">
        <w:t xml:space="preserve"> </w:t>
      </w:r>
      <w:r w:rsidRPr="0041261F">
        <w:t>6(</w:t>
      </w:r>
      <w:r>
        <w:t>7</w:t>
      </w:r>
      <w:r w:rsidRPr="0041261F">
        <w:t>)</w:t>
      </w:r>
      <w:r w:rsidRPr="00FA6476">
        <w:t xml:space="preserve"> </w:t>
      </w:r>
      <w:r w:rsidRPr="0041261F">
        <w:t>and</w:t>
      </w:r>
      <w:r w:rsidRPr="00FA6476">
        <w:t xml:space="preserve"> </w:t>
      </w:r>
      <w:r w:rsidRPr="0041261F">
        <w:t>7,</w:t>
      </w:r>
      <w:r w:rsidRPr="00FA6476">
        <w:t xml:space="preserve"> </w:t>
      </w:r>
      <w:r w:rsidRPr="0041261F">
        <w:t>display</w:t>
      </w:r>
      <w:r w:rsidRPr="00FA6476">
        <w:t xml:space="preserve"> </w:t>
      </w:r>
      <w:r w:rsidRPr="0041261F">
        <w:t>that</w:t>
      </w:r>
      <w:r w:rsidRPr="00FA6476">
        <w:t xml:space="preserve"> </w:t>
      </w:r>
      <w:r w:rsidRPr="0041261F">
        <w:t>word</w:t>
      </w:r>
      <w:r w:rsidRPr="00FA6476">
        <w:t xml:space="preserve"> </w:t>
      </w:r>
      <w:r w:rsidRPr="0041261F">
        <w:t>or</w:t>
      </w:r>
      <w:r w:rsidRPr="00FA6476">
        <w:t xml:space="preserve"> </w:t>
      </w:r>
      <w:r w:rsidRPr="0041261F">
        <w:t>those</w:t>
      </w:r>
      <w:r w:rsidRPr="00FA6476">
        <w:t xml:space="preserve"> </w:t>
      </w:r>
      <w:r w:rsidRPr="0041261F">
        <w:t>words</w:t>
      </w:r>
      <w:r w:rsidRPr="00FA6476">
        <w:t xml:space="preserve"> </w:t>
      </w:r>
      <w:r w:rsidRPr="0041261F">
        <w:t>on</w:t>
      </w:r>
      <w:r w:rsidRPr="00FA6476">
        <w:t xml:space="preserve"> </w:t>
      </w:r>
      <w:r w:rsidRPr="0041261F">
        <w:t>the</w:t>
      </w:r>
      <w:r w:rsidRPr="00FA6476">
        <w:t xml:space="preserve"> </w:t>
      </w:r>
      <w:r w:rsidRPr="0041261F">
        <w:t>ballot</w:t>
      </w:r>
      <w:r w:rsidRPr="00FA6476">
        <w:t xml:space="preserve"> </w:t>
      </w:r>
      <w:r w:rsidRPr="0041261F">
        <w:t>paper</w:t>
      </w:r>
      <w:r>
        <w:t>,</w:t>
      </w:r>
      <w:r w:rsidRPr="006A7265">
        <w:fldChar w:fldCharType="begin"/>
      </w:r>
      <w:r w:rsidRPr="006A7265">
        <w:instrText xml:space="preserve"> SYMBOL 148 \* MERGEFORMAT </w:instrText>
      </w:r>
      <w:r w:rsidRPr="006A7265">
        <w:fldChar w:fldCharType="end"/>
      </w:r>
      <w:r>
        <w:t>.</w:t>
      </w:r>
    </w:p>
    <w:p w14:paraId="56B675DC"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26</w:t>
      </w:r>
      <w:r w:rsidRPr="00FA6476">
        <w:t xml:space="preserve"> </w:t>
      </w:r>
      <w:r>
        <w:t>(u</w:t>
      </w:r>
      <w:r w:rsidRPr="00560527">
        <w:t>se</w:t>
      </w:r>
      <w:r w:rsidRPr="00FA6476">
        <w:t xml:space="preserve"> </w:t>
      </w:r>
      <w:r w:rsidRPr="00560527">
        <w:t>of</w:t>
      </w:r>
      <w:r w:rsidRPr="00FA6476">
        <w:t xml:space="preserve"> </w:t>
      </w:r>
      <w:r w:rsidRPr="00560527">
        <w:t>schools</w:t>
      </w:r>
      <w:r w:rsidRPr="00FA6476">
        <w:t xml:space="preserve"> </w:t>
      </w:r>
      <w:r w:rsidRPr="00560527">
        <w:t>and</w:t>
      </w:r>
      <w:r w:rsidRPr="00FA6476">
        <w:t xml:space="preserve"> </w:t>
      </w:r>
      <w:r w:rsidRPr="00560527">
        <w:t>public</w:t>
      </w:r>
      <w:r w:rsidRPr="00FA6476">
        <w:t xml:space="preserve"> </w:t>
      </w:r>
      <w:r w:rsidRPr="00560527">
        <w:t>rooms</w:t>
      </w:r>
      <w:r>
        <w:t>),</w:t>
      </w:r>
      <w:r w:rsidRPr="00FA6476">
        <w:t xml:space="preserve"> </w:t>
      </w:r>
      <w:r>
        <w:t>after</w:t>
      </w:r>
      <w:r w:rsidRPr="00FA6476">
        <w:t xml:space="preserve"> </w:t>
      </w:r>
      <w:r>
        <w:t>paragraph</w:t>
      </w:r>
      <w:r w:rsidRPr="00FA6476">
        <w:t xml:space="preserve"> </w:t>
      </w:r>
      <w:r>
        <w:t>(2)</w:t>
      </w:r>
      <w:r w:rsidRPr="00FA6476">
        <w:t xml:space="preserve"> </w:t>
      </w:r>
      <w:r>
        <w:t>insert—</w:t>
      </w:r>
    </w:p>
    <w:p w14:paraId="30D44A4C" w14:textId="77777777" w:rsidR="00C8258C" w:rsidRDefault="00C8258C" w:rsidP="00C8258C">
      <w:pPr>
        <w:pStyle w:val="LQN2"/>
      </w:pPr>
      <w:r w:rsidRPr="007C5BEA">
        <w:fldChar w:fldCharType="begin"/>
      </w:r>
      <w:r w:rsidRPr="007C5BEA">
        <w:instrText xml:space="preserve"> SYMBOL 147 \* MERGEFORMAT </w:instrText>
      </w:r>
      <w:r w:rsidRPr="007C5BEA">
        <w:fldChar w:fldCharType="end"/>
      </w:r>
      <w:r>
        <w:t>(3)</w:t>
      </w:r>
      <w:r w:rsidRPr="00FA6476">
        <w:t> </w:t>
      </w:r>
      <w:r w:rsidRPr="007C5BEA">
        <w:t>The</w:t>
      </w:r>
      <w:r w:rsidRPr="00FA6476">
        <w:t xml:space="preserve"> </w:t>
      </w:r>
      <w:r w:rsidRPr="007C5BEA">
        <w:t>use</w:t>
      </w:r>
      <w:r w:rsidRPr="00FA6476">
        <w:t xml:space="preserve"> </w:t>
      </w:r>
      <w:r w:rsidRPr="007C5BEA">
        <w:t>of</w:t>
      </w:r>
      <w:r w:rsidRPr="00FA6476">
        <w:t xml:space="preserve"> </w:t>
      </w:r>
      <w:r w:rsidRPr="007C5BEA">
        <w:t>a</w:t>
      </w:r>
      <w:r w:rsidRPr="00FA6476">
        <w:t xml:space="preserve"> </w:t>
      </w:r>
      <w:r w:rsidRPr="007C5BEA">
        <w:t>room</w:t>
      </w:r>
      <w:r w:rsidRPr="00FA6476">
        <w:t xml:space="preserve"> </w:t>
      </w:r>
      <w:r w:rsidRPr="007C5BEA">
        <w:t>in</w:t>
      </w:r>
      <w:r w:rsidRPr="00FA6476">
        <w:t xml:space="preserve"> </w:t>
      </w:r>
      <w:r w:rsidRPr="007C5BEA">
        <w:t>an</w:t>
      </w:r>
      <w:r w:rsidRPr="00FA6476">
        <w:t xml:space="preserve"> </w:t>
      </w:r>
      <w:r w:rsidRPr="007C5BEA">
        <w:t>unoccupied</w:t>
      </w:r>
      <w:r w:rsidRPr="00FA6476">
        <w:t xml:space="preserve"> </w:t>
      </w:r>
      <w:r w:rsidRPr="007C5BEA">
        <w:t>building</w:t>
      </w:r>
      <w:r w:rsidRPr="00FA6476">
        <w:t xml:space="preserve"> </w:t>
      </w:r>
      <w:r w:rsidRPr="007C5BEA">
        <w:t>for</w:t>
      </w:r>
      <w:r w:rsidRPr="00FA6476">
        <w:t xml:space="preserve"> </w:t>
      </w:r>
      <w:r w:rsidRPr="007C5BEA">
        <w:t>th</w:t>
      </w:r>
      <w:r>
        <w:t>e</w:t>
      </w:r>
      <w:r w:rsidRPr="00FA6476">
        <w:t xml:space="preserve"> </w:t>
      </w:r>
      <w:r w:rsidRPr="007C5BEA">
        <w:t>purpose</w:t>
      </w:r>
      <w:r w:rsidRPr="00FA6476">
        <w:t xml:space="preserve"> </w:t>
      </w:r>
      <w:r>
        <w:t>of</w:t>
      </w:r>
      <w:r w:rsidRPr="00FA6476">
        <w:t xml:space="preserve"> </w:t>
      </w:r>
      <w:r>
        <w:t>taking</w:t>
      </w:r>
      <w:r w:rsidRPr="00FA6476">
        <w:t xml:space="preserve"> </w:t>
      </w:r>
      <w:r>
        <w:t>the</w:t>
      </w:r>
      <w:r w:rsidRPr="00FA6476">
        <w:t xml:space="preserve"> </w:t>
      </w:r>
      <w:r>
        <w:t>poll</w:t>
      </w:r>
      <w:r w:rsidRPr="00FA6476">
        <w:t xml:space="preserve"> </w:t>
      </w:r>
      <w:r>
        <w:t>or</w:t>
      </w:r>
      <w:r w:rsidRPr="00FA6476">
        <w:t xml:space="preserve"> </w:t>
      </w:r>
      <w:r>
        <w:t>counting</w:t>
      </w:r>
      <w:r w:rsidRPr="00FA6476">
        <w:t xml:space="preserve"> </w:t>
      </w:r>
      <w:r>
        <w:t>the</w:t>
      </w:r>
      <w:r w:rsidRPr="00FA6476">
        <w:t xml:space="preserve"> </w:t>
      </w:r>
      <w:r>
        <w:t>votes,</w:t>
      </w:r>
      <w:r w:rsidRPr="00FA6476">
        <w:t xml:space="preserve"> </w:t>
      </w:r>
      <w:r w:rsidRPr="007C5BEA">
        <w:t>does</w:t>
      </w:r>
      <w:r w:rsidRPr="00FA6476">
        <w:t xml:space="preserve"> </w:t>
      </w:r>
      <w:r w:rsidRPr="007C5BEA">
        <w:t>not</w:t>
      </w:r>
      <w:r w:rsidRPr="00FA6476">
        <w:t xml:space="preserve"> </w:t>
      </w:r>
      <w:r w:rsidRPr="007C5BEA">
        <w:t>render</w:t>
      </w:r>
      <w:r w:rsidRPr="00FA6476">
        <w:t xml:space="preserve"> </w:t>
      </w:r>
      <w:r w:rsidRPr="007C5BEA">
        <w:t>a</w:t>
      </w:r>
      <w:r w:rsidRPr="00FA6476">
        <w:t xml:space="preserve"> </w:t>
      </w:r>
      <w:r w:rsidRPr="007C5BEA">
        <w:t>person</w:t>
      </w:r>
      <w:r w:rsidRPr="00FA6476">
        <w:t xml:space="preserve"> </w:t>
      </w:r>
      <w:r w:rsidRPr="007C5BEA">
        <w:t>liable</w:t>
      </w:r>
      <w:r w:rsidRPr="00FA6476">
        <w:t xml:space="preserve"> </w:t>
      </w:r>
      <w:r w:rsidRPr="007C5BEA">
        <w:t>to</w:t>
      </w:r>
      <w:r w:rsidRPr="00FA6476">
        <w:t xml:space="preserve"> </w:t>
      </w:r>
      <w:r w:rsidRPr="007C5BEA">
        <w:t>pay</w:t>
      </w:r>
      <w:r w:rsidRPr="00FA6476">
        <w:t xml:space="preserve"> </w:t>
      </w:r>
      <w:r w:rsidRPr="007C5BEA">
        <w:t>any</w:t>
      </w:r>
      <w:r w:rsidRPr="00FA6476">
        <w:t xml:space="preserve"> </w:t>
      </w:r>
      <w:r w:rsidRPr="007C5BEA">
        <w:t>council</w:t>
      </w:r>
      <w:r w:rsidRPr="00FA6476">
        <w:t xml:space="preserve"> </w:t>
      </w:r>
      <w:r w:rsidRPr="007C5BEA">
        <w:t>tax</w:t>
      </w:r>
      <w:r w:rsidRPr="00FA6476">
        <w:t xml:space="preserve"> </w:t>
      </w:r>
      <w:r w:rsidRPr="007C5BEA">
        <w:t>or</w:t>
      </w:r>
      <w:r w:rsidRPr="00FA6476">
        <w:t xml:space="preserve"> </w:t>
      </w:r>
      <w:r w:rsidRPr="007C5BEA">
        <w:t>non-domestic</w:t>
      </w:r>
      <w:r w:rsidRPr="00FA6476">
        <w:t xml:space="preserve"> </w:t>
      </w:r>
      <w:r w:rsidRPr="007C5BEA">
        <w:t>rates.</w:t>
      </w:r>
      <w:r w:rsidRPr="007C5BEA">
        <w:fldChar w:fldCharType="begin"/>
      </w:r>
      <w:r w:rsidRPr="007C5BEA">
        <w:instrText xml:space="preserve"> SYMBOL 148 \* MERGEFORMAT </w:instrText>
      </w:r>
      <w:r w:rsidRPr="007C5BEA">
        <w:fldChar w:fldCharType="end"/>
      </w:r>
    </w:p>
    <w:p w14:paraId="5B330320"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30(</w:t>
      </w:r>
      <w:r>
        <w:rPr>
          <w:rStyle w:val="FootnoteReference"/>
        </w:rPr>
        <w:footnoteReference w:id="8"/>
      </w:r>
      <w:r>
        <w:t>)</w:t>
      </w:r>
      <w:r w:rsidRPr="00FA6476">
        <w:t xml:space="preserve"> </w:t>
      </w:r>
      <w:r>
        <w:t>(appointment</w:t>
      </w:r>
      <w:r w:rsidRPr="00FA6476">
        <w:t xml:space="preserve"> </w:t>
      </w:r>
      <w:r>
        <w:t>of</w:t>
      </w:r>
      <w:r w:rsidRPr="00FA6476">
        <w:t xml:space="preserve"> </w:t>
      </w:r>
      <w:r>
        <w:t>presiding</w:t>
      </w:r>
      <w:r w:rsidRPr="00FA6476">
        <w:t xml:space="preserve"> </w:t>
      </w:r>
      <w:r>
        <w:t>officers</w:t>
      </w:r>
      <w:r w:rsidRPr="00FA6476">
        <w:t xml:space="preserve"> </w:t>
      </w:r>
      <w:r>
        <w:t>and</w:t>
      </w:r>
      <w:r w:rsidRPr="00FA6476">
        <w:t xml:space="preserve"> </w:t>
      </w:r>
      <w:r>
        <w:t>clerks),</w:t>
      </w:r>
      <w:r w:rsidRPr="00FA6476">
        <w:t xml:space="preserve"> </w:t>
      </w:r>
      <w:r>
        <w:t>in</w:t>
      </w:r>
      <w:r w:rsidRPr="00FA6476">
        <w:t xml:space="preserve"> </w:t>
      </w:r>
      <w:r>
        <w:t>paragraph</w:t>
      </w:r>
      <w:r w:rsidRPr="00FA6476">
        <w:t xml:space="preserve"> </w:t>
      </w:r>
      <w:r>
        <w:t>(5)</w:t>
      </w:r>
      <w:r w:rsidRPr="00FA6476">
        <w:t xml:space="preserve"> </w:t>
      </w:r>
      <w:r>
        <w:t>after</w:t>
      </w:r>
      <w:r w:rsidRPr="00FA6476">
        <w:t xml:space="preserve"> </w:t>
      </w:r>
      <w:r>
        <w:t>“except</w:t>
      </w:r>
      <w:r w:rsidRPr="00FA6476">
        <w:t xml:space="preserve"> </w:t>
      </w:r>
      <w:r>
        <w:t>ordering</w:t>
      </w:r>
      <w:r w:rsidRPr="00FA6476">
        <w:t xml:space="preserve"> </w:t>
      </w:r>
      <w:r>
        <w:t>the”</w:t>
      </w:r>
      <w:r w:rsidRPr="00FA6476">
        <w:t xml:space="preserve"> </w:t>
      </w:r>
      <w:r>
        <w:t>insert</w:t>
      </w:r>
      <w:r w:rsidRPr="00FA6476">
        <w:t xml:space="preserve"> </w:t>
      </w:r>
      <w:r>
        <w:t>“arrest,”.</w:t>
      </w:r>
    </w:p>
    <w:p w14:paraId="4F0BC155"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32(</w:t>
      </w:r>
      <w:r>
        <w:rPr>
          <w:rStyle w:val="FootnoteReference"/>
        </w:rPr>
        <w:footnoteReference w:id="9"/>
      </w:r>
      <w:r>
        <w:t>)</w:t>
      </w:r>
      <w:r w:rsidRPr="00FA6476">
        <w:t xml:space="preserve"> </w:t>
      </w:r>
      <w:r w:rsidRPr="0034713A">
        <w:t>(equipment</w:t>
      </w:r>
      <w:r w:rsidRPr="00FA6476">
        <w:t xml:space="preserve"> </w:t>
      </w:r>
      <w:r w:rsidRPr="0034713A">
        <w:t>of</w:t>
      </w:r>
      <w:r w:rsidRPr="00FA6476">
        <w:t xml:space="preserve"> </w:t>
      </w:r>
      <w:r w:rsidRPr="0034713A">
        <w:t>polling</w:t>
      </w:r>
      <w:r w:rsidRPr="00FA6476">
        <w:t xml:space="preserve"> </w:t>
      </w:r>
      <w:r w:rsidRPr="0034713A">
        <w:t>stations)</w:t>
      </w:r>
      <w:r>
        <w:t>—</w:t>
      </w:r>
    </w:p>
    <w:p w14:paraId="1104CA80" w14:textId="77777777" w:rsidR="00C8258C" w:rsidRDefault="00C8258C" w:rsidP="00C8258C">
      <w:pPr>
        <w:pStyle w:val="N3"/>
      </w:pPr>
      <w:r>
        <w:t>after</w:t>
      </w:r>
      <w:r w:rsidRPr="00FA6476">
        <w:t xml:space="preserve"> </w:t>
      </w:r>
      <w:r>
        <w:t>paragraph</w:t>
      </w:r>
      <w:r w:rsidRPr="00FA6476">
        <w:t xml:space="preserve"> </w:t>
      </w:r>
      <w:r>
        <w:t>(3)</w:t>
      </w:r>
      <w:r w:rsidRPr="00FA6476">
        <w:t xml:space="preserve"> </w:t>
      </w:r>
      <w:r>
        <w:t>insert—</w:t>
      </w:r>
    </w:p>
    <w:p w14:paraId="7FD94432" w14:textId="77777777" w:rsidR="00C8258C" w:rsidRPr="00CA148E" w:rsidRDefault="00C8258C" w:rsidP="00C8258C">
      <w:pPr>
        <w:pStyle w:val="LQN2"/>
      </w:pPr>
      <w:r w:rsidRPr="00CA148E">
        <w:fldChar w:fldCharType="begin"/>
      </w:r>
      <w:r w:rsidRPr="00CA148E">
        <w:instrText xml:space="preserve"> SYMBOL 147 \* MERGEFORMAT </w:instrText>
      </w:r>
      <w:r w:rsidRPr="00CA148E">
        <w:fldChar w:fldCharType="end"/>
      </w:r>
      <w:r>
        <w:t>(3A)</w:t>
      </w:r>
      <w:r w:rsidRPr="00FA6476">
        <w:t> </w:t>
      </w:r>
      <w:r w:rsidRPr="00CA148E">
        <w:t>The</w:t>
      </w:r>
      <w:r w:rsidRPr="00FA6476">
        <w:t xml:space="preserve"> </w:t>
      </w:r>
      <w:r w:rsidRPr="00CA148E">
        <w:t>documents</w:t>
      </w:r>
      <w:r w:rsidRPr="00FA6476">
        <w:t xml:space="preserve"> </w:t>
      </w:r>
      <w:r w:rsidRPr="00CA148E">
        <w:t>provided</w:t>
      </w:r>
      <w:r w:rsidRPr="00FA6476">
        <w:t xml:space="preserve"> </w:t>
      </w:r>
      <w:r w:rsidRPr="00CA148E">
        <w:t>in</w:t>
      </w:r>
      <w:r w:rsidRPr="00FA6476">
        <w:t xml:space="preserve"> </w:t>
      </w:r>
      <w:r w:rsidRPr="00CA148E">
        <w:t>accordance</w:t>
      </w:r>
      <w:r w:rsidRPr="00FA6476">
        <w:t xml:space="preserve"> </w:t>
      </w:r>
      <w:r w:rsidRPr="00CA148E">
        <w:t>with</w:t>
      </w:r>
      <w:r w:rsidRPr="00FA6476">
        <w:t xml:space="preserve"> </w:t>
      </w:r>
      <w:r w:rsidRPr="00CA148E">
        <w:t>paragraph</w:t>
      </w:r>
      <w:r w:rsidRPr="00FA6476">
        <w:t xml:space="preserve"> </w:t>
      </w:r>
      <w:r w:rsidRPr="00CA148E">
        <w:t>(3)(b),</w:t>
      </w:r>
      <w:r w:rsidRPr="00FA6476">
        <w:t xml:space="preserve"> </w:t>
      </w:r>
      <w:r w:rsidRPr="00CA148E">
        <w:t>(d)</w:t>
      </w:r>
      <w:r w:rsidRPr="00FA6476">
        <w:t xml:space="preserve"> </w:t>
      </w:r>
      <w:r w:rsidRPr="00CA148E">
        <w:t>and</w:t>
      </w:r>
      <w:r w:rsidRPr="00FA6476">
        <w:t xml:space="preserve"> </w:t>
      </w:r>
      <w:r w:rsidRPr="00CA148E">
        <w:t>(e)</w:t>
      </w:r>
      <w:r w:rsidRPr="00FA6476">
        <w:t xml:space="preserve"> </w:t>
      </w:r>
      <w:r w:rsidRPr="00CA148E">
        <w:t>may</w:t>
      </w:r>
      <w:r w:rsidRPr="00FA6476">
        <w:t xml:space="preserve"> </w:t>
      </w:r>
      <w:r w:rsidRPr="00CA148E">
        <w:t>be</w:t>
      </w:r>
      <w:r w:rsidRPr="00FA6476">
        <w:t xml:space="preserve"> </w:t>
      </w:r>
      <w:r w:rsidRPr="00CA148E">
        <w:t>provided</w:t>
      </w:r>
      <w:r w:rsidRPr="00FA6476">
        <w:t xml:space="preserve"> </w:t>
      </w:r>
      <w:r w:rsidRPr="00CA148E">
        <w:t>in</w:t>
      </w:r>
      <w:r w:rsidRPr="00FA6476">
        <w:t xml:space="preserve"> </w:t>
      </w:r>
      <w:r w:rsidRPr="00CA148E">
        <w:t>paper</w:t>
      </w:r>
      <w:r w:rsidRPr="00FA6476">
        <w:t xml:space="preserve"> </w:t>
      </w:r>
      <w:r w:rsidRPr="00CA148E">
        <w:t>form</w:t>
      </w:r>
      <w:r w:rsidRPr="00FA6476">
        <w:t xml:space="preserve"> </w:t>
      </w:r>
      <w:r w:rsidRPr="00CA148E">
        <w:t>or</w:t>
      </w:r>
      <w:r w:rsidRPr="00FA6476">
        <w:t xml:space="preserve"> </w:t>
      </w:r>
      <w:r w:rsidRPr="00CA148E">
        <w:t>electronic</w:t>
      </w:r>
      <w:r w:rsidRPr="00FA6476">
        <w:t xml:space="preserve"> </w:t>
      </w:r>
      <w:r w:rsidRPr="00CA148E">
        <w:t>form</w:t>
      </w:r>
      <w:r>
        <w:t>.</w:t>
      </w:r>
      <w:r w:rsidRPr="00CA148E">
        <w:fldChar w:fldCharType="begin"/>
      </w:r>
      <w:r w:rsidRPr="00CA148E">
        <w:instrText xml:space="preserve"> SYMBOL 148 \* MERGEFORMAT </w:instrText>
      </w:r>
      <w:r w:rsidRPr="00CA148E">
        <w:fldChar w:fldCharType="end"/>
      </w:r>
      <w:r>
        <w:t>;</w:t>
      </w:r>
    </w:p>
    <w:p w14:paraId="4D1A3F1B" w14:textId="77777777" w:rsidR="00C8258C" w:rsidRDefault="00C8258C" w:rsidP="00C8258C">
      <w:pPr>
        <w:pStyle w:val="N3"/>
      </w:pPr>
      <w:r>
        <w:t>for</w:t>
      </w:r>
      <w:r w:rsidRPr="00FA6476">
        <w:t xml:space="preserve"> </w:t>
      </w:r>
      <w:r>
        <w:t>paragraph</w:t>
      </w:r>
      <w:r w:rsidRPr="00FA6476">
        <w:t xml:space="preserve"> </w:t>
      </w:r>
      <w:r>
        <w:t>(6)(b)</w:t>
      </w:r>
      <w:r w:rsidRPr="00FA6476">
        <w:t xml:space="preserve"> </w:t>
      </w:r>
      <w:r>
        <w:t>substitute—</w:t>
      </w:r>
    </w:p>
    <w:p w14:paraId="02F3BBEA" w14:textId="77777777" w:rsidR="00C8258C" w:rsidRDefault="00C8258C" w:rsidP="00C8258C">
      <w:pPr>
        <w:pStyle w:val="LQN3"/>
      </w:pPr>
      <w:r w:rsidRPr="003B1C5C">
        <w:fldChar w:fldCharType="begin"/>
      </w:r>
      <w:r w:rsidRPr="003B1C5C">
        <w:instrText xml:space="preserve"> SYMBOL 147 \* MERGEFORMAT </w:instrText>
      </w:r>
      <w:r w:rsidRPr="003B1C5C">
        <w:fldChar w:fldCharType="end"/>
      </w:r>
      <w:r>
        <w:t>(b)</w:t>
      </w:r>
      <w:r w:rsidRPr="00FA6476">
        <w:tab/>
      </w:r>
      <w:r w:rsidRPr="003B1C5C">
        <w:t>such</w:t>
      </w:r>
      <w:r w:rsidRPr="00FA6476">
        <w:t xml:space="preserve"> </w:t>
      </w:r>
      <w:r w:rsidRPr="003B1C5C">
        <w:t>equipment</w:t>
      </w:r>
      <w:r w:rsidRPr="00FA6476">
        <w:t xml:space="preserve"> </w:t>
      </w:r>
      <w:r w:rsidRPr="003B1C5C">
        <w:t>as</w:t>
      </w:r>
      <w:r w:rsidRPr="00FA6476">
        <w:t xml:space="preserve"> </w:t>
      </w:r>
      <w:r w:rsidRPr="003B1C5C">
        <w:t>it</w:t>
      </w:r>
      <w:r w:rsidRPr="00FA6476">
        <w:t xml:space="preserve"> </w:t>
      </w:r>
      <w:r w:rsidRPr="003B1C5C">
        <w:t>is</w:t>
      </w:r>
      <w:r w:rsidRPr="00FA6476">
        <w:t xml:space="preserve"> </w:t>
      </w:r>
      <w:r w:rsidRPr="003B1C5C">
        <w:t>reasonable</w:t>
      </w:r>
      <w:r w:rsidRPr="00FA6476">
        <w:t xml:space="preserve"> </w:t>
      </w:r>
      <w:r w:rsidRPr="003B1C5C">
        <w:t>to</w:t>
      </w:r>
      <w:r w:rsidRPr="00FA6476">
        <w:t xml:space="preserve"> </w:t>
      </w:r>
      <w:r w:rsidRPr="003B1C5C">
        <w:t>provide</w:t>
      </w:r>
      <w:r w:rsidRPr="00FA6476">
        <w:t xml:space="preserve"> </w:t>
      </w:r>
      <w:r w:rsidRPr="003B1C5C">
        <w:t>for</w:t>
      </w:r>
      <w:r w:rsidRPr="00FA6476">
        <w:t xml:space="preserve"> </w:t>
      </w:r>
      <w:r w:rsidRPr="003B1C5C">
        <w:t>the</w:t>
      </w:r>
      <w:r w:rsidRPr="00FA6476">
        <w:t xml:space="preserve"> </w:t>
      </w:r>
      <w:r w:rsidRPr="003B1C5C">
        <w:t>purposes</w:t>
      </w:r>
      <w:r w:rsidRPr="00FA6476">
        <w:t xml:space="preserve"> </w:t>
      </w:r>
      <w:r w:rsidRPr="003B1C5C">
        <w:t>of</w:t>
      </w:r>
      <w:r w:rsidRPr="00FA6476">
        <w:t xml:space="preserve"> </w:t>
      </w:r>
      <w:r w:rsidRPr="003B1C5C">
        <w:t>enabling,</w:t>
      </w:r>
      <w:r w:rsidRPr="00FA6476">
        <w:t xml:space="preserve"> </w:t>
      </w:r>
      <w:r w:rsidRPr="003B1C5C">
        <w:t>or</w:t>
      </w:r>
      <w:r w:rsidRPr="00FA6476">
        <w:t xml:space="preserve"> </w:t>
      </w:r>
      <w:r w:rsidRPr="003B1C5C">
        <w:t>making</w:t>
      </w:r>
      <w:r w:rsidRPr="00FA6476">
        <w:t xml:space="preserve"> </w:t>
      </w:r>
      <w:r w:rsidRPr="003B1C5C">
        <w:t>it</w:t>
      </w:r>
      <w:r w:rsidRPr="00FA6476">
        <w:t xml:space="preserve"> </w:t>
      </w:r>
      <w:r w:rsidRPr="003B1C5C">
        <w:t>easier</w:t>
      </w:r>
      <w:r w:rsidRPr="00FA6476">
        <w:t xml:space="preserve"> </w:t>
      </w:r>
      <w:r w:rsidRPr="003B1C5C">
        <w:t>for,</w:t>
      </w:r>
      <w:r w:rsidRPr="00FA6476">
        <w:t xml:space="preserve"> </w:t>
      </w:r>
      <w:r w:rsidRPr="003B1C5C">
        <w:t>relevant</w:t>
      </w:r>
      <w:r w:rsidRPr="00FA6476">
        <w:t xml:space="preserve"> </w:t>
      </w:r>
      <w:r w:rsidRPr="003B1C5C">
        <w:t>persons</w:t>
      </w:r>
      <w:r w:rsidRPr="00FA6476">
        <w:t xml:space="preserve"> </w:t>
      </w:r>
      <w:r w:rsidRPr="003B1C5C">
        <w:t>to</w:t>
      </w:r>
      <w:r w:rsidRPr="00FA6476">
        <w:t xml:space="preserve"> </w:t>
      </w:r>
      <w:r w:rsidRPr="003B1C5C">
        <w:t>vote</w:t>
      </w:r>
      <w:r w:rsidRPr="00FA6476">
        <w:t xml:space="preserve"> </w:t>
      </w:r>
      <w:r w:rsidRPr="003B1C5C">
        <w:t>independently</w:t>
      </w:r>
      <w:r w:rsidRPr="00FA6476">
        <w:t xml:space="preserve"> </w:t>
      </w:r>
      <w:r w:rsidRPr="003B1C5C">
        <w:t>in</w:t>
      </w:r>
      <w:r w:rsidRPr="00FA6476">
        <w:t xml:space="preserve"> </w:t>
      </w:r>
      <w:r w:rsidRPr="003B1C5C">
        <w:t>the</w:t>
      </w:r>
      <w:r w:rsidRPr="00FA6476">
        <w:t xml:space="preserve"> </w:t>
      </w:r>
      <w:r w:rsidRPr="003B1C5C">
        <w:t>manner</w:t>
      </w:r>
      <w:r w:rsidRPr="00FA6476">
        <w:t xml:space="preserve"> </w:t>
      </w:r>
      <w:r w:rsidRPr="003B1C5C">
        <w:t>directed</w:t>
      </w:r>
      <w:r w:rsidRPr="00FA6476">
        <w:t xml:space="preserve"> </w:t>
      </w:r>
      <w:r w:rsidRPr="003B1C5C">
        <w:t>by</w:t>
      </w:r>
      <w:r w:rsidRPr="00FA6476">
        <w:t xml:space="preserve"> </w:t>
      </w:r>
      <w:r w:rsidRPr="003B1C5C">
        <w:t>rule</w:t>
      </w:r>
      <w:r w:rsidRPr="00FA6476">
        <w:t xml:space="preserve"> </w:t>
      </w:r>
      <w:r w:rsidRPr="003B1C5C">
        <w:t>4</w:t>
      </w:r>
      <w:r>
        <w:t>2</w:t>
      </w:r>
      <w:r w:rsidRPr="003B1C5C">
        <w:t>,</w:t>
      </w:r>
      <w:r w:rsidRPr="00FA6476">
        <w:t xml:space="preserve"> </w:t>
      </w:r>
      <w:r w:rsidRPr="003B1C5C">
        <w:t>including</w:t>
      </w:r>
      <w:r w:rsidRPr="00FA6476">
        <w:t xml:space="preserve"> </w:t>
      </w:r>
      <w:r w:rsidRPr="003B1C5C">
        <w:t>in</w:t>
      </w:r>
      <w:r w:rsidRPr="00FA6476">
        <w:t xml:space="preserve"> </w:t>
      </w:r>
      <w:r w:rsidRPr="003B1C5C">
        <w:t>relation</w:t>
      </w:r>
      <w:r w:rsidRPr="00FA6476">
        <w:t xml:space="preserve"> </w:t>
      </w:r>
      <w:r w:rsidRPr="003B1C5C">
        <w:t>to</w:t>
      </w:r>
      <w:r w:rsidRPr="00FA6476">
        <w:t xml:space="preserve"> </w:t>
      </w:r>
      <w:r w:rsidRPr="003B1C5C">
        <w:t>voting</w:t>
      </w:r>
      <w:r w:rsidRPr="00FA6476">
        <w:t xml:space="preserve"> </w:t>
      </w:r>
      <w:r w:rsidRPr="003B1C5C">
        <w:t>secretly</w:t>
      </w:r>
      <w:r>
        <w:t>.</w:t>
      </w:r>
      <w:r w:rsidRPr="003B1C5C">
        <w:fldChar w:fldCharType="begin"/>
      </w:r>
      <w:r w:rsidRPr="003B1C5C">
        <w:instrText xml:space="preserve"> SYMBOL 148 \* MERGEFORMAT </w:instrText>
      </w:r>
      <w:r w:rsidRPr="003B1C5C">
        <w:fldChar w:fldCharType="end"/>
      </w:r>
      <w:r>
        <w:t>;</w:t>
      </w:r>
    </w:p>
    <w:p w14:paraId="5B7CAFF6" w14:textId="77777777" w:rsidR="00C8258C" w:rsidRDefault="00C8258C" w:rsidP="00C8258C">
      <w:pPr>
        <w:pStyle w:val="N3"/>
      </w:pPr>
      <w:r>
        <w:t>after</w:t>
      </w:r>
      <w:r w:rsidRPr="00FA6476">
        <w:t xml:space="preserve"> </w:t>
      </w:r>
      <w:r>
        <w:t>paragraph</w:t>
      </w:r>
      <w:r w:rsidRPr="00FA6476">
        <w:t xml:space="preserve"> </w:t>
      </w:r>
      <w:r>
        <w:t>(6)</w:t>
      </w:r>
      <w:r w:rsidRPr="00FA6476">
        <w:t xml:space="preserve"> </w:t>
      </w:r>
      <w:r>
        <w:t>insert—</w:t>
      </w:r>
    </w:p>
    <w:p w14:paraId="597753CC" w14:textId="77777777" w:rsidR="00C8258C" w:rsidRDefault="00C8258C" w:rsidP="00C8258C">
      <w:pPr>
        <w:pStyle w:val="LQN2"/>
      </w:pPr>
      <w:r w:rsidRPr="00CC5E95">
        <w:lastRenderedPageBreak/>
        <w:fldChar w:fldCharType="begin"/>
      </w:r>
      <w:r w:rsidRPr="00CC5E95">
        <w:instrText xml:space="preserve"> SYMBOL 147 \* MERGEFORMAT </w:instrText>
      </w:r>
      <w:r w:rsidRPr="00CC5E95">
        <w:fldChar w:fldCharType="end"/>
      </w:r>
      <w:r>
        <w:t>(6A)</w:t>
      </w:r>
      <w:r w:rsidRPr="00FA6476">
        <w:t> </w:t>
      </w:r>
      <w:r>
        <w:t>In</w:t>
      </w:r>
      <w:r w:rsidRPr="00FA6476">
        <w:t xml:space="preserve"> </w:t>
      </w:r>
      <w:r>
        <w:t>this</w:t>
      </w:r>
      <w:r w:rsidRPr="00FA6476">
        <w:t xml:space="preserve"> </w:t>
      </w:r>
      <w:r>
        <w:t>rule,</w:t>
      </w:r>
      <w:r w:rsidRPr="00FA6476">
        <w:t xml:space="preserve"> </w:t>
      </w:r>
      <w:r>
        <w:t>“relevant</w:t>
      </w:r>
      <w:r w:rsidRPr="00FA6476">
        <w:t xml:space="preserve"> </w:t>
      </w:r>
      <w:r>
        <w:t>persons”</w:t>
      </w:r>
      <w:r w:rsidRPr="00FA6476">
        <w:t xml:space="preserve"> </w:t>
      </w:r>
      <w:r>
        <w:t>means</w:t>
      </w:r>
      <w:r w:rsidRPr="00FA6476">
        <w:t xml:space="preserve"> </w:t>
      </w:r>
      <w:r>
        <w:t>persons</w:t>
      </w:r>
      <w:r w:rsidRPr="00FA6476">
        <w:t xml:space="preserve"> </w:t>
      </w:r>
      <w:r>
        <w:t>who</w:t>
      </w:r>
      <w:r w:rsidRPr="00FA6476">
        <w:t xml:space="preserve"> </w:t>
      </w:r>
      <w:r>
        <w:t>find</w:t>
      </w:r>
      <w:r w:rsidRPr="00FA6476">
        <w:t xml:space="preserve"> </w:t>
      </w:r>
      <w:r>
        <w:t>it</w:t>
      </w:r>
      <w:r w:rsidRPr="00FA6476">
        <w:t xml:space="preserve"> </w:t>
      </w:r>
      <w:r>
        <w:t>difficult</w:t>
      </w:r>
      <w:r w:rsidRPr="00FA6476">
        <w:t xml:space="preserve"> </w:t>
      </w:r>
      <w:r>
        <w:t>or</w:t>
      </w:r>
      <w:r w:rsidRPr="00FA6476">
        <w:t xml:space="preserve"> </w:t>
      </w:r>
      <w:r>
        <w:t>impossible</w:t>
      </w:r>
      <w:r w:rsidRPr="00FA6476">
        <w:t xml:space="preserve"> </w:t>
      </w:r>
      <w:r>
        <w:t>to</w:t>
      </w:r>
      <w:r w:rsidRPr="00FA6476">
        <w:t xml:space="preserve"> </w:t>
      </w:r>
      <w:r>
        <w:t>vote</w:t>
      </w:r>
      <w:r w:rsidRPr="00FA6476">
        <w:t xml:space="preserve"> </w:t>
      </w:r>
      <w:r>
        <w:t>in</w:t>
      </w:r>
      <w:r w:rsidRPr="00FA6476">
        <w:t xml:space="preserve"> </w:t>
      </w:r>
      <w:r>
        <w:t>the</w:t>
      </w:r>
      <w:r w:rsidRPr="00FA6476">
        <w:t xml:space="preserve"> </w:t>
      </w:r>
      <w:r>
        <w:t>manner</w:t>
      </w:r>
      <w:r w:rsidRPr="00FA6476">
        <w:t xml:space="preserve"> </w:t>
      </w:r>
      <w:r>
        <w:t>directed</w:t>
      </w:r>
      <w:r w:rsidRPr="00FA6476">
        <w:t xml:space="preserve"> </w:t>
      </w:r>
      <w:r>
        <w:t>by</w:t>
      </w:r>
      <w:r w:rsidRPr="00FA6476">
        <w:t xml:space="preserve"> </w:t>
      </w:r>
      <w:r>
        <w:t>rule</w:t>
      </w:r>
      <w:r w:rsidRPr="00FA6476">
        <w:t xml:space="preserve"> </w:t>
      </w:r>
      <w:r>
        <w:t>42</w:t>
      </w:r>
      <w:r w:rsidRPr="00FA6476">
        <w:t xml:space="preserve"> </w:t>
      </w:r>
      <w:r>
        <w:t>because</w:t>
      </w:r>
      <w:r w:rsidRPr="00FA6476">
        <w:t xml:space="preserve"> </w:t>
      </w:r>
      <w:r>
        <w:t>of—</w:t>
      </w:r>
    </w:p>
    <w:p w14:paraId="51D6AB60" w14:textId="77777777" w:rsidR="00C8258C" w:rsidRDefault="00C8258C" w:rsidP="00C8258C">
      <w:pPr>
        <w:pStyle w:val="LQN3"/>
      </w:pPr>
      <w:r>
        <w:t>(a)</w:t>
      </w:r>
      <w:r w:rsidRPr="00FA6476">
        <w:tab/>
      </w:r>
      <w:r>
        <w:t>severe</w:t>
      </w:r>
      <w:r w:rsidRPr="00FA6476">
        <w:t xml:space="preserve"> </w:t>
      </w:r>
      <w:r>
        <w:t>sight</w:t>
      </w:r>
      <w:r w:rsidRPr="00FA6476">
        <w:t xml:space="preserve"> </w:t>
      </w:r>
      <w:r>
        <w:t>impairment</w:t>
      </w:r>
      <w:r w:rsidRPr="00FA6476">
        <w:t xml:space="preserve"> </w:t>
      </w:r>
      <w:r>
        <w:t>or</w:t>
      </w:r>
      <w:r w:rsidRPr="00FA6476">
        <w:t xml:space="preserve"> </w:t>
      </w:r>
      <w:r>
        <w:t>partial</w:t>
      </w:r>
      <w:r w:rsidRPr="00FA6476">
        <w:t xml:space="preserve"> </w:t>
      </w:r>
      <w:r>
        <w:t>sight,</w:t>
      </w:r>
      <w:r w:rsidRPr="00FA6476">
        <w:t xml:space="preserve"> </w:t>
      </w:r>
      <w:r>
        <w:t>or</w:t>
      </w:r>
    </w:p>
    <w:p w14:paraId="33795BCA" w14:textId="77777777" w:rsidR="00C8258C" w:rsidRDefault="00C8258C" w:rsidP="00C8258C">
      <w:pPr>
        <w:pStyle w:val="LQN3"/>
      </w:pPr>
      <w:r>
        <w:t>(b)</w:t>
      </w:r>
      <w:r w:rsidRPr="00FA6476">
        <w:tab/>
      </w:r>
      <w:r>
        <w:t>other</w:t>
      </w:r>
      <w:r w:rsidRPr="00FA6476">
        <w:t xml:space="preserve"> </w:t>
      </w:r>
      <w:r>
        <w:t>disability.</w:t>
      </w:r>
      <w:r w:rsidRPr="00CC5E95">
        <w:fldChar w:fldCharType="begin"/>
      </w:r>
      <w:r w:rsidRPr="00CC5E95">
        <w:instrText xml:space="preserve"> SYMBOL 148 \* MERGEFORMAT </w:instrText>
      </w:r>
      <w:r w:rsidRPr="00CC5E95">
        <w:fldChar w:fldCharType="end"/>
      </w:r>
      <w:r>
        <w:t>;</w:t>
      </w:r>
    </w:p>
    <w:p w14:paraId="51C32D06" w14:textId="77777777" w:rsidR="00C8258C" w:rsidRPr="00CC5E95" w:rsidRDefault="00C8258C" w:rsidP="00C8258C">
      <w:pPr>
        <w:pStyle w:val="N3"/>
      </w:pPr>
      <w:r>
        <w:t>omit</w:t>
      </w:r>
      <w:r w:rsidRPr="00FA6476">
        <w:t xml:space="preserve"> </w:t>
      </w:r>
      <w:r>
        <w:t>paragraph</w:t>
      </w:r>
      <w:r w:rsidRPr="00FA6476">
        <w:t xml:space="preserve"> </w:t>
      </w:r>
      <w:r>
        <w:t>(8);</w:t>
      </w:r>
    </w:p>
    <w:p w14:paraId="47A31473" w14:textId="77777777" w:rsidR="00C8258C" w:rsidRDefault="00C8258C" w:rsidP="00C8258C">
      <w:pPr>
        <w:pStyle w:val="N3"/>
      </w:pPr>
      <w:r>
        <w:t>in</w:t>
      </w:r>
      <w:r w:rsidRPr="00FA6476">
        <w:t xml:space="preserve"> </w:t>
      </w:r>
      <w:r>
        <w:t>paragraph</w:t>
      </w:r>
      <w:r w:rsidRPr="00FA6476">
        <w:t xml:space="preserve"> </w:t>
      </w:r>
      <w:r>
        <w:t>(11)(a),</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56544E60" w14:textId="77777777" w:rsidR="00C8258C" w:rsidRPr="0008184A" w:rsidRDefault="00C8258C" w:rsidP="00C8258C">
      <w:pPr>
        <w:pStyle w:val="N3"/>
      </w:pPr>
      <w:r>
        <w:t>in</w:t>
      </w:r>
      <w:r w:rsidRPr="00FA6476">
        <w:t xml:space="preserve"> </w:t>
      </w:r>
      <w:r>
        <w:t>paragraph</w:t>
      </w:r>
      <w:r w:rsidRPr="00FA6476">
        <w:t xml:space="preserve"> </w:t>
      </w:r>
      <w:r>
        <w:t>(11)(b),</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7B4FA777" w14:textId="77777777" w:rsidR="00C8258C" w:rsidRDefault="00C8258C" w:rsidP="00C8258C">
      <w:pPr>
        <w:pStyle w:val="N3"/>
      </w:pPr>
      <w:r>
        <w:t>after</w:t>
      </w:r>
      <w:r w:rsidRPr="00FA6476">
        <w:t xml:space="preserve"> </w:t>
      </w:r>
      <w:r>
        <w:t>paragraph</w:t>
      </w:r>
      <w:r w:rsidRPr="00FA6476">
        <w:t xml:space="preserve"> </w:t>
      </w:r>
      <w:r>
        <w:t>(12)</w:t>
      </w:r>
      <w:r w:rsidRPr="00FA6476">
        <w:t xml:space="preserve"> </w:t>
      </w:r>
      <w:r>
        <w:t>insert—</w:t>
      </w:r>
    </w:p>
    <w:p w14:paraId="39D88454" w14:textId="77777777" w:rsidR="00C8258C" w:rsidRDefault="00C8258C" w:rsidP="00C8258C">
      <w:pPr>
        <w:pStyle w:val="LQN2"/>
      </w:pPr>
      <w:r w:rsidRPr="00312CBF">
        <w:fldChar w:fldCharType="begin"/>
      </w:r>
      <w:r w:rsidRPr="00312CBF">
        <w:instrText xml:space="preserve"> SYMBOL 147 \* MERGEFORMAT </w:instrText>
      </w:r>
      <w:r w:rsidRPr="00312CBF">
        <w:fldChar w:fldCharType="end"/>
      </w:r>
      <w:r>
        <w:t>(13)</w:t>
      </w:r>
      <w:r w:rsidRPr="00FA6476">
        <w:t> </w:t>
      </w:r>
      <w:r w:rsidRPr="00312CBF">
        <w:t>The</w:t>
      </w:r>
      <w:r w:rsidRPr="00FA6476">
        <w:t xml:space="preserve"> </w:t>
      </w:r>
      <w:r w:rsidRPr="00312CBF">
        <w:t>Electoral</w:t>
      </w:r>
      <w:r w:rsidRPr="00FA6476">
        <w:t xml:space="preserve"> </w:t>
      </w:r>
      <w:r w:rsidRPr="00312CBF">
        <w:t>Commission</w:t>
      </w:r>
      <w:r w:rsidRPr="00FA6476">
        <w:t xml:space="preserve"> </w:t>
      </w:r>
      <w:r w:rsidRPr="00312CBF">
        <w:t>must</w:t>
      </w:r>
      <w:r w:rsidRPr="00FA6476">
        <w:t xml:space="preserve"> </w:t>
      </w:r>
      <w:r w:rsidRPr="00312CBF">
        <w:t>give</w:t>
      </w:r>
      <w:r w:rsidRPr="00FA6476">
        <w:t xml:space="preserve"> </w:t>
      </w:r>
      <w:r w:rsidRPr="00312CBF">
        <w:t>guidance</w:t>
      </w:r>
      <w:r w:rsidRPr="00FA6476">
        <w:t xml:space="preserve"> </w:t>
      </w:r>
      <w:r w:rsidRPr="00312CBF">
        <w:t>to</w:t>
      </w:r>
      <w:r w:rsidRPr="00FA6476">
        <w:t xml:space="preserve"> </w:t>
      </w:r>
      <w:r w:rsidRPr="00312CBF">
        <w:t>returning</w:t>
      </w:r>
      <w:r w:rsidRPr="00FA6476">
        <w:t xml:space="preserve"> </w:t>
      </w:r>
      <w:r w:rsidRPr="00312CBF">
        <w:t>officers</w:t>
      </w:r>
      <w:r w:rsidRPr="00FA6476">
        <w:t xml:space="preserve"> </w:t>
      </w:r>
      <w:r w:rsidRPr="00312CBF">
        <w:t>in</w:t>
      </w:r>
      <w:r w:rsidRPr="00FA6476">
        <w:t xml:space="preserve"> </w:t>
      </w:r>
      <w:r w:rsidRPr="00312CBF">
        <w:t>relation</w:t>
      </w:r>
      <w:r w:rsidRPr="00FA6476">
        <w:t xml:space="preserve"> </w:t>
      </w:r>
      <w:r w:rsidRPr="00312CBF">
        <w:t>to</w:t>
      </w:r>
      <w:r w:rsidRPr="00FA6476">
        <w:t xml:space="preserve"> </w:t>
      </w:r>
      <w:r w:rsidRPr="00312CBF">
        <w:t>the</w:t>
      </w:r>
      <w:r w:rsidRPr="00FA6476">
        <w:t xml:space="preserve"> </w:t>
      </w:r>
      <w:r w:rsidRPr="00312CBF">
        <w:t>duty</w:t>
      </w:r>
      <w:r w:rsidRPr="00FA6476">
        <w:t xml:space="preserve"> </w:t>
      </w:r>
      <w:r w:rsidRPr="00312CBF">
        <w:t>imposed</w:t>
      </w:r>
      <w:r w:rsidRPr="00FA6476">
        <w:t xml:space="preserve"> </w:t>
      </w:r>
      <w:r w:rsidRPr="00312CBF">
        <w:t>by</w:t>
      </w:r>
      <w:r w:rsidRPr="00FA6476">
        <w:t xml:space="preserve"> </w:t>
      </w:r>
      <w:r w:rsidRPr="00312CBF">
        <w:t>paragraph</w:t>
      </w:r>
      <w:r w:rsidRPr="00FA6476">
        <w:t xml:space="preserve"> </w:t>
      </w:r>
      <w:r w:rsidRPr="00312CBF">
        <w:t>(</w:t>
      </w:r>
      <w:r>
        <w:t>6</w:t>
      </w:r>
      <w:r w:rsidRPr="00312CBF">
        <w:t>)(b).</w:t>
      </w:r>
    </w:p>
    <w:p w14:paraId="42596D59" w14:textId="77777777" w:rsidR="00C8258C" w:rsidRDefault="00C8258C" w:rsidP="00C8258C">
      <w:pPr>
        <w:pStyle w:val="LQN2"/>
      </w:pPr>
      <w:r>
        <w:t>(14)</w:t>
      </w:r>
      <w:r w:rsidRPr="00FA6476">
        <w:t> </w:t>
      </w:r>
      <w:r w:rsidRPr="00312CBF">
        <w:t>Before</w:t>
      </w:r>
      <w:r w:rsidRPr="00FA6476">
        <w:t xml:space="preserve"> </w:t>
      </w:r>
      <w:r w:rsidRPr="00312CBF">
        <w:t>giving</w:t>
      </w:r>
      <w:r w:rsidRPr="00FA6476">
        <w:t xml:space="preserve"> </w:t>
      </w:r>
      <w:r w:rsidRPr="00312CBF">
        <w:t>guidance</w:t>
      </w:r>
      <w:r w:rsidRPr="00FA6476">
        <w:t xml:space="preserve"> </w:t>
      </w:r>
      <w:r w:rsidRPr="00312CBF">
        <w:t>under</w:t>
      </w:r>
      <w:r w:rsidRPr="00FA6476">
        <w:t xml:space="preserve"> </w:t>
      </w:r>
      <w:r w:rsidRPr="00312CBF">
        <w:t>paragraph</w:t>
      </w:r>
      <w:r w:rsidRPr="00FA6476">
        <w:t xml:space="preserve"> </w:t>
      </w:r>
      <w:r w:rsidRPr="00312CBF">
        <w:t>(13),</w:t>
      </w:r>
      <w:r w:rsidRPr="00FA6476">
        <w:t xml:space="preserve"> </w:t>
      </w:r>
      <w:r w:rsidRPr="00312CBF">
        <w:t>the</w:t>
      </w:r>
      <w:r w:rsidRPr="00FA6476">
        <w:t xml:space="preserve"> </w:t>
      </w:r>
      <w:r w:rsidRPr="00312CBF">
        <w:t>Electoral</w:t>
      </w:r>
      <w:r w:rsidRPr="00FA6476">
        <w:t xml:space="preserve"> </w:t>
      </w:r>
      <w:r w:rsidRPr="00312CBF">
        <w:t>Commission</w:t>
      </w:r>
      <w:r w:rsidRPr="00FA6476">
        <w:t xml:space="preserve"> </w:t>
      </w:r>
      <w:r w:rsidRPr="00312CBF">
        <w:t>must</w:t>
      </w:r>
      <w:r w:rsidRPr="00FA6476">
        <w:t xml:space="preserve"> </w:t>
      </w:r>
      <w:r w:rsidRPr="00312CBF">
        <w:t>consult</w:t>
      </w:r>
      <w:r w:rsidRPr="00FA6476">
        <w:t xml:space="preserve"> </w:t>
      </w:r>
      <w:r w:rsidRPr="00312CBF">
        <w:t>such</w:t>
      </w:r>
      <w:r w:rsidRPr="00FA6476">
        <w:t xml:space="preserve"> </w:t>
      </w:r>
      <w:r w:rsidRPr="00312CBF">
        <w:t>persons,</w:t>
      </w:r>
      <w:r w:rsidRPr="00FA6476">
        <w:t xml:space="preserve"> </w:t>
      </w:r>
      <w:r w:rsidRPr="00312CBF">
        <w:t>including</w:t>
      </w:r>
      <w:r w:rsidRPr="00FA6476">
        <w:t xml:space="preserve"> </w:t>
      </w:r>
      <w:r w:rsidRPr="00312CBF">
        <w:t>bodies</w:t>
      </w:r>
      <w:r w:rsidRPr="00FA6476">
        <w:t xml:space="preserve"> </w:t>
      </w:r>
      <w:r w:rsidRPr="00312CBF">
        <w:t>representing</w:t>
      </w:r>
      <w:r w:rsidRPr="00FA6476">
        <w:t xml:space="preserve"> </w:t>
      </w:r>
      <w:r w:rsidRPr="00312CBF">
        <w:t>the</w:t>
      </w:r>
      <w:r w:rsidRPr="00FA6476">
        <w:t xml:space="preserve"> </w:t>
      </w:r>
      <w:r w:rsidRPr="00312CBF">
        <w:t>interests</w:t>
      </w:r>
      <w:r w:rsidRPr="00FA6476">
        <w:t xml:space="preserve"> </w:t>
      </w:r>
      <w:r w:rsidRPr="00312CBF">
        <w:t>of</w:t>
      </w:r>
      <w:r w:rsidRPr="00FA6476">
        <w:t xml:space="preserve"> </w:t>
      </w:r>
      <w:r w:rsidRPr="00312CBF">
        <w:t>relevant</w:t>
      </w:r>
      <w:r w:rsidRPr="00FA6476">
        <w:t xml:space="preserve"> </w:t>
      </w:r>
      <w:r w:rsidRPr="00312CBF">
        <w:t>persons,</w:t>
      </w:r>
      <w:r w:rsidRPr="00FA6476">
        <w:t xml:space="preserve"> </w:t>
      </w:r>
      <w:r w:rsidRPr="00312CBF">
        <w:t>as</w:t>
      </w:r>
      <w:r w:rsidRPr="00FA6476">
        <w:t xml:space="preserve"> </w:t>
      </w:r>
      <w:r w:rsidRPr="00312CBF">
        <w:t>it</w:t>
      </w:r>
      <w:r w:rsidRPr="00FA6476">
        <w:t xml:space="preserve"> </w:t>
      </w:r>
      <w:r w:rsidRPr="00312CBF">
        <w:t>considers</w:t>
      </w:r>
      <w:r w:rsidRPr="00FA6476">
        <w:t xml:space="preserve"> </w:t>
      </w:r>
      <w:r w:rsidRPr="00312CBF">
        <w:t>appropriate.</w:t>
      </w:r>
    </w:p>
    <w:p w14:paraId="7BC4B935" w14:textId="77777777" w:rsidR="00C8258C" w:rsidRDefault="00C8258C" w:rsidP="00C8258C">
      <w:pPr>
        <w:pStyle w:val="LQN2"/>
      </w:pPr>
      <w:r>
        <w:t>(15)</w:t>
      </w:r>
      <w:r w:rsidRPr="00FA6476">
        <w:t> </w:t>
      </w:r>
      <w:r w:rsidRPr="00312CBF">
        <w:t>In</w:t>
      </w:r>
      <w:r w:rsidRPr="00FA6476">
        <w:t xml:space="preserve"> </w:t>
      </w:r>
      <w:r w:rsidRPr="00312CBF">
        <w:t>performing</w:t>
      </w:r>
      <w:r w:rsidRPr="00FA6476">
        <w:t xml:space="preserve"> </w:t>
      </w:r>
      <w:r w:rsidRPr="00312CBF">
        <w:t>the</w:t>
      </w:r>
      <w:r w:rsidRPr="00FA6476">
        <w:t xml:space="preserve"> </w:t>
      </w:r>
      <w:r w:rsidRPr="00312CBF">
        <w:t>duty</w:t>
      </w:r>
      <w:r w:rsidRPr="00FA6476">
        <w:t xml:space="preserve"> </w:t>
      </w:r>
      <w:r w:rsidRPr="00312CBF">
        <w:t>imposed</w:t>
      </w:r>
      <w:r w:rsidRPr="00FA6476">
        <w:t xml:space="preserve"> </w:t>
      </w:r>
      <w:r w:rsidRPr="00312CBF">
        <w:t>by</w:t>
      </w:r>
      <w:r w:rsidRPr="00FA6476">
        <w:t xml:space="preserve"> </w:t>
      </w:r>
      <w:r w:rsidRPr="00312CBF">
        <w:t>paragraph</w:t>
      </w:r>
      <w:r w:rsidRPr="00FA6476">
        <w:t xml:space="preserve"> </w:t>
      </w:r>
      <w:r w:rsidRPr="00312CBF">
        <w:t>(</w:t>
      </w:r>
      <w:r>
        <w:t>6</w:t>
      </w:r>
      <w:r w:rsidRPr="00312CBF">
        <w:t>)(b),</w:t>
      </w:r>
      <w:r w:rsidRPr="00FA6476">
        <w:t xml:space="preserve"> </w:t>
      </w:r>
      <w:r w:rsidRPr="00312CBF">
        <w:t>a</w:t>
      </w:r>
      <w:r w:rsidRPr="00FA6476">
        <w:t xml:space="preserve"> </w:t>
      </w:r>
      <w:r w:rsidRPr="00312CBF">
        <w:t>returning</w:t>
      </w:r>
      <w:r w:rsidRPr="00FA6476">
        <w:t xml:space="preserve"> </w:t>
      </w:r>
      <w:r w:rsidRPr="00312CBF">
        <w:t>officer</w:t>
      </w:r>
      <w:r w:rsidRPr="00FA6476">
        <w:t xml:space="preserve"> </w:t>
      </w:r>
      <w:r w:rsidRPr="00312CBF">
        <w:t>must</w:t>
      </w:r>
      <w:r w:rsidRPr="00FA6476">
        <w:t xml:space="preserve"> </w:t>
      </w:r>
      <w:r w:rsidRPr="00312CBF">
        <w:t>have</w:t>
      </w:r>
      <w:r w:rsidRPr="00FA6476">
        <w:t xml:space="preserve"> </w:t>
      </w:r>
      <w:r w:rsidRPr="00312CBF">
        <w:t>regard</w:t>
      </w:r>
      <w:r w:rsidRPr="00FA6476">
        <w:t xml:space="preserve"> </w:t>
      </w:r>
      <w:r w:rsidRPr="00312CBF">
        <w:t>to</w:t>
      </w:r>
      <w:r w:rsidRPr="00FA6476">
        <w:t xml:space="preserve"> </w:t>
      </w:r>
      <w:r w:rsidRPr="00312CBF">
        <w:t>guidance</w:t>
      </w:r>
      <w:r w:rsidRPr="00FA6476">
        <w:t xml:space="preserve"> </w:t>
      </w:r>
      <w:r w:rsidRPr="00312CBF">
        <w:t>given</w:t>
      </w:r>
      <w:r w:rsidRPr="00FA6476">
        <w:t xml:space="preserve"> </w:t>
      </w:r>
      <w:r w:rsidRPr="00312CBF">
        <w:t>under</w:t>
      </w:r>
      <w:r w:rsidRPr="00FA6476">
        <w:t xml:space="preserve"> </w:t>
      </w:r>
      <w:r w:rsidRPr="00312CBF">
        <w:t>paragraph</w:t>
      </w:r>
      <w:r w:rsidRPr="00FA6476">
        <w:t xml:space="preserve"> </w:t>
      </w:r>
      <w:r w:rsidRPr="00312CBF">
        <w:t>(13).</w:t>
      </w:r>
      <w:r w:rsidRPr="00312CBF">
        <w:fldChar w:fldCharType="begin"/>
      </w:r>
      <w:r w:rsidRPr="00312CBF">
        <w:instrText xml:space="preserve"> SYMBOL 148 \* MERGEFORMAT </w:instrText>
      </w:r>
      <w:r w:rsidRPr="00312CBF">
        <w:fldChar w:fldCharType="end"/>
      </w:r>
    </w:p>
    <w:p w14:paraId="45022A34"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33</w:t>
      </w:r>
      <w:r w:rsidRPr="00FA6476">
        <w:t xml:space="preserve"> </w:t>
      </w:r>
      <w:r>
        <w:t>(a</w:t>
      </w:r>
      <w:r w:rsidRPr="009477E8">
        <w:t>ppointment</w:t>
      </w:r>
      <w:r w:rsidRPr="00FA6476">
        <w:t xml:space="preserve"> </w:t>
      </w:r>
      <w:r w:rsidRPr="009477E8">
        <w:t>of</w:t>
      </w:r>
      <w:r w:rsidRPr="00FA6476">
        <w:t xml:space="preserve"> </w:t>
      </w:r>
      <w:r w:rsidRPr="009477E8">
        <w:t>polling</w:t>
      </w:r>
      <w:r w:rsidRPr="00FA6476">
        <w:t xml:space="preserve"> </w:t>
      </w:r>
      <w:r w:rsidRPr="009477E8">
        <w:t>and</w:t>
      </w:r>
      <w:r w:rsidRPr="00FA6476">
        <w:t xml:space="preserve"> </w:t>
      </w:r>
      <w:r w:rsidRPr="009477E8">
        <w:t>counting</w:t>
      </w:r>
      <w:r w:rsidRPr="00FA6476">
        <w:t xml:space="preserve"> </w:t>
      </w:r>
      <w:r w:rsidRPr="009477E8">
        <w:t>agents</w:t>
      </w:r>
      <w:r>
        <w:t>)—</w:t>
      </w:r>
    </w:p>
    <w:p w14:paraId="7F19E1C8" w14:textId="77777777" w:rsidR="00C8258C" w:rsidRDefault="00C8258C" w:rsidP="00C8258C">
      <w:pPr>
        <w:pStyle w:val="N3"/>
      </w:pPr>
      <w:r>
        <w:t>in</w:t>
      </w:r>
      <w:r w:rsidRPr="00FA6476">
        <w:t xml:space="preserve"> </w:t>
      </w:r>
      <w:r>
        <w:t>paragraph</w:t>
      </w:r>
      <w:r w:rsidRPr="00FA6476">
        <w:t xml:space="preserve"> </w:t>
      </w:r>
      <w:r>
        <w:t>(8)(a),</w:t>
      </w:r>
      <w:r w:rsidRPr="00FA6476">
        <w:t xml:space="preserve"> </w:t>
      </w:r>
      <w:r>
        <w:t>for</w:t>
      </w:r>
      <w:r w:rsidRPr="00FA6476">
        <w:t xml:space="preserve"> </w:t>
      </w:r>
      <w:r>
        <w:t>“and</w:t>
      </w:r>
      <w:r w:rsidRPr="00FA6476">
        <w:t xml:space="preserve"> </w:t>
      </w:r>
      <w:r>
        <w:t>addresses”</w:t>
      </w:r>
      <w:r w:rsidRPr="00FA6476">
        <w:t xml:space="preserve"> </w:t>
      </w:r>
      <w:r>
        <w:t>substitute</w:t>
      </w:r>
      <w:r w:rsidRPr="00FA6476">
        <w:t xml:space="preserve"> </w:t>
      </w:r>
      <w:r>
        <w:t>“,</w:t>
      </w:r>
      <w:r w:rsidRPr="00FA6476">
        <w:t xml:space="preserve"> </w:t>
      </w:r>
      <w:r>
        <w:t>postal</w:t>
      </w:r>
      <w:r w:rsidRPr="00FA6476">
        <w:t xml:space="preserve"> </w:t>
      </w:r>
      <w:r>
        <w:t>addresses</w:t>
      </w:r>
      <w:r w:rsidRPr="00FA6476">
        <w:t xml:space="preserve"> </w:t>
      </w:r>
      <w:r w:rsidRPr="009477E8">
        <w:t>and</w:t>
      </w:r>
      <w:r w:rsidRPr="00FA6476">
        <w:t xml:space="preserve"> </w:t>
      </w:r>
      <w:r w:rsidRPr="009477E8">
        <w:t>e-mail</w:t>
      </w:r>
      <w:r w:rsidRPr="00FA6476">
        <w:t xml:space="preserve"> </w:t>
      </w:r>
      <w:r w:rsidRPr="009477E8">
        <w:t>addresses,</w:t>
      </w:r>
      <w:r w:rsidRPr="00FA6476">
        <w:t xml:space="preserve"> </w:t>
      </w:r>
      <w:r w:rsidRPr="009477E8">
        <w:t>where</w:t>
      </w:r>
      <w:r w:rsidRPr="00FA6476">
        <w:t xml:space="preserve"> </w:t>
      </w:r>
      <w:r w:rsidRPr="009477E8">
        <w:t>available,</w:t>
      </w:r>
      <w:r>
        <w:t>”;</w:t>
      </w:r>
    </w:p>
    <w:p w14:paraId="1EF7AE25" w14:textId="77777777" w:rsidR="00C8258C" w:rsidRDefault="00C8258C" w:rsidP="00C8258C">
      <w:pPr>
        <w:pStyle w:val="N3"/>
      </w:pPr>
      <w:r>
        <w:t>in</w:t>
      </w:r>
      <w:r w:rsidRPr="00FA6476">
        <w:t xml:space="preserve"> </w:t>
      </w:r>
      <w:r>
        <w:t>paragraph</w:t>
      </w:r>
      <w:r w:rsidRPr="00FA6476">
        <w:t xml:space="preserve"> </w:t>
      </w:r>
      <w:r>
        <w:t>(9)(b),</w:t>
      </w:r>
      <w:r w:rsidRPr="00FA6476">
        <w:t xml:space="preserve"> </w:t>
      </w:r>
      <w:r>
        <w:t>for</w:t>
      </w:r>
      <w:r w:rsidRPr="00FA6476">
        <w:t xml:space="preserve"> </w:t>
      </w:r>
      <w:r>
        <w:t>“and</w:t>
      </w:r>
      <w:r w:rsidRPr="00FA6476">
        <w:t xml:space="preserve"> </w:t>
      </w:r>
      <w:r>
        <w:t>address”</w:t>
      </w:r>
      <w:r w:rsidRPr="00FA6476">
        <w:t xml:space="preserve"> </w:t>
      </w:r>
      <w:r>
        <w:t>substitute</w:t>
      </w:r>
      <w:r w:rsidRPr="00FA6476">
        <w:t xml:space="preserve"> </w:t>
      </w:r>
      <w:r>
        <w:t>“</w:t>
      </w:r>
      <w:r w:rsidRPr="009477E8">
        <w:t>,</w:t>
      </w:r>
      <w:r w:rsidRPr="00FA6476">
        <w:t xml:space="preserve"> </w:t>
      </w:r>
      <w:r w:rsidRPr="009477E8">
        <w:t>postal</w:t>
      </w:r>
      <w:r w:rsidRPr="00FA6476">
        <w:t xml:space="preserve"> </w:t>
      </w:r>
      <w:r w:rsidRPr="009477E8">
        <w:t>address</w:t>
      </w:r>
      <w:r w:rsidRPr="00FA6476">
        <w:t xml:space="preserve"> </w:t>
      </w:r>
      <w:r w:rsidRPr="009477E8">
        <w:t>and</w:t>
      </w:r>
      <w:r w:rsidRPr="00FA6476">
        <w:t xml:space="preserve"> </w:t>
      </w:r>
      <w:r w:rsidRPr="009477E8">
        <w:t>e-mail</w:t>
      </w:r>
      <w:r w:rsidRPr="00FA6476">
        <w:t xml:space="preserve"> </w:t>
      </w:r>
      <w:r w:rsidRPr="009477E8">
        <w:t>address,</w:t>
      </w:r>
      <w:r w:rsidRPr="00FA6476">
        <w:t xml:space="preserve"> </w:t>
      </w:r>
      <w:r w:rsidRPr="009477E8">
        <w:t>where</w:t>
      </w:r>
      <w:r w:rsidRPr="00FA6476">
        <w:t xml:space="preserve"> </w:t>
      </w:r>
      <w:r w:rsidRPr="009477E8">
        <w:t>available</w:t>
      </w:r>
      <w:r>
        <w:t>”.</w:t>
      </w:r>
    </w:p>
    <w:p w14:paraId="1EE077EB"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34</w:t>
      </w:r>
      <w:r w:rsidRPr="00FA6476">
        <w:t xml:space="preserve"> </w:t>
      </w:r>
      <w:r>
        <w:t>(p</w:t>
      </w:r>
      <w:r w:rsidRPr="00703ECE">
        <w:t>olling</w:t>
      </w:r>
      <w:r w:rsidRPr="00FA6476">
        <w:t xml:space="preserve"> </w:t>
      </w:r>
      <w:r w:rsidRPr="00703ECE">
        <w:t>and</w:t>
      </w:r>
      <w:r w:rsidRPr="00FA6476">
        <w:t xml:space="preserve"> </w:t>
      </w:r>
      <w:r w:rsidRPr="00703ECE">
        <w:t>counting</w:t>
      </w:r>
      <w:r w:rsidRPr="00FA6476">
        <w:t xml:space="preserve"> </w:t>
      </w:r>
      <w:r w:rsidRPr="00703ECE">
        <w:t>agents:</w:t>
      </w:r>
      <w:r w:rsidRPr="00FA6476">
        <w:t xml:space="preserve"> </w:t>
      </w:r>
      <w:r w:rsidRPr="00703ECE">
        <w:t>supplemental</w:t>
      </w:r>
      <w:r w:rsidRPr="00FA6476">
        <w:t xml:space="preserve"> </w:t>
      </w:r>
      <w:r w:rsidRPr="00703ECE">
        <w:t>provision</w:t>
      </w:r>
      <w:r>
        <w:t>),</w:t>
      </w:r>
      <w:r w:rsidRPr="00FA6476">
        <w:t xml:space="preserve"> </w:t>
      </w:r>
      <w:r>
        <w:t>after</w:t>
      </w:r>
      <w:r w:rsidRPr="00FA6476">
        <w:t xml:space="preserve"> </w:t>
      </w:r>
      <w:r>
        <w:t>paragraph</w:t>
      </w:r>
      <w:r w:rsidRPr="00FA6476">
        <w:t xml:space="preserve"> </w:t>
      </w:r>
      <w:r>
        <w:t>(3)</w:t>
      </w:r>
      <w:r w:rsidRPr="00FA6476">
        <w:t xml:space="preserve"> </w:t>
      </w:r>
      <w:r>
        <w:t>insert—</w:t>
      </w:r>
    </w:p>
    <w:p w14:paraId="246527DF" w14:textId="77777777" w:rsidR="00C8258C" w:rsidRDefault="00C8258C" w:rsidP="00C8258C">
      <w:pPr>
        <w:pStyle w:val="LQN2"/>
      </w:pPr>
      <w:r w:rsidRPr="00703ECE">
        <w:fldChar w:fldCharType="begin"/>
      </w:r>
      <w:r w:rsidRPr="00703ECE">
        <w:instrText xml:space="preserve"> SYMBOL 147 \* MERGEFORMAT </w:instrText>
      </w:r>
      <w:r w:rsidRPr="00703ECE">
        <w:fldChar w:fldCharType="end"/>
      </w:r>
      <w:r>
        <w:t>(3A)</w:t>
      </w:r>
      <w:r w:rsidRPr="00FA6476">
        <w:t> </w:t>
      </w:r>
      <w:r w:rsidRPr="00703ECE">
        <w:t>Any</w:t>
      </w:r>
      <w:r w:rsidRPr="00FA6476">
        <w:t xml:space="preserve"> </w:t>
      </w:r>
      <w:r w:rsidRPr="00703ECE">
        <w:t>notice</w:t>
      </w:r>
      <w:r w:rsidRPr="00FA6476">
        <w:t xml:space="preserve"> </w:t>
      </w:r>
      <w:r w:rsidRPr="00703ECE">
        <w:t>required</w:t>
      </w:r>
      <w:r w:rsidRPr="00FA6476">
        <w:t xml:space="preserve"> </w:t>
      </w:r>
      <w:r w:rsidRPr="00703ECE">
        <w:t>to</w:t>
      </w:r>
      <w:r w:rsidRPr="00FA6476">
        <w:t xml:space="preserve"> </w:t>
      </w:r>
      <w:r w:rsidRPr="00703ECE">
        <w:t>be</w:t>
      </w:r>
      <w:r w:rsidRPr="00FA6476">
        <w:t xml:space="preserve"> </w:t>
      </w:r>
      <w:r w:rsidRPr="00703ECE">
        <w:t>given</w:t>
      </w:r>
      <w:r w:rsidRPr="00FA6476">
        <w:t xml:space="preserve"> </w:t>
      </w:r>
      <w:r w:rsidRPr="00703ECE">
        <w:t>to</w:t>
      </w:r>
      <w:r w:rsidRPr="00FA6476">
        <w:t xml:space="preserve"> </w:t>
      </w:r>
      <w:r w:rsidRPr="00703ECE">
        <w:t>a</w:t>
      </w:r>
      <w:r w:rsidRPr="00FA6476">
        <w:t xml:space="preserve"> </w:t>
      </w:r>
      <w:r w:rsidRPr="00703ECE">
        <w:t>counting</w:t>
      </w:r>
      <w:r w:rsidRPr="00FA6476">
        <w:t xml:space="preserve"> </w:t>
      </w:r>
      <w:r w:rsidRPr="00703ECE">
        <w:t>agent</w:t>
      </w:r>
      <w:r w:rsidRPr="00FA6476">
        <w:t xml:space="preserve"> </w:t>
      </w:r>
      <w:r w:rsidRPr="00703ECE">
        <w:t>by</w:t>
      </w:r>
      <w:r w:rsidRPr="00FA6476">
        <w:t xml:space="preserve"> </w:t>
      </w:r>
      <w:r w:rsidRPr="00703ECE">
        <w:t>the</w:t>
      </w:r>
      <w:r w:rsidRPr="00FA6476">
        <w:t xml:space="preserve"> </w:t>
      </w:r>
      <w:r w:rsidRPr="00703ECE">
        <w:t>returning</w:t>
      </w:r>
      <w:r w:rsidRPr="00FA6476">
        <w:t xml:space="preserve"> </w:t>
      </w:r>
      <w:r w:rsidRPr="00703ECE">
        <w:t>officer</w:t>
      </w:r>
      <w:r w:rsidRPr="00FA6476">
        <w:t xml:space="preserve"> </w:t>
      </w:r>
      <w:r w:rsidRPr="00703ECE">
        <w:t>may</w:t>
      </w:r>
      <w:r w:rsidRPr="00FA6476">
        <w:t xml:space="preserve"> </w:t>
      </w:r>
      <w:r w:rsidRPr="00703ECE">
        <w:t>be</w:t>
      </w:r>
      <w:r w:rsidRPr="00FA6476">
        <w:t xml:space="preserve"> </w:t>
      </w:r>
      <w:r w:rsidRPr="00703ECE">
        <w:t>sent</w:t>
      </w:r>
      <w:r w:rsidRPr="00FA6476">
        <w:t xml:space="preserve"> </w:t>
      </w:r>
      <w:r w:rsidRPr="00703ECE">
        <w:t>to</w:t>
      </w:r>
      <w:r w:rsidRPr="00FA6476">
        <w:t xml:space="preserve"> </w:t>
      </w:r>
      <w:r w:rsidRPr="00703ECE">
        <w:t>the</w:t>
      </w:r>
      <w:r w:rsidRPr="00FA6476">
        <w:t xml:space="preserve"> </w:t>
      </w:r>
      <w:r w:rsidRPr="00703ECE">
        <w:t>postal</w:t>
      </w:r>
      <w:r w:rsidRPr="00FA6476">
        <w:t xml:space="preserve"> </w:t>
      </w:r>
      <w:r w:rsidRPr="00703ECE">
        <w:t>or</w:t>
      </w:r>
      <w:r w:rsidRPr="00FA6476">
        <w:t xml:space="preserve"> </w:t>
      </w:r>
      <w:r w:rsidRPr="00703ECE">
        <w:t>e-mail</w:t>
      </w:r>
      <w:r w:rsidRPr="00FA6476">
        <w:t xml:space="preserve"> </w:t>
      </w:r>
      <w:r w:rsidRPr="00703ECE">
        <w:t>address</w:t>
      </w:r>
      <w:r w:rsidRPr="00FA6476">
        <w:t xml:space="preserve"> </w:t>
      </w:r>
      <w:r w:rsidRPr="00703ECE">
        <w:t>provided</w:t>
      </w:r>
      <w:r w:rsidRPr="00FA6476">
        <w:t xml:space="preserve"> </w:t>
      </w:r>
      <w:r w:rsidRPr="00703ECE">
        <w:t>in</w:t>
      </w:r>
      <w:r w:rsidRPr="00FA6476">
        <w:t xml:space="preserve"> </w:t>
      </w:r>
      <w:r w:rsidRPr="00703ECE">
        <w:t>the</w:t>
      </w:r>
      <w:r w:rsidRPr="00FA6476">
        <w:t xml:space="preserve"> </w:t>
      </w:r>
      <w:r w:rsidRPr="00703ECE">
        <w:t>notice</w:t>
      </w:r>
      <w:r w:rsidRPr="00FA6476">
        <w:t xml:space="preserve"> </w:t>
      </w:r>
      <w:r w:rsidRPr="00703ECE">
        <w:t>of</w:t>
      </w:r>
      <w:r w:rsidRPr="00FA6476">
        <w:t xml:space="preserve"> </w:t>
      </w:r>
      <w:r w:rsidRPr="00703ECE">
        <w:t>appointment.</w:t>
      </w:r>
      <w:r w:rsidRPr="00703ECE">
        <w:fldChar w:fldCharType="begin"/>
      </w:r>
      <w:r w:rsidRPr="00703ECE">
        <w:instrText xml:space="preserve"> SYMBOL 148 \* MERGEFORMAT </w:instrText>
      </w:r>
      <w:r w:rsidRPr="00703ECE">
        <w:fldChar w:fldCharType="end"/>
      </w:r>
    </w:p>
    <w:p w14:paraId="57B76403"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39(3)(b)</w:t>
      </w:r>
      <w:r w:rsidRPr="00FA6476">
        <w:t xml:space="preserve"> </w:t>
      </w:r>
      <w:r>
        <w:t>(s</w:t>
      </w:r>
      <w:r w:rsidRPr="00F03797">
        <w:t>ealing</w:t>
      </w:r>
      <w:r w:rsidRPr="00FA6476">
        <w:t xml:space="preserve"> </w:t>
      </w:r>
      <w:r w:rsidRPr="00F03797">
        <w:t>of</w:t>
      </w:r>
      <w:r w:rsidRPr="00FA6476">
        <w:t xml:space="preserve"> </w:t>
      </w:r>
      <w:r w:rsidRPr="00F03797">
        <w:t>ballot</w:t>
      </w:r>
      <w:r w:rsidRPr="00FA6476">
        <w:t xml:space="preserve"> </w:t>
      </w:r>
      <w:r w:rsidRPr="00F03797">
        <w:t>boxes</w:t>
      </w:r>
      <w:r>
        <w:t>),</w:t>
      </w:r>
      <w:r w:rsidRPr="00FA6476">
        <w:t xml:space="preserve"> </w:t>
      </w:r>
      <w:r>
        <w:t>for</w:t>
      </w:r>
      <w:r w:rsidRPr="00FA6476">
        <w:t xml:space="preserve"> </w:t>
      </w:r>
      <w:r>
        <w:t>“returning</w:t>
      </w:r>
      <w:r w:rsidRPr="00FA6476">
        <w:t xml:space="preserve"> </w:t>
      </w:r>
      <w:r>
        <w:t>officer’s”</w:t>
      </w:r>
      <w:r w:rsidRPr="00FA6476">
        <w:t xml:space="preserve"> </w:t>
      </w:r>
      <w:r>
        <w:t>substitute</w:t>
      </w:r>
      <w:r w:rsidRPr="00FA6476">
        <w:t xml:space="preserve"> </w:t>
      </w:r>
      <w:r>
        <w:t>“presiding</w:t>
      </w:r>
      <w:r w:rsidRPr="00FA6476">
        <w:t xml:space="preserve"> </w:t>
      </w:r>
      <w:r>
        <w:t>officer’s”.</w:t>
      </w:r>
    </w:p>
    <w:p w14:paraId="3184A44D" w14:textId="77777777" w:rsidR="00C8258C" w:rsidRDefault="00C8258C" w:rsidP="00C8258C">
      <w:pPr>
        <w:pStyle w:val="N1"/>
        <w:tabs>
          <w:tab w:val="num" w:pos="360"/>
        </w:tabs>
        <w:ind w:left="0"/>
      </w:pPr>
      <w:r w:rsidRPr="00FA6476">
        <w:t> </w:t>
      </w:r>
      <w:r>
        <w:t>For</w:t>
      </w:r>
      <w:r w:rsidRPr="00FA6476">
        <w:t xml:space="preserve"> </w:t>
      </w:r>
      <w:r>
        <w:t>rule</w:t>
      </w:r>
      <w:r w:rsidRPr="00FA6476">
        <w:t xml:space="preserve"> </w:t>
      </w:r>
      <w:r>
        <w:t>40</w:t>
      </w:r>
      <w:r w:rsidRPr="00FA6476">
        <w:t xml:space="preserve"> </w:t>
      </w:r>
      <w:r>
        <w:t>(q</w:t>
      </w:r>
      <w:r w:rsidRPr="00D00EAC">
        <w:t>uestions</w:t>
      </w:r>
      <w:r w:rsidRPr="00FA6476">
        <w:t xml:space="preserve"> </w:t>
      </w:r>
      <w:r w:rsidRPr="00D00EAC">
        <w:t>that</w:t>
      </w:r>
      <w:r w:rsidRPr="00FA6476">
        <w:t xml:space="preserve"> </w:t>
      </w:r>
      <w:r w:rsidRPr="00D00EAC">
        <w:t>may</w:t>
      </w:r>
      <w:r w:rsidRPr="00FA6476">
        <w:t xml:space="preserve"> </w:t>
      </w:r>
      <w:r w:rsidRPr="00D00EAC">
        <w:t>be</w:t>
      </w:r>
      <w:r w:rsidRPr="00FA6476">
        <w:t xml:space="preserve"> </w:t>
      </w:r>
      <w:r w:rsidRPr="00D00EAC">
        <w:t>put</w:t>
      </w:r>
      <w:r w:rsidRPr="00FA6476">
        <w:t xml:space="preserve"> </w:t>
      </w:r>
      <w:r w:rsidRPr="00D00EAC">
        <w:t>to</w:t>
      </w:r>
      <w:r w:rsidRPr="00FA6476">
        <w:t xml:space="preserve"> </w:t>
      </w:r>
      <w:r w:rsidRPr="00D00EAC">
        <w:t>voters</w:t>
      </w:r>
      <w:r>
        <w:t>)</w:t>
      </w:r>
      <w:r w:rsidRPr="00FA6476">
        <w:t xml:space="preserve"> </w:t>
      </w:r>
      <w:r>
        <w:t>substitute—</w:t>
      </w:r>
    </w:p>
    <w:p w14:paraId="489FF650" w14:textId="77777777" w:rsidR="00C8258C" w:rsidRDefault="00C8258C" w:rsidP="00C8258C">
      <w:pPr>
        <w:pStyle w:val="LQH1"/>
      </w:pPr>
      <w:r w:rsidRPr="00D00EAC">
        <w:fldChar w:fldCharType="begin"/>
      </w:r>
      <w:r w:rsidRPr="00D00EAC">
        <w:instrText xml:space="preserve"> SYMBOL 147 \* MERGEFORMAT </w:instrText>
      </w:r>
      <w:r w:rsidRPr="00D00EAC">
        <w:fldChar w:fldCharType="end"/>
      </w:r>
      <w:r w:rsidRPr="00D00EAC">
        <w:t>Questions</w:t>
      </w:r>
      <w:r w:rsidRPr="00FA6476">
        <w:t xml:space="preserve"> </w:t>
      </w:r>
      <w:r w:rsidRPr="00D00EAC">
        <w:t>to</w:t>
      </w:r>
      <w:r w:rsidRPr="00FA6476">
        <w:t xml:space="preserve"> </w:t>
      </w:r>
      <w:r w:rsidRPr="00D00EAC">
        <w:t>be</w:t>
      </w:r>
      <w:r w:rsidRPr="00FA6476">
        <w:t xml:space="preserve"> </w:t>
      </w:r>
      <w:r w:rsidRPr="00D00EAC">
        <w:t>put</w:t>
      </w:r>
      <w:r w:rsidRPr="00FA6476">
        <w:t xml:space="preserve"> </w:t>
      </w:r>
      <w:r w:rsidRPr="00D00EAC">
        <w:t>to</w:t>
      </w:r>
      <w:r w:rsidRPr="00FA6476">
        <w:t xml:space="preserve"> </w:t>
      </w:r>
      <w:r w:rsidRPr="00D00EAC">
        <w:t>voters</w:t>
      </w:r>
    </w:p>
    <w:p w14:paraId="3BB93AD2" w14:textId="77777777" w:rsidR="00C8258C" w:rsidRDefault="00C8258C" w:rsidP="00C8258C">
      <w:pPr>
        <w:pStyle w:val="LQN1"/>
      </w:pPr>
      <w:r w:rsidRPr="00D00EAC">
        <w:rPr>
          <w:b/>
        </w:rPr>
        <w:t>40.</w:t>
      </w:r>
      <w:r>
        <w:t>—(1)</w:t>
      </w:r>
      <w:r w:rsidRPr="00FA6476">
        <w:t> </w:t>
      </w:r>
      <w:r w:rsidRPr="00D00EAC">
        <w:t>At</w:t>
      </w:r>
      <w:r w:rsidRPr="00FA6476">
        <w:t xml:space="preserve"> </w:t>
      </w:r>
      <w:r w:rsidRPr="00D00EAC">
        <w:t>the</w:t>
      </w:r>
      <w:r w:rsidRPr="00FA6476">
        <w:t xml:space="preserve"> </w:t>
      </w:r>
      <w:r w:rsidRPr="00D00EAC">
        <w:t>time</w:t>
      </w:r>
      <w:r w:rsidRPr="00FA6476">
        <w:t xml:space="preserve"> </w:t>
      </w:r>
      <w:r w:rsidRPr="00D00EAC">
        <w:t>of</w:t>
      </w:r>
      <w:r w:rsidRPr="00FA6476">
        <w:t xml:space="preserve"> </w:t>
      </w:r>
      <w:r w:rsidRPr="00D00EAC">
        <w:t>an</w:t>
      </w:r>
      <w:r w:rsidRPr="00FA6476">
        <w:t xml:space="preserve"> </w:t>
      </w:r>
      <w:r w:rsidRPr="00D00EAC">
        <w:t>application</w:t>
      </w:r>
      <w:r w:rsidRPr="00FA6476">
        <w:t xml:space="preserve"> </w:t>
      </w:r>
      <w:r w:rsidRPr="00D00EAC">
        <w:t>for</w:t>
      </w:r>
      <w:r w:rsidRPr="00FA6476">
        <w:t xml:space="preserve"> </w:t>
      </w:r>
      <w:r w:rsidRPr="00D00EAC">
        <w:t>a</w:t>
      </w:r>
      <w:r w:rsidRPr="00FA6476">
        <w:t xml:space="preserve"> </w:t>
      </w:r>
      <w:r w:rsidRPr="00D00EAC">
        <w:t>ballot</w:t>
      </w:r>
      <w:r w:rsidRPr="00FA6476">
        <w:t xml:space="preserve"> </w:t>
      </w:r>
      <w:r w:rsidRPr="00D00EAC">
        <w:t>paper,</w:t>
      </w:r>
      <w:r w:rsidRPr="00FA6476">
        <w:t xml:space="preserve"> </w:t>
      </w:r>
      <w:r w:rsidRPr="00D00EAC">
        <w:t>but</w:t>
      </w:r>
      <w:r w:rsidRPr="00FA6476">
        <w:t xml:space="preserve"> </w:t>
      </w:r>
      <w:r w:rsidRPr="00D00EAC">
        <w:t>not</w:t>
      </w:r>
      <w:r w:rsidRPr="00FA6476">
        <w:t xml:space="preserve"> </w:t>
      </w:r>
      <w:r w:rsidRPr="00D00EAC">
        <w:t>afterwards,</w:t>
      </w:r>
      <w:r w:rsidRPr="00FA6476">
        <w:t xml:space="preserve"> </w:t>
      </w:r>
      <w:r w:rsidRPr="00D00EAC">
        <w:t>the</w:t>
      </w:r>
      <w:r w:rsidRPr="00FA6476">
        <w:t xml:space="preserve"> </w:t>
      </w:r>
      <w:r w:rsidRPr="00D00EAC">
        <w:t>presiding</w:t>
      </w:r>
      <w:r w:rsidRPr="00FA6476">
        <w:t xml:space="preserve"> </w:t>
      </w:r>
      <w:r w:rsidRPr="00D00EAC">
        <w:t>officer</w:t>
      </w:r>
      <w:r w:rsidRPr="00FA6476">
        <w:t xml:space="preserve"> </w:t>
      </w:r>
      <w:r w:rsidRPr="00D00EAC">
        <w:t>may</w:t>
      </w:r>
      <w:r w:rsidRPr="00FA6476">
        <w:t xml:space="preserve"> </w:t>
      </w:r>
      <w:r w:rsidRPr="00D00EAC">
        <w:t>put</w:t>
      </w:r>
      <w:r w:rsidRPr="00FA6476">
        <w:t xml:space="preserve"> </w:t>
      </w:r>
      <w:r w:rsidRPr="00D00EAC">
        <w:t>to</w:t>
      </w:r>
      <w:r w:rsidRPr="00FA6476">
        <w:t xml:space="preserve"> </w:t>
      </w:r>
      <w:r w:rsidRPr="00D00EAC">
        <w:t>any</w:t>
      </w:r>
      <w:r w:rsidRPr="00FA6476">
        <w:t xml:space="preserve"> </w:t>
      </w:r>
      <w:r w:rsidRPr="00D00EAC">
        <w:t>person</w:t>
      </w:r>
      <w:r w:rsidRPr="00FA6476">
        <w:t xml:space="preserve"> </w:t>
      </w:r>
      <w:r w:rsidRPr="00D00EAC">
        <w:t>described</w:t>
      </w:r>
      <w:r w:rsidRPr="00FA6476">
        <w:t xml:space="preserve"> </w:t>
      </w:r>
      <w:r w:rsidRPr="00D00EAC">
        <w:t>in</w:t>
      </w:r>
      <w:r w:rsidRPr="00FA6476">
        <w:t xml:space="preserve"> </w:t>
      </w:r>
      <w:r w:rsidRPr="00D00EAC">
        <w:t>column</w:t>
      </w:r>
      <w:r w:rsidRPr="00FA6476">
        <w:t xml:space="preserve"> </w:t>
      </w:r>
      <w:r w:rsidRPr="00D00EAC">
        <w:t>(1)</w:t>
      </w:r>
      <w:r w:rsidRPr="00FA6476">
        <w:t xml:space="preserve"> </w:t>
      </w:r>
      <w:r w:rsidRPr="00D00EAC">
        <w:t>of</w:t>
      </w:r>
      <w:r w:rsidRPr="00FA6476">
        <w:t xml:space="preserve"> </w:t>
      </w:r>
      <w:r w:rsidRPr="00D00EAC">
        <w:t>Table</w:t>
      </w:r>
      <w:r w:rsidRPr="00FA6476">
        <w:t xml:space="preserve"> </w:t>
      </w:r>
      <w:r w:rsidRPr="00D00EAC">
        <w:t>1</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paragraph</w:t>
      </w:r>
      <w:r w:rsidRPr="00FA6476">
        <w:t xml:space="preserve"> </w:t>
      </w:r>
      <w:r w:rsidRPr="00D00EAC">
        <w:t>(4))</w:t>
      </w:r>
      <w:r w:rsidRPr="00FA6476">
        <w:t xml:space="preserve"> </w:t>
      </w:r>
      <w:r w:rsidRPr="00D00EAC">
        <w:t>or</w:t>
      </w:r>
      <w:r w:rsidRPr="00FA6476">
        <w:t xml:space="preserve"> </w:t>
      </w:r>
      <w:r w:rsidRPr="00D00EAC">
        <w:t>in</w:t>
      </w:r>
      <w:r w:rsidRPr="00FA6476">
        <w:t xml:space="preserve"> </w:t>
      </w:r>
      <w:r w:rsidRPr="00D00EAC">
        <w:t>column</w:t>
      </w:r>
      <w:r w:rsidRPr="00FA6476">
        <w:t xml:space="preserve"> </w:t>
      </w:r>
      <w:r w:rsidRPr="00D00EAC">
        <w:t>(1)</w:t>
      </w:r>
      <w:r w:rsidRPr="00FA6476">
        <w:t xml:space="preserve"> </w:t>
      </w:r>
      <w:r w:rsidRPr="00D00EAC">
        <w:t>of</w:t>
      </w:r>
      <w:r w:rsidRPr="00FA6476">
        <w:t xml:space="preserve"> </w:t>
      </w:r>
      <w:r w:rsidRPr="00D00EAC">
        <w:t>Table</w:t>
      </w:r>
      <w:r w:rsidRPr="00FA6476">
        <w:t xml:space="preserve"> </w:t>
      </w:r>
      <w:r w:rsidRPr="00D00EAC">
        <w:t>2</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paragraph</w:t>
      </w:r>
      <w:r w:rsidRPr="00FA6476">
        <w:t xml:space="preserve"> </w:t>
      </w:r>
      <w:r w:rsidRPr="00D00EAC">
        <w:t>(5)),</w:t>
      </w:r>
      <w:r w:rsidRPr="00FA6476">
        <w:t xml:space="preserve"> </w:t>
      </w:r>
      <w:r w:rsidRPr="00D00EAC">
        <w:t>one</w:t>
      </w:r>
      <w:r w:rsidRPr="00FA6476">
        <w:t xml:space="preserve"> </w:t>
      </w:r>
      <w:r w:rsidRPr="00D00EAC">
        <w:t>or</w:t>
      </w:r>
      <w:r w:rsidRPr="00FA6476">
        <w:t xml:space="preserve"> </w:t>
      </w:r>
      <w:r w:rsidRPr="00D00EAC">
        <w:t>more</w:t>
      </w:r>
      <w:r w:rsidRPr="00FA6476">
        <w:t xml:space="preserve"> </w:t>
      </w:r>
      <w:r w:rsidRPr="00D00EAC">
        <w:t>of</w:t>
      </w:r>
      <w:r w:rsidRPr="00FA6476">
        <w:t xml:space="preserve"> </w:t>
      </w:r>
      <w:r w:rsidRPr="00D00EAC">
        <w:t>the</w:t>
      </w:r>
      <w:r w:rsidRPr="00FA6476">
        <w:t xml:space="preserve"> </w:t>
      </w:r>
      <w:r w:rsidRPr="00D00EAC">
        <w:t>questions</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the</w:t>
      </w:r>
      <w:r w:rsidRPr="00FA6476">
        <w:t xml:space="preserve"> </w:t>
      </w:r>
      <w:r w:rsidRPr="00D00EAC">
        <w:t>corresponding</w:t>
      </w:r>
      <w:r w:rsidRPr="00FA6476">
        <w:t xml:space="preserve"> </w:t>
      </w:r>
      <w:r w:rsidRPr="00D00EAC">
        <w:t>entries</w:t>
      </w:r>
      <w:r w:rsidRPr="00FA6476">
        <w:t xml:space="preserve"> </w:t>
      </w:r>
      <w:r w:rsidRPr="00D00EAC">
        <w:t>in</w:t>
      </w:r>
      <w:r w:rsidRPr="00FA6476">
        <w:t xml:space="preserve"> </w:t>
      </w:r>
      <w:r w:rsidRPr="00D00EAC">
        <w:t>columns</w:t>
      </w:r>
      <w:r w:rsidRPr="00FA6476">
        <w:t xml:space="preserve"> </w:t>
      </w:r>
      <w:r w:rsidRPr="00D00EAC">
        <w:t>(2)</w:t>
      </w:r>
      <w:r w:rsidRPr="00FA6476">
        <w:t xml:space="preserve"> </w:t>
      </w:r>
      <w:r w:rsidRPr="00D00EAC">
        <w:t>and</w:t>
      </w:r>
      <w:r w:rsidRPr="00FA6476">
        <w:t xml:space="preserve"> </w:t>
      </w:r>
      <w:r w:rsidRPr="00D00EAC">
        <w:t>(3).</w:t>
      </w:r>
    </w:p>
    <w:p w14:paraId="4C12695F" w14:textId="77777777" w:rsidR="00C8258C" w:rsidRDefault="00C8258C" w:rsidP="00C8258C">
      <w:pPr>
        <w:pStyle w:val="LQN2"/>
      </w:pPr>
      <w:r>
        <w:lastRenderedPageBreak/>
        <w:t>(2)</w:t>
      </w:r>
      <w:r w:rsidRPr="00FA6476">
        <w:t> </w:t>
      </w:r>
      <w:r w:rsidRPr="00D00EAC">
        <w:t>If</w:t>
      </w:r>
      <w:r w:rsidRPr="00FA6476">
        <w:t xml:space="preserve"> </w:t>
      </w:r>
      <w:r w:rsidRPr="00D00EAC">
        <w:t>required</w:t>
      </w:r>
      <w:r w:rsidRPr="00FA6476">
        <w:t xml:space="preserve"> </w:t>
      </w:r>
      <w:r w:rsidRPr="00D00EAC">
        <w:t>to</w:t>
      </w:r>
      <w:r w:rsidRPr="00FA6476">
        <w:t xml:space="preserve"> </w:t>
      </w:r>
      <w:r w:rsidRPr="00D00EAC">
        <w:t>do</w:t>
      </w:r>
      <w:r w:rsidRPr="00FA6476">
        <w:t xml:space="preserve"> </w:t>
      </w:r>
      <w:r w:rsidRPr="00D00EAC">
        <w:t>so</w:t>
      </w:r>
      <w:r w:rsidRPr="00FA6476">
        <w:t xml:space="preserve"> </w:t>
      </w:r>
      <w:r w:rsidRPr="00D00EAC">
        <w:t>by</w:t>
      </w:r>
      <w:r w:rsidRPr="00FA6476">
        <w:t xml:space="preserve"> </w:t>
      </w:r>
      <w:r w:rsidRPr="00D00EAC">
        <w:t>a</w:t>
      </w:r>
      <w:r w:rsidRPr="00FA6476">
        <w:t xml:space="preserve"> </w:t>
      </w:r>
      <w:r w:rsidRPr="00D00EAC">
        <w:t>candidate</w:t>
      </w:r>
      <w:r w:rsidRPr="00FA6476">
        <w:t xml:space="preserve"> </w:t>
      </w:r>
      <w:r w:rsidRPr="00D00EAC">
        <w:t>or</w:t>
      </w:r>
      <w:r w:rsidRPr="00FA6476">
        <w:t xml:space="preserve"> </w:t>
      </w:r>
      <w:r>
        <w:t>the</w:t>
      </w:r>
      <w:r w:rsidRPr="00FA6476">
        <w:t xml:space="preserve"> </w:t>
      </w:r>
      <w:r>
        <w:t>candidate’s</w:t>
      </w:r>
      <w:r w:rsidRPr="00FA6476">
        <w:t xml:space="preserve"> </w:t>
      </w:r>
      <w:r w:rsidRPr="00D00EAC">
        <w:t>election</w:t>
      </w:r>
      <w:r w:rsidRPr="00FA6476">
        <w:t xml:space="preserve"> </w:t>
      </w:r>
      <w:r w:rsidRPr="00D00EAC">
        <w:t>or</w:t>
      </w:r>
      <w:r w:rsidRPr="00FA6476">
        <w:t xml:space="preserve"> </w:t>
      </w:r>
      <w:r w:rsidRPr="00D00EAC">
        <w:t>polling</w:t>
      </w:r>
      <w:r w:rsidRPr="00FA6476">
        <w:t xml:space="preserve"> </w:t>
      </w:r>
      <w:r w:rsidRPr="00D00EAC">
        <w:t>agent</w:t>
      </w:r>
      <w:r>
        <w:t>,</w:t>
      </w:r>
      <w:r w:rsidRPr="00FA6476">
        <w:t xml:space="preserve"> </w:t>
      </w:r>
      <w:r w:rsidRPr="00D00EAC">
        <w:t>the</w:t>
      </w:r>
      <w:r w:rsidRPr="00FA6476">
        <w:t xml:space="preserve"> </w:t>
      </w:r>
      <w:r w:rsidRPr="00D00EAC">
        <w:t>presiding</w:t>
      </w:r>
      <w:r w:rsidRPr="00FA6476">
        <w:t xml:space="preserve"> </w:t>
      </w:r>
      <w:r w:rsidRPr="00D00EAC">
        <w:t>officer</w:t>
      </w:r>
      <w:r w:rsidRPr="00FA6476">
        <w:t xml:space="preserve"> </w:t>
      </w:r>
      <w:r w:rsidRPr="00D00EAC">
        <w:t>must</w:t>
      </w:r>
      <w:r w:rsidRPr="00FA6476">
        <w:t xml:space="preserve"> </w:t>
      </w:r>
      <w:r w:rsidRPr="00D00EAC">
        <w:t>put</w:t>
      </w:r>
      <w:r w:rsidRPr="00FA6476">
        <w:t xml:space="preserve"> </w:t>
      </w:r>
      <w:r w:rsidRPr="00D00EAC">
        <w:t>to</w:t>
      </w:r>
      <w:r w:rsidRPr="00FA6476">
        <w:t xml:space="preserve"> </w:t>
      </w:r>
      <w:r w:rsidRPr="00D00EAC">
        <w:t>any</w:t>
      </w:r>
      <w:r w:rsidRPr="00FA6476">
        <w:t xml:space="preserve"> </w:t>
      </w:r>
      <w:r w:rsidRPr="00D00EAC">
        <w:t>person</w:t>
      </w:r>
      <w:r w:rsidRPr="00FA6476">
        <w:t xml:space="preserve"> </w:t>
      </w:r>
      <w:r w:rsidRPr="00D00EAC">
        <w:t>described</w:t>
      </w:r>
      <w:r w:rsidRPr="00FA6476">
        <w:t xml:space="preserve"> </w:t>
      </w:r>
      <w:r w:rsidRPr="00D00EAC">
        <w:t>in</w:t>
      </w:r>
      <w:r w:rsidRPr="00FA6476">
        <w:t xml:space="preserve"> </w:t>
      </w:r>
      <w:r w:rsidRPr="00D00EAC">
        <w:t>column</w:t>
      </w:r>
      <w:r w:rsidRPr="00FA6476">
        <w:t xml:space="preserve"> </w:t>
      </w:r>
      <w:r w:rsidRPr="00D00EAC">
        <w:t>(1)</w:t>
      </w:r>
      <w:r w:rsidRPr="00FA6476">
        <w:t xml:space="preserve"> </w:t>
      </w:r>
      <w:r w:rsidRPr="00D00EAC">
        <w:t>of</w:t>
      </w:r>
      <w:r w:rsidRPr="00FA6476">
        <w:t xml:space="preserve"> </w:t>
      </w:r>
      <w:r w:rsidRPr="00D00EAC">
        <w:t>Table</w:t>
      </w:r>
      <w:r w:rsidRPr="00FA6476">
        <w:t xml:space="preserve"> </w:t>
      </w:r>
      <w:r w:rsidRPr="00D00EAC">
        <w:t>1</w:t>
      </w:r>
      <w:r>
        <w:t>,</w:t>
      </w:r>
      <w:r w:rsidRPr="00FA6476">
        <w:t xml:space="preserve"> </w:t>
      </w:r>
      <w:r w:rsidRPr="00D00EAC">
        <w:t>one</w:t>
      </w:r>
      <w:r w:rsidRPr="00FA6476">
        <w:t xml:space="preserve"> </w:t>
      </w:r>
      <w:r w:rsidRPr="00D00EAC">
        <w:t>or</w:t>
      </w:r>
      <w:r w:rsidRPr="00FA6476">
        <w:t xml:space="preserve"> </w:t>
      </w:r>
      <w:r w:rsidRPr="00D00EAC">
        <w:t>more</w:t>
      </w:r>
      <w:r w:rsidRPr="00FA6476">
        <w:t xml:space="preserve"> </w:t>
      </w:r>
      <w:r w:rsidRPr="00D00EAC">
        <w:t>of</w:t>
      </w:r>
      <w:r w:rsidRPr="00FA6476">
        <w:t xml:space="preserve"> </w:t>
      </w:r>
      <w:r w:rsidRPr="00D00EAC">
        <w:t>the</w:t>
      </w:r>
      <w:r w:rsidRPr="00FA6476">
        <w:t xml:space="preserve"> </w:t>
      </w:r>
      <w:r w:rsidRPr="00D00EAC">
        <w:t>questions</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the</w:t>
      </w:r>
      <w:r w:rsidRPr="00FA6476">
        <w:t xml:space="preserve"> </w:t>
      </w:r>
      <w:r w:rsidRPr="00D00EAC">
        <w:t>corresponding</w:t>
      </w:r>
      <w:r w:rsidRPr="00FA6476">
        <w:t xml:space="preserve"> </w:t>
      </w:r>
      <w:r w:rsidRPr="00D00EAC">
        <w:t>entries</w:t>
      </w:r>
      <w:r w:rsidRPr="00FA6476">
        <w:t xml:space="preserve"> </w:t>
      </w:r>
      <w:r w:rsidRPr="00D00EAC">
        <w:t>in</w:t>
      </w:r>
      <w:r w:rsidRPr="00FA6476">
        <w:t xml:space="preserve"> </w:t>
      </w:r>
      <w:r w:rsidRPr="00D00EAC">
        <w:t>columns</w:t>
      </w:r>
      <w:r w:rsidRPr="00FA6476">
        <w:t xml:space="preserve"> </w:t>
      </w:r>
      <w:r w:rsidRPr="00D00EAC">
        <w:t>(2)</w:t>
      </w:r>
      <w:r w:rsidRPr="00FA6476">
        <w:t xml:space="preserve"> </w:t>
      </w:r>
      <w:r w:rsidRPr="00D00EAC">
        <w:t>and</w:t>
      </w:r>
      <w:r w:rsidRPr="00FA6476">
        <w:t xml:space="preserve"> </w:t>
      </w:r>
      <w:r w:rsidRPr="00D00EAC">
        <w:t>(3).</w:t>
      </w:r>
    </w:p>
    <w:p w14:paraId="79614E9B" w14:textId="77777777" w:rsidR="00C8258C" w:rsidRDefault="00C8258C" w:rsidP="00C8258C">
      <w:pPr>
        <w:pStyle w:val="LQN2"/>
      </w:pPr>
      <w:r>
        <w:t>(3)</w:t>
      </w:r>
      <w:r w:rsidRPr="00FA6476">
        <w:t> </w:t>
      </w:r>
      <w:r w:rsidRPr="00D00EAC">
        <w:t>A</w:t>
      </w:r>
      <w:r w:rsidRPr="00FA6476">
        <w:t xml:space="preserve"> </w:t>
      </w:r>
      <w:r w:rsidRPr="00D00EAC">
        <w:t>question</w:t>
      </w:r>
      <w:r w:rsidRPr="00FA6476">
        <w:t xml:space="preserve"> </w:t>
      </w:r>
      <w:r w:rsidRPr="00D00EAC">
        <w:t>may</w:t>
      </w:r>
      <w:r w:rsidRPr="00FA6476">
        <w:t xml:space="preserve"> </w:t>
      </w:r>
      <w:r w:rsidRPr="00D00EAC">
        <w:t>be</w:t>
      </w:r>
      <w:r w:rsidRPr="00FA6476">
        <w:t xml:space="preserve"> </w:t>
      </w:r>
      <w:r w:rsidRPr="00D00EAC">
        <w:t>asked</w:t>
      </w:r>
      <w:r w:rsidRPr="00FA6476">
        <w:t xml:space="preserve"> </w:t>
      </w:r>
      <w:r w:rsidRPr="00D00EAC">
        <w:t>in</w:t>
      </w:r>
      <w:r w:rsidRPr="00FA6476">
        <w:t xml:space="preserve"> </w:t>
      </w:r>
      <w:r w:rsidRPr="00D00EAC">
        <w:t>English</w:t>
      </w:r>
      <w:r w:rsidRPr="00FA6476">
        <w:t xml:space="preserve"> </w:t>
      </w:r>
      <w:r w:rsidRPr="00D00EAC">
        <w:t>(as</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column</w:t>
      </w:r>
      <w:r w:rsidRPr="00FA6476">
        <w:t xml:space="preserve"> </w:t>
      </w:r>
      <w:r w:rsidRPr="00D00EAC">
        <w:t>(2)</w:t>
      </w:r>
      <w:r w:rsidRPr="00FA6476">
        <w:t xml:space="preserve"> </w:t>
      </w:r>
      <w:r w:rsidRPr="00D00EAC">
        <w:t>of</w:t>
      </w:r>
      <w:r w:rsidRPr="00FA6476">
        <w:t xml:space="preserve"> </w:t>
      </w:r>
      <w:r w:rsidRPr="00D00EAC">
        <w:t>the</w:t>
      </w:r>
      <w:r w:rsidRPr="00FA6476">
        <w:t xml:space="preserve"> </w:t>
      </w:r>
      <w:r w:rsidRPr="00D00EAC">
        <w:t>Tables)</w:t>
      </w:r>
      <w:r w:rsidRPr="00FA6476">
        <w:t xml:space="preserve"> </w:t>
      </w:r>
      <w:r w:rsidRPr="00D00EAC">
        <w:t>or</w:t>
      </w:r>
      <w:r w:rsidRPr="00FA6476">
        <w:t xml:space="preserve"> </w:t>
      </w:r>
      <w:r w:rsidRPr="00D00EAC">
        <w:t>Welsh</w:t>
      </w:r>
      <w:r w:rsidRPr="00FA6476">
        <w:t xml:space="preserve"> </w:t>
      </w:r>
      <w:r w:rsidRPr="00D00EAC">
        <w:t>(as</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column</w:t>
      </w:r>
      <w:r w:rsidRPr="00FA6476">
        <w:t xml:space="preserve"> </w:t>
      </w:r>
      <w:r w:rsidRPr="00D00EAC">
        <w:t>(3)</w:t>
      </w:r>
      <w:r w:rsidRPr="00FA6476">
        <w:t xml:space="preserve"> </w:t>
      </w:r>
      <w:r w:rsidRPr="00D00EAC">
        <w:t>of</w:t>
      </w:r>
      <w:r w:rsidRPr="00FA6476">
        <w:t xml:space="preserve"> </w:t>
      </w:r>
      <w:r w:rsidRPr="00D00EAC">
        <w:t>the</w:t>
      </w:r>
      <w:r w:rsidRPr="00FA6476">
        <w:t xml:space="preserve"> </w:t>
      </w:r>
      <w:r w:rsidRPr="00D00EAC">
        <w:t>Tables).</w:t>
      </w:r>
    </w:p>
    <w:p w14:paraId="25117C22" w14:textId="77777777" w:rsidR="00C8258C" w:rsidRDefault="00C8258C" w:rsidP="00C8258C">
      <w:pPr>
        <w:pStyle w:val="LQN2"/>
      </w:pPr>
      <w:r>
        <w:t>(4)</w:t>
      </w:r>
      <w:r w:rsidRPr="00FA6476">
        <w:t> </w:t>
      </w:r>
      <w:r w:rsidRPr="00D00EAC">
        <w:t>Table</w:t>
      </w:r>
      <w:r w:rsidRPr="00FA6476">
        <w:t xml:space="preserve"> </w:t>
      </w:r>
      <w:r w:rsidRPr="00D00EAC">
        <w:t>1</w:t>
      </w:r>
      <w:r w:rsidRPr="00FA6476">
        <w:t xml:space="preserve"> </w:t>
      </w:r>
      <w:r w:rsidRPr="00D00EAC">
        <w:t>sets</w:t>
      </w:r>
      <w:r w:rsidRPr="00FA6476">
        <w:t xml:space="preserve"> </w:t>
      </w:r>
      <w:r w:rsidRPr="00D00EAC">
        <w:t>out</w:t>
      </w:r>
      <w:r w:rsidRPr="00FA6476">
        <w:t xml:space="preserve"> </w:t>
      </w:r>
      <w:r w:rsidRPr="00D00EAC">
        <w:t>the</w:t>
      </w:r>
      <w:r w:rsidRPr="00FA6476">
        <w:t xml:space="preserve"> </w:t>
      </w:r>
      <w:r w:rsidRPr="00D00EAC">
        <w:t>questions</w:t>
      </w:r>
      <w:r w:rsidRPr="00FA6476">
        <w:t xml:space="preserve"> </w:t>
      </w:r>
      <w:r w:rsidRPr="00D00EAC">
        <w:t>that</w:t>
      </w:r>
      <w:r w:rsidRPr="00FA6476">
        <w:t xml:space="preserve"> </w:t>
      </w:r>
      <w:r w:rsidRPr="00D00EAC">
        <w:t>a</w:t>
      </w:r>
      <w:r w:rsidRPr="00FA6476">
        <w:t xml:space="preserve"> </w:t>
      </w:r>
      <w:r w:rsidRPr="00D00EAC">
        <w:t>presiding</w:t>
      </w:r>
      <w:r w:rsidRPr="00FA6476">
        <w:t xml:space="preserve"> </w:t>
      </w:r>
      <w:r w:rsidRPr="00D00EAC">
        <w:t>officer</w:t>
      </w:r>
      <w:r w:rsidRPr="00FA6476">
        <w:t xml:space="preserve"> </w:t>
      </w:r>
      <w:r w:rsidRPr="00D00EAC">
        <w:t>may</w:t>
      </w:r>
      <w:r w:rsidRPr="00FA6476">
        <w:t xml:space="preserve"> </w:t>
      </w:r>
      <w:r w:rsidRPr="00D00EAC">
        <w:t>put</w:t>
      </w:r>
      <w:r w:rsidRPr="00FA6476">
        <w:t xml:space="preserve"> </w:t>
      </w:r>
      <w:r w:rsidRPr="00D00EAC">
        <w:t>under</w:t>
      </w:r>
      <w:r w:rsidRPr="00FA6476">
        <w:t xml:space="preserve"> </w:t>
      </w:r>
      <w:r w:rsidRPr="00D00EAC">
        <w:t>paragraph</w:t>
      </w:r>
      <w:r w:rsidRPr="00FA6476">
        <w:t xml:space="preserve"> </w:t>
      </w:r>
      <w:r w:rsidRPr="00D00EAC">
        <w:t>(1)</w:t>
      </w:r>
      <w:r w:rsidRPr="00FA6476">
        <w:t xml:space="preserve"> </w:t>
      </w:r>
      <w:r w:rsidRPr="00D00EAC">
        <w:t>and</w:t>
      </w:r>
      <w:r w:rsidRPr="00FA6476">
        <w:t xml:space="preserve"> </w:t>
      </w:r>
      <w:r w:rsidRPr="00D00EAC">
        <w:t>that</w:t>
      </w:r>
      <w:r w:rsidRPr="00FA6476">
        <w:t xml:space="preserve"> </w:t>
      </w:r>
      <w:r w:rsidRPr="00D00EAC">
        <w:t>a</w:t>
      </w:r>
      <w:r w:rsidRPr="00FA6476">
        <w:t xml:space="preserve"> </w:t>
      </w:r>
      <w:r w:rsidRPr="00D00EAC">
        <w:t>candidate,</w:t>
      </w:r>
      <w:r w:rsidRPr="00FA6476">
        <w:t xml:space="preserve"> </w:t>
      </w:r>
      <w:r>
        <w:t>or</w:t>
      </w:r>
      <w:r w:rsidRPr="00FA6476">
        <w:t xml:space="preserve"> </w:t>
      </w:r>
      <w:r>
        <w:t>a</w:t>
      </w:r>
      <w:r w:rsidRPr="00FA6476">
        <w:t xml:space="preserve"> </w:t>
      </w:r>
      <w:r>
        <w:t>candidate’s</w:t>
      </w:r>
      <w:r w:rsidRPr="00FA6476">
        <w:t xml:space="preserve"> </w:t>
      </w:r>
      <w:r w:rsidRPr="00D00EAC">
        <w:t>election</w:t>
      </w:r>
      <w:r w:rsidRPr="00FA6476">
        <w:t xml:space="preserve"> </w:t>
      </w:r>
      <w:r w:rsidRPr="00D00EAC">
        <w:t>or</w:t>
      </w:r>
      <w:r w:rsidRPr="00FA6476">
        <w:t xml:space="preserve"> </w:t>
      </w:r>
      <w:r w:rsidRPr="00D00EAC">
        <w:t>polling</w:t>
      </w:r>
      <w:r w:rsidRPr="00FA6476">
        <w:t xml:space="preserve"> </w:t>
      </w:r>
      <w:r w:rsidRPr="00D00EAC">
        <w:t>agent</w:t>
      </w:r>
      <w:r>
        <w:t>,</w:t>
      </w:r>
      <w:r w:rsidRPr="00FA6476">
        <w:t xml:space="preserve"> </w:t>
      </w:r>
      <w:r w:rsidRPr="00D00EAC">
        <w:t>may</w:t>
      </w:r>
      <w:r w:rsidRPr="00FA6476">
        <w:t xml:space="preserve"> </w:t>
      </w:r>
      <w:r w:rsidRPr="00D00EAC">
        <w:t>require</w:t>
      </w:r>
      <w:r w:rsidRPr="00FA6476">
        <w:t xml:space="preserve"> </w:t>
      </w:r>
      <w:r w:rsidRPr="00D00EAC">
        <w:t>to</w:t>
      </w:r>
      <w:r w:rsidRPr="00FA6476">
        <w:t xml:space="preserve"> </w:t>
      </w:r>
      <w:r w:rsidRPr="00D00EAC">
        <w:t>be</w:t>
      </w:r>
      <w:r w:rsidRPr="00FA6476">
        <w:t xml:space="preserve"> </w:t>
      </w:r>
      <w:r w:rsidRPr="00D00EAC">
        <w:t>put</w:t>
      </w:r>
      <w:r w:rsidRPr="00FA6476">
        <w:t xml:space="preserve"> </w:t>
      </w:r>
      <w:r w:rsidRPr="00D00EAC">
        <w:t>under</w:t>
      </w:r>
      <w:r w:rsidRPr="00FA6476">
        <w:t xml:space="preserve"> </w:t>
      </w:r>
      <w:r w:rsidRPr="00D00EAC">
        <w:t>paragraph</w:t>
      </w:r>
      <w:r w:rsidRPr="00FA6476">
        <w:t xml:space="preserve"> </w:t>
      </w:r>
      <w:r w:rsidRPr="00D00EAC">
        <w:t>(2).</w:t>
      </w:r>
    </w:p>
    <w:p w14:paraId="2AD3E684" w14:textId="77777777" w:rsidR="00C8258C" w:rsidRPr="00D00EAC" w:rsidRDefault="00C8258C" w:rsidP="00C8258C">
      <w:pPr>
        <w:pStyle w:val="LQTableNumber"/>
      </w:pPr>
      <w:r>
        <w:t>Table</w:t>
      </w:r>
      <w:r w:rsidRPr="00FA6476">
        <w:t xml:space="preserve"> </w:t>
      </w:r>
      <w:r>
        <w:t>1</w:t>
      </w:r>
    </w:p>
    <w:tbl>
      <w:tblPr>
        <w:tblW w:w="4299" w:type="dxa"/>
        <w:tblInd w:w="567" w:type="dxa"/>
        <w:tblLayout w:type="fixed"/>
        <w:tblLook w:val="0000" w:firstRow="0" w:lastRow="0" w:firstColumn="0" w:lastColumn="0" w:noHBand="0" w:noVBand="0"/>
      </w:tblPr>
      <w:tblGrid>
        <w:gridCol w:w="1433"/>
        <w:gridCol w:w="1433"/>
        <w:gridCol w:w="1433"/>
      </w:tblGrid>
      <w:tr w:rsidR="00C8258C" w:rsidRPr="00D00EAC" w14:paraId="2AC2B31A" w14:textId="77777777" w:rsidTr="00BC528C">
        <w:tc>
          <w:tcPr>
            <w:tcW w:w="1433" w:type="dxa"/>
            <w:tcBorders>
              <w:top w:val="single" w:sz="4" w:space="0" w:color="auto"/>
              <w:bottom w:val="single" w:sz="4" w:space="0" w:color="auto"/>
            </w:tcBorders>
          </w:tcPr>
          <w:p w14:paraId="1E3F1858" w14:textId="77777777" w:rsidR="00C8258C" w:rsidRPr="00D00EAC" w:rsidRDefault="00C8258C" w:rsidP="00BC528C">
            <w:pPr>
              <w:pStyle w:val="ColumnHeader"/>
            </w:pPr>
            <w:r w:rsidRPr="00D00EAC">
              <w:t>Column</w:t>
            </w:r>
            <w:r w:rsidRPr="00FA6476">
              <w:t xml:space="preserve"> </w:t>
            </w:r>
            <w:r>
              <w:t>(1)</w:t>
            </w:r>
          </w:p>
        </w:tc>
        <w:tc>
          <w:tcPr>
            <w:tcW w:w="1433" w:type="dxa"/>
            <w:tcBorders>
              <w:top w:val="single" w:sz="4" w:space="0" w:color="auto"/>
              <w:bottom w:val="single" w:sz="4" w:space="0" w:color="auto"/>
            </w:tcBorders>
          </w:tcPr>
          <w:p w14:paraId="759598E5" w14:textId="77777777" w:rsidR="00C8258C" w:rsidRPr="00D00EAC" w:rsidRDefault="00C8258C" w:rsidP="00BC528C">
            <w:pPr>
              <w:pStyle w:val="ColumnHeader"/>
            </w:pPr>
            <w:r>
              <w:t>Column</w:t>
            </w:r>
            <w:r w:rsidRPr="00FA6476">
              <w:t xml:space="preserve"> </w:t>
            </w:r>
            <w:r>
              <w:t>(2)</w:t>
            </w:r>
          </w:p>
        </w:tc>
        <w:tc>
          <w:tcPr>
            <w:tcW w:w="1433" w:type="dxa"/>
            <w:tcBorders>
              <w:top w:val="single" w:sz="4" w:space="0" w:color="auto"/>
              <w:bottom w:val="single" w:sz="4" w:space="0" w:color="auto"/>
            </w:tcBorders>
          </w:tcPr>
          <w:p w14:paraId="07177A7D" w14:textId="77777777" w:rsidR="00C8258C" w:rsidRPr="00D00EAC" w:rsidRDefault="00C8258C" w:rsidP="00BC528C">
            <w:pPr>
              <w:pStyle w:val="ColumnHeader"/>
            </w:pPr>
            <w:r>
              <w:t>Column</w:t>
            </w:r>
            <w:r w:rsidRPr="00FA6476">
              <w:t xml:space="preserve"> </w:t>
            </w:r>
            <w:r>
              <w:t>(3)</w:t>
            </w:r>
          </w:p>
        </w:tc>
      </w:tr>
      <w:tr w:rsidR="00C8258C" w:rsidRPr="00D00EAC" w14:paraId="77345120" w14:textId="77777777" w:rsidTr="00BC528C">
        <w:tc>
          <w:tcPr>
            <w:tcW w:w="1433" w:type="dxa"/>
            <w:tcBorders>
              <w:left w:val="single" w:sz="4" w:space="0" w:color="auto"/>
              <w:bottom w:val="single" w:sz="4" w:space="0" w:color="auto"/>
              <w:right w:val="single" w:sz="4" w:space="0" w:color="auto"/>
            </w:tcBorders>
          </w:tcPr>
          <w:p w14:paraId="0A5DADF0" w14:textId="77777777" w:rsidR="00C8258C" w:rsidRPr="007A271A" w:rsidRDefault="00C8258C" w:rsidP="00BC528C">
            <w:pPr>
              <w:pStyle w:val="TableText"/>
              <w:rPr>
                <w:b/>
                <w:bCs/>
              </w:rPr>
            </w:pPr>
            <w:r>
              <w:rPr>
                <w:b/>
                <w:bCs/>
              </w:rPr>
              <w:t>Description</w:t>
            </w:r>
          </w:p>
        </w:tc>
        <w:tc>
          <w:tcPr>
            <w:tcW w:w="1433" w:type="dxa"/>
            <w:tcBorders>
              <w:left w:val="single" w:sz="4" w:space="0" w:color="auto"/>
              <w:bottom w:val="single" w:sz="4" w:space="0" w:color="auto"/>
              <w:right w:val="single" w:sz="4" w:space="0" w:color="auto"/>
            </w:tcBorders>
          </w:tcPr>
          <w:p w14:paraId="46E67A39" w14:textId="77777777" w:rsidR="00C8258C" w:rsidRPr="007A271A" w:rsidRDefault="00C8258C" w:rsidP="00BC528C">
            <w:pPr>
              <w:pStyle w:val="TableText"/>
              <w:rPr>
                <w:b/>
                <w:bCs/>
              </w:rPr>
            </w:pPr>
            <w:r>
              <w:rPr>
                <w:b/>
                <w:bCs/>
              </w:rPr>
              <w:t>Questions</w:t>
            </w:r>
            <w:r w:rsidRPr="00FA6476">
              <w:rPr>
                <w:b/>
                <w:bCs/>
              </w:rPr>
              <w:t xml:space="preserve"> </w:t>
            </w:r>
            <w:r>
              <w:rPr>
                <w:b/>
                <w:bCs/>
              </w:rPr>
              <w:t>to</w:t>
            </w:r>
            <w:r w:rsidRPr="00FA6476">
              <w:rPr>
                <w:b/>
                <w:bCs/>
              </w:rPr>
              <w:t xml:space="preserve"> </w:t>
            </w:r>
            <w:r>
              <w:rPr>
                <w:b/>
                <w:bCs/>
              </w:rPr>
              <w:t>be</w:t>
            </w:r>
            <w:r w:rsidRPr="00FA6476">
              <w:rPr>
                <w:b/>
                <w:bCs/>
              </w:rPr>
              <w:t xml:space="preserve"> </w:t>
            </w:r>
            <w:r>
              <w:rPr>
                <w:b/>
                <w:bCs/>
              </w:rPr>
              <w:t>asked</w:t>
            </w:r>
            <w:r w:rsidRPr="00FA6476">
              <w:rPr>
                <w:b/>
                <w:bCs/>
              </w:rPr>
              <w:t xml:space="preserve"> </w:t>
            </w:r>
            <w:r>
              <w:rPr>
                <w:b/>
                <w:bCs/>
              </w:rPr>
              <w:t>in</w:t>
            </w:r>
            <w:r w:rsidRPr="00FA6476">
              <w:rPr>
                <w:b/>
                <w:bCs/>
              </w:rPr>
              <w:t xml:space="preserve"> </w:t>
            </w:r>
            <w:r>
              <w:rPr>
                <w:b/>
                <w:bCs/>
              </w:rPr>
              <w:t>English</w:t>
            </w:r>
          </w:p>
        </w:tc>
        <w:tc>
          <w:tcPr>
            <w:tcW w:w="1433" w:type="dxa"/>
            <w:tcBorders>
              <w:left w:val="single" w:sz="4" w:space="0" w:color="auto"/>
              <w:bottom w:val="single" w:sz="4" w:space="0" w:color="auto"/>
              <w:right w:val="single" w:sz="4" w:space="0" w:color="auto"/>
            </w:tcBorders>
          </w:tcPr>
          <w:p w14:paraId="12EBB2BA" w14:textId="77777777" w:rsidR="00C8258C" w:rsidRPr="007A271A" w:rsidRDefault="00C8258C" w:rsidP="00BC528C">
            <w:pPr>
              <w:pStyle w:val="TableText"/>
              <w:rPr>
                <w:b/>
                <w:bCs/>
              </w:rPr>
            </w:pPr>
            <w:r>
              <w:rPr>
                <w:b/>
                <w:bCs/>
              </w:rPr>
              <w:t>Questions</w:t>
            </w:r>
            <w:r w:rsidRPr="00FA6476">
              <w:rPr>
                <w:b/>
                <w:bCs/>
              </w:rPr>
              <w:t xml:space="preserve"> </w:t>
            </w:r>
            <w:r>
              <w:rPr>
                <w:b/>
                <w:bCs/>
              </w:rPr>
              <w:t>to</w:t>
            </w:r>
            <w:r w:rsidRPr="00FA6476">
              <w:rPr>
                <w:b/>
                <w:bCs/>
              </w:rPr>
              <w:t xml:space="preserve"> </w:t>
            </w:r>
            <w:r>
              <w:rPr>
                <w:b/>
                <w:bCs/>
              </w:rPr>
              <w:t>be</w:t>
            </w:r>
            <w:r w:rsidRPr="00FA6476">
              <w:rPr>
                <w:b/>
                <w:bCs/>
              </w:rPr>
              <w:t xml:space="preserve"> </w:t>
            </w:r>
            <w:r>
              <w:rPr>
                <w:b/>
                <w:bCs/>
              </w:rPr>
              <w:t>asked</w:t>
            </w:r>
            <w:r w:rsidRPr="00FA6476">
              <w:rPr>
                <w:b/>
                <w:bCs/>
              </w:rPr>
              <w:t xml:space="preserve"> </w:t>
            </w:r>
            <w:r>
              <w:rPr>
                <w:b/>
                <w:bCs/>
              </w:rPr>
              <w:t>in</w:t>
            </w:r>
            <w:r w:rsidRPr="00FA6476">
              <w:rPr>
                <w:b/>
                <w:bCs/>
              </w:rPr>
              <w:t xml:space="preserve"> </w:t>
            </w:r>
            <w:r>
              <w:rPr>
                <w:b/>
                <w:bCs/>
              </w:rPr>
              <w:t>Welsh</w:t>
            </w:r>
          </w:p>
        </w:tc>
      </w:tr>
      <w:tr w:rsidR="00C8258C" w:rsidRPr="00D00EAC" w14:paraId="1D83E43B" w14:textId="77777777" w:rsidTr="00BC528C">
        <w:tc>
          <w:tcPr>
            <w:tcW w:w="1433" w:type="dxa"/>
            <w:tcBorders>
              <w:top w:val="single" w:sz="4" w:space="0" w:color="auto"/>
              <w:left w:val="single" w:sz="4" w:space="0" w:color="auto"/>
              <w:bottom w:val="single" w:sz="4" w:space="0" w:color="auto"/>
              <w:right w:val="single" w:sz="4" w:space="0" w:color="auto"/>
            </w:tcBorders>
          </w:tcPr>
          <w:p w14:paraId="2D192460" w14:textId="77777777" w:rsidR="00C8258C" w:rsidRPr="00D00EAC" w:rsidRDefault="00C8258C" w:rsidP="00BC528C">
            <w:pPr>
              <w:pStyle w:val="TableText"/>
            </w:pPr>
            <w:r w:rsidRPr="007A271A">
              <w:t>1.</w:t>
            </w:r>
            <w:r w:rsidRPr="00FA6476">
              <w:t xml:space="preserve"> </w:t>
            </w:r>
            <w:r w:rsidRPr="007A271A">
              <w:t>A</w:t>
            </w:r>
            <w:r w:rsidRPr="00FA6476">
              <w:t xml:space="preserve"> </w:t>
            </w:r>
            <w:r w:rsidRPr="007A271A">
              <w:t>person</w:t>
            </w:r>
            <w:r w:rsidRPr="00FA6476">
              <w:t xml:space="preserve"> </w:t>
            </w:r>
            <w:r w:rsidRPr="007A271A">
              <w:t>applying</w:t>
            </w:r>
            <w:r w:rsidRPr="00FA6476">
              <w:t xml:space="preserve"> </w:t>
            </w:r>
            <w:r w:rsidRPr="007A271A">
              <w:t>as</w:t>
            </w:r>
            <w:r w:rsidRPr="00FA6476">
              <w:t xml:space="preserve"> </w:t>
            </w:r>
            <w:r w:rsidRPr="007A271A">
              <w:t>an</w:t>
            </w:r>
            <w:r w:rsidRPr="00FA6476">
              <w:t xml:space="preserve"> </w:t>
            </w:r>
            <w:r w:rsidRPr="007A271A">
              <w:t>elector</w:t>
            </w:r>
          </w:p>
        </w:tc>
        <w:tc>
          <w:tcPr>
            <w:tcW w:w="1433" w:type="dxa"/>
            <w:tcBorders>
              <w:top w:val="single" w:sz="4" w:space="0" w:color="auto"/>
              <w:left w:val="single" w:sz="4" w:space="0" w:color="auto"/>
              <w:bottom w:val="single" w:sz="4" w:space="0" w:color="auto"/>
              <w:right w:val="single" w:sz="4" w:space="0" w:color="auto"/>
            </w:tcBorders>
          </w:tcPr>
          <w:p w14:paraId="38953225" w14:textId="77777777" w:rsidR="00C8258C" w:rsidRDefault="00C8258C" w:rsidP="00BC528C">
            <w:pPr>
              <w:pStyle w:val="TableText"/>
            </w:pPr>
            <w:r>
              <w:t>1(a)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registered</w:t>
            </w:r>
            <w:r w:rsidRPr="00FA6476">
              <w:t xml:space="preserve"> </w:t>
            </w:r>
            <w:r>
              <w:t>in</w:t>
            </w:r>
            <w:r w:rsidRPr="00FA6476">
              <w:t xml:space="preserve"> </w:t>
            </w:r>
            <w:r>
              <w:t>the</w:t>
            </w:r>
            <w:r w:rsidRPr="00FA6476">
              <w:t xml:space="preserve"> </w:t>
            </w:r>
            <w:r>
              <w:t>register</w:t>
            </w:r>
            <w:r w:rsidRPr="00FA6476">
              <w:t xml:space="preserve"> </w:t>
            </w:r>
            <w:r>
              <w:t>of</w:t>
            </w:r>
            <w:r w:rsidRPr="00FA6476">
              <w:t xml:space="preserve"> </w:t>
            </w:r>
            <w:r>
              <w:t>local</w:t>
            </w:r>
            <w:r w:rsidRPr="00FA6476">
              <w:t xml:space="preserve"> </w:t>
            </w:r>
            <w:r>
              <w:t>government</w:t>
            </w:r>
            <w:r w:rsidRPr="00FA6476">
              <w:t xml:space="preserve"> </w:t>
            </w:r>
            <w:r>
              <w:t>electors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follows?”</w:t>
            </w:r>
          </w:p>
          <w:p w14:paraId="4EB182EB" w14:textId="77777777" w:rsidR="00C8258C" w:rsidRDefault="00C8258C" w:rsidP="00BC528C">
            <w:pPr>
              <w:pStyle w:val="linespace"/>
            </w:pPr>
          </w:p>
          <w:p w14:paraId="0AF8442C" w14:textId="77777777" w:rsidR="00C8258C" w:rsidRPr="007A271A" w:rsidRDefault="00C8258C" w:rsidP="00BC528C">
            <w:pPr>
              <w:pStyle w:val="TableText"/>
              <w:rPr>
                <w:i/>
                <w:iCs/>
                <w:u w:val="single"/>
              </w:rPr>
            </w:pPr>
            <w:r w:rsidRPr="007A271A">
              <w:rPr>
                <w:i/>
                <w:iCs/>
                <w:u w:val="single"/>
              </w:rPr>
              <w:t>Notes</w:t>
            </w:r>
            <w:r w:rsidRPr="00FA6476">
              <w:rPr>
                <w:i/>
                <w:iCs/>
                <w:u w:val="single"/>
              </w:rPr>
              <w:t xml:space="preserve"> </w:t>
            </w:r>
            <w:r w:rsidRPr="007A271A">
              <w:rPr>
                <w:i/>
                <w:iCs/>
                <w:u w:val="single"/>
              </w:rPr>
              <w:t>to</w:t>
            </w:r>
            <w:r w:rsidRPr="00FA6476">
              <w:rPr>
                <w:i/>
                <w:iCs/>
                <w:u w:val="single"/>
              </w:rPr>
              <w:t xml:space="preserve"> </w:t>
            </w:r>
            <w:r w:rsidRPr="007A271A">
              <w:rPr>
                <w:i/>
                <w:iCs/>
                <w:u w:val="single"/>
              </w:rPr>
              <w:t>1(a)</w:t>
            </w:r>
          </w:p>
          <w:p w14:paraId="715BF471" w14:textId="77777777" w:rsidR="00C8258C" w:rsidRPr="007A271A" w:rsidRDefault="00C8258C" w:rsidP="00BC528C">
            <w:pPr>
              <w:pStyle w:val="TableText"/>
              <w:rPr>
                <w:i/>
                <w:iCs/>
              </w:rPr>
            </w:pPr>
            <w:r w:rsidRPr="007A271A">
              <w:rPr>
                <w:i/>
                <w:iCs/>
              </w:rPr>
              <w:t>The</w:t>
            </w:r>
            <w:r w:rsidRPr="00FA6476">
              <w:rPr>
                <w:i/>
                <w:iCs/>
              </w:rPr>
              <w:t xml:space="preserve"> </w:t>
            </w:r>
            <w:r w:rsidRPr="007A271A">
              <w:rPr>
                <w:i/>
                <w:iCs/>
              </w:rPr>
              <w:t>presiding</w:t>
            </w:r>
            <w:r w:rsidRPr="00FA6476">
              <w:rPr>
                <w:i/>
                <w:iCs/>
              </w:rPr>
              <w:t xml:space="preserve"> </w:t>
            </w:r>
            <w:r w:rsidRPr="007A271A">
              <w:rPr>
                <w:i/>
                <w:iCs/>
              </w:rPr>
              <w:t>officer</w:t>
            </w:r>
            <w:r w:rsidRPr="00FA6476">
              <w:rPr>
                <w:i/>
                <w:iCs/>
              </w:rPr>
              <w:t xml:space="preserve"> </w:t>
            </w:r>
            <w:r w:rsidRPr="007A271A">
              <w:rPr>
                <w:i/>
                <w:iCs/>
              </w:rPr>
              <w:t>must</w:t>
            </w:r>
            <w:r w:rsidRPr="00FA6476">
              <w:rPr>
                <w:i/>
                <w:iCs/>
              </w:rPr>
              <w:t xml:space="preserve"> </w:t>
            </w:r>
            <w:r w:rsidRPr="007A271A">
              <w:rPr>
                <w:i/>
                <w:iCs/>
              </w:rPr>
              <w:t>then</w:t>
            </w:r>
            <w:r w:rsidRPr="00FA6476">
              <w:rPr>
                <w:i/>
                <w:iCs/>
              </w:rPr>
              <w:t xml:space="preserve"> </w:t>
            </w:r>
            <w:r w:rsidRPr="007A271A">
              <w:rPr>
                <w:i/>
                <w:iCs/>
              </w:rPr>
              <w:t>read</w:t>
            </w:r>
            <w:r w:rsidRPr="00FA6476">
              <w:rPr>
                <w:i/>
                <w:iCs/>
              </w:rPr>
              <w:t xml:space="preserve"> </w:t>
            </w:r>
            <w:r w:rsidRPr="007A271A">
              <w:rPr>
                <w:i/>
                <w:iCs/>
              </w:rPr>
              <w:t>the</w:t>
            </w:r>
            <w:r w:rsidRPr="00FA6476">
              <w:rPr>
                <w:i/>
                <w:iCs/>
              </w:rPr>
              <w:t xml:space="preserve"> </w:t>
            </w:r>
            <w:r w:rsidRPr="007A271A">
              <w:rPr>
                <w:i/>
                <w:iCs/>
              </w:rPr>
              <w:t>whole</w:t>
            </w:r>
            <w:r w:rsidRPr="00FA6476">
              <w:rPr>
                <w:i/>
                <w:iCs/>
              </w:rPr>
              <w:t xml:space="preserve"> </w:t>
            </w:r>
            <w:r w:rsidRPr="007A271A">
              <w:rPr>
                <w:i/>
                <w:iCs/>
              </w:rPr>
              <w:t>entry</w:t>
            </w:r>
            <w:r w:rsidRPr="00FA6476">
              <w:rPr>
                <w:i/>
                <w:iCs/>
              </w:rPr>
              <w:t xml:space="preserve"> </w:t>
            </w:r>
            <w:r w:rsidRPr="007A271A">
              <w:rPr>
                <w:i/>
                <w:iCs/>
              </w:rPr>
              <w:t>from</w:t>
            </w:r>
            <w:r w:rsidRPr="00FA6476">
              <w:rPr>
                <w:i/>
                <w:iCs/>
              </w:rPr>
              <w:t xml:space="preserve"> </w:t>
            </w:r>
            <w:r w:rsidRPr="007A271A">
              <w:rPr>
                <w:i/>
                <w:iCs/>
              </w:rPr>
              <w:t>the</w:t>
            </w:r>
            <w:r w:rsidRPr="00FA6476">
              <w:rPr>
                <w:i/>
                <w:iCs/>
              </w:rPr>
              <w:t xml:space="preserve"> </w:t>
            </w:r>
            <w:r w:rsidRPr="007A271A">
              <w:rPr>
                <w:i/>
                <w:iCs/>
              </w:rPr>
              <w:t>copies</w:t>
            </w:r>
            <w:r w:rsidRPr="00FA6476">
              <w:rPr>
                <w:i/>
                <w:iCs/>
              </w:rPr>
              <w:t xml:space="preserve"> </w:t>
            </w:r>
            <w:r w:rsidRPr="007A271A">
              <w:rPr>
                <w:i/>
                <w:iCs/>
              </w:rPr>
              <w:t>of</w:t>
            </w:r>
            <w:r w:rsidRPr="00FA6476">
              <w:rPr>
                <w:i/>
                <w:iCs/>
              </w:rPr>
              <w:t xml:space="preserve"> </w:t>
            </w:r>
            <w:r w:rsidRPr="007A271A">
              <w:rPr>
                <w:i/>
                <w:iCs/>
              </w:rPr>
              <w:t>the</w:t>
            </w:r>
            <w:r w:rsidRPr="00FA6476">
              <w:rPr>
                <w:i/>
                <w:iCs/>
              </w:rPr>
              <w:t xml:space="preserve"> </w:t>
            </w:r>
            <w:r w:rsidRPr="007A271A">
              <w:rPr>
                <w:i/>
                <w:iCs/>
              </w:rPr>
              <w:t>registration</w:t>
            </w:r>
            <w:r w:rsidRPr="00FA6476">
              <w:rPr>
                <w:i/>
                <w:iCs/>
              </w:rPr>
              <w:t xml:space="preserve"> </w:t>
            </w:r>
            <w:r w:rsidRPr="007A271A">
              <w:rPr>
                <w:i/>
                <w:iCs/>
              </w:rPr>
              <w:t>records.</w:t>
            </w:r>
          </w:p>
          <w:p w14:paraId="6FBD968C" w14:textId="77777777" w:rsidR="00C8258C" w:rsidRDefault="00C8258C" w:rsidP="00BC528C">
            <w:pPr>
              <w:pStyle w:val="linespace"/>
            </w:pPr>
          </w:p>
          <w:p w14:paraId="574570AB" w14:textId="77777777" w:rsidR="00C8258C" w:rsidRDefault="00C8258C" w:rsidP="00BC528C">
            <w:pPr>
              <w:pStyle w:val="TableText"/>
            </w:pPr>
            <w:r>
              <w:t>1(b)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r w:rsidRPr="00FA6476">
              <w:t xml:space="preserve"> </w:t>
            </w:r>
            <w:r>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county/county</w:t>
            </w:r>
            <w:r w:rsidRPr="00FA6476">
              <w:t xml:space="preserve"> </w:t>
            </w:r>
            <w:r>
              <w:t>borough,</w:t>
            </w:r>
            <w:r w:rsidRPr="00FA6476">
              <w:t xml:space="preserve"> </w:t>
            </w:r>
            <w:r>
              <w:t>otherwise</w:t>
            </w:r>
            <w:r w:rsidRPr="00FA6476">
              <w:t xml:space="preserve"> </w:t>
            </w:r>
            <w:r>
              <w:t>than</w:t>
            </w:r>
            <w:r w:rsidRPr="00FA6476">
              <w:t xml:space="preserve"> </w:t>
            </w:r>
            <w:r>
              <w:t>as</w:t>
            </w:r>
            <w:r w:rsidRPr="00FA6476">
              <w:t xml:space="preserve"> </w:t>
            </w:r>
            <w:r>
              <w:t>proxy</w:t>
            </w:r>
            <w:r w:rsidRPr="00FA6476">
              <w:t xml:space="preserve"> </w:t>
            </w:r>
            <w:r>
              <w:t>for</w:t>
            </w:r>
            <w:r w:rsidRPr="00FA6476">
              <w:t xml:space="preserve"> </w:t>
            </w:r>
            <w:r>
              <w:t>some</w:t>
            </w:r>
            <w:r w:rsidRPr="00FA6476">
              <w:t xml:space="preserve"> </w:t>
            </w:r>
            <w:r>
              <w:t>other</w:t>
            </w:r>
            <w:r w:rsidRPr="00FA6476">
              <w:t xml:space="preserve"> </w:t>
            </w:r>
            <w:r>
              <w:t>person?”</w:t>
            </w:r>
          </w:p>
          <w:p w14:paraId="1E003B0C" w14:textId="77777777" w:rsidR="00C8258C" w:rsidRDefault="00C8258C" w:rsidP="00BC528C">
            <w:pPr>
              <w:pStyle w:val="linespace"/>
            </w:pPr>
          </w:p>
          <w:p w14:paraId="09E5F68E" w14:textId="77777777" w:rsidR="00C8258C" w:rsidRDefault="00C8258C"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1(b)</w:t>
            </w:r>
          </w:p>
          <w:p w14:paraId="56306C18" w14:textId="77777777" w:rsidR="00C8258C" w:rsidRPr="00037C3A" w:rsidRDefault="00C8258C" w:rsidP="00BC528C">
            <w:pPr>
              <w:pStyle w:val="TableText"/>
              <w:rPr>
                <w:i/>
                <w:iCs/>
              </w:rPr>
            </w:pPr>
            <w:r w:rsidRPr="00037C3A">
              <w:rPr>
                <w:i/>
                <w:iCs/>
              </w:rPr>
              <w:t>The</w:t>
            </w:r>
            <w:r w:rsidRPr="00FA6476">
              <w:rPr>
                <w:i/>
                <w:iCs/>
              </w:rPr>
              <w:t xml:space="preserve"> </w:t>
            </w:r>
            <w:r w:rsidRPr="00037C3A">
              <w:rPr>
                <w:i/>
                <w:iCs/>
              </w:rPr>
              <w:t>presiding</w:t>
            </w:r>
            <w:r w:rsidRPr="00FA6476">
              <w:rPr>
                <w:i/>
                <w:iCs/>
              </w:rPr>
              <w:t xml:space="preserve"> </w:t>
            </w:r>
            <w:r w:rsidRPr="00037C3A">
              <w:rPr>
                <w:i/>
                <w:iCs/>
              </w:rPr>
              <w:t>officer</w:t>
            </w:r>
            <w:r w:rsidRPr="00FA6476">
              <w:rPr>
                <w:i/>
                <w:iCs/>
              </w:rPr>
              <w:t xml:space="preserve"> </w:t>
            </w:r>
            <w:r w:rsidRPr="00037C3A">
              <w:rPr>
                <w:i/>
                <w:iCs/>
              </w:rPr>
              <w:t>must</w:t>
            </w:r>
            <w:r w:rsidRPr="00FA6476">
              <w:rPr>
                <w:i/>
                <w:iCs/>
              </w:rPr>
              <w:t xml:space="preserve"> </w:t>
            </w:r>
            <w:r w:rsidRPr="00037C3A">
              <w:rPr>
                <w:i/>
                <w:iCs/>
              </w:rPr>
              <w:t>say</w:t>
            </w:r>
            <w:r w:rsidRPr="00FA6476">
              <w:rPr>
                <w:i/>
                <w:iCs/>
              </w:rPr>
              <w:t xml:space="preserve"> </w:t>
            </w:r>
            <w:r w:rsidRPr="00037C3A">
              <w:rPr>
                <w:i/>
                <w:iCs/>
              </w:rPr>
              <w:t>either</w:t>
            </w:r>
            <w:r w:rsidRPr="00FA6476">
              <w:rPr>
                <w:i/>
                <w:iCs/>
              </w:rPr>
              <w:t xml:space="preserve"> </w:t>
            </w:r>
            <w:r>
              <w:rPr>
                <w:i/>
                <w:iCs/>
              </w:rPr>
              <w:t>“</w:t>
            </w:r>
            <w:r w:rsidRPr="00037C3A">
              <w:rPr>
                <w:i/>
                <w:iCs/>
              </w:rPr>
              <w:t>county</w:t>
            </w:r>
            <w:r>
              <w:rPr>
                <w:i/>
                <w:iCs/>
              </w:rPr>
              <w:t>”</w:t>
            </w:r>
          </w:p>
          <w:p w14:paraId="1AAFABA3" w14:textId="77777777" w:rsidR="00C8258C" w:rsidRPr="00037C3A" w:rsidRDefault="00C8258C" w:rsidP="00BC528C">
            <w:pPr>
              <w:pStyle w:val="TableText"/>
              <w:rPr>
                <w:i/>
                <w:iCs/>
              </w:rPr>
            </w:pPr>
            <w:r w:rsidRPr="00037C3A">
              <w:rPr>
                <w:i/>
                <w:iCs/>
              </w:rPr>
              <w:t>or</w:t>
            </w:r>
            <w:r w:rsidRPr="00FA6476">
              <w:rPr>
                <w:i/>
                <w:iCs/>
              </w:rPr>
              <w:t xml:space="preserve"> </w:t>
            </w:r>
            <w:r>
              <w:rPr>
                <w:i/>
                <w:iCs/>
              </w:rPr>
              <w:t>“</w:t>
            </w:r>
            <w:r w:rsidRPr="00037C3A">
              <w:rPr>
                <w:i/>
                <w:iCs/>
              </w:rPr>
              <w:t>county</w:t>
            </w:r>
            <w:r w:rsidRPr="00FA6476">
              <w:rPr>
                <w:i/>
                <w:iCs/>
              </w:rPr>
              <w:t xml:space="preserve"> </w:t>
            </w:r>
            <w:r w:rsidRPr="00037C3A">
              <w:rPr>
                <w:i/>
                <w:iCs/>
              </w:rPr>
              <w:t>borough</w:t>
            </w:r>
            <w:r>
              <w:rPr>
                <w:i/>
                <w:iCs/>
              </w:rPr>
              <w:t>”</w:t>
            </w:r>
            <w:r w:rsidRPr="00037C3A">
              <w:rPr>
                <w:i/>
                <w:iCs/>
              </w:rPr>
              <w:t>,</w:t>
            </w:r>
            <w:r w:rsidRPr="00FA6476">
              <w:rPr>
                <w:i/>
                <w:iCs/>
              </w:rPr>
              <w:t xml:space="preserve"> </w:t>
            </w:r>
            <w:r w:rsidRPr="00037C3A">
              <w:rPr>
                <w:i/>
                <w:iCs/>
              </w:rPr>
              <w:t>as</w:t>
            </w:r>
            <w:r w:rsidRPr="00FA6476">
              <w:rPr>
                <w:i/>
                <w:iCs/>
              </w:rPr>
              <w:t xml:space="preserve"> </w:t>
            </w:r>
            <w:r w:rsidRPr="00037C3A">
              <w:rPr>
                <w:i/>
                <w:iCs/>
              </w:rPr>
              <w:t>appropriate.</w:t>
            </w:r>
            <w:r w:rsidRPr="00FA6476">
              <w:rPr>
                <w:i/>
                <w:iCs/>
              </w:rPr>
              <w:t xml:space="preserve"> </w:t>
            </w:r>
            <w:r w:rsidRPr="00037C3A">
              <w:rPr>
                <w:i/>
                <w:iCs/>
              </w:rPr>
              <w:t>The</w:t>
            </w:r>
            <w:r w:rsidRPr="00FA6476">
              <w:rPr>
                <w:i/>
                <w:iCs/>
              </w:rPr>
              <w:t xml:space="preserve"> </w:t>
            </w:r>
            <w:r w:rsidRPr="00037C3A">
              <w:rPr>
                <w:i/>
                <w:iCs/>
              </w:rPr>
              <w:t>words</w:t>
            </w:r>
            <w:r w:rsidRPr="00FA6476">
              <w:rPr>
                <w:i/>
                <w:iCs/>
              </w:rPr>
              <w:t xml:space="preserve"> </w:t>
            </w:r>
            <w:r>
              <w:rPr>
                <w:i/>
                <w:iCs/>
              </w:rPr>
              <w:t>“</w:t>
            </w:r>
            <w:r w:rsidRPr="00037C3A">
              <w:rPr>
                <w:i/>
                <w:iCs/>
              </w:rPr>
              <w:t>,</w:t>
            </w:r>
            <w:r w:rsidRPr="00FA6476">
              <w:rPr>
                <w:i/>
                <w:iCs/>
              </w:rPr>
              <w:t xml:space="preserve"> </w:t>
            </w:r>
            <w:r w:rsidRPr="00037C3A">
              <w:rPr>
                <w:i/>
                <w:iCs/>
              </w:rPr>
              <w:t>in</w:t>
            </w:r>
            <w:r w:rsidRPr="00FA6476">
              <w:rPr>
                <w:i/>
                <w:iCs/>
              </w:rPr>
              <w:t xml:space="preserve"> </w:t>
            </w:r>
            <w:r w:rsidRPr="00037C3A">
              <w:rPr>
                <w:i/>
                <w:iCs/>
              </w:rPr>
              <w:t>this</w:t>
            </w:r>
          </w:p>
          <w:p w14:paraId="60585AAA" w14:textId="77777777" w:rsidR="00C8258C" w:rsidRPr="00037C3A" w:rsidRDefault="00C8258C" w:rsidP="00BC528C">
            <w:pPr>
              <w:pStyle w:val="TableText"/>
              <w:rPr>
                <w:i/>
                <w:iCs/>
              </w:rPr>
            </w:pPr>
            <w:r w:rsidRPr="00037C3A">
              <w:rPr>
                <w:i/>
                <w:iCs/>
              </w:rPr>
              <w:t>or</w:t>
            </w:r>
            <w:r w:rsidRPr="00FA6476">
              <w:rPr>
                <w:i/>
                <w:iCs/>
              </w:rPr>
              <w:t xml:space="preserve"> </w:t>
            </w:r>
            <w:r w:rsidRPr="00037C3A">
              <w:rPr>
                <w:i/>
                <w:iCs/>
              </w:rPr>
              <w:t>another</w:t>
            </w:r>
            <w:r w:rsidRPr="00FA6476">
              <w:rPr>
                <w:i/>
                <w:iCs/>
              </w:rPr>
              <w:t xml:space="preserve"> </w:t>
            </w:r>
            <w:r w:rsidRPr="00037C3A">
              <w:rPr>
                <w:i/>
                <w:iCs/>
              </w:rPr>
              <w:t>electoral</w:t>
            </w:r>
            <w:r w:rsidRPr="00FA6476">
              <w:rPr>
                <w:i/>
                <w:iCs/>
              </w:rPr>
              <w:t xml:space="preserve"> </w:t>
            </w:r>
            <w:r w:rsidRPr="00037C3A">
              <w:rPr>
                <w:i/>
                <w:iCs/>
              </w:rPr>
              <w:t>ward,</w:t>
            </w:r>
            <w:r>
              <w:rPr>
                <w:i/>
                <w:iCs/>
              </w:rPr>
              <w:t>”</w:t>
            </w:r>
            <w:r w:rsidRPr="00FA6476">
              <w:rPr>
                <w:i/>
                <w:iCs/>
              </w:rPr>
              <w:t xml:space="preserve"> </w:t>
            </w:r>
            <w:r w:rsidRPr="00037C3A">
              <w:rPr>
                <w:i/>
                <w:iCs/>
              </w:rPr>
              <w:t>may</w:t>
            </w:r>
            <w:r w:rsidRPr="00FA6476">
              <w:rPr>
                <w:i/>
                <w:iCs/>
              </w:rPr>
              <w:t xml:space="preserve"> </w:t>
            </w:r>
            <w:r w:rsidRPr="00037C3A">
              <w:rPr>
                <w:i/>
                <w:iCs/>
              </w:rPr>
              <w:t>be</w:t>
            </w:r>
            <w:r w:rsidRPr="00FA6476">
              <w:rPr>
                <w:i/>
                <w:iCs/>
              </w:rPr>
              <w:t xml:space="preserve"> </w:t>
            </w:r>
            <w:r w:rsidRPr="00037C3A">
              <w:rPr>
                <w:i/>
                <w:iCs/>
              </w:rPr>
              <w:t>omitted</w:t>
            </w:r>
            <w:r w:rsidRPr="00FA6476">
              <w:rPr>
                <w:i/>
                <w:iCs/>
              </w:rPr>
              <w:t xml:space="preserve"> </w:t>
            </w:r>
            <w:r w:rsidRPr="00037C3A">
              <w:rPr>
                <w:i/>
                <w:iCs/>
              </w:rPr>
              <w:t>if</w:t>
            </w:r>
            <w:r w:rsidRPr="00FA6476">
              <w:rPr>
                <w:i/>
                <w:iCs/>
              </w:rPr>
              <w:t xml:space="preserve"> </w:t>
            </w:r>
            <w:r w:rsidRPr="00037C3A">
              <w:rPr>
                <w:i/>
                <w:iCs/>
              </w:rPr>
              <w:t>an</w:t>
            </w:r>
            <w:r w:rsidRPr="00FA6476">
              <w:rPr>
                <w:i/>
                <w:iCs/>
              </w:rPr>
              <w:t xml:space="preserve"> </w:t>
            </w:r>
            <w:r w:rsidRPr="00037C3A">
              <w:rPr>
                <w:i/>
                <w:iCs/>
              </w:rPr>
              <w:t>election</w:t>
            </w:r>
          </w:p>
          <w:p w14:paraId="389B0C6B" w14:textId="77777777" w:rsidR="00C8258C" w:rsidRPr="00037C3A" w:rsidRDefault="00C8258C" w:rsidP="00BC528C">
            <w:pPr>
              <w:pStyle w:val="TableText"/>
              <w:rPr>
                <w:i/>
                <w:iCs/>
              </w:rPr>
            </w:pPr>
            <w:r w:rsidRPr="00037C3A">
              <w:rPr>
                <w:i/>
                <w:iCs/>
              </w:rPr>
              <w:t>is</w:t>
            </w:r>
            <w:r w:rsidRPr="00FA6476">
              <w:rPr>
                <w:i/>
                <w:iCs/>
              </w:rPr>
              <w:t xml:space="preserve"> </w:t>
            </w:r>
            <w:r w:rsidRPr="00037C3A">
              <w:rPr>
                <w:i/>
                <w:iCs/>
              </w:rPr>
              <w:t>taking</w:t>
            </w:r>
            <w:r w:rsidRPr="00FA6476">
              <w:rPr>
                <w:i/>
                <w:iCs/>
              </w:rPr>
              <w:t xml:space="preserve"> </w:t>
            </w:r>
            <w:r w:rsidRPr="00037C3A">
              <w:rPr>
                <w:i/>
                <w:iCs/>
              </w:rPr>
              <w:t>place</w:t>
            </w:r>
            <w:r w:rsidRPr="00FA6476">
              <w:rPr>
                <w:i/>
                <w:iCs/>
              </w:rPr>
              <w:t xml:space="preserve"> </w:t>
            </w:r>
            <w:r w:rsidRPr="00037C3A">
              <w:rPr>
                <w:i/>
                <w:iCs/>
              </w:rPr>
              <w:t>only</w:t>
            </w:r>
            <w:r w:rsidRPr="00FA6476">
              <w:rPr>
                <w:i/>
                <w:iCs/>
              </w:rPr>
              <w:t xml:space="preserve"> </w:t>
            </w:r>
            <w:r w:rsidRPr="00037C3A">
              <w:rPr>
                <w:i/>
                <w:iCs/>
              </w:rPr>
              <w:t>in</w:t>
            </w:r>
            <w:r w:rsidRPr="00FA6476">
              <w:rPr>
                <w:i/>
                <w:iCs/>
              </w:rPr>
              <w:t xml:space="preserve"> </w:t>
            </w:r>
            <w:r w:rsidRPr="00037C3A">
              <w:rPr>
                <w:i/>
                <w:iCs/>
              </w:rPr>
              <w:t>one</w:t>
            </w:r>
            <w:r w:rsidRPr="00FA6476">
              <w:rPr>
                <w:i/>
                <w:iCs/>
              </w:rPr>
              <w:t xml:space="preserve"> </w:t>
            </w:r>
            <w:r w:rsidRPr="00037C3A">
              <w:rPr>
                <w:i/>
                <w:iCs/>
              </w:rPr>
              <w:t>electoral</w:t>
            </w:r>
            <w:r w:rsidRPr="00FA6476">
              <w:rPr>
                <w:i/>
                <w:iCs/>
              </w:rPr>
              <w:t xml:space="preserve"> </w:t>
            </w:r>
            <w:r w:rsidRPr="00037C3A">
              <w:rPr>
                <w:i/>
                <w:iCs/>
              </w:rPr>
              <w:t>ward</w:t>
            </w:r>
            <w:r>
              <w:rPr>
                <w:i/>
                <w:iCs/>
              </w:rPr>
              <w:t>.</w:t>
            </w:r>
          </w:p>
          <w:p w14:paraId="2F38247D" w14:textId="77777777" w:rsidR="00C8258C" w:rsidRPr="00D00EAC" w:rsidRDefault="00C8258C"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17DC8B0E" w14:textId="77777777" w:rsidR="00C8258C" w:rsidRPr="000A2B69" w:rsidRDefault="00C8258C" w:rsidP="00BC528C">
            <w:pPr>
              <w:spacing w:before="20" w:line="220" w:lineRule="atLeast"/>
              <w:rPr>
                <w:sz w:val="21"/>
                <w:szCs w:val="20"/>
                <w:lang w:val="cy-GB" w:eastAsia="en-US"/>
              </w:rPr>
            </w:pPr>
            <w:r w:rsidRPr="000A2B69">
              <w:rPr>
                <w:sz w:val="21"/>
                <w:szCs w:val="20"/>
                <w:lang w:val="cy-GB" w:eastAsia="en-US"/>
              </w:rPr>
              <w:lastRenderedPageBreak/>
              <w:t>1(a) “Ai chi yw’r person sydd wedi ei gofrestru yn y gofrestr etholwyr llywodraeth leol ar gyfer yr etholiad hwn fel a ganlyn?”</w:t>
            </w:r>
          </w:p>
          <w:p w14:paraId="02CF620B" w14:textId="77777777" w:rsidR="00C8258C" w:rsidRPr="000A2B69" w:rsidRDefault="00C8258C" w:rsidP="00BC528C">
            <w:pPr>
              <w:spacing w:line="240" w:lineRule="exact"/>
              <w:rPr>
                <w:noProof/>
                <w:sz w:val="20"/>
                <w:szCs w:val="20"/>
                <w:lang w:val="cy-GB" w:eastAsia="en-US"/>
              </w:rPr>
            </w:pPr>
          </w:p>
          <w:p w14:paraId="68F0FE2F" w14:textId="77777777" w:rsidR="00C8258C" w:rsidRPr="000A2B69" w:rsidRDefault="00C8258C" w:rsidP="00BC528C">
            <w:pPr>
              <w:spacing w:before="20" w:line="220" w:lineRule="atLeast"/>
              <w:rPr>
                <w:i/>
                <w:iCs/>
                <w:sz w:val="21"/>
                <w:szCs w:val="20"/>
                <w:u w:val="single"/>
                <w:lang w:val="cy-GB" w:eastAsia="en-US"/>
              </w:rPr>
            </w:pPr>
            <w:r w:rsidRPr="000A2B69">
              <w:rPr>
                <w:i/>
                <w:sz w:val="21"/>
                <w:szCs w:val="20"/>
                <w:u w:val="single"/>
                <w:lang w:val="cy-GB" w:eastAsia="en-US"/>
              </w:rPr>
              <w:t>Nodiadau ar 1(a)</w:t>
            </w:r>
          </w:p>
          <w:p w14:paraId="00544824" w14:textId="77777777" w:rsidR="00C8258C" w:rsidRPr="000A2B69" w:rsidRDefault="00C8258C" w:rsidP="00BC528C">
            <w:pPr>
              <w:spacing w:before="20" w:line="220" w:lineRule="atLeast"/>
              <w:rPr>
                <w:i/>
                <w:iCs/>
                <w:sz w:val="21"/>
                <w:szCs w:val="20"/>
                <w:lang w:val="cy-GB" w:eastAsia="en-US"/>
              </w:rPr>
            </w:pPr>
            <w:r w:rsidRPr="000A2B69">
              <w:rPr>
                <w:i/>
                <w:sz w:val="21"/>
                <w:szCs w:val="20"/>
                <w:lang w:val="cy-GB" w:eastAsia="en-US"/>
              </w:rPr>
              <w:t>Yna rhaid i’r swyddog llywyddu ddarllen y cofnod cyfan o’r copïau o’r cofnodion cofrestru.</w:t>
            </w:r>
          </w:p>
          <w:p w14:paraId="3C60493F" w14:textId="77777777" w:rsidR="00C8258C" w:rsidRPr="000A2B69" w:rsidRDefault="00C8258C" w:rsidP="00BC528C">
            <w:pPr>
              <w:spacing w:line="240" w:lineRule="exact"/>
              <w:rPr>
                <w:noProof/>
                <w:sz w:val="20"/>
                <w:szCs w:val="20"/>
                <w:lang w:val="cy-GB" w:eastAsia="en-US"/>
              </w:rPr>
            </w:pPr>
          </w:p>
          <w:p w14:paraId="54E6CA42" w14:textId="77777777" w:rsidR="00C8258C" w:rsidRPr="000A2B69" w:rsidRDefault="00C8258C" w:rsidP="00BC528C">
            <w:pPr>
              <w:spacing w:before="20" w:line="220" w:lineRule="atLeast"/>
              <w:rPr>
                <w:sz w:val="21"/>
                <w:szCs w:val="20"/>
                <w:lang w:val="cy-GB" w:eastAsia="en-US"/>
              </w:rPr>
            </w:pPr>
            <w:r w:rsidRPr="000A2B69">
              <w:rPr>
                <w:sz w:val="21"/>
                <w:szCs w:val="20"/>
                <w:lang w:val="cy-GB" w:eastAsia="en-US"/>
              </w:rPr>
              <w:t xml:space="preserve">1(b) “Ydych chi eisoes wedi pleidleisio, yn y ward etholiadol hon neu mewn ward etholiadol arall, yn yr etholiad ar gyfer cynghorwyr </w:t>
            </w:r>
            <w:r w:rsidRPr="000A2B69">
              <w:rPr>
                <w:sz w:val="21"/>
                <w:szCs w:val="20"/>
                <w:lang w:val="cy-GB" w:eastAsia="en-US"/>
              </w:rPr>
              <w:lastRenderedPageBreak/>
              <w:t>i’r sir/fwrdeistref sirol hon, heblaw fel dirprwy ar ran rhyw berson arall?”</w:t>
            </w:r>
          </w:p>
          <w:p w14:paraId="34EA1C12" w14:textId="77777777" w:rsidR="00C8258C" w:rsidRPr="000A2B69" w:rsidRDefault="00C8258C" w:rsidP="00BC528C">
            <w:pPr>
              <w:spacing w:line="240" w:lineRule="exact"/>
              <w:rPr>
                <w:noProof/>
                <w:sz w:val="20"/>
                <w:szCs w:val="20"/>
                <w:lang w:val="cy-GB" w:eastAsia="en-US"/>
              </w:rPr>
            </w:pPr>
          </w:p>
          <w:p w14:paraId="1443AD11" w14:textId="77777777" w:rsidR="00C8258C" w:rsidRPr="000A2B69" w:rsidRDefault="00C8258C" w:rsidP="00BC528C">
            <w:pPr>
              <w:spacing w:before="20" w:line="220" w:lineRule="atLeast"/>
              <w:rPr>
                <w:i/>
                <w:iCs/>
                <w:sz w:val="21"/>
                <w:szCs w:val="20"/>
                <w:u w:val="single"/>
                <w:lang w:val="cy-GB" w:eastAsia="en-US"/>
              </w:rPr>
            </w:pPr>
            <w:r w:rsidRPr="000A2B69">
              <w:rPr>
                <w:i/>
                <w:sz w:val="21"/>
                <w:szCs w:val="20"/>
                <w:u w:val="single"/>
                <w:lang w:val="cy-GB" w:eastAsia="en-US"/>
              </w:rPr>
              <w:t>Nodiadau ar 1(b)</w:t>
            </w:r>
          </w:p>
          <w:p w14:paraId="03532671" w14:textId="77777777" w:rsidR="00C8258C" w:rsidRPr="000A2B69" w:rsidRDefault="00C8258C" w:rsidP="00BC528C">
            <w:pPr>
              <w:spacing w:before="20" w:line="220" w:lineRule="atLeast"/>
              <w:rPr>
                <w:i/>
                <w:iCs/>
                <w:sz w:val="21"/>
                <w:szCs w:val="20"/>
                <w:lang w:val="cy-GB" w:eastAsia="en-US"/>
              </w:rPr>
            </w:pPr>
            <w:r w:rsidRPr="000A2B69">
              <w:rPr>
                <w:i/>
                <w:sz w:val="21"/>
                <w:szCs w:val="20"/>
                <w:lang w:val="cy-GB" w:eastAsia="en-US"/>
              </w:rPr>
              <w:t>Rhaid i’r swyddog llywyddu ddweud naill ai “sir”</w:t>
            </w:r>
          </w:p>
          <w:p w14:paraId="27F6788C" w14:textId="77777777" w:rsidR="00C8258C" w:rsidRPr="000A2B69" w:rsidRDefault="00C8258C" w:rsidP="00BC528C">
            <w:pPr>
              <w:spacing w:before="20" w:line="220" w:lineRule="atLeast"/>
              <w:rPr>
                <w:i/>
                <w:iCs/>
                <w:sz w:val="21"/>
                <w:szCs w:val="20"/>
                <w:lang w:val="cy-GB" w:eastAsia="en-US"/>
              </w:rPr>
            </w:pPr>
            <w:r w:rsidRPr="000A2B69">
              <w:rPr>
                <w:i/>
                <w:sz w:val="21"/>
                <w:szCs w:val="20"/>
                <w:lang w:val="cy-GB" w:eastAsia="en-US"/>
              </w:rPr>
              <w:t>neu “fwrdeistref sirol”, fel y bo’n briodol. Caniateir hepgor y geiriau “, yn y ward etholiadol hon</w:t>
            </w:r>
          </w:p>
          <w:p w14:paraId="357B4EE1" w14:textId="77777777" w:rsidR="00C8258C" w:rsidRPr="000A2B69" w:rsidRDefault="00C8258C" w:rsidP="00BC528C">
            <w:pPr>
              <w:spacing w:before="20" w:line="220" w:lineRule="atLeast"/>
              <w:rPr>
                <w:i/>
                <w:iCs/>
                <w:sz w:val="21"/>
                <w:szCs w:val="20"/>
                <w:lang w:val="cy-GB" w:eastAsia="en-US"/>
              </w:rPr>
            </w:pPr>
            <w:r w:rsidRPr="000A2B69">
              <w:rPr>
                <w:i/>
                <w:sz w:val="21"/>
                <w:szCs w:val="20"/>
                <w:lang w:val="cy-GB" w:eastAsia="en-US"/>
              </w:rPr>
              <w:t>neu mewn ward etholiadol arall,” os oes etholiad</w:t>
            </w:r>
          </w:p>
          <w:p w14:paraId="568DEB2C" w14:textId="77777777" w:rsidR="00C8258C" w:rsidRPr="00D00EAC" w:rsidRDefault="00C8258C" w:rsidP="00BC528C">
            <w:pPr>
              <w:pStyle w:val="TableText"/>
            </w:pPr>
            <w:r w:rsidRPr="000A2B69">
              <w:rPr>
                <w:i/>
                <w:sz w:val="24"/>
                <w:szCs w:val="24"/>
                <w:lang w:val="cy-GB" w:eastAsia="en-GB"/>
              </w:rPr>
              <w:t>yn digwydd mewn un ward etholiadol yn unig</w:t>
            </w:r>
            <w:r>
              <w:rPr>
                <w:i/>
                <w:sz w:val="24"/>
                <w:szCs w:val="24"/>
                <w:lang w:val="cy-GB" w:eastAsia="en-GB"/>
              </w:rPr>
              <w:t>.</w:t>
            </w:r>
          </w:p>
        </w:tc>
      </w:tr>
      <w:tr w:rsidR="00C8258C" w:rsidRPr="00D00EAC" w14:paraId="016943FC" w14:textId="77777777" w:rsidTr="00BC528C">
        <w:tc>
          <w:tcPr>
            <w:tcW w:w="1433" w:type="dxa"/>
            <w:tcBorders>
              <w:top w:val="single" w:sz="4" w:space="0" w:color="auto"/>
              <w:left w:val="single" w:sz="4" w:space="0" w:color="auto"/>
              <w:bottom w:val="single" w:sz="4" w:space="0" w:color="auto"/>
              <w:right w:val="single" w:sz="4" w:space="0" w:color="auto"/>
            </w:tcBorders>
          </w:tcPr>
          <w:p w14:paraId="67D77ED4" w14:textId="77777777" w:rsidR="00C8258C" w:rsidRPr="00D00EAC" w:rsidRDefault="00C8258C" w:rsidP="00BC528C">
            <w:pPr>
              <w:pStyle w:val="TableText"/>
            </w:pPr>
            <w:r w:rsidRPr="007A271A">
              <w:lastRenderedPageBreak/>
              <w:t>2.</w:t>
            </w:r>
            <w:r w:rsidRPr="00FA6476">
              <w:t xml:space="preserve"> </w:t>
            </w:r>
            <w:r w:rsidRPr="007A271A">
              <w:t>A</w:t>
            </w:r>
            <w:r w:rsidRPr="00FA6476">
              <w:t xml:space="preserve"> </w:t>
            </w:r>
            <w:r w:rsidRPr="007A271A">
              <w:t>person</w:t>
            </w:r>
            <w:r w:rsidRPr="00FA6476">
              <w:t xml:space="preserve"> </w:t>
            </w:r>
            <w:r w:rsidRPr="007A271A">
              <w:t>applying</w:t>
            </w:r>
            <w:r w:rsidRPr="00FA6476">
              <w:t xml:space="preserve"> </w:t>
            </w:r>
            <w:r w:rsidRPr="007A271A">
              <w:t>as</w:t>
            </w:r>
            <w:r w:rsidRPr="00FA6476">
              <w:t xml:space="preserve"> </w:t>
            </w:r>
            <w:r w:rsidRPr="007A271A">
              <w:t>a</w:t>
            </w:r>
            <w:r w:rsidRPr="00FA6476">
              <w:t xml:space="preserve"> </w:t>
            </w:r>
            <w:r w:rsidRPr="007A271A">
              <w:t>proxy</w:t>
            </w:r>
            <w:r w:rsidRPr="00FA6476">
              <w:t xml:space="preserve"> </w:t>
            </w:r>
            <w:r w:rsidRPr="007A271A">
              <w:t>for</w:t>
            </w:r>
            <w:r w:rsidRPr="00FA6476">
              <w:t xml:space="preserve"> </w:t>
            </w:r>
            <w:r w:rsidRPr="007A271A">
              <w:t>an</w:t>
            </w:r>
            <w:r w:rsidRPr="00FA6476">
              <w:t xml:space="preserve"> </w:t>
            </w:r>
            <w:r w:rsidRPr="007A271A">
              <w:t>elector</w:t>
            </w:r>
            <w:r w:rsidRPr="00FA6476">
              <w:t xml:space="preserve"> </w:t>
            </w:r>
            <w:r w:rsidRPr="007A271A">
              <w:t>other</w:t>
            </w:r>
            <w:r w:rsidRPr="00FA6476">
              <w:t xml:space="preserve"> </w:t>
            </w:r>
            <w:r w:rsidRPr="007A271A">
              <w:t>than</w:t>
            </w:r>
            <w:r w:rsidRPr="00FA6476">
              <w:t xml:space="preserve"> </w:t>
            </w:r>
            <w:r w:rsidRPr="007A271A">
              <w:t>an</w:t>
            </w:r>
            <w:r w:rsidRPr="00FA6476">
              <w:t xml:space="preserve"> </w:t>
            </w:r>
            <w:r w:rsidRPr="007A271A">
              <w:t>elector</w:t>
            </w:r>
            <w:r w:rsidRPr="00FA6476">
              <w:t xml:space="preserve"> </w:t>
            </w:r>
            <w:r w:rsidRPr="007A271A">
              <w:t>who</w:t>
            </w:r>
            <w:r w:rsidRPr="00FA6476">
              <w:t xml:space="preserve"> </w:t>
            </w:r>
            <w:r w:rsidRPr="007A271A">
              <w:t>has</w:t>
            </w:r>
            <w:r w:rsidRPr="00FA6476">
              <w:t xml:space="preserve"> </w:t>
            </w:r>
            <w:r w:rsidRPr="007A271A">
              <w:t>an</w:t>
            </w:r>
            <w:r w:rsidRPr="00FA6476">
              <w:t xml:space="preserve"> </w:t>
            </w:r>
            <w:r w:rsidRPr="007A271A">
              <w:t>anonymous</w:t>
            </w:r>
            <w:r w:rsidRPr="00FA6476">
              <w:t xml:space="preserve"> </w:t>
            </w:r>
            <w:r w:rsidRPr="007A271A">
              <w:t>entry</w:t>
            </w:r>
          </w:p>
        </w:tc>
        <w:tc>
          <w:tcPr>
            <w:tcW w:w="1433" w:type="dxa"/>
            <w:tcBorders>
              <w:top w:val="single" w:sz="4" w:space="0" w:color="auto"/>
              <w:left w:val="single" w:sz="4" w:space="0" w:color="auto"/>
              <w:bottom w:val="single" w:sz="4" w:space="0" w:color="auto"/>
              <w:right w:val="single" w:sz="4" w:space="0" w:color="auto"/>
            </w:tcBorders>
          </w:tcPr>
          <w:p w14:paraId="51296B39" w14:textId="77777777" w:rsidR="00C8258C" w:rsidRDefault="00C8258C" w:rsidP="00BC528C">
            <w:pPr>
              <w:pStyle w:val="TableText"/>
            </w:pPr>
            <w:r w:rsidRPr="007A271A">
              <w:t>2(a)</w:t>
            </w:r>
            <w:r w:rsidRPr="00FA6476">
              <w:t xml:space="preserve"> </w:t>
            </w:r>
            <w:r w:rsidRPr="007A271A">
              <w:t>“Are</w:t>
            </w:r>
            <w:r w:rsidRPr="00FA6476">
              <w:t xml:space="preserve"> </w:t>
            </w:r>
            <w:r w:rsidRPr="007A271A">
              <w:t>you</w:t>
            </w:r>
            <w:r w:rsidRPr="00FA6476">
              <w:t xml:space="preserve"> </w:t>
            </w:r>
            <w:r w:rsidRPr="007A271A">
              <w:t>the</w:t>
            </w:r>
            <w:r w:rsidRPr="00FA6476">
              <w:t xml:space="preserve"> </w:t>
            </w:r>
            <w:r w:rsidRPr="007A271A">
              <w:t>person</w:t>
            </w:r>
            <w:r w:rsidRPr="00FA6476">
              <w:t xml:space="preserve"> </w:t>
            </w:r>
            <w:r w:rsidRPr="007A271A">
              <w:t>whose</w:t>
            </w:r>
            <w:r w:rsidRPr="00FA6476">
              <w:t xml:space="preserve"> </w:t>
            </w:r>
            <w:r w:rsidRPr="007A271A">
              <w:t>name</w:t>
            </w:r>
            <w:r w:rsidRPr="00FA6476">
              <w:t xml:space="preserve"> </w:t>
            </w:r>
            <w:r w:rsidRPr="007A271A">
              <w:t>appears</w:t>
            </w:r>
            <w:r w:rsidRPr="00FA6476">
              <w:t xml:space="preserve"> </w:t>
            </w:r>
            <w:r w:rsidRPr="007A271A">
              <w:t>as</w:t>
            </w:r>
            <w:r w:rsidRPr="00FA6476">
              <w:t xml:space="preserve"> </w:t>
            </w:r>
            <w:r w:rsidRPr="007A271A">
              <w:t>AB</w:t>
            </w:r>
            <w:r w:rsidRPr="00FA6476">
              <w:t xml:space="preserve"> </w:t>
            </w:r>
            <w:r w:rsidRPr="007A271A">
              <w:t>in</w:t>
            </w:r>
            <w:r w:rsidRPr="00FA6476">
              <w:t xml:space="preserve"> </w:t>
            </w:r>
            <w:r w:rsidRPr="007A271A">
              <w:t>the</w:t>
            </w:r>
            <w:r w:rsidRPr="00FA6476">
              <w:t xml:space="preserve"> </w:t>
            </w:r>
            <w:r w:rsidRPr="007A271A">
              <w:t>list</w:t>
            </w:r>
            <w:r w:rsidRPr="00FA6476">
              <w:t xml:space="preserve"> </w:t>
            </w:r>
            <w:r w:rsidRPr="007A271A">
              <w:t>of</w:t>
            </w:r>
            <w:r w:rsidRPr="00FA6476">
              <w:t xml:space="preserve"> </w:t>
            </w:r>
            <w:r w:rsidRPr="007A271A">
              <w:t>proxies</w:t>
            </w:r>
            <w:r w:rsidRPr="00FA6476">
              <w:t xml:space="preserve"> </w:t>
            </w:r>
            <w:r w:rsidRPr="007A271A">
              <w:t>for</w:t>
            </w:r>
            <w:r w:rsidRPr="00FA6476">
              <w:t xml:space="preserve"> </w:t>
            </w:r>
            <w:r w:rsidRPr="007A271A">
              <w:t>this</w:t>
            </w:r>
            <w:r w:rsidRPr="00FA6476">
              <w:t xml:space="preserve"> </w:t>
            </w:r>
            <w:r w:rsidRPr="007A271A">
              <w:t>election</w:t>
            </w:r>
            <w:r w:rsidRPr="00FA6476">
              <w:t xml:space="preserve"> </w:t>
            </w:r>
            <w:r w:rsidRPr="007A271A">
              <w:t>as</w:t>
            </w:r>
            <w:r w:rsidRPr="00FA6476">
              <w:t xml:space="preserve"> </w:t>
            </w:r>
            <w:r w:rsidRPr="007A271A">
              <w:t>entitled</w:t>
            </w:r>
            <w:r w:rsidRPr="00FA6476">
              <w:t xml:space="preserve"> </w:t>
            </w:r>
            <w:r w:rsidRPr="007A271A">
              <w:t>to</w:t>
            </w:r>
            <w:r w:rsidRPr="00FA6476">
              <w:t xml:space="preserve"> </w:t>
            </w:r>
            <w:r w:rsidRPr="007A271A">
              <w:t>vote</w:t>
            </w:r>
            <w:r w:rsidRPr="00FA6476">
              <w:t xml:space="preserve"> </w:t>
            </w:r>
            <w:r w:rsidRPr="007A271A">
              <w:t>as</w:t>
            </w:r>
            <w:r w:rsidRPr="00FA6476">
              <w:t xml:space="preserve"> </w:t>
            </w:r>
            <w:r w:rsidRPr="007A271A">
              <w:t>proxy</w:t>
            </w:r>
            <w:r w:rsidRPr="00FA6476">
              <w:t xml:space="preserve"> </w:t>
            </w:r>
            <w:r w:rsidRPr="007A271A">
              <w:t>on</w:t>
            </w:r>
            <w:r w:rsidRPr="00FA6476">
              <w:t xml:space="preserve"> </w:t>
            </w:r>
            <w:r w:rsidRPr="007A271A">
              <w:t>behalf</w:t>
            </w:r>
            <w:r w:rsidRPr="00FA6476">
              <w:t xml:space="preserve"> </w:t>
            </w:r>
            <w:r w:rsidRPr="007A271A">
              <w:t>of</w:t>
            </w:r>
            <w:r w:rsidRPr="00FA6476">
              <w:t xml:space="preserve"> </w:t>
            </w:r>
            <w:r w:rsidRPr="007A271A">
              <w:t>CD?”</w:t>
            </w:r>
          </w:p>
          <w:p w14:paraId="3D034C3D" w14:textId="77777777" w:rsidR="00C8258C" w:rsidRDefault="00C8258C" w:rsidP="00BC528C">
            <w:pPr>
              <w:pStyle w:val="linespace"/>
            </w:pPr>
          </w:p>
          <w:p w14:paraId="42909488" w14:textId="77777777" w:rsidR="00C8258C" w:rsidRDefault="00C8258C" w:rsidP="00BC528C">
            <w:pPr>
              <w:pStyle w:val="TableText"/>
            </w:pPr>
            <w:r>
              <w:t>2(b)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p>
          <w:p w14:paraId="3F9EED1D" w14:textId="77777777" w:rsidR="00C8258C" w:rsidRDefault="00C8258C" w:rsidP="00BC528C">
            <w:pPr>
              <w:pStyle w:val="TableText"/>
            </w:pPr>
            <w:r>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lastRenderedPageBreak/>
              <w:t>for</w:t>
            </w:r>
            <w:r w:rsidRPr="00FA6476">
              <w:t xml:space="preserve"> </w:t>
            </w:r>
            <w:r>
              <w:t>the</w:t>
            </w:r>
            <w:r w:rsidRPr="00FA6476">
              <w:t xml:space="preserve"> </w:t>
            </w:r>
            <w:r>
              <w:t>county/county</w:t>
            </w:r>
          </w:p>
          <w:p w14:paraId="4EFB44DB" w14:textId="77777777" w:rsidR="00C8258C" w:rsidRDefault="00C8258C" w:rsidP="00BC528C">
            <w:pPr>
              <w:pStyle w:val="TableText"/>
            </w:pPr>
            <w:r>
              <w:t>borough,</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188D5ECD" w14:textId="77777777" w:rsidR="00C8258C" w:rsidRDefault="00C8258C" w:rsidP="00BC528C">
            <w:pPr>
              <w:pStyle w:val="linespace"/>
            </w:pPr>
          </w:p>
          <w:p w14:paraId="027A9EC4" w14:textId="77777777" w:rsidR="00C8258C" w:rsidRDefault="00C8258C" w:rsidP="00BC528C">
            <w:pPr>
              <w:pStyle w:val="TableText"/>
            </w:pPr>
            <w:r>
              <w:t>2(c)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CD?”</w:t>
            </w:r>
          </w:p>
          <w:p w14:paraId="352972D6" w14:textId="77777777" w:rsidR="00C8258C" w:rsidRDefault="00C8258C" w:rsidP="00BC528C">
            <w:pPr>
              <w:pStyle w:val="linespace"/>
            </w:pPr>
          </w:p>
          <w:p w14:paraId="122746FA" w14:textId="77777777" w:rsidR="00C8258C" w:rsidRPr="00187DB2" w:rsidRDefault="00C8258C" w:rsidP="00BC528C">
            <w:pPr>
              <w:pStyle w:val="TableText"/>
              <w:rPr>
                <w:i/>
                <w:iCs/>
                <w:u w:val="single"/>
              </w:rPr>
            </w:pPr>
            <w:r w:rsidRPr="00187DB2">
              <w:rPr>
                <w:i/>
                <w:iCs/>
                <w:u w:val="single"/>
              </w:rPr>
              <w:t>Notes</w:t>
            </w:r>
            <w:r w:rsidRPr="00FA6476">
              <w:rPr>
                <w:i/>
                <w:iCs/>
                <w:u w:val="single"/>
              </w:rPr>
              <w:t xml:space="preserve"> </w:t>
            </w:r>
            <w:r w:rsidRPr="00187DB2">
              <w:rPr>
                <w:i/>
                <w:iCs/>
                <w:u w:val="single"/>
              </w:rPr>
              <w:t>to</w:t>
            </w:r>
            <w:r w:rsidRPr="00FA6476">
              <w:rPr>
                <w:i/>
                <w:iCs/>
                <w:u w:val="single"/>
              </w:rPr>
              <w:t xml:space="preserve"> </w:t>
            </w:r>
            <w:r w:rsidRPr="00187DB2">
              <w:rPr>
                <w:i/>
                <w:iCs/>
                <w:u w:val="single"/>
              </w:rPr>
              <w:t>2(a)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07DA9707" w14:textId="77777777" w:rsidR="00C8258C" w:rsidRDefault="00C8258C" w:rsidP="00BC528C">
            <w:pPr>
              <w:pStyle w:val="TableText"/>
            </w:pP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AB,</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as</w:t>
            </w:r>
            <w:r w:rsidRPr="00FA6476">
              <w:rPr>
                <w:i/>
                <w:iCs/>
              </w:rPr>
              <w:t xml:space="preserve"> </w:t>
            </w:r>
            <w:r w:rsidRPr="00187DB2">
              <w:rPr>
                <w:i/>
                <w:iCs/>
              </w:rPr>
              <w:t>it</w:t>
            </w:r>
            <w:r w:rsidRPr="00FA6476">
              <w:rPr>
                <w:i/>
                <w:iCs/>
              </w:rPr>
              <w:t xml:space="preserve"> </w:t>
            </w:r>
            <w:r w:rsidRPr="00187DB2">
              <w:rPr>
                <w:i/>
                <w:iCs/>
              </w:rPr>
              <w:t>appears</w:t>
            </w:r>
            <w:r w:rsidRPr="00FA6476">
              <w:rPr>
                <w:i/>
                <w:iCs/>
              </w:rPr>
              <w:t xml:space="preserve"> </w:t>
            </w:r>
            <w:r w:rsidRPr="00187DB2">
              <w:rPr>
                <w:i/>
                <w:iCs/>
              </w:rPr>
              <w:t>in</w:t>
            </w:r>
            <w:r w:rsidRPr="00FA6476">
              <w:rPr>
                <w:i/>
                <w:iCs/>
              </w:rPr>
              <w:t xml:space="preserve"> </w:t>
            </w:r>
            <w:r w:rsidRPr="00187DB2">
              <w:rPr>
                <w:i/>
                <w:iCs/>
              </w:rPr>
              <w:t>the</w:t>
            </w:r>
            <w:r w:rsidRPr="00FA6476">
              <w:rPr>
                <w:i/>
                <w:iCs/>
              </w:rPr>
              <w:t xml:space="preserve"> </w:t>
            </w:r>
            <w:r w:rsidRPr="00187DB2">
              <w:rPr>
                <w:i/>
                <w:iCs/>
              </w:rPr>
              <w:t>list</w:t>
            </w:r>
            <w:r w:rsidRPr="00FA6476">
              <w:rPr>
                <w:i/>
                <w:iCs/>
              </w:rPr>
              <w:t xml:space="preserve"> </w:t>
            </w:r>
            <w:r w:rsidRPr="00187DB2">
              <w:rPr>
                <w:i/>
                <w:iCs/>
              </w:rPr>
              <w:t>of</w:t>
            </w:r>
            <w:r w:rsidRPr="00FA6476">
              <w:rPr>
                <w:i/>
                <w:iCs/>
              </w:rPr>
              <w:t xml:space="preserve"> </w:t>
            </w:r>
            <w:r w:rsidRPr="00187DB2">
              <w:rPr>
                <w:i/>
                <w:iCs/>
              </w:rPr>
              <w:t>proxies.</w:t>
            </w:r>
            <w:r w:rsidRPr="00FA6476">
              <w:rPr>
                <w:i/>
                <w:iCs/>
              </w:rPr>
              <w:t xml:space="preserve"> </w:t>
            </w: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CD,</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elector</w:t>
            </w:r>
            <w:r w:rsidRPr="00187DB2">
              <w:t>.</w:t>
            </w:r>
          </w:p>
          <w:p w14:paraId="67E08F7A" w14:textId="77777777" w:rsidR="00C8258C" w:rsidRDefault="00C8258C" w:rsidP="00BC528C">
            <w:pPr>
              <w:pStyle w:val="linespace"/>
            </w:pPr>
          </w:p>
          <w:p w14:paraId="2CED3468" w14:textId="77777777" w:rsidR="00C8258C" w:rsidRPr="002B712C" w:rsidRDefault="00C8258C"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2(b)</w:t>
            </w:r>
            <w:r w:rsidRPr="00FA6476">
              <w:rPr>
                <w:i/>
                <w:iCs/>
              </w:rPr>
              <w:t xml:space="preserve"> </w:t>
            </w:r>
            <w:r w:rsidRPr="002B712C">
              <w:rPr>
                <w:i/>
                <w:iCs/>
              </w:rPr>
              <w:t>The</w:t>
            </w:r>
            <w:r w:rsidRPr="00FA6476">
              <w:rPr>
                <w:i/>
                <w:iCs/>
              </w:rPr>
              <w:t xml:space="preserve"> </w:t>
            </w:r>
            <w:r w:rsidRPr="002B712C">
              <w:rPr>
                <w:i/>
                <w:iCs/>
              </w:rPr>
              <w:t>presiding</w:t>
            </w:r>
            <w:r w:rsidRPr="00FA6476">
              <w:rPr>
                <w:i/>
                <w:iCs/>
              </w:rPr>
              <w:t xml:space="preserve"> </w:t>
            </w:r>
            <w:r w:rsidRPr="002B712C">
              <w:rPr>
                <w:i/>
                <w:iCs/>
              </w:rPr>
              <w:t>officer</w:t>
            </w:r>
            <w:r w:rsidRPr="00FA6476">
              <w:rPr>
                <w:i/>
                <w:iCs/>
              </w:rPr>
              <w:t xml:space="preserve"> </w:t>
            </w:r>
            <w:r w:rsidRPr="002B712C">
              <w:rPr>
                <w:i/>
                <w:iCs/>
              </w:rPr>
              <w:t>must</w:t>
            </w:r>
            <w:r w:rsidRPr="00FA6476">
              <w:rPr>
                <w:i/>
                <w:iCs/>
              </w:rPr>
              <w:t xml:space="preserve"> </w:t>
            </w:r>
            <w:r w:rsidRPr="002B712C">
              <w:rPr>
                <w:i/>
                <w:iCs/>
              </w:rPr>
              <w:t>say</w:t>
            </w:r>
            <w:r w:rsidRPr="00FA6476">
              <w:rPr>
                <w:i/>
                <w:iCs/>
              </w:rPr>
              <w:t xml:space="preserve"> </w:t>
            </w:r>
            <w:r w:rsidRPr="002B712C">
              <w:rPr>
                <w:i/>
                <w:iCs/>
              </w:rPr>
              <w:t>either</w:t>
            </w:r>
            <w:r w:rsidRPr="00FA6476">
              <w:rPr>
                <w:i/>
                <w:iCs/>
              </w:rPr>
              <w:t xml:space="preserve"> </w:t>
            </w:r>
            <w:r>
              <w:rPr>
                <w:i/>
                <w:iCs/>
              </w:rPr>
              <w:t>“</w:t>
            </w:r>
            <w:r w:rsidRPr="002B712C">
              <w:rPr>
                <w:i/>
                <w:iCs/>
              </w:rPr>
              <w:t>county</w:t>
            </w:r>
            <w:r>
              <w:rPr>
                <w:i/>
                <w:iCs/>
              </w:rPr>
              <w:t>”</w:t>
            </w:r>
          </w:p>
          <w:p w14:paraId="230041A4" w14:textId="77777777" w:rsidR="00C8258C" w:rsidRPr="002B712C" w:rsidRDefault="00C8258C" w:rsidP="00BC528C">
            <w:pPr>
              <w:pStyle w:val="TableText"/>
              <w:rPr>
                <w:i/>
                <w:iCs/>
              </w:rPr>
            </w:pPr>
            <w:r w:rsidRPr="002B712C">
              <w:rPr>
                <w:i/>
                <w:iCs/>
              </w:rPr>
              <w:t>or</w:t>
            </w:r>
            <w:r w:rsidRPr="00FA6476">
              <w:rPr>
                <w:i/>
                <w:iCs/>
              </w:rPr>
              <w:t xml:space="preserve"> </w:t>
            </w:r>
            <w:r>
              <w:rPr>
                <w:i/>
                <w:iCs/>
              </w:rPr>
              <w:t>“</w:t>
            </w:r>
            <w:r w:rsidRPr="002B712C">
              <w:rPr>
                <w:i/>
                <w:iCs/>
              </w:rPr>
              <w:t>county</w:t>
            </w:r>
            <w:r w:rsidRPr="00FA6476">
              <w:rPr>
                <w:i/>
                <w:iCs/>
              </w:rPr>
              <w:t xml:space="preserve"> </w:t>
            </w:r>
            <w:r w:rsidRPr="002B712C">
              <w:rPr>
                <w:i/>
                <w:iCs/>
              </w:rPr>
              <w:t>borough</w:t>
            </w:r>
            <w:r>
              <w:rPr>
                <w:i/>
                <w:iCs/>
              </w:rPr>
              <w:t>”</w:t>
            </w:r>
            <w:r w:rsidRPr="002B712C">
              <w:rPr>
                <w:i/>
                <w:iCs/>
              </w:rPr>
              <w:t>,</w:t>
            </w:r>
            <w:r w:rsidRPr="00FA6476">
              <w:rPr>
                <w:i/>
                <w:iCs/>
              </w:rPr>
              <w:t xml:space="preserve"> </w:t>
            </w:r>
            <w:r w:rsidRPr="002B712C">
              <w:rPr>
                <w:i/>
                <w:iCs/>
              </w:rPr>
              <w:t>as</w:t>
            </w:r>
            <w:r w:rsidRPr="00FA6476">
              <w:rPr>
                <w:i/>
                <w:iCs/>
              </w:rPr>
              <w:t xml:space="preserve"> </w:t>
            </w:r>
            <w:r w:rsidRPr="002B712C">
              <w:rPr>
                <w:i/>
                <w:iCs/>
              </w:rPr>
              <w:t>appropriate.</w:t>
            </w:r>
            <w:r w:rsidRPr="00FA6476">
              <w:rPr>
                <w:i/>
                <w:iCs/>
              </w:rPr>
              <w:t xml:space="preserve"> </w:t>
            </w: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5BE2EB78" w14:textId="77777777" w:rsidR="00C8258C" w:rsidRPr="002B712C" w:rsidRDefault="00C8258C" w:rsidP="00BC528C">
            <w:pPr>
              <w:pStyle w:val="TableText"/>
              <w:rPr>
                <w:i/>
                <w:iCs/>
              </w:rPr>
            </w:pPr>
            <w:r w:rsidRPr="002B712C">
              <w:rPr>
                <w:i/>
                <w:iCs/>
              </w:rPr>
              <w:t>or</w:t>
            </w:r>
            <w:r w:rsidRPr="00FA6476">
              <w:rPr>
                <w:i/>
                <w:iCs/>
              </w:rPr>
              <w:t xml:space="preserve"> </w:t>
            </w:r>
            <w:r w:rsidRPr="002B712C">
              <w:rPr>
                <w:i/>
                <w:iCs/>
              </w:rPr>
              <w:t>another</w:t>
            </w:r>
            <w:r w:rsidRPr="00FA6476">
              <w:rPr>
                <w:i/>
                <w:iCs/>
              </w:rPr>
              <w:t xml:space="preserve"> </w:t>
            </w:r>
            <w:r w:rsidRPr="002B712C">
              <w:rPr>
                <w:i/>
                <w:iCs/>
              </w:rPr>
              <w:t>electoral</w:t>
            </w:r>
            <w:r w:rsidRPr="00FA6476">
              <w:rPr>
                <w:i/>
                <w:iCs/>
              </w:rPr>
              <w:t xml:space="preserve"> </w:t>
            </w:r>
            <w:r w:rsidRPr="002B712C">
              <w:rPr>
                <w:i/>
                <w:iCs/>
              </w:rPr>
              <w:t>ward,</w:t>
            </w:r>
            <w:r>
              <w:rPr>
                <w:i/>
                <w:iCs/>
              </w:rPr>
              <w:t>”</w:t>
            </w:r>
            <w:r w:rsidRPr="00FA6476">
              <w:rPr>
                <w:i/>
                <w:iCs/>
              </w:rPr>
              <w:t xml:space="preserve"> </w:t>
            </w:r>
            <w:r w:rsidRPr="002B712C">
              <w:rPr>
                <w:i/>
                <w:iCs/>
              </w:rPr>
              <w:t>may</w:t>
            </w:r>
            <w:r w:rsidRPr="00FA6476">
              <w:rPr>
                <w:i/>
                <w:iCs/>
              </w:rPr>
              <w:t xml:space="preserve"> </w:t>
            </w:r>
            <w:r w:rsidRPr="002B712C">
              <w:rPr>
                <w:i/>
                <w:iCs/>
              </w:rPr>
              <w:t>be</w:t>
            </w:r>
            <w:r w:rsidRPr="00FA6476">
              <w:rPr>
                <w:i/>
                <w:iCs/>
              </w:rPr>
              <w:t xml:space="preserve"> </w:t>
            </w:r>
            <w:r w:rsidRPr="002B712C">
              <w:rPr>
                <w:i/>
                <w:iCs/>
              </w:rPr>
              <w:t>omitted</w:t>
            </w:r>
            <w:r w:rsidRPr="00FA6476">
              <w:rPr>
                <w:i/>
                <w:iCs/>
              </w:rPr>
              <w:t xml:space="preserve"> </w:t>
            </w:r>
            <w:r w:rsidRPr="002B712C">
              <w:rPr>
                <w:i/>
                <w:iCs/>
              </w:rPr>
              <w:t>if</w:t>
            </w:r>
            <w:r w:rsidRPr="00FA6476">
              <w:rPr>
                <w:i/>
                <w:iCs/>
              </w:rPr>
              <w:t xml:space="preserve"> </w:t>
            </w:r>
            <w:r w:rsidRPr="002B712C">
              <w:rPr>
                <w:i/>
                <w:iCs/>
              </w:rPr>
              <w:t>an</w:t>
            </w:r>
            <w:r w:rsidRPr="00FA6476">
              <w:rPr>
                <w:i/>
                <w:iCs/>
              </w:rPr>
              <w:t xml:space="preserve"> </w:t>
            </w:r>
            <w:r w:rsidRPr="002B712C">
              <w:rPr>
                <w:i/>
                <w:iCs/>
              </w:rPr>
              <w:t>election</w:t>
            </w:r>
          </w:p>
          <w:p w14:paraId="2B7051F5" w14:textId="77777777" w:rsidR="00C8258C" w:rsidRPr="002B712C" w:rsidRDefault="00C8258C" w:rsidP="00BC528C">
            <w:pPr>
              <w:pStyle w:val="TableText"/>
              <w:rPr>
                <w:i/>
                <w:iCs/>
              </w:rPr>
            </w:pPr>
            <w:r w:rsidRPr="002B712C">
              <w:rPr>
                <w:i/>
                <w:iCs/>
              </w:rPr>
              <w:t>is</w:t>
            </w:r>
            <w:r w:rsidRPr="00FA6476">
              <w:rPr>
                <w:i/>
                <w:iCs/>
              </w:rPr>
              <w:t xml:space="preserve"> </w:t>
            </w:r>
            <w:r w:rsidRPr="002B712C">
              <w:rPr>
                <w:i/>
                <w:iCs/>
              </w:rPr>
              <w:t>taking</w:t>
            </w:r>
            <w:r w:rsidRPr="00FA6476">
              <w:rPr>
                <w:i/>
                <w:iCs/>
              </w:rPr>
              <w:t xml:space="preserve"> </w:t>
            </w:r>
            <w:r w:rsidRPr="002B712C">
              <w:rPr>
                <w:i/>
                <w:iCs/>
              </w:rPr>
              <w:t>place</w:t>
            </w:r>
            <w:r w:rsidRPr="00FA6476">
              <w:rPr>
                <w:i/>
                <w:iCs/>
              </w:rPr>
              <w:t xml:space="preserve"> </w:t>
            </w:r>
            <w:r w:rsidRPr="002B712C">
              <w:rPr>
                <w:i/>
                <w:iCs/>
              </w:rPr>
              <w:t>only</w:t>
            </w:r>
            <w:r w:rsidRPr="00FA6476">
              <w:rPr>
                <w:i/>
                <w:iCs/>
              </w:rPr>
              <w:t xml:space="preserve"> </w:t>
            </w:r>
            <w:r w:rsidRPr="002B712C">
              <w:rPr>
                <w:i/>
                <w:iCs/>
              </w:rPr>
              <w:t>in</w:t>
            </w:r>
            <w:r w:rsidRPr="00FA6476">
              <w:rPr>
                <w:i/>
                <w:iCs/>
              </w:rPr>
              <w:t xml:space="preserve"> </w:t>
            </w:r>
            <w:r w:rsidRPr="002B712C">
              <w:rPr>
                <w:i/>
                <w:iCs/>
              </w:rPr>
              <w:t>one</w:t>
            </w:r>
            <w:r w:rsidRPr="00FA6476">
              <w:rPr>
                <w:i/>
                <w:iCs/>
              </w:rPr>
              <w:t xml:space="preserve"> </w:t>
            </w:r>
            <w:r w:rsidRPr="002B712C">
              <w:rPr>
                <w:i/>
                <w:iCs/>
              </w:rPr>
              <w:t>electoral</w:t>
            </w:r>
            <w:r w:rsidRPr="00FA6476">
              <w:rPr>
                <w:i/>
                <w:iCs/>
              </w:rPr>
              <w:t xml:space="preserve"> </w:t>
            </w:r>
            <w:r w:rsidRPr="002B712C">
              <w:rPr>
                <w:i/>
                <w:iCs/>
              </w:rPr>
              <w:t>ward.</w:t>
            </w:r>
          </w:p>
          <w:p w14:paraId="0F04E50C" w14:textId="77777777" w:rsidR="00C8258C" w:rsidRPr="00D00EAC" w:rsidRDefault="00C8258C"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49D3A3F2" w14:textId="77777777" w:rsidR="00C8258C" w:rsidRDefault="00C8258C" w:rsidP="00BC528C">
            <w:pPr>
              <w:pStyle w:val="TableText"/>
            </w:pPr>
            <w:r>
              <w:lastRenderedPageBreak/>
              <w:t>2(a) “Ai chi yw’r person y mae ei enw’n ymddangos fel AB yn y rhestr dirprwyon ar gyfer yr etholiad hwn fel person sydd â hawl i bleidleisio fel dirprwy ar ran CD?”</w:t>
            </w:r>
          </w:p>
          <w:p w14:paraId="574569A8" w14:textId="77777777" w:rsidR="00C8258C" w:rsidRDefault="00C8258C" w:rsidP="00BC528C">
            <w:pPr>
              <w:pStyle w:val="linespace"/>
            </w:pPr>
          </w:p>
          <w:p w14:paraId="1CF33DB5" w14:textId="77777777" w:rsidR="00C8258C" w:rsidRDefault="00C8258C" w:rsidP="00BC528C">
            <w:pPr>
              <w:pStyle w:val="TableText"/>
            </w:pPr>
            <w:r>
              <w:t xml:space="preserve">2(b) “Ydych chi eisoes wedi pleidleisio, yn y ward etholiadol hon </w:t>
            </w:r>
            <w:r>
              <w:lastRenderedPageBreak/>
              <w:t>neu mewn ward etholiadol arall,</w:t>
            </w:r>
          </w:p>
          <w:p w14:paraId="3A92FCE8" w14:textId="77777777" w:rsidR="00C8258C" w:rsidRDefault="00C8258C" w:rsidP="00BC528C">
            <w:pPr>
              <w:pStyle w:val="TableText"/>
            </w:pPr>
            <w:r>
              <w:t>yn yr etholiad ar gyfer cynghorwyr i’r sir/fwrdeistref</w:t>
            </w:r>
          </w:p>
          <w:p w14:paraId="33FD13F1" w14:textId="77777777" w:rsidR="00C8258C" w:rsidRDefault="00C8258C" w:rsidP="00BC528C">
            <w:pPr>
              <w:pStyle w:val="TableText"/>
            </w:pPr>
            <w:r>
              <w:t>sirol, fel dirprwy ar ran CD?”</w:t>
            </w:r>
          </w:p>
          <w:p w14:paraId="0EF2DF38" w14:textId="77777777" w:rsidR="00C8258C" w:rsidRDefault="00C8258C" w:rsidP="00BC528C">
            <w:pPr>
              <w:pStyle w:val="linespace"/>
            </w:pPr>
          </w:p>
          <w:p w14:paraId="166A1295" w14:textId="77777777" w:rsidR="00C8258C" w:rsidRDefault="00C8258C" w:rsidP="00BC528C">
            <w:pPr>
              <w:pStyle w:val="TableText"/>
            </w:pPr>
            <w:r>
              <w:t>2(c) “Ai chi yw priod, partner sifil, rhiant, taid/tad-cu neu nain/mam-gu, brawd, chwaer, plentyn, ŵyr neu wyres CD?”</w:t>
            </w:r>
          </w:p>
          <w:p w14:paraId="7E578A2F" w14:textId="77777777" w:rsidR="00C8258C" w:rsidRDefault="00C8258C" w:rsidP="00BC528C">
            <w:pPr>
              <w:pStyle w:val="linespace"/>
            </w:pPr>
          </w:p>
          <w:p w14:paraId="7F5D25C8" w14:textId="77777777" w:rsidR="00C8258C" w:rsidRPr="00187DB2" w:rsidRDefault="00C8258C" w:rsidP="00BC528C">
            <w:pPr>
              <w:pStyle w:val="TableText"/>
              <w:rPr>
                <w:i/>
                <w:iCs/>
                <w:u w:val="single"/>
              </w:rPr>
            </w:pPr>
            <w:r>
              <w:rPr>
                <w:i/>
                <w:u w:val="single"/>
              </w:rPr>
              <w:t>Nodiadau ar 2(a) i (c)</w:t>
            </w:r>
          </w:p>
          <w:p w14:paraId="337F5B79" w14:textId="77777777" w:rsidR="00C8258C" w:rsidRDefault="00C8258C" w:rsidP="00BC528C">
            <w:pPr>
              <w:pStyle w:val="TableText"/>
            </w:pPr>
            <w:r>
              <w:rPr>
                <w:i/>
              </w:rPr>
              <w:t>Pan fo cwestiwn yn cyfeirio at AB, mae’r swyddog llywyddu’n darllen yr enw fel y mae’n ymddangos yn y rhestr dirprwyon. Pan fo cwestiwn yn cyfeirio at CD, mae’r swyddog llywyddu yn darllen enw’r etholwr</w:t>
            </w:r>
            <w:r>
              <w:t>.</w:t>
            </w:r>
          </w:p>
          <w:p w14:paraId="37E50780" w14:textId="77777777" w:rsidR="00C8258C" w:rsidRDefault="00C8258C" w:rsidP="00BC528C">
            <w:pPr>
              <w:pStyle w:val="linespace"/>
            </w:pPr>
          </w:p>
          <w:p w14:paraId="685D8B78" w14:textId="77777777" w:rsidR="00C8258C" w:rsidRPr="002B712C" w:rsidRDefault="00C8258C" w:rsidP="00BC528C">
            <w:pPr>
              <w:pStyle w:val="TableText"/>
              <w:rPr>
                <w:i/>
                <w:iCs/>
              </w:rPr>
            </w:pPr>
            <w:r>
              <w:rPr>
                <w:i/>
                <w:u w:val="single"/>
              </w:rPr>
              <w:t>Nodyn ar 2(b)</w:t>
            </w:r>
            <w:r>
              <w:rPr>
                <w:i/>
              </w:rPr>
              <w:t xml:space="preserve"> Rhaid i’r swyddog llywyddu ddweud naill ai “sir”</w:t>
            </w:r>
          </w:p>
          <w:p w14:paraId="67BC6FDB" w14:textId="77777777" w:rsidR="00C8258C" w:rsidRPr="002B712C" w:rsidRDefault="00C8258C" w:rsidP="00BC528C">
            <w:pPr>
              <w:pStyle w:val="TableText"/>
              <w:rPr>
                <w:i/>
                <w:iCs/>
              </w:rPr>
            </w:pPr>
            <w:r>
              <w:rPr>
                <w:i/>
              </w:rPr>
              <w:t xml:space="preserve">neu “fwrdeistref </w:t>
            </w:r>
            <w:r>
              <w:rPr>
                <w:i/>
              </w:rPr>
              <w:lastRenderedPageBreak/>
              <w:t>sirol”, fel y bo’n briodol. Caniateir hepgor y geiriau “, yn y ward etholiadol hon</w:t>
            </w:r>
          </w:p>
          <w:p w14:paraId="431C08AA" w14:textId="77777777" w:rsidR="00C8258C" w:rsidRPr="002B712C" w:rsidRDefault="00C8258C" w:rsidP="00BC528C">
            <w:pPr>
              <w:pStyle w:val="TableText"/>
              <w:rPr>
                <w:i/>
                <w:iCs/>
              </w:rPr>
            </w:pPr>
            <w:r>
              <w:rPr>
                <w:i/>
              </w:rPr>
              <w:t>neu mewn ward etholiadol arall,” os oes etholiad</w:t>
            </w:r>
          </w:p>
          <w:p w14:paraId="25852F03" w14:textId="77777777" w:rsidR="00C8258C" w:rsidRPr="00D00EAC" w:rsidRDefault="00C8258C" w:rsidP="00BC528C">
            <w:pPr>
              <w:pStyle w:val="TableText"/>
            </w:pPr>
            <w:r>
              <w:rPr>
                <w:i/>
              </w:rPr>
              <w:t>yn digwydd mewn un ward etholiadol yn unig.</w:t>
            </w:r>
          </w:p>
        </w:tc>
      </w:tr>
      <w:tr w:rsidR="00C8258C" w:rsidRPr="00D00EAC" w14:paraId="15AE3788" w14:textId="77777777" w:rsidTr="00BC528C">
        <w:tc>
          <w:tcPr>
            <w:tcW w:w="1433" w:type="dxa"/>
            <w:tcBorders>
              <w:top w:val="single" w:sz="4" w:space="0" w:color="auto"/>
              <w:left w:val="single" w:sz="4" w:space="0" w:color="auto"/>
              <w:bottom w:val="single" w:sz="4" w:space="0" w:color="auto"/>
              <w:right w:val="single" w:sz="4" w:space="0" w:color="auto"/>
            </w:tcBorders>
          </w:tcPr>
          <w:p w14:paraId="3E61CF5F" w14:textId="77777777" w:rsidR="00C8258C" w:rsidRPr="00D00EAC" w:rsidRDefault="00C8258C" w:rsidP="00BC528C">
            <w:pPr>
              <w:pStyle w:val="TableText"/>
            </w:pPr>
            <w:r w:rsidRPr="00037C3A">
              <w:lastRenderedPageBreak/>
              <w:t>3.</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for</w:t>
            </w:r>
            <w:r w:rsidRPr="00FA6476">
              <w:t xml:space="preserve"> </w:t>
            </w:r>
            <w:r w:rsidRPr="00037C3A">
              <w:t>an</w:t>
            </w:r>
            <w:r w:rsidRPr="00FA6476">
              <w:t xml:space="preserve"> </w:t>
            </w:r>
            <w:r w:rsidRPr="00037C3A">
              <w:t>elector</w:t>
            </w:r>
            <w:r w:rsidRPr="00FA6476">
              <w:t xml:space="preserve"> </w:t>
            </w:r>
            <w:r w:rsidRPr="00037C3A">
              <w:t>who</w:t>
            </w:r>
            <w:r w:rsidRPr="00FA6476">
              <w:t xml:space="preserve"> </w:t>
            </w:r>
            <w:r w:rsidRPr="00037C3A">
              <w:t>has</w:t>
            </w:r>
            <w:r w:rsidRPr="00FA6476">
              <w:t xml:space="preserve"> </w:t>
            </w:r>
            <w:r w:rsidRPr="00037C3A">
              <w:t>an</w:t>
            </w:r>
            <w:r w:rsidRPr="00FA6476">
              <w:t xml:space="preserve"> </w:t>
            </w:r>
            <w:r w:rsidRPr="00037C3A">
              <w:t>anonymous</w:t>
            </w:r>
            <w:r w:rsidRPr="00FA6476">
              <w:t xml:space="preserve"> </w:t>
            </w:r>
            <w:r w:rsidRPr="00037C3A">
              <w:t>entry,</w:t>
            </w:r>
            <w:r w:rsidRPr="00FA6476">
              <w:t xml:space="preserve"> </w:t>
            </w:r>
            <w:r w:rsidRPr="00037C3A">
              <w:t>instead</w:t>
            </w:r>
            <w:r w:rsidRPr="00FA6476">
              <w:t xml:space="preserve"> </w:t>
            </w:r>
            <w:r w:rsidRPr="00037C3A">
              <w:t>of</w:t>
            </w:r>
            <w:r w:rsidRPr="00FA6476">
              <w:t xml:space="preserve"> </w:t>
            </w:r>
            <w:r w:rsidRPr="00037C3A">
              <w:t>the</w:t>
            </w:r>
            <w:r w:rsidRPr="00FA6476">
              <w:t xml:space="preserve"> </w:t>
            </w:r>
            <w:r w:rsidRPr="00037C3A">
              <w:t>questions</w:t>
            </w:r>
            <w:r w:rsidRPr="00FA6476">
              <w:t xml:space="preserve"> </w:t>
            </w:r>
            <w:r w:rsidRPr="00037C3A">
              <w:t>at</w:t>
            </w:r>
            <w:r w:rsidRPr="00FA6476">
              <w:t xml:space="preserve"> </w:t>
            </w:r>
            <w:r w:rsidRPr="00037C3A">
              <w:t>entry</w:t>
            </w:r>
            <w:r w:rsidRPr="00FA6476">
              <w:t xml:space="preserve"> </w:t>
            </w:r>
            <w:r w:rsidRPr="00037C3A">
              <w:t>2</w:t>
            </w:r>
          </w:p>
        </w:tc>
        <w:tc>
          <w:tcPr>
            <w:tcW w:w="1433" w:type="dxa"/>
            <w:tcBorders>
              <w:top w:val="single" w:sz="4" w:space="0" w:color="auto"/>
              <w:left w:val="single" w:sz="4" w:space="0" w:color="auto"/>
              <w:bottom w:val="single" w:sz="4" w:space="0" w:color="auto"/>
              <w:right w:val="single" w:sz="4" w:space="0" w:color="auto"/>
            </w:tcBorders>
          </w:tcPr>
          <w:p w14:paraId="495D4B86" w14:textId="77777777" w:rsidR="00C8258C" w:rsidRDefault="00C8258C" w:rsidP="00BC528C">
            <w:pPr>
              <w:pStyle w:val="TableText"/>
            </w:pPr>
            <w:r w:rsidRPr="00037C3A">
              <w:t>3(a)</w:t>
            </w:r>
            <w:r w:rsidRPr="00FA6476">
              <w:t xml:space="preserve"> </w:t>
            </w:r>
            <w:r w:rsidRPr="00037C3A">
              <w:t>“Are</w:t>
            </w:r>
            <w:r w:rsidRPr="00FA6476">
              <w:t xml:space="preserve"> </w:t>
            </w:r>
            <w:r w:rsidRPr="00037C3A">
              <w:t>you</w:t>
            </w:r>
            <w:r w:rsidRPr="00FA6476">
              <w:t xml:space="preserve"> </w:t>
            </w:r>
            <w:r w:rsidRPr="00037C3A">
              <w:t>the</w:t>
            </w:r>
            <w:r w:rsidRPr="00FA6476">
              <w:t xml:space="preserve"> </w:t>
            </w:r>
            <w:r w:rsidRPr="00037C3A">
              <w:t>person</w:t>
            </w:r>
            <w:r w:rsidRPr="00FA6476">
              <w:t xml:space="preserve"> </w:t>
            </w:r>
            <w:r w:rsidRPr="00037C3A">
              <w:t>entitled</w:t>
            </w:r>
            <w:r w:rsidRPr="00FA6476">
              <w:t xml:space="preserve"> </w:t>
            </w:r>
            <w:r w:rsidRPr="00037C3A">
              <w:t>to</w:t>
            </w:r>
            <w:r w:rsidRPr="00FA6476">
              <w:t xml:space="preserve"> </w:t>
            </w:r>
            <w:r w:rsidRPr="00037C3A">
              <w:t>vote</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1B273B15" w14:textId="77777777" w:rsidR="00C8258C" w:rsidRDefault="00C8258C" w:rsidP="00BC528C">
            <w:pPr>
              <w:pStyle w:val="linespace"/>
            </w:pPr>
          </w:p>
          <w:p w14:paraId="4B126194" w14:textId="77777777" w:rsidR="00C8258C" w:rsidRDefault="00C8258C" w:rsidP="00BC528C">
            <w:pPr>
              <w:pStyle w:val="TableText"/>
            </w:pPr>
            <w:r w:rsidRPr="00037C3A">
              <w:t>3(b)</w:t>
            </w:r>
            <w:r w:rsidRPr="00FA6476">
              <w:t xml:space="preserve"> </w:t>
            </w:r>
            <w:r>
              <w:t>“</w:t>
            </w:r>
            <w:r w:rsidRPr="00037C3A">
              <w:t>Have</w:t>
            </w:r>
            <w:r w:rsidRPr="00FA6476">
              <w:t xml:space="preserve"> </w:t>
            </w:r>
            <w:r w:rsidRPr="00037C3A">
              <w:t>you</w:t>
            </w:r>
            <w:r w:rsidRPr="00FA6476">
              <w:t xml:space="preserve"> </w:t>
            </w:r>
            <w:r w:rsidRPr="00037C3A">
              <w:t>already</w:t>
            </w:r>
            <w:r w:rsidRPr="00FA6476">
              <w:t xml:space="preserve"> </w:t>
            </w:r>
            <w:r w:rsidRPr="00037C3A">
              <w:t>voted</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1B365983" w14:textId="77777777" w:rsidR="00C8258C" w:rsidRDefault="00C8258C" w:rsidP="00BC528C">
            <w:pPr>
              <w:pStyle w:val="linespace"/>
            </w:pPr>
          </w:p>
          <w:p w14:paraId="0F14BBE7" w14:textId="77777777" w:rsidR="00C8258C" w:rsidRDefault="00C8258C" w:rsidP="00BC528C">
            <w:pPr>
              <w:pStyle w:val="TableText"/>
            </w:pPr>
            <w:r w:rsidRPr="00037C3A">
              <w:t>3(c)</w:t>
            </w:r>
            <w:r w:rsidRPr="00FA6476">
              <w:t xml:space="preserve"> </w:t>
            </w:r>
            <w:r>
              <w:t>“</w:t>
            </w:r>
            <w:r w:rsidRPr="00037C3A">
              <w:t>Are</w:t>
            </w:r>
            <w:r w:rsidRPr="00FA6476">
              <w:t xml:space="preserve"> </w:t>
            </w:r>
            <w:r w:rsidRPr="00037C3A">
              <w:t>you</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29794112" w14:textId="77777777" w:rsidR="00C8258C" w:rsidRDefault="00C8258C" w:rsidP="00BC528C">
            <w:pPr>
              <w:pStyle w:val="linespace"/>
            </w:pPr>
          </w:p>
          <w:p w14:paraId="2BC21333" w14:textId="77777777" w:rsidR="00C8258C" w:rsidRPr="00187DB2" w:rsidRDefault="00C8258C" w:rsidP="00BC528C">
            <w:pPr>
              <w:pStyle w:val="TableText"/>
              <w:rPr>
                <w:i/>
                <w:iCs/>
                <w:u w:val="single"/>
              </w:rPr>
            </w:pPr>
            <w:r w:rsidRPr="00187DB2">
              <w:rPr>
                <w:i/>
                <w:iCs/>
                <w:u w:val="single"/>
              </w:rPr>
              <w:lastRenderedPageBreak/>
              <w:t>Note</w:t>
            </w:r>
            <w:r w:rsidRPr="00FA6476">
              <w:rPr>
                <w:i/>
                <w:iCs/>
                <w:u w:val="single"/>
              </w:rPr>
              <w:t xml:space="preserve"> </w:t>
            </w:r>
            <w:r w:rsidRPr="00187DB2">
              <w:rPr>
                <w:i/>
                <w:iCs/>
                <w:u w:val="single"/>
              </w:rPr>
              <w:t>to</w:t>
            </w:r>
            <w:r w:rsidRPr="00FA6476">
              <w:rPr>
                <w:i/>
                <w:iCs/>
                <w:u w:val="single"/>
              </w:rPr>
              <w:t xml:space="preserve"> </w:t>
            </w:r>
            <w:r w:rsidRPr="00187DB2">
              <w:rPr>
                <w:i/>
                <w:iCs/>
                <w:u w:val="single"/>
              </w:rPr>
              <w:t>3(a)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4F676631" w14:textId="77777777" w:rsidR="00C8258C" w:rsidRDefault="00C8258C" w:rsidP="00BC528C">
            <w:pPr>
              <w:pStyle w:val="TableText"/>
              <w:rPr>
                <w:i/>
                <w:iCs/>
              </w:rPr>
            </w:pPr>
            <w:r w:rsidRPr="00187DB2">
              <w:rPr>
                <w:i/>
                <w:iCs/>
              </w:rPr>
              <w:t>Where</w:t>
            </w:r>
            <w:r w:rsidRPr="00FA6476">
              <w:rPr>
                <w:i/>
                <w:iCs/>
              </w:rPr>
              <w:t xml:space="preserve"> </w:t>
            </w:r>
            <w:r w:rsidRPr="00187DB2">
              <w:rPr>
                <w:i/>
                <w:iCs/>
              </w:rPr>
              <w:t>the</w:t>
            </w:r>
            <w:r w:rsidRPr="00FA6476">
              <w:rPr>
                <w:i/>
                <w:iCs/>
              </w:rPr>
              <w:t xml:space="preserve"> </w:t>
            </w:r>
            <w:r w:rsidRPr="00187DB2">
              <w:rPr>
                <w:i/>
                <w:iCs/>
              </w:rPr>
              <w:t>questions</w:t>
            </w:r>
            <w:r w:rsidRPr="00FA6476">
              <w:rPr>
                <w:i/>
                <w:iCs/>
              </w:rPr>
              <w:t xml:space="preserve"> </w:t>
            </w:r>
            <w:r w:rsidRPr="00187DB2">
              <w:rPr>
                <w:i/>
                <w:iCs/>
              </w:rPr>
              <w:t>in</w:t>
            </w:r>
            <w:r w:rsidRPr="00FA6476">
              <w:rPr>
                <w:i/>
                <w:iCs/>
              </w:rPr>
              <w:t xml:space="preserve"> </w:t>
            </w:r>
            <w:r w:rsidRPr="00187DB2">
              <w:rPr>
                <w:i/>
                <w:iCs/>
              </w:rPr>
              <w:t>this</w:t>
            </w:r>
            <w:r w:rsidRPr="00FA6476">
              <w:rPr>
                <w:i/>
                <w:iCs/>
              </w:rPr>
              <w:t xml:space="preserve"> </w:t>
            </w:r>
            <w:r w:rsidRPr="00187DB2">
              <w:rPr>
                <w:i/>
                <w:iCs/>
              </w:rPr>
              <w:t>entry</w:t>
            </w:r>
            <w:r w:rsidRPr="00FA6476">
              <w:rPr>
                <w:i/>
                <w:iCs/>
              </w:rPr>
              <w:t xml:space="preserve"> </w:t>
            </w:r>
            <w:r w:rsidRPr="00187DB2">
              <w:rPr>
                <w:i/>
                <w:iCs/>
              </w:rPr>
              <w:t>refer</w:t>
            </w:r>
            <w:r w:rsidRPr="00FA6476">
              <w:rPr>
                <w:i/>
                <w:iCs/>
              </w:rPr>
              <w:t xml:space="preserve"> </w:t>
            </w:r>
            <w:r w:rsidRPr="00187DB2">
              <w:rPr>
                <w:i/>
                <w:iCs/>
              </w:rPr>
              <w:t>to</w:t>
            </w:r>
            <w:r w:rsidRPr="00FA6476">
              <w:rPr>
                <w:i/>
                <w:iCs/>
              </w:rPr>
              <w:t xml:space="preserve"> </w:t>
            </w:r>
            <w:r w:rsidRPr="00187DB2">
              <w:rPr>
                <w:i/>
                <w:iCs/>
              </w:rPr>
              <w:t>[X],</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must</w:t>
            </w:r>
            <w:r w:rsidRPr="00FA6476">
              <w:rPr>
                <w:i/>
                <w:iCs/>
              </w:rPr>
              <w:t xml:space="preserve"> </w:t>
            </w:r>
            <w:r w:rsidRPr="00187DB2">
              <w:rPr>
                <w:i/>
                <w:iCs/>
              </w:rPr>
              <w:t>read</w:t>
            </w:r>
            <w:r w:rsidRPr="00FA6476">
              <w:rPr>
                <w:i/>
                <w:iCs/>
              </w:rPr>
              <w:t xml:space="preserve"> </w:t>
            </w:r>
            <w:r w:rsidRPr="00187DB2">
              <w:rPr>
                <w:i/>
                <w:iCs/>
              </w:rPr>
              <w:t>the</w:t>
            </w:r>
            <w:r w:rsidRPr="00FA6476">
              <w:rPr>
                <w:i/>
                <w:iCs/>
              </w:rPr>
              <w:t xml:space="preserve"> </w:t>
            </w:r>
            <w:r w:rsidRPr="00187DB2">
              <w:rPr>
                <w:i/>
                <w:iCs/>
              </w:rPr>
              <w:t>elector’s</w:t>
            </w:r>
            <w:r w:rsidRPr="00FA6476">
              <w:rPr>
                <w:i/>
                <w:iCs/>
              </w:rPr>
              <w:t xml:space="preserve"> </w:t>
            </w:r>
            <w:r w:rsidRPr="00187DB2">
              <w:rPr>
                <w:i/>
                <w:iCs/>
              </w:rPr>
              <w:t>number</w:t>
            </w:r>
            <w:r w:rsidRPr="00FA6476">
              <w:rPr>
                <w:i/>
                <w:iCs/>
              </w:rPr>
              <w:t xml:space="preserve"> </w:t>
            </w:r>
            <w:r w:rsidRPr="00187DB2">
              <w:rPr>
                <w:i/>
                <w:iCs/>
              </w:rPr>
              <w:t>from</w:t>
            </w:r>
            <w:r w:rsidRPr="00FA6476">
              <w:rPr>
                <w:i/>
                <w:iCs/>
              </w:rPr>
              <w:t xml:space="preserve"> </w:t>
            </w:r>
            <w:r w:rsidRPr="00187DB2">
              <w:rPr>
                <w:i/>
                <w:iCs/>
              </w:rPr>
              <w:t>the</w:t>
            </w:r>
            <w:r w:rsidRPr="00FA6476">
              <w:rPr>
                <w:i/>
                <w:iCs/>
              </w:rPr>
              <w:t xml:space="preserve"> </w:t>
            </w:r>
            <w:r w:rsidRPr="00187DB2">
              <w:rPr>
                <w:i/>
                <w:iCs/>
              </w:rPr>
              <w:t>copies</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registration</w:t>
            </w:r>
            <w:r w:rsidRPr="00FA6476">
              <w:rPr>
                <w:i/>
                <w:iCs/>
              </w:rPr>
              <w:t xml:space="preserve"> </w:t>
            </w:r>
            <w:r w:rsidRPr="00187DB2">
              <w:rPr>
                <w:i/>
                <w:iCs/>
              </w:rPr>
              <w:t>records.</w:t>
            </w:r>
          </w:p>
          <w:p w14:paraId="4CC83766" w14:textId="77777777" w:rsidR="00C8258C" w:rsidRPr="00D00EAC" w:rsidRDefault="00C8258C"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3802167A" w14:textId="77777777" w:rsidR="00C8258C" w:rsidRPr="00AD1784" w:rsidRDefault="00C8258C" w:rsidP="00BC528C">
            <w:pPr>
              <w:spacing w:before="20" w:line="220" w:lineRule="atLeast"/>
              <w:rPr>
                <w:sz w:val="21"/>
                <w:szCs w:val="20"/>
                <w:lang w:val="cy-GB" w:eastAsia="en-US"/>
              </w:rPr>
            </w:pPr>
            <w:r w:rsidRPr="00AD1784">
              <w:rPr>
                <w:sz w:val="21"/>
                <w:szCs w:val="20"/>
                <w:lang w:val="cy-GB" w:eastAsia="en-US"/>
              </w:rPr>
              <w:lastRenderedPageBreak/>
              <w:t>3(a) “Ai chi yw’r person sydd â hawl i bleidleisio fel dirprwy ar ran yr etholwr sydd â’r rhif [X] yn y gofrestr etholwyr?”</w:t>
            </w:r>
          </w:p>
          <w:p w14:paraId="432518AB" w14:textId="77777777" w:rsidR="00C8258C" w:rsidRPr="00AD1784" w:rsidRDefault="00C8258C" w:rsidP="00BC528C">
            <w:pPr>
              <w:spacing w:line="240" w:lineRule="exact"/>
              <w:rPr>
                <w:noProof/>
                <w:sz w:val="20"/>
                <w:szCs w:val="20"/>
                <w:lang w:val="cy-GB" w:eastAsia="en-US"/>
              </w:rPr>
            </w:pPr>
          </w:p>
          <w:p w14:paraId="01302381" w14:textId="77777777" w:rsidR="00C8258C" w:rsidRPr="00AD1784" w:rsidRDefault="00C8258C" w:rsidP="00BC528C">
            <w:pPr>
              <w:spacing w:before="20" w:line="220" w:lineRule="atLeast"/>
              <w:rPr>
                <w:sz w:val="21"/>
                <w:szCs w:val="20"/>
                <w:lang w:val="cy-GB" w:eastAsia="en-US"/>
              </w:rPr>
            </w:pPr>
            <w:r w:rsidRPr="00AD1784">
              <w:rPr>
                <w:sz w:val="21"/>
                <w:szCs w:val="20"/>
                <w:lang w:val="cy-GB" w:eastAsia="en-US"/>
              </w:rPr>
              <w:t>3(b) “Ydych chi eisoes wedi pleidleisio fel dirprwy ar ran yr etholwr sydd â’r rhif [X] yn y gofrestr etholwyr?”</w:t>
            </w:r>
          </w:p>
          <w:p w14:paraId="2ECEB500" w14:textId="77777777" w:rsidR="00C8258C" w:rsidRPr="00AD1784" w:rsidRDefault="00C8258C" w:rsidP="00BC528C">
            <w:pPr>
              <w:spacing w:line="240" w:lineRule="exact"/>
              <w:rPr>
                <w:noProof/>
                <w:sz w:val="20"/>
                <w:szCs w:val="20"/>
                <w:lang w:val="cy-GB" w:eastAsia="en-US"/>
              </w:rPr>
            </w:pPr>
          </w:p>
          <w:p w14:paraId="4B029020" w14:textId="77777777" w:rsidR="00C8258C" w:rsidRPr="00AD1784" w:rsidRDefault="00C8258C" w:rsidP="00BC528C">
            <w:pPr>
              <w:spacing w:before="20" w:line="220" w:lineRule="atLeast"/>
              <w:rPr>
                <w:sz w:val="21"/>
                <w:szCs w:val="20"/>
                <w:lang w:val="cy-GB" w:eastAsia="en-US"/>
              </w:rPr>
            </w:pPr>
            <w:r w:rsidRPr="00AD1784">
              <w:rPr>
                <w:sz w:val="21"/>
                <w:szCs w:val="20"/>
                <w:lang w:val="cy-GB" w:eastAsia="en-US"/>
              </w:rPr>
              <w:t>3(c) “Ai chi yw priod, partner sifil, rhiant, taid/tad-cu neu nain/mam-gu, brawd, chwaer, plentyn, ŵyr neu wyres yr etholwr sydd â’r rhif [X] yn y gofrestr etholwyr?”</w:t>
            </w:r>
          </w:p>
          <w:p w14:paraId="3C5FF9C6" w14:textId="77777777" w:rsidR="00C8258C" w:rsidRPr="00AD1784" w:rsidRDefault="00C8258C" w:rsidP="00BC528C">
            <w:pPr>
              <w:spacing w:line="240" w:lineRule="exact"/>
              <w:rPr>
                <w:noProof/>
                <w:sz w:val="20"/>
                <w:szCs w:val="20"/>
                <w:lang w:val="cy-GB" w:eastAsia="en-US"/>
              </w:rPr>
            </w:pPr>
          </w:p>
          <w:p w14:paraId="48FDF081" w14:textId="77777777" w:rsidR="00C8258C" w:rsidRPr="00AD1784" w:rsidRDefault="00C8258C" w:rsidP="00BC528C">
            <w:pPr>
              <w:spacing w:before="20" w:line="220" w:lineRule="atLeast"/>
              <w:rPr>
                <w:i/>
                <w:iCs/>
                <w:sz w:val="21"/>
                <w:szCs w:val="20"/>
                <w:u w:val="single"/>
                <w:lang w:val="cy-GB" w:eastAsia="en-US"/>
              </w:rPr>
            </w:pPr>
            <w:r w:rsidRPr="00AD1784">
              <w:rPr>
                <w:i/>
                <w:sz w:val="21"/>
                <w:szCs w:val="20"/>
                <w:u w:val="single"/>
                <w:lang w:val="cy-GB" w:eastAsia="en-US"/>
              </w:rPr>
              <w:lastRenderedPageBreak/>
              <w:t>Nodyn ar 3(a) i (c)</w:t>
            </w:r>
          </w:p>
          <w:p w14:paraId="51005AF5" w14:textId="77777777" w:rsidR="00C8258C" w:rsidRPr="00D00EAC" w:rsidRDefault="00C8258C" w:rsidP="00BC528C">
            <w:pPr>
              <w:pStyle w:val="TableText"/>
            </w:pPr>
            <w:r w:rsidRPr="00AD1784">
              <w:rPr>
                <w:i/>
                <w:sz w:val="24"/>
                <w:szCs w:val="24"/>
                <w:lang w:val="cy-GB" w:eastAsia="en-GB"/>
              </w:rPr>
              <w:t>Pan fo’r cwestiynau yn y cofnod hwn yn cyfeirio at [X], rhaid i’r swyddog llywyddu ddarllen rhif yr etholwr o’r copïau o’r cofnodion cofrestru.</w:t>
            </w:r>
          </w:p>
        </w:tc>
      </w:tr>
      <w:tr w:rsidR="00C8258C" w:rsidRPr="00D00EAC" w14:paraId="11FD0618" w14:textId="77777777" w:rsidTr="00BC528C">
        <w:tc>
          <w:tcPr>
            <w:tcW w:w="1433" w:type="dxa"/>
            <w:tcBorders>
              <w:top w:val="single" w:sz="4" w:space="0" w:color="auto"/>
              <w:left w:val="single" w:sz="4" w:space="0" w:color="auto"/>
              <w:bottom w:val="single" w:sz="4" w:space="0" w:color="auto"/>
              <w:right w:val="single" w:sz="4" w:space="0" w:color="auto"/>
            </w:tcBorders>
          </w:tcPr>
          <w:p w14:paraId="57951DAB" w14:textId="77777777" w:rsidR="00C8258C" w:rsidRPr="00D00EAC" w:rsidRDefault="00C8258C" w:rsidP="00BC528C">
            <w:pPr>
              <w:pStyle w:val="TableText"/>
            </w:pPr>
            <w:r w:rsidRPr="00037C3A">
              <w:lastRenderedPageBreak/>
              <w:t>4.</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who</w:t>
            </w:r>
            <w:r w:rsidRPr="00FA6476">
              <w:t xml:space="preserve"> </w:t>
            </w:r>
            <w:r w:rsidRPr="00037C3A">
              <w:t>has</w:t>
            </w:r>
            <w:r w:rsidRPr="00FA6476">
              <w:t xml:space="preserve"> </w:t>
            </w:r>
            <w:r w:rsidRPr="00037C3A">
              <w:t>been</w:t>
            </w:r>
            <w:r w:rsidRPr="00FA6476">
              <w:t xml:space="preserve"> </w:t>
            </w:r>
            <w:r w:rsidRPr="00037C3A">
              <w:t>asked</w:t>
            </w:r>
            <w:r w:rsidRPr="00FA6476">
              <w:t xml:space="preserve"> </w:t>
            </w:r>
            <w:r w:rsidRPr="00037C3A">
              <w:t>the</w:t>
            </w:r>
            <w:r w:rsidRPr="00FA6476">
              <w:t xml:space="preserve"> </w:t>
            </w:r>
            <w:r w:rsidRPr="00037C3A">
              <w:t>question</w:t>
            </w:r>
            <w:r w:rsidRPr="00FA6476">
              <w:t xml:space="preserve"> </w:t>
            </w:r>
            <w:r w:rsidRPr="00037C3A">
              <w:t>numbered</w:t>
            </w:r>
            <w:r w:rsidRPr="00FA6476">
              <w:t xml:space="preserve"> </w:t>
            </w:r>
            <w:r w:rsidRPr="00037C3A">
              <w:t>2(c)</w:t>
            </w:r>
            <w:r w:rsidRPr="00FA6476">
              <w:t xml:space="preserve"> </w:t>
            </w:r>
            <w:r w:rsidRPr="00037C3A">
              <w:t>or</w:t>
            </w:r>
            <w:r w:rsidRPr="00FA6476">
              <w:t xml:space="preserve"> </w:t>
            </w:r>
            <w:r w:rsidRPr="00037C3A">
              <w:t>3(c)</w:t>
            </w:r>
            <w:r w:rsidRPr="00FA6476">
              <w:t xml:space="preserve"> </w:t>
            </w:r>
            <w:r w:rsidRPr="00037C3A">
              <w:t>and</w:t>
            </w:r>
            <w:r w:rsidRPr="00FA6476">
              <w:t xml:space="preserve"> </w:t>
            </w:r>
            <w:r w:rsidRPr="00037C3A">
              <w:t>has</w:t>
            </w:r>
            <w:r w:rsidRPr="00FA6476">
              <w:t xml:space="preserve"> </w:t>
            </w:r>
            <w:r w:rsidRPr="00037C3A">
              <w:t>not</w:t>
            </w:r>
            <w:r w:rsidRPr="00FA6476">
              <w:t xml:space="preserve"> </w:t>
            </w:r>
            <w:r w:rsidRPr="00037C3A">
              <w:t>answered</w:t>
            </w:r>
            <w:r w:rsidRPr="00FA6476">
              <w:t xml:space="preserve"> </w:t>
            </w:r>
            <w:r w:rsidRPr="00037C3A">
              <w:t>“yes”</w:t>
            </w:r>
          </w:p>
        </w:tc>
        <w:tc>
          <w:tcPr>
            <w:tcW w:w="1433" w:type="dxa"/>
            <w:tcBorders>
              <w:top w:val="single" w:sz="4" w:space="0" w:color="auto"/>
              <w:left w:val="single" w:sz="4" w:space="0" w:color="auto"/>
              <w:bottom w:val="single" w:sz="4" w:space="0" w:color="auto"/>
              <w:right w:val="single" w:sz="4" w:space="0" w:color="auto"/>
            </w:tcBorders>
          </w:tcPr>
          <w:p w14:paraId="0EA00AFB" w14:textId="77777777" w:rsidR="00C8258C" w:rsidRDefault="00C8258C" w:rsidP="00BC528C">
            <w:pPr>
              <w:pStyle w:val="TableText"/>
            </w:pPr>
            <w:r w:rsidRPr="00037C3A">
              <w:t>4</w:t>
            </w:r>
            <w:r w:rsidRPr="00FA6476">
              <w:t xml:space="preserve"> </w:t>
            </w:r>
            <w:r w:rsidRPr="00037C3A">
              <w:t>“</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r w:rsidRPr="00FA6476">
              <w:t xml:space="preserve"> </w:t>
            </w:r>
            <w:r>
              <w:t>ward,</w:t>
            </w:r>
          </w:p>
          <w:p w14:paraId="2CD1FB34" w14:textId="77777777" w:rsidR="00C8258C" w:rsidRDefault="00C8258C" w:rsidP="00BC528C">
            <w:pPr>
              <w:pStyle w:val="TableText"/>
            </w:pP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the</w:t>
            </w:r>
            <w:r w:rsidRPr="00FA6476">
              <w:t xml:space="preserve"> </w:t>
            </w:r>
            <w:r>
              <w:t>county/county</w:t>
            </w:r>
            <w:r w:rsidRPr="00FA6476">
              <w:t xml:space="preserve"> </w:t>
            </w:r>
            <w:r>
              <w:t>borough,</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two</w:t>
            </w:r>
            <w:r w:rsidRPr="00FA6476">
              <w:t xml:space="preserve"> </w:t>
            </w:r>
            <w:r w:rsidRPr="00037C3A">
              <w:t>persons</w:t>
            </w:r>
            <w:r w:rsidRPr="00FA6476">
              <w:t xml:space="preserve"> </w:t>
            </w:r>
            <w:r w:rsidRPr="00037C3A">
              <w:t>of</w:t>
            </w:r>
            <w:r w:rsidRPr="00FA6476">
              <w:t xml:space="preserve"> </w:t>
            </w:r>
            <w:r w:rsidRPr="00037C3A">
              <w:t>whom</w:t>
            </w:r>
            <w:r w:rsidRPr="00FA6476">
              <w:t xml:space="preserve"> </w:t>
            </w:r>
            <w:r w:rsidRPr="00037C3A">
              <w:t>you</w:t>
            </w:r>
            <w:r w:rsidRPr="00FA6476">
              <w:t xml:space="preserve"> </w:t>
            </w:r>
            <w:r w:rsidRPr="00037C3A">
              <w:t>are</w:t>
            </w:r>
            <w:r w:rsidRPr="00FA6476">
              <w:t xml:space="preserve"> </w:t>
            </w:r>
            <w:r w:rsidRPr="00037C3A">
              <w:t>not</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p>
          <w:p w14:paraId="0E9EC054" w14:textId="77777777" w:rsidR="00C8258C" w:rsidRDefault="00C8258C" w:rsidP="00BC528C">
            <w:pPr>
              <w:pStyle w:val="linespace"/>
            </w:pPr>
          </w:p>
          <w:p w14:paraId="7B450019" w14:textId="77777777" w:rsidR="00C8258C" w:rsidRDefault="00C8258C"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4</w:t>
            </w:r>
          </w:p>
          <w:p w14:paraId="2121B805" w14:textId="77777777" w:rsidR="00C8258C" w:rsidRPr="002B712C" w:rsidRDefault="00C8258C" w:rsidP="00BC528C">
            <w:pPr>
              <w:pStyle w:val="TableText"/>
              <w:rPr>
                <w:i/>
                <w:iCs/>
              </w:rPr>
            </w:pPr>
            <w:r w:rsidRPr="002B712C">
              <w:rPr>
                <w:i/>
                <w:iCs/>
              </w:rPr>
              <w:t>The</w:t>
            </w:r>
            <w:r w:rsidRPr="00FA6476">
              <w:rPr>
                <w:i/>
                <w:iCs/>
              </w:rPr>
              <w:t xml:space="preserve"> </w:t>
            </w:r>
            <w:r w:rsidRPr="002B712C">
              <w:rPr>
                <w:i/>
                <w:iCs/>
              </w:rPr>
              <w:t>presiding</w:t>
            </w:r>
            <w:r w:rsidRPr="00FA6476">
              <w:rPr>
                <w:i/>
                <w:iCs/>
              </w:rPr>
              <w:t xml:space="preserve"> </w:t>
            </w:r>
            <w:r w:rsidRPr="002B712C">
              <w:rPr>
                <w:i/>
                <w:iCs/>
              </w:rPr>
              <w:t>officer</w:t>
            </w:r>
            <w:r w:rsidRPr="00FA6476">
              <w:rPr>
                <w:i/>
                <w:iCs/>
              </w:rPr>
              <w:t xml:space="preserve"> </w:t>
            </w:r>
            <w:r w:rsidRPr="002B712C">
              <w:rPr>
                <w:i/>
                <w:iCs/>
              </w:rPr>
              <w:t>must</w:t>
            </w:r>
            <w:r w:rsidRPr="00FA6476">
              <w:rPr>
                <w:i/>
                <w:iCs/>
              </w:rPr>
              <w:t xml:space="preserve"> </w:t>
            </w:r>
            <w:r w:rsidRPr="002B712C">
              <w:rPr>
                <w:i/>
                <w:iCs/>
              </w:rPr>
              <w:t>say</w:t>
            </w:r>
            <w:r w:rsidRPr="00FA6476">
              <w:rPr>
                <w:i/>
                <w:iCs/>
              </w:rPr>
              <w:t xml:space="preserve"> </w:t>
            </w:r>
            <w:r w:rsidRPr="002B712C">
              <w:rPr>
                <w:i/>
                <w:iCs/>
              </w:rPr>
              <w:t>either</w:t>
            </w:r>
            <w:r w:rsidRPr="00FA6476">
              <w:rPr>
                <w:i/>
                <w:iCs/>
              </w:rPr>
              <w:t xml:space="preserve"> </w:t>
            </w:r>
            <w:r>
              <w:rPr>
                <w:i/>
                <w:iCs/>
              </w:rPr>
              <w:t>“</w:t>
            </w:r>
            <w:r w:rsidRPr="002B712C">
              <w:rPr>
                <w:i/>
                <w:iCs/>
              </w:rPr>
              <w:t>county</w:t>
            </w:r>
            <w:r>
              <w:rPr>
                <w:i/>
                <w:iCs/>
              </w:rPr>
              <w:t>”</w:t>
            </w:r>
          </w:p>
          <w:p w14:paraId="259D51E3" w14:textId="77777777" w:rsidR="00C8258C" w:rsidRPr="002B712C" w:rsidRDefault="00C8258C" w:rsidP="00BC528C">
            <w:pPr>
              <w:pStyle w:val="TableText"/>
              <w:rPr>
                <w:i/>
                <w:iCs/>
              </w:rPr>
            </w:pPr>
            <w:r>
              <w:rPr>
                <w:i/>
                <w:iCs/>
              </w:rPr>
              <w:t>o</w:t>
            </w:r>
            <w:r w:rsidRPr="002B712C">
              <w:rPr>
                <w:i/>
                <w:iCs/>
              </w:rPr>
              <w:t>r</w:t>
            </w:r>
            <w:r w:rsidRPr="00FA6476">
              <w:rPr>
                <w:i/>
                <w:iCs/>
              </w:rPr>
              <w:t xml:space="preserve"> </w:t>
            </w:r>
            <w:r>
              <w:rPr>
                <w:i/>
                <w:iCs/>
              </w:rPr>
              <w:t>“</w:t>
            </w:r>
            <w:r w:rsidRPr="002B712C">
              <w:rPr>
                <w:i/>
                <w:iCs/>
              </w:rPr>
              <w:t>county</w:t>
            </w:r>
            <w:r w:rsidRPr="00FA6476">
              <w:rPr>
                <w:i/>
                <w:iCs/>
              </w:rPr>
              <w:t xml:space="preserve"> </w:t>
            </w:r>
            <w:r w:rsidRPr="002B712C">
              <w:rPr>
                <w:i/>
                <w:iCs/>
              </w:rPr>
              <w:t>borough</w:t>
            </w:r>
            <w:r>
              <w:rPr>
                <w:i/>
                <w:iCs/>
              </w:rPr>
              <w:t>”</w:t>
            </w:r>
            <w:r w:rsidRPr="002B712C">
              <w:rPr>
                <w:i/>
                <w:iCs/>
              </w:rPr>
              <w:t>,</w:t>
            </w:r>
            <w:r w:rsidRPr="00FA6476">
              <w:rPr>
                <w:i/>
                <w:iCs/>
              </w:rPr>
              <w:t xml:space="preserve"> </w:t>
            </w:r>
            <w:r w:rsidRPr="002B712C">
              <w:rPr>
                <w:i/>
                <w:iCs/>
              </w:rPr>
              <w:t>as</w:t>
            </w:r>
            <w:r w:rsidRPr="00FA6476">
              <w:rPr>
                <w:i/>
                <w:iCs/>
              </w:rPr>
              <w:t xml:space="preserve"> </w:t>
            </w:r>
            <w:r w:rsidRPr="002B712C">
              <w:rPr>
                <w:i/>
                <w:iCs/>
              </w:rPr>
              <w:t>appropriate.</w:t>
            </w:r>
            <w:r w:rsidRPr="00FA6476">
              <w:rPr>
                <w:i/>
                <w:iCs/>
              </w:rPr>
              <w:t xml:space="preserve"> </w:t>
            </w: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1F5B428A" w14:textId="77777777" w:rsidR="00C8258C" w:rsidRPr="002B712C" w:rsidRDefault="00C8258C" w:rsidP="00BC528C">
            <w:pPr>
              <w:pStyle w:val="TableText"/>
              <w:rPr>
                <w:i/>
                <w:iCs/>
              </w:rPr>
            </w:pPr>
            <w:r w:rsidRPr="002B712C">
              <w:rPr>
                <w:i/>
                <w:iCs/>
              </w:rPr>
              <w:t>or</w:t>
            </w:r>
            <w:r w:rsidRPr="00FA6476">
              <w:rPr>
                <w:i/>
                <w:iCs/>
              </w:rPr>
              <w:t xml:space="preserve"> </w:t>
            </w:r>
            <w:r w:rsidRPr="002B712C">
              <w:rPr>
                <w:i/>
                <w:iCs/>
              </w:rPr>
              <w:t>another</w:t>
            </w:r>
            <w:r w:rsidRPr="00FA6476">
              <w:rPr>
                <w:i/>
                <w:iCs/>
              </w:rPr>
              <w:t xml:space="preserve"> </w:t>
            </w:r>
            <w:r w:rsidRPr="002B712C">
              <w:rPr>
                <w:i/>
                <w:iCs/>
              </w:rPr>
              <w:t>electoral</w:t>
            </w:r>
            <w:r w:rsidRPr="00FA6476">
              <w:rPr>
                <w:i/>
                <w:iCs/>
              </w:rPr>
              <w:t xml:space="preserve"> </w:t>
            </w:r>
            <w:r w:rsidRPr="002B712C">
              <w:rPr>
                <w:i/>
                <w:iCs/>
              </w:rPr>
              <w:t>ward,</w:t>
            </w:r>
            <w:r>
              <w:rPr>
                <w:i/>
                <w:iCs/>
              </w:rPr>
              <w:t>”</w:t>
            </w:r>
            <w:r w:rsidRPr="00FA6476">
              <w:rPr>
                <w:i/>
                <w:iCs/>
              </w:rPr>
              <w:t xml:space="preserve"> </w:t>
            </w:r>
            <w:r w:rsidRPr="002B712C">
              <w:rPr>
                <w:i/>
                <w:iCs/>
              </w:rPr>
              <w:t>may</w:t>
            </w:r>
            <w:r w:rsidRPr="00FA6476">
              <w:rPr>
                <w:i/>
                <w:iCs/>
              </w:rPr>
              <w:t xml:space="preserve"> </w:t>
            </w:r>
            <w:r w:rsidRPr="002B712C">
              <w:rPr>
                <w:i/>
                <w:iCs/>
              </w:rPr>
              <w:t>be</w:t>
            </w:r>
            <w:r w:rsidRPr="00FA6476">
              <w:rPr>
                <w:i/>
                <w:iCs/>
              </w:rPr>
              <w:t xml:space="preserve"> </w:t>
            </w:r>
            <w:r w:rsidRPr="002B712C">
              <w:rPr>
                <w:i/>
                <w:iCs/>
              </w:rPr>
              <w:t>omitted</w:t>
            </w:r>
            <w:r w:rsidRPr="00FA6476">
              <w:rPr>
                <w:i/>
                <w:iCs/>
              </w:rPr>
              <w:t xml:space="preserve"> </w:t>
            </w:r>
            <w:r w:rsidRPr="002B712C">
              <w:rPr>
                <w:i/>
                <w:iCs/>
              </w:rPr>
              <w:t>if</w:t>
            </w:r>
            <w:r w:rsidRPr="00FA6476">
              <w:rPr>
                <w:i/>
                <w:iCs/>
              </w:rPr>
              <w:t xml:space="preserve"> </w:t>
            </w:r>
            <w:r w:rsidRPr="002B712C">
              <w:rPr>
                <w:i/>
                <w:iCs/>
              </w:rPr>
              <w:t>an</w:t>
            </w:r>
            <w:r w:rsidRPr="00FA6476">
              <w:rPr>
                <w:i/>
                <w:iCs/>
              </w:rPr>
              <w:t xml:space="preserve"> </w:t>
            </w:r>
            <w:r w:rsidRPr="002B712C">
              <w:rPr>
                <w:i/>
                <w:iCs/>
              </w:rPr>
              <w:t>election</w:t>
            </w:r>
          </w:p>
          <w:p w14:paraId="0B147024" w14:textId="77777777" w:rsidR="00C8258C" w:rsidRPr="002B712C" w:rsidRDefault="00C8258C" w:rsidP="00BC528C">
            <w:pPr>
              <w:pStyle w:val="TableText"/>
              <w:rPr>
                <w:i/>
                <w:iCs/>
              </w:rPr>
            </w:pPr>
            <w:r w:rsidRPr="002B712C">
              <w:rPr>
                <w:i/>
                <w:iCs/>
              </w:rPr>
              <w:lastRenderedPageBreak/>
              <w:t>is</w:t>
            </w:r>
            <w:r w:rsidRPr="00FA6476">
              <w:rPr>
                <w:i/>
                <w:iCs/>
              </w:rPr>
              <w:t xml:space="preserve"> </w:t>
            </w:r>
            <w:r w:rsidRPr="002B712C">
              <w:rPr>
                <w:i/>
                <w:iCs/>
              </w:rPr>
              <w:t>taking</w:t>
            </w:r>
            <w:r w:rsidRPr="00FA6476">
              <w:rPr>
                <w:i/>
                <w:iCs/>
              </w:rPr>
              <w:t xml:space="preserve"> </w:t>
            </w:r>
            <w:r w:rsidRPr="002B712C">
              <w:rPr>
                <w:i/>
                <w:iCs/>
              </w:rPr>
              <w:t>place</w:t>
            </w:r>
            <w:r w:rsidRPr="00FA6476">
              <w:rPr>
                <w:i/>
                <w:iCs/>
              </w:rPr>
              <w:t xml:space="preserve"> </w:t>
            </w:r>
            <w:r w:rsidRPr="002B712C">
              <w:rPr>
                <w:i/>
                <w:iCs/>
              </w:rPr>
              <w:t>only</w:t>
            </w:r>
            <w:r w:rsidRPr="00FA6476">
              <w:rPr>
                <w:i/>
                <w:iCs/>
              </w:rPr>
              <w:t xml:space="preserve"> </w:t>
            </w:r>
            <w:r w:rsidRPr="002B712C">
              <w:rPr>
                <w:i/>
                <w:iCs/>
              </w:rPr>
              <w:t>in</w:t>
            </w:r>
            <w:r w:rsidRPr="00FA6476">
              <w:rPr>
                <w:i/>
                <w:iCs/>
              </w:rPr>
              <w:t xml:space="preserve"> </w:t>
            </w:r>
            <w:r w:rsidRPr="002B712C">
              <w:rPr>
                <w:i/>
                <w:iCs/>
              </w:rPr>
              <w:t>one</w:t>
            </w:r>
            <w:r w:rsidRPr="00FA6476">
              <w:rPr>
                <w:i/>
                <w:iCs/>
              </w:rPr>
              <w:t xml:space="preserve"> </w:t>
            </w:r>
            <w:r w:rsidRPr="002B712C">
              <w:rPr>
                <w:i/>
                <w:iCs/>
              </w:rPr>
              <w:t>electoral</w:t>
            </w:r>
            <w:r w:rsidRPr="00FA6476">
              <w:rPr>
                <w:i/>
                <w:iCs/>
              </w:rPr>
              <w:t xml:space="preserve"> </w:t>
            </w:r>
            <w:r w:rsidRPr="002B712C">
              <w:rPr>
                <w:i/>
                <w:iCs/>
              </w:rPr>
              <w:t>ward.</w:t>
            </w:r>
            <w:r w:rsidRPr="002B712C">
              <w:rPr>
                <w:i/>
                <w:iCs/>
              </w:rPr>
              <w:cr/>
            </w:r>
          </w:p>
          <w:p w14:paraId="2A1EDDE9" w14:textId="77777777" w:rsidR="00C8258C" w:rsidRPr="00D00EAC" w:rsidRDefault="00C8258C"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7D33FC66" w14:textId="77777777" w:rsidR="00C8258C" w:rsidRDefault="00C8258C" w:rsidP="00BC528C">
            <w:pPr>
              <w:pStyle w:val="TableText"/>
            </w:pPr>
            <w:r>
              <w:lastRenderedPageBreak/>
              <w:t>4 “Ydych chi eisoes wedi pleidleisio, yn y ward etholiadol hon neu mewn ward etholiadol arall,</w:t>
            </w:r>
          </w:p>
          <w:p w14:paraId="4E66BD34" w14:textId="77777777" w:rsidR="00C8258C" w:rsidRDefault="00C8258C" w:rsidP="00BC528C">
            <w:pPr>
              <w:pStyle w:val="TableText"/>
            </w:pPr>
            <w:r>
              <w:t>yn yr etholiad ar gyfer cynghorwyr i’r sir/fwrdeistref sirol, ar ran dau berson nad ydych yn briod, yn bartner sifil, yn rhiant, yn daid/tad-cu neu’n nain/mam-gu, yn frawd, yn chwaer, yn blentyn, yn ŵyr neu’n wyres iddynt?”</w:t>
            </w:r>
          </w:p>
          <w:p w14:paraId="56756050" w14:textId="77777777" w:rsidR="00C8258C" w:rsidRDefault="00C8258C" w:rsidP="00BC528C">
            <w:pPr>
              <w:pStyle w:val="linespace"/>
            </w:pPr>
          </w:p>
          <w:p w14:paraId="6FFCB088" w14:textId="77777777" w:rsidR="00C8258C" w:rsidRDefault="00C8258C" w:rsidP="00BC528C">
            <w:pPr>
              <w:pStyle w:val="TableText"/>
              <w:rPr>
                <w:i/>
                <w:iCs/>
              </w:rPr>
            </w:pPr>
            <w:r>
              <w:rPr>
                <w:i/>
                <w:u w:val="single"/>
              </w:rPr>
              <w:t>Nodyn ar 4</w:t>
            </w:r>
          </w:p>
          <w:p w14:paraId="4C0D3895" w14:textId="77777777" w:rsidR="00C8258C" w:rsidRPr="002B712C" w:rsidRDefault="00C8258C" w:rsidP="00BC528C">
            <w:pPr>
              <w:pStyle w:val="TableText"/>
              <w:rPr>
                <w:i/>
                <w:iCs/>
              </w:rPr>
            </w:pPr>
            <w:r>
              <w:rPr>
                <w:i/>
              </w:rPr>
              <w:t>Rhaid i’r swyddog llywyddu ddweud naill ai “sir”</w:t>
            </w:r>
          </w:p>
          <w:p w14:paraId="32408A9D" w14:textId="77777777" w:rsidR="00C8258C" w:rsidRPr="002B712C" w:rsidRDefault="00C8258C" w:rsidP="00BC528C">
            <w:pPr>
              <w:pStyle w:val="TableText"/>
              <w:rPr>
                <w:i/>
                <w:iCs/>
              </w:rPr>
            </w:pPr>
            <w:r>
              <w:rPr>
                <w:i/>
              </w:rPr>
              <w:t xml:space="preserve">neu “fwrdeistref sirol”, fel y </w:t>
            </w:r>
            <w:r>
              <w:rPr>
                <w:i/>
              </w:rPr>
              <w:lastRenderedPageBreak/>
              <w:t>bo’n briodol. Caniateir hepgor y geiriau “, yn y ward etholiadol hon</w:t>
            </w:r>
          </w:p>
          <w:p w14:paraId="711284BF" w14:textId="77777777" w:rsidR="00C8258C" w:rsidRPr="002B712C" w:rsidRDefault="00C8258C" w:rsidP="00BC528C">
            <w:pPr>
              <w:pStyle w:val="TableText"/>
              <w:rPr>
                <w:i/>
                <w:iCs/>
              </w:rPr>
            </w:pPr>
            <w:r>
              <w:rPr>
                <w:i/>
              </w:rPr>
              <w:t>neu mewn ward etholiadol arall,” os oes etholiad</w:t>
            </w:r>
          </w:p>
          <w:p w14:paraId="6E7B79D0" w14:textId="77777777" w:rsidR="00C8258C" w:rsidRPr="00D00EAC" w:rsidRDefault="00C8258C" w:rsidP="00BC528C">
            <w:pPr>
              <w:pStyle w:val="TableText"/>
            </w:pPr>
            <w:r>
              <w:rPr>
                <w:i/>
              </w:rPr>
              <w:t>yn digwydd mewn un ward etholiadol yn unig.</w:t>
            </w:r>
          </w:p>
        </w:tc>
      </w:tr>
    </w:tbl>
    <w:p w14:paraId="32DF7EFE" w14:textId="77777777" w:rsidR="00C8258C" w:rsidRDefault="00C8258C" w:rsidP="00C8258C">
      <w:pPr>
        <w:pStyle w:val="LQN2"/>
      </w:pPr>
      <w:r>
        <w:lastRenderedPageBreak/>
        <w:t>(5)</w:t>
      </w:r>
      <w:r w:rsidRPr="00FA6476">
        <w:t> </w:t>
      </w:r>
      <w:r w:rsidRPr="00D00EAC">
        <w:t>Table</w:t>
      </w:r>
      <w:r w:rsidRPr="00FA6476">
        <w:t xml:space="preserve"> </w:t>
      </w:r>
      <w:r w:rsidRPr="00D00EAC">
        <w:t>2</w:t>
      </w:r>
      <w:r w:rsidRPr="00FA6476">
        <w:t xml:space="preserve"> </w:t>
      </w:r>
      <w:r w:rsidRPr="00D00EAC">
        <w:t>sets</w:t>
      </w:r>
      <w:r w:rsidRPr="00FA6476">
        <w:t xml:space="preserve"> </w:t>
      </w:r>
      <w:r w:rsidRPr="00D00EAC">
        <w:t>out</w:t>
      </w:r>
      <w:r w:rsidRPr="00FA6476">
        <w:t xml:space="preserve"> </w:t>
      </w:r>
      <w:r w:rsidRPr="00D00EAC">
        <w:t>the</w:t>
      </w:r>
      <w:r w:rsidRPr="00FA6476">
        <w:t xml:space="preserve"> </w:t>
      </w:r>
      <w:r w:rsidRPr="00D00EAC">
        <w:t>questions</w:t>
      </w:r>
      <w:r w:rsidRPr="00FA6476">
        <w:t xml:space="preserve"> </w:t>
      </w:r>
      <w:r w:rsidRPr="00D00EAC">
        <w:t>that</w:t>
      </w:r>
      <w:r w:rsidRPr="00FA6476">
        <w:t xml:space="preserve"> </w:t>
      </w:r>
      <w:r w:rsidRPr="00D00EAC">
        <w:t>a</w:t>
      </w:r>
      <w:r w:rsidRPr="00FA6476">
        <w:t xml:space="preserve"> </w:t>
      </w:r>
      <w:r w:rsidRPr="00D00EAC">
        <w:t>presiding</w:t>
      </w:r>
      <w:r w:rsidRPr="00FA6476">
        <w:t xml:space="preserve"> </w:t>
      </w:r>
      <w:r w:rsidRPr="00D00EAC">
        <w:t>officer</w:t>
      </w:r>
      <w:r w:rsidRPr="00FA6476">
        <w:t xml:space="preserve"> </w:t>
      </w:r>
      <w:r w:rsidRPr="00D00EAC">
        <w:t>may</w:t>
      </w:r>
      <w:r w:rsidRPr="00FA6476">
        <w:t xml:space="preserve"> </w:t>
      </w:r>
      <w:r w:rsidRPr="00D00EAC">
        <w:t>put</w:t>
      </w:r>
      <w:r w:rsidRPr="00FA6476">
        <w:t xml:space="preserve"> </w:t>
      </w:r>
      <w:r w:rsidRPr="00D00EAC">
        <w:t>under</w:t>
      </w:r>
      <w:r w:rsidRPr="00FA6476">
        <w:t xml:space="preserve"> </w:t>
      </w:r>
      <w:r w:rsidRPr="00D00EAC">
        <w:t>paragraph</w:t>
      </w:r>
      <w:r w:rsidRPr="00FA6476">
        <w:t xml:space="preserve"> </w:t>
      </w:r>
      <w:r w:rsidRPr="00D00EAC">
        <w:t>(1)</w:t>
      </w:r>
      <w:r w:rsidRPr="00FA6476">
        <w:t xml:space="preserve"> </w:t>
      </w:r>
      <w:r w:rsidRPr="00D00EAC">
        <w:t>but</w:t>
      </w:r>
      <w:r w:rsidRPr="00FA6476">
        <w:t xml:space="preserve"> </w:t>
      </w:r>
      <w:r w:rsidRPr="00D00EAC">
        <w:t>cannot</w:t>
      </w:r>
      <w:r w:rsidRPr="00FA6476">
        <w:t xml:space="preserve"> </w:t>
      </w:r>
      <w:r w:rsidRPr="00D00EAC">
        <w:t>be</w:t>
      </w:r>
      <w:r w:rsidRPr="00FA6476">
        <w:t xml:space="preserve"> </w:t>
      </w:r>
      <w:r w:rsidRPr="00D00EAC">
        <w:t>required</w:t>
      </w:r>
      <w:r w:rsidRPr="00FA6476">
        <w:t xml:space="preserve"> </w:t>
      </w:r>
      <w:r w:rsidRPr="00D00EAC">
        <w:t>to</w:t>
      </w:r>
      <w:r w:rsidRPr="00FA6476">
        <w:t xml:space="preserve"> </w:t>
      </w:r>
      <w:r w:rsidRPr="00D00EAC">
        <w:t>put</w:t>
      </w:r>
      <w:r w:rsidRPr="00FA6476">
        <w:t xml:space="preserve"> </w:t>
      </w:r>
      <w:r w:rsidRPr="00D00EAC">
        <w:t>under</w:t>
      </w:r>
      <w:r w:rsidRPr="00FA6476">
        <w:t xml:space="preserve"> </w:t>
      </w:r>
      <w:r w:rsidRPr="00D00EAC">
        <w:t>paragraph</w:t>
      </w:r>
      <w:r w:rsidRPr="00FA6476">
        <w:t xml:space="preserve"> </w:t>
      </w:r>
      <w:r w:rsidRPr="00D00EAC">
        <w:t>(2).</w:t>
      </w:r>
    </w:p>
    <w:p w14:paraId="4317998F" w14:textId="77777777" w:rsidR="00C8258C" w:rsidRPr="00D00EAC" w:rsidRDefault="00C8258C" w:rsidP="00C8258C">
      <w:pPr>
        <w:pStyle w:val="LQTableNumber"/>
      </w:pPr>
      <w:r>
        <w:t>Table</w:t>
      </w:r>
      <w:r w:rsidRPr="00FA6476">
        <w:t xml:space="preserve"> </w:t>
      </w:r>
      <w:r>
        <w:t>2</w:t>
      </w:r>
    </w:p>
    <w:tbl>
      <w:tblPr>
        <w:tblW w:w="4299" w:type="dxa"/>
        <w:tblInd w:w="567" w:type="dxa"/>
        <w:tblLayout w:type="fixed"/>
        <w:tblLook w:val="0000" w:firstRow="0" w:lastRow="0" w:firstColumn="0" w:lastColumn="0" w:noHBand="0" w:noVBand="0"/>
      </w:tblPr>
      <w:tblGrid>
        <w:gridCol w:w="1433"/>
        <w:gridCol w:w="1433"/>
        <w:gridCol w:w="1433"/>
      </w:tblGrid>
      <w:tr w:rsidR="00C8258C" w:rsidRPr="00D00EAC" w14:paraId="6D89874E" w14:textId="77777777" w:rsidTr="00BC528C">
        <w:tc>
          <w:tcPr>
            <w:tcW w:w="1433" w:type="dxa"/>
            <w:tcBorders>
              <w:top w:val="single" w:sz="4" w:space="0" w:color="auto"/>
              <w:bottom w:val="single" w:sz="4" w:space="0" w:color="auto"/>
            </w:tcBorders>
          </w:tcPr>
          <w:p w14:paraId="7B6AE121" w14:textId="77777777" w:rsidR="00C8258C" w:rsidRPr="00D00EAC" w:rsidRDefault="00C8258C" w:rsidP="00BC528C">
            <w:pPr>
              <w:pStyle w:val="ColumnHeader"/>
            </w:pPr>
            <w:r w:rsidRPr="00D00EAC">
              <w:t>Column</w:t>
            </w:r>
            <w:r w:rsidRPr="00FA6476">
              <w:t xml:space="preserve"> </w:t>
            </w:r>
            <w:r>
              <w:t>(1)</w:t>
            </w:r>
          </w:p>
        </w:tc>
        <w:tc>
          <w:tcPr>
            <w:tcW w:w="1433" w:type="dxa"/>
            <w:tcBorders>
              <w:top w:val="single" w:sz="4" w:space="0" w:color="auto"/>
              <w:bottom w:val="single" w:sz="4" w:space="0" w:color="auto"/>
            </w:tcBorders>
          </w:tcPr>
          <w:p w14:paraId="4E4BBB8E" w14:textId="77777777" w:rsidR="00C8258C" w:rsidRPr="00D00EAC" w:rsidRDefault="00C8258C" w:rsidP="00BC528C">
            <w:pPr>
              <w:pStyle w:val="ColumnHeader"/>
            </w:pPr>
            <w:r>
              <w:t>Column</w:t>
            </w:r>
            <w:r w:rsidRPr="00FA6476">
              <w:t xml:space="preserve"> </w:t>
            </w:r>
            <w:r>
              <w:t>(2)</w:t>
            </w:r>
          </w:p>
        </w:tc>
        <w:tc>
          <w:tcPr>
            <w:tcW w:w="1433" w:type="dxa"/>
            <w:tcBorders>
              <w:top w:val="single" w:sz="4" w:space="0" w:color="auto"/>
              <w:bottom w:val="single" w:sz="4" w:space="0" w:color="auto"/>
            </w:tcBorders>
          </w:tcPr>
          <w:p w14:paraId="4A670722" w14:textId="77777777" w:rsidR="00C8258C" w:rsidRPr="00D00EAC" w:rsidRDefault="00C8258C" w:rsidP="00BC528C">
            <w:pPr>
              <w:pStyle w:val="ColumnHeader"/>
            </w:pPr>
            <w:r>
              <w:t>Column</w:t>
            </w:r>
            <w:r w:rsidRPr="00FA6476">
              <w:t xml:space="preserve"> </w:t>
            </w:r>
            <w:r>
              <w:t>(3)</w:t>
            </w:r>
          </w:p>
        </w:tc>
      </w:tr>
      <w:tr w:rsidR="00C8258C" w:rsidRPr="00D00EAC" w14:paraId="22AA3769" w14:textId="77777777" w:rsidTr="00BC528C">
        <w:tc>
          <w:tcPr>
            <w:tcW w:w="1433" w:type="dxa"/>
            <w:tcBorders>
              <w:top w:val="single" w:sz="4" w:space="0" w:color="auto"/>
              <w:left w:val="single" w:sz="4" w:space="0" w:color="auto"/>
              <w:bottom w:val="single" w:sz="4" w:space="0" w:color="auto"/>
              <w:right w:val="single" w:sz="4" w:space="0" w:color="auto"/>
            </w:tcBorders>
          </w:tcPr>
          <w:p w14:paraId="5018A103" w14:textId="77777777" w:rsidR="00C8258C" w:rsidRPr="00037C3A" w:rsidRDefault="00C8258C" w:rsidP="00BC528C">
            <w:pPr>
              <w:pStyle w:val="TableText"/>
              <w:rPr>
                <w:b/>
                <w:bCs/>
              </w:rPr>
            </w:pPr>
            <w:r w:rsidRPr="00037C3A">
              <w:rPr>
                <w:b/>
                <w:bCs/>
              </w:rPr>
              <w:t>Description</w:t>
            </w:r>
            <w:r w:rsidRPr="00FA6476">
              <w:rPr>
                <w:b/>
                <w:bCs/>
              </w:rPr>
              <w:t xml:space="preserve"> </w:t>
            </w:r>
          </w:p>
        </w:tc>
        <w:tc>
          <w:tcPr>
            <w:tcW w:w="1433" w:type="dxa"/>
            <w:tcBorders>
              <w:top w:val="single" w:sz="4" w:space="0" w:color="auto"/>
              <w:left w:val="single" w:sz="4" w:space="0" w:color="auto"/>
              <w:bottom w:val="single" w:sz="4" w:space="0" w:color="auto"/>
              <w:right w:val="single" w:sz="4" w:space="0" w:color="auto"/>
            </w:tcBorders>
          </w:tcPr>
          <w:p w14:paraId="5BE5DCA9" w14:textId="77777777" w:rsidR="00C8258C" w:rsidRPr="00037C3A" w:rsidRDefault="00C8258C" w:rsidP="00BC528C">
            <w:pPr>
              <w:pStyle w:val="TableText"/>
              <w:rPr>
                <w:b/>
                <w:bCs/>
              </w:rPr>
            </w:pPr>
            <w:r w:rsidRPr="00037C3A">
              <w:rPr>
                <w:b/>
                <w:bCs/>
              </w:rPr>
              <w:t>Question</w:t>
            </w:r>
            <w:r w:rsidRPr="00FA6476">
              <w:rPr>
                <w:b/>
                <w:bCs/>
              </w:rPr>
              <w:t xml:space="preserve"> </w:t>
            </w:r>
            <w:r w:rsidRPr="00037C3A">
              <w:rPr>
                <w:b/>
                <w:bCs/>
              </w:rPr>
              <w:t>to</w:t>
            </w:r>
            <w:r w:rsidRPr="00FA6476">
              <w:rPr>
                <w:b/>
                <w:bCs/>
              </w:rPr>
              <w:t xml:space="preserve"> </w:t>
            </w:r>
            <w:r w:rsidRPr="00037C3A">
              <w:rPr>
                <w:b/>
                <w:bCs/>
              </w:rPr>
              <w:t>be</w:t>
            </w:r>
            <w:r w:rsidRPr="00FA6476">
              <w:rPr>
                <w:b/>
                <w:bCs/>
              </w:rPr>
              <w:t xml:space="preserve"> </w:t>
            </w:r>
            <w:r w:rsidRPr="00037C3A">
              <w:rPr>
                <w:b/>
                <w:bCs/>
              </w:rPr>
              <w:t>asked</w:t>
            </w:r>
            <w:r w:rsidRPr="00FA6476">
              <w:rPr>
                <w:b/>
                <w:bCs/>
              </w:rPr>
              <w:t xml:space="preserve"> </w:t>
            </w:r>
            <w:r w:rsidRPr="00037C3A">
              <w:rPr>
                <w:b/>
                <w:bCs/>
              </w:rPr>
              <w:t>in</w:t>
            </w:r>
            <w:r w:rsidRPr="00FA6476">
              <w:rPr>
                <w:b/>
                <w:bCs/>
              </w:rPr>
              <w:t xml:space="preserve"> </w:t>
            </w:r>
            <w:r w:rsidRPr="00037C3A">
              <w:rPr>
                <w:b/>
                <w:bCs/>
              </w:rPr>
              <w:t>English</w:t>
            </w:r>
          </w:p>
        </w:tc>
        <w:tc>
          <w:tcPr>
            <w:tcW w:w="1433" w:type="dxa"/>
            <w:tcBorders>
              <w:top w:val="single" w:sz="4" w:space="0" w:color="auto"/>
              <w:left w:val="single" w:sz="4" w:space="0" w:color="auto"/>
              <w:bottom w:val="single" w:sz="4" w:space="0" w:color="auto"/>
              <w:right w:val="single" w:sz="4" w:space="0" w:color="auto"/>
            </w:tcBorders>
          </w:tcPr>
          <w:p w14:paraId="1C4F20CE" w14:textId="77777777" w:rsidR="00C8258C" w:rsidRPr="00037C3A" w:rsidRDefault="00C8258C" w:rsidP="00BC528C">
            <w:pPr>
              <w:pStyle w:val="TableText"/>
              <w:rPr>
                <w:b/>
                <w:bCs/>
              </w:rPr>
            </w:pPr>
            <w:r w:rsidRPr="00037C3A">
              <w:rPr>
                <w:b/>
                <w:bCs/>
              </w:rPr>
              <w:t>Question</w:t>
            </w:r>
            <w:r w:rsidRPr="00FA6476">
              <w:rPr>
                <w:b/>
                <w:bCs/>
              </w:rPr>
              <w:t xml:space="preserve"> </w:t>
            </w:r>
            <w:r w:rsidRPr="00037C3A">
              <w:rPr>
                <w:b/>
                <w:bCs/>
              </w:rPr>
              <w:t>to</w:t>
            </w:r>
            <w:r w:rsidRPr="00FA6476">
              <w:rPr>
                <w:b/>
                <w:bCs/>
              </w:rPr>
              <w:t xml:space="preserve"> </w:t>
            </w:r>
            <w:r w:rsidRPr="00037C3A">
              <w:rPr>
                <w:b/>
                <w:bCs/>
              </w:rPr>
              <w:t>be</w:t>
            </w:r>
            <w:r w:rsidRPr="00FA6476">
              <w:rPr>
                <w:b/>
                <w:bCs/>
              </w:rPr>
              <w:t xml:space="preserve"> </w:t>
            </w:r>
            <w:r w:rsidRPr="00037C3A">
              <w:rPr>
                <w:b/>
                <w:bCs/>
              </w:rPr>
              <w:t>asked</w:t>
            </w:r>
            <w:r w:rsidRPr="00FA6476">
              <w:rPr>
                <w:b/>
                <w:bCs/>
              </w:rPr>
              <w:t xml:space="preserve"> </w:t>
            </w:r>
            <w:r w:rsidRPr="00037C3A">
              <w:rPr>
                <w:b/>
                <w:bCs/>
              </w:rPr>
              <w:t>in</w:t>
            </w:r>
            <w:r w:rsidRPr="00FA6476">
              <w:rPr>
                <w:b/>
                <w:bCs/>
              </w:rPr>
              <w:t xml:space="preserve"> </w:t>
            </w:r>
            <w:r w:rsidRPr="00037C3A">
              <w:rPr>
                <w:b/>
                <w:bCs/>
              </w:rPr>
              <w:t>Welsh</w:t>
            </w:r>
          </w:p>
        </w:tc>
      </w:tr>
      <w:tr w:rsidR="00C8258C" w:rsidRPr="00D00EAC" w14:paraId="60025617" w14:textId="77777777" w:rsidTr="00BC528C">
        <w:tc>
          <w:tcPr>
            <w:tcW w:w="1433" w:type="dxa"/>
            <w:tcBorders>
              <w:top w:val="single" w:sz="4" w:space="0" w:color="auto"/>
              <w:left w:val="single" w:sz="4" w:space="0" w:color="auto"/>
              <w:bottom w:val="single" w:sz="4" w:space="0" w:color="auto"/>
              <w:right w:val="single" w:sz="4" w:space="0" w:color="auto"/>
            </w:tcBorders>
          </w:tcPr>
          <w:p w14:paraId="771C6FF0" w14:textId="77777777" w:rsidR="00C8258C" w:rsidRPr="00D00EAC" w:rsidRDefault="00C8258C" w:rsidP="00BC528C">
            <w:pPr>
              <w:pStyle w:val="TableText"/>
            </w:pPr>
            <w:r w:rsidRPr="00037C3A">
              <w:t>1.</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an</w:t>
            </w:r>
            <w:r w:rsidRPr="00FA6476">
              <w:t xml:space="preserve"> </w:t>
            </w:r>
            <w:r w:rsidRPr="00037C3A">
              <w:t>elector</w:t>
            </w:r>
            <w:r w:rsidRPr="00FA6476">
              <w:t xml:space="preserve"> </w:t>
            </w:r>
            <w:r w:rsidRPr="00037C3A">
              <w:t>in</w:t>
            </w:r>
            <w:r w:rsidRPr="00FA6476">
              <w:t xml:space="preserve"> </w:t>
            </w:r>
            <w:r w:rsidRPr="00037C3A">
              <w:t>relation</w:t>
            </w:r>
            <w:r w:rsidRPr="00FA6476">
              <w:t xml:space="preserve"> </w:t>
            </w:r>
            <w:r w:rsidRPr="00037C3A">
              <w:t>to</w:t>
            </w:r>
            <w:r w:rsidRPr="00FA6476">
              <w:t xml:space="preserve"> </w:t>
            </w:r>
            <w:r w:rsidRPr="00037C3A">
              <w:t>whom</w:t>
            </w:r>
            <w:r w:rsidRPr="00FA6476">
              <w:t xml:space="preserve"> </w:t>
            </w:r>
            <w:r w:rsidRPr="00037C3A">
              <w:t>there</w:t>
            </w:r>
            <w:r w:rsidRPr="00FA6476">
              <w:t xml:space="preserve"> </w:t>
            </w:r>
            <w:r w:rsidRPr="00037C3A">
              <w:t>is</w:t>
            </w:r>
            <w:r w:rsidRPr="00FA6476">
              <w:t xml:space="preserve"> </w:t>
            </w:r>
            <w:r w:rsidRPr="00037C3A">
              <w:t>an</w:t>
            </w:r>
            <w:r w:rsidRPr="00FA6476">
              <w:t xml:space="preserve"> </w:t>
            </w:r>
            <w:r w:rsidRPr="00037C3A">
              <w:t>entry</w:t>
            </w:r>
            <w:r w:rsidRPr="00FA6476">
              <w:t xml:space="preserve"> </w:t>
            </w:r>
            <w:r w:rsidRPr="00037C3A">
              <w:t>in</w:t>
            </w:r>
            <w:r w:rsidRPr="00FA6476">
              <w:t xml:space="preserve"> </w:t>
            </w:r>
            <w:r w:rsidRPr="00037C3A">
              <w:t>the</w:t>
            </w:r>
            <w:r w:rsidRPr="00FA6476">
              <w:t xml:space="preserve"> </w:t>
            </w:r>
            <w:r w:rsidRPr="00037C3A">
              <w:t>postal</w:t>
            </w:r>
            <w:r w:rsidRPr="00FA6476">
              <w:t xml:space="preserve"> </w:t>
            </w:r>
            <w:r w:rsidRPr="00037C3A">
              <w:t>voters</w:t>
            </w:r>
            <w:r w:rsidRPr="00FA6476">
              <w:t xml:space="preserve"> </w:t>
            </w:r>
            <w:r w:rsidRPr="00037C3A">
              <w:t>list</w:t>
            </w:r>
          </w:p>
        </w:tc>
        <w:tc>
          <w:tcPr>
            <w:tcW w:w="1433" w:type="dxa"/>
            <w:tcBorders>
              <w:top w:val="single" w:sz="4" w:space="0" w:color="auto"/>
              <w:left w:val="single" w:sz="4" w:space="0" w:color="auto"/>
              <w:bottom w:val="single" w:sz="4" w:space="0" w:color="auto"/>
              <w:right w:val="single" w:sz="4" w:space="0" w:color="auto"/>
            </w:tcBorders>
          </w:tcPr>
          <w:p w14:paraId="18FF3E41" w14:textId="77777777" w:rsidR="00C8258C" w:rsidRDefault="00C8258C" w:rsidP="00BC528C">
            <w:pPr>
              <w:pStyle w:val="TableText"/>
            </w:pPr>
            <w:r>
              <w:t>1(a)</w:t>
            </w:r>
            <w:r w:rsidRPr="00FA6476">
              <w:t xml:space="preserve"> </w:t>
            </w:r>
            <w:r>
              <w:t>“Did</w:t>
            </w:r>
            <w:r w:rsidRPr="00FA6476">
              <w:t xml:space="preserve"> </w:t>
            </w:r>
            <w:r>
              <w:t>you</w:t>
            </w:r>
            <w:r w:rsidRPr="00FA6476">
              <w:t xml:space="preserve"> </w:t>
            </w:r>
            <w:r>
              <w:t>apply</w:t>
            </w:r>
            <w:r w:rsidRPr="00FA6476">
              <w:t xml:space="preserve"> </w:t>
            </w:r>
            <w:r>
              <w:t>to</w:t>
            </w:r>
            <w:r w:rsidRPr="00FA6476">
              <w:t xml:space="preserve"> </w:t>
            </w:r>
            <w:r>
              <w:t>vote</w:t>
            </w:r>
            <w:r w:rsidRPr="00FA6476">
              <w:t xml:space="preserve"> </w:t>
            </w:r>
            <w:r>
              <w:t>by</w:t>
            </w:r>
            <w:r w:rsidRPr="00FA6476">
              <w:t xml:space="preserve"> </w:t>
            </w:r>
            <w:r>
              <w:t>post?”</w:t>
            </w:r>
          </w:p>
          <w:p w14:paraId="13040507" w14:textId="77777777" w:rsidR="00C8258C" w:rsidRDefault="00C8258C" w:rsidP="00BC528C">
            <w:pPr>
              <w:pStyle w:val="linespace"/>
            </w:pPr>
          </w:p>
          <w:p w14:paraId="1C41A6FA" w14:textId="77777777" w:rsidR="00C8258C" w:rsidRPr="00D00EAC" w:rsidRDefault="00C8258C" w:rsidP="00BC528C">
            <w:pPr>
              <w:pStyle w:val="TableText"/>
            </w:pPr>
            <w:r>
              <w:t>1(b)</w:t>
            </w:r>
            <w:r w:rsidRPr="00FA6476">
              <w:t xml:space="preserve"> </w:t>
            </w:r>
            <w:r>
              <w:t>“Why</w:t>
            </w:r>
            <w:r w:rsidRPr="00FA6476">
              <w:t xml:space="preserve"> </w:t>
            </w:r>
            <w:r>
              <w:t>have</w:t>
            </w:r>
            <w:r w:rsidRPr="00FA6476">
              <w:t xml:space="preserve"> </w:t>
            </w:r>
            <w:r>
              <w:t>you</w:t>
            </w:r>
            <w:r w:rsidRPr="00FA6476">
              <w:t xml:space="preserve"> </w:t>
            </w:r>
            <w:r>
              <w:t>not</w:t>
            </w:r>
            <w:r w:rsidRPr="00FA6476">
              <w:t xml:space="preserve"> </w:t>
            </w:r>
            <w:r>
              <w:t>voted</w:t>
            </w:r>
            <w:r w:rsidRPr="00FA6476">
              <w:t xml:space="preserve"> </w:t>
            </w:r>
            <w:r>
              <w:t>by</w:t>
            </w:r>
            <w:r w:rsidRPr="00FA6476">
              <w:t xml:space="preserve"> </w:t>
            </w:r>
            <w:r>
              <w:t>post?”</w:t>
            </w:r>
          </w:p>
        </w:tc>
        <w:tc>
          <w:tcPr>
            <w:tcW w:w="1433" w:type="dxa"/>
            <w:tcBorders>
              <w:top w:val="single" w:sz="4" w:space="0" w:color="auto"/>
              <w:left w:val="single" w:sz="4" w:space="0" w:color="auto"/>
              <w:bottom w:val="single" w:sz="4" w:space="0" w:color="auto"/>
              <w:right w:val="single" w:sz="4" w:space="0" w:color="auto"/>
            </w:tcBorders>
          </w:tcPr>
          <w:p w14:paraId="1DAF7899" w14:textId="77777777" w:rsidR="00C8258C" w:rsidRDefault="00C8258C" w:rsidP="00BC528C">
            <w:pPr>
              <w:pStyle w:val="TableText"/>
            </w:pPr>
            <w:r>
              <w:t>1(a)</w:t>
            </w:r>
            <w:r w:rsidRPr="00FA6476">
              <w:t xml:space="preserve"> </w:t>
            </w:r>
            <w:r>
              <w:t>“Wnaethoch</w:t>
            </w:r>
            <w:r w:rsidRPr="00FA6476">
              <w:t xml:space="preserve"> </w:t>
            </w:r>
            <w:r>
              <w:t>chi</w:t>
            </w:r>
            <w:r w:rsidRPr="00FA6476">
              <w:t xml:space="preserve"> </w:t>
            </w:r>
            <w:r>
              <w:t>gais</w:t>
            </w:r>
            <w:r w:rsidRPr="00FA6476">
              <w:t xml:space="preserve"> </w:t>
            </w:r>
            <w:r>
              <w:t>i</w:t>
            </w:r>
            <w:r w:rsidRPr="00FA6476">
              <w:t xml:space="preserve"> </w:t>
            </w:r>
            <w:r>
              <w:t>bleidleisio</w:t>
            </w:r>
            <w:r w:rsidRPr="00FA6476">
              <w:t xml:space="preserve"> </w:t>
            </w:r>
            <w:r>
              <w:t>drwy’r</w:t>
            </w:r>
            <w:r w:rsidRPr="00FA6476">
              <w:t xml:space="preserve"> </w:t>
            </w:r>
            <w:r>
              <w:t>post?”</w:t>
            </w:r>
          </w:p>
          <w:p w14:paraId="6FB24CC3" w14:textId="77777777" w:rsidR="00C8258C" w:rsidRDefault="00C8258C" w:rsidP="00BC528C">
            <w:pPr>
              <w:pStyle w:val="linespace"/>
            </w:pPr>
          </w:p>
          <w:p w14:paraId="2637C41C" w14:textId="77777777" w:rsidR="00C8258C" w:rsidRDefault="00C8258C" w:rsidP="00BC528C">
            <w:pPr>
              <w:pStyle w:val="TableText"/>
            </w:pPr>
            <w:r>
              <w:t>1(b)</w:t>
            </w:r>
            <w:r w:rsidRPr="00FA6476">
              <w:t xml:space="preserve"> </w:t>
            </w:r>
            <w:r>
              <w:t>“Pam</w:t>
            </w:r>
            <w:r w:rsidRPr="00FA6476">
              <w:t xml:space="preserve"> </w:t>
            </w:r>
            <w:r>
              <w:t>nad</w:t>
            </w:r>
            <w:r w:rsidRPr="00FA6476">
              <w:t xml:space="preserve"> </w:t>
            </w:r>
            <w:r>
              <w:t>ydych</w:t>
            </w:r>
            <w:r w:rsidRPr="00FA6476">
              <w:t xml:space="preserve"> </w:t>
            </w:r>
            <w:r>
              <w:t>chi</w:t>
            </w:r>
            <w:r w:rsidRPr="00FA6476">
              <w:t xml:space="preserve"> </w:t>
            </w:r>
            <w:r>
              <w:t>wedi</w:t>
            </w:r>
            <w:r w:rsidRPr="00FA6476">
              <w:t xml:space="preserve"> </w:t>
            </w:r>
            <w:r>
              <w:t>pleidleisio</w:t>
            </w:r>
            <w:r w:rsidRPr="00FA6476">
              <w:t xml:space="preserve"> </w:t>
            </w:r>
            <w:r>
              <w:t>drwy’r</w:t>
            </w:r>
            <w:r w:rsidRPr="00FA6476">
              <w:t xml:space="preserve"> </w:t>
            </w:r>
            <w:r>
              <w:t>post?”</w:t>
            </w:r>
          </w:p>
          <w:p w14:paraId="446B35F8" w14:textId="77777777" w:rsidR="00C8258C" w:rsidRPr="00D00EAC" w:rsidRDefault="00C8258C" w:rsidP="00BC528C">
            <w:pPr>
              <w:pStyle w:val="linespace"/>
            </w:pPr>
          </w:p>
        </w:tc>
      </w:tr>
      <w:tr w:rsidR="00C8258C" w:rsidRPr="00D00EAC" w14:paraId="6CD2566F" w14:textId="77777777" w:rsidTr="00BC528C">
        <w:tc>
          <w:tcPr>
            <w:tcW w:w="1433" w:type="dxa"/>
            <w:tcBorders>
              <w:top w:val="single" w:sz="4" w:space="0" w:color="auto"/>
              <w:left w:val="single" w:sz="4" w:space="0" w:color="auto"/>
              <w:bottom w:val="single" w:sz="4" w:space="0" w:color="auto"/>
              <w:right w:val="single" w:sz="4" w:space="0" w:color="auto"/>
            </w:tcBorders>
          </w:tcPr>
          <w:p w14:paraId="54AD98E1" w14:textId="77777777" w:rsidR="00C8258C" w:rsidRPr="00D00EAC" w:rsidRDefault="00C8258C" w:rsidP="00BC528C">
            <w:pPr>
              <w:pStyle w:val="TableText"/>
            </w:pPr>
            <w:r w:rsidRPr="00037C3A">
              <w:t>2.</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who</w:t>
            </w:r>
            <w:r w:rsidRPr="00FA6476">
              <w:t xml:space="preserve"> </w:t>
            </w:r>
            <w:r w:rsidRPr="00037C3A">
              <w:t>is</w:t>
            </w:r>
            <w:r w:rsidRPr="00FA6476">
              <w:t xml:space="preserve"> </w:t>
            </w:r>
            <w:r w:rsidRPr="00037C3A">
              <w:t>named</w:t>
            </w:r>
            <w:r w:rsidRPr="00FA6476">
              <w:t xml:space="preserve"> </w:t>
            </w:r>
            <w:r w:rsidRPr="00037C3A">
              <w:t>in</w:t>
            </w:r>
            <w:r w:rsidRPr="00FA6476">
              <w:t xml:space="preserve"> </w:t>
            </w:r>
            <w:r w:rsidRPr="00037C3A">
              <w:t>the</w:t>
            </w:r>
            <w:r w:rsidRPr="00FA6476">
              <w:t xml:space="preserve"> </w:t>
            </w:r>
            <w:r w:rsidRPr="00037C3A">
              <w:t>proxy</w:t>
            </w:r>
            <w:r w:rsidRPr="00FA6476">
              <w:t xml:space="preserve"> </w:t>
            </w:r>
            <w:r w:rsidRPr="00037C3A">
              <w:t>postal</w:t>
            </w:r>
            <w:r w:rsidRPr="00FA6476">
              <w:t xml:space="preserve"> </w:t>
            </w:r>
            <w:r w:rsidRPr="00037C3A">
              <w:t>voters</w:t>
            </w:r>
            <w:r w:rsidRPr="00FA6476">
              <w:t xml:space="preserve"> </w:t>
            </w:r>
            <w:r w:rsidRPr="00037C3A">
              <w:t>list</w:t>
            </w:r>
          </w:p>
        </w:tc>
        <w:tc>
          <w:tcPr>
            <w:tcW w:w="1433" w:type="dxa"/>
            <w:tcBorders>
              <w:top w:val="single" w:sz="4" w:space="0" w:color="auto"/>
              <w:left w:val="single" w:sz="4" w:space="0" w:color="auto"/>
              <w:bottom w:val="single" w:sz="4" w:space="0" w:color="auto"/>
              <w:right w:val="single" w:sz="4" w:space="0" w:color="auto"/>
            </w:tcBorders>
          </w:tcPr>
          <w:p w14:paraId="22CED87D" w14:textId="77777777" w:rsidR="00C8258C" w:rsidRDefault="00C8258C" w:rsidP="00BC528C">
            <w:pPr>
              <w:pStyle w:val="TableText"/>
            </w:pPr>
            <w:r>
              <w:t>2(a)</w:t>
            </w:r>
            <w:r w:rsidRPr="00FA6476">
              <w:t xml:space="preserve"> </w:t>
            </w:r>
            <w:r>
              <w:t>“Did</w:t>
            </w:r>
            <w:r w:rsidRPr="00FA6476">
              <w:t xml:space="preserve"> </w:t>
            </w:r>
            <w:r>
              <w:t>you</w:t>
            </w:r>
            <w:r w:rsidRPr="00FA6476">
              <w:t xml:space="preserve"> </w:t>
            </w:r>
            <w:r>
              <w:t>apply</w:t>
            </w:r>
            <w:r w:rsidRPr="00FA6476">
              <w:t xml:space="preserve"> </w:t>
            </w:r>
            <w:r>
              <w:t>to</w:t>
            </w:r>
            <w:r w:rsidRPr="00FA6476">
              <w:t xml:space="preserve"> </w:t>
            </w:r>
            <w:r>
              <w:t>vote</w:t>
            </w:r>
            <w:r w:rsidRPr="00FA6476">
              <w:t xml:space="preserve"> </w:t>
            </w:r>
            <w:r>
              <w:t>by</w:t>
            </w:r>
            <w:r w:rsidRPr="00FA6476">
              <w:t xml:space="preserve"> </w:t>
            </w:r>
            <w:r>
              <w:t>post</w:t>
            </w:r>
            <w:r w:rsidRPr="00FA6476">
              <w:t xml:space="preserve"> </w:t>
            </w:r>
            <w:r>
              <w:t>as</w:t>
            </w:r>
            <w:r w:rsidRPr="00FA6476">
              <w:t xml:space="preserve"> </w:t>
            </w:r>
            <w:r>
              <w:t>proxy?”</w:t>
            </w:r>
          </w:p>
          <w:p w14:paraId="74540AB3" w14:textId="77777777" w:rsidR="00C8258C" w:rsidRDefault="00C8258C" w:rsidP="00BC528C">
            <w:pPr>
              <w:pStyle w:val="linespace"/>
            </w:pPr>
          </w:p>
          <w:p w14:paraId="572B6651" w14:textId="77777777" w:rsidR="00C8258C" w:rsidRPr="00D00EAC" w:rsidRDefault="00C8258C" w:rsidP="00BC528C">
            <w:pPr>
              <w:pStyle w:val="TableText"/>
            </w:pPr>
            <w:r>
              <w:t>2(b)</w:t>
            </w:r>
            <w:r w:rsidRPr="00FA6476">
              <w:t xml:space="preserve"> </w:t>
            </w:r>
            <w:r>
              <w:t>“Why</w:t>
            </w:r>
            <w:r w:rsidRPr="00FA6476">
              <w:t xml:space="preserve"> </w:t>
            </w:r>
            <w:r>
              <w:t>have</w:t>
            </w:r>
            <w:r w:rsidRPr="00FA6476">
              <w:t xml:space="preserve"> </w:t>
            </w:r>
            <w:r>
              <w:t>you</w:t>
            </w:r>
            <w:r w:rsidRPr="00FA6476">
              <w:t xml:space="preserve"> </w:t>
            </w:r>
            <w:r>
              <w:t>not</w:t>
            </w:r>
            <w:r w:rsidRPr="00FA6476">
              <w:t xml:space="preserve"> </w:t>
            </w:r>
            <w:r>
              <w:t>voted</w:t>
            </w:r>
            <w:r w:rsidRPr="00FA6476">
              <w:t xml:space="preserve"> </w:t>
            </w:r>
            <w:r>
              <w:t>by</w:t>
            </w:r>
            <w:r w:rsidRPr="00FA6476">
              <w:t xml:space="preserve"> </w:t>
            </w:r>
            <w:r>
              <w:t>post</w:t>
            </w:r>
            <w:r w:rsidRPr="00FA6476">
              <w:t xml:space="preserve"> </w:t>
            </w:r>
            <w:r>
              <w:t>as</w:t>
            </w:r>
            <w:r w:rsidRPr="00FA6476">
              <w:t xml:space="preserve"> </w:t>
            </w:r>
            <w:r>
              <w:t>proxy?”</w:t>
            </w:r>
          </w:p>
        </w:tc>
        <w:tc>
          <w:tcPr>
            <w:tcW w:w="1433" w:type="dxa"/>
            <w:tcBorders>
              <w:top w:val="single" w:sz="4" w:space="0" w:color="auto"/>
              <w:left w:val="single" w:sz="4" w:space="0" w:color="auto"/>
              <w:bottom w:val="single" w:sz="4" w:space="0" w:color="auto"/>
              <w:right w:val="single" w:sz="4" w:space="0" w:color="auto"/>
            </w:tcBorders>
          </w:tcPr>
          <w:p w14:paraId="370123D8" w14:textId="77777777" w:rsidR="00C8258C" w:rsidRDefault="00C8258C" w:rsidP="00BC528C">
            <w:pPr>
              <w:pStyle w:val="TableText"/>
            </w:pPr>
            <w:r w:rsidRPr="000D14BC">
              <w:t>2(a)</w:t>
            </w:r>
            <w:r w:rsidRPr="00FA6476">
              <w:t xml:space="preserve"> </w:t>
            </w:r>
            <w:r w:rsidRPr="000D14BC">
              <w:t>“Wnaethoch</w:t>
            </w:r>
            <w:r w:rsidRPr="00FA6476">
              <w:t xml:space="preserve"> </w:t>
            </w:r>
            <w:r w:rsidRPr="000D14BC">
              <w:t>chi</w:t>
            </w:r>
            <w:r w:rsidRPr="00FA6476">
              <w:t xml:space="preserve"> </w:t>
            </w:r>
            <w:r w:rsidRPr="000D14BC">
              <w:t>gais</w:t>
            </w:r>
            <w:r w:rsidRPr="00FA6476">
              <w:t xml:space="preserve"> </w:t>
            </w:r>
            <w:r>
              <w:t>i</w:t>
            </w:r>
            <w:r w:rsidRPr="00FA6476">
              <w:t xml:space="preserve"> </w:t>
            </w:r>
            <w:r w:rsidRPr="000D14BC">
              <w:t>bleidleisio</w:t>
            </w:r>
            <w:r w:rsidRPr="00FA6476">
              <w:t xml:space="preserve"> </w:t>
            </w:r>
            <w:r w:rsidRPr="000D14BC">
              <w:t>drwy’r</w:t>
            </w:r>
            <w:r w:rsidRPr="00FA6476">
              <w:t xml:space="preserve"> </w:t>
            </w:r>
            <w:r w:rsidRPr="000D14BC">
              <w:t>post</w:t>
            </w:r>
            <w:r w:rsidRPr="00FA6476">
              <w:t xml:space="preserve"> </w:t>
            </w:r>
            <w:r w:rsidRPr="000D14BC">
              <w:t>fel</w:t>
            </w:r>
            <w:r w:rsidRPr="00FA6476">
              <w:t xml:space="preserve"> </w:t>
            </w:r>
            <w:r w:rsidRPr="000D14BC">
              <w:t>dirprwy?”</w:t>
            </w:r>
          </w:p>
          <w:p w14:paraId="41C8D6F5" w14:textId="77777777" w:rsidR="00C8258C" w:rsidRDefault="00C8258C" w:rsidP="00BC528C">
            <w:pPr>
              <w:pStyle w:val="linespace"/>
            </w:pPr>
          </w:p>
          <w:p w14:paraId="50EB4567" w14:textId="77777777" w:rsidR="00C8258C" w:rsidRPr="00D00EAC" w:rsidRDefault="00C8258C" w:rsidP="00BC528C">
            <w:pPr>
              <w:pStyle w:val="TableText"/>
            </w:pPr>
            <w:r w:rsidRPr="000D14BC">
              <w:t>2(b)</w:t>
            </w:r>
            <w:r w:rsidRPr="00FA6476">
              <w:t xml:space="preserve"> </w:t>
            </w:r>
            <w:r w:rsidRPr="000D14BC">
              <w:t>“Pam</w:t>
            </w:r>
            <w:r w:rsidRPr="00FA6476">
              <w:t xml:space="preserve"> </w:t>
            </w:r>
            <w:r w:rsidRPr="000D14BC">
              <w:t>nad</w:t>
            </w:r>
            <w:r w:rsidRPr="00FA6476">
              <w:t xml:space="preserve"> </w:t>
            </w:r>
            <w:r w:rsidRPr="000D14BC">
              <w:t>ydych</w:t>
            </w:r>
            <w:r w:rsidRPr="00FA6476">
              <w:t xml:space="preserve"> </w:t>
            </w:r>
            <w:r w:rsidRPr="000D14BC">
              <w:t>chi</w:t>
            </w:r>
            <w:r w:rsidRPr="00FA6476">
              <w:t xml:space="preserve"> </w:t>
            </w:r>
            <w:r w:rsidRPr="000D14BC">
              <w:t>wedi</w:t>
            </w:r>
            <w:r w:rsidRPr="00FA6476">
              <w:t xml:space="preserve"> </w:t>
            </w:r>
            <w:r w:rsidRPr="000D14BC">
              <w:t>pleidleisio</w:t>
            </w:r>
            <w:r w:rsidRPr="00FA6476">
              <w:t xml:space="preserve"> </w:t>
            </w:r>
            <w:r w:rsidRPr="000D14BC">
              <w:t>drwy’r</w:t>
            </w:r>
            <w:r w:rsidRPr="00FA6476">
              <w:t xml:space="preserve"> </w:t>
            </w:r>
            <w:r w:rsidRPr="000D14BC">
              <w:t>post</w:t>
            </w:r>
            <w:r w:rsidRPr="00FA6476">
              <w:t xml:space="preserve"> </w:t>
            </w:r>
            <w:r w:rsidRPr="000D14BC">
              <w:t>fel</w:t>
            </w:r>
            <w:r w:rsidRPr="00FA6476">
              <w:t xml:space="preserve"> </w:t>
            </w:r>
            <w:r w:rsidRPr="000D14BC">
              <w:t>dirprwy?”</w:t>
            </w:r>
          </w:p>
        </w:tc>
      </w:tr>
    </w:tbl>
    <w:p w14:paraId="5C4ACE3E" w14:textId="77777777" w:rsidR="00C8258C" w:rsidRDefault="00C8258C" w:rsidP="00C8258C">
      <w:pPr>
        <w:pStyle w:val="LQN2"/>
      </w:pPr>
      <w:r>
        <w:t>(6)</w:t>
      </w:r>
      <w:r w:rsidRPr="00FA6476">
        <w:t> </w:t>
      </w:r>
      <w:r w:rsidRPr="00D00EAC">
        <w:t>A</w:t>
      </w:r>
      <w:r w:rsidRPr="00FA6476">
        <w:t xml:space="preserve"> </w:t>
      </w:r>
      <w:r w:rsidRPr="00D00EAC">
        <w:t>ballot</w:t>
      </w:r>
      <w:r w:rsidRPr="00FA6476">
        <w:t xml:space="preserve"> </w:t>
      </w:r>
      <w:r w:rsidRPr="00D00EAC">
        <w:t>paper</w:t>
      </w:r>
      <w:r w:rsidRPr="00FA6476">
        <w:t xml:space="preserve"> </w:t>
      </w:r>
      <w:r w:rsidRPr="00D00EAC">
        <w:t>must</w:t>
      </w:r>
      <w:r w:rsidRPr="00FA6476">
        <w:t xml:space="preserve"> </w:t>
      </w:r>
      <w:r w:rsidRPr="00D00EAC">
        <w:t>not</w:t>
      </w:r>
      <w:r w:rsidRPr="00FA6476">
        <w:t xml:space="preserve"> </w:t>
      </w:r>
      <w:r w:rsidRPr="00D00EAC">
        <w:t>be</w:t>
      </w:r>
      <w:r w:rsidRPr="00FA6476">
        <w:t xml:space="preserve"> </w:t>
      </w:r>
      <w:r w:rsidRPr="00D00EAC">
        <w:t>given</w:t>
      </w:r>
      <w:r w:rsidRPr="00FA6476">
        <w:t xml:space="preserve"> </w:t>
      </w:r>
      <w:r w:rsidRPr="00D00EAC">
        <w:t>to</w:t>
      </w:r>
      <w:r w:rsidRPr="00FA6476">
        <w:t xml:space="preserve"> </w:t>
      </w:r>
      <w:r w:rsidRPr="00D00EAC">
        <w:t>any</w:t>
      </w:r>
      <w:r w:rsidRPr="00FA6476">
        <w:t xml:space="preserve"> </w:t>
      </w:r>
      <w:r w:rsidRPr="00D00EAC">
        <w:t>person</w:t>
      </w:r>
      <w:r w:rsidRPr="00FA6476">
        <w:t xml:space="preserve"> </w:t>
      </w:r>
      <w:r w:rsidRPr="00D00EAC">
        <w:t>required</w:t>
      </w:r>
      <w:r w:rsidRPr="00FA6476">
        <w:t xml:space="preserve"> </w:t>
      </w:r>
      <w:r w:rsidRPr="00D00EAC">
        <w:t>to</w:t>
      </w:r>
      <w:r w:rsidRPr="00FA6476">
        <w:t xml:space="preserve"> </w:t>
      </w:r>
      <w:r w:rsidRPr="00D00EAC">
        <w:t>answer</w:t>
      </w:r>
      <w:r w:rsidRPr="00FA6476">
        <w:t xml:space="preserve"> </w:t>
      </w:r>
      <w:r w:rsidRPr="00D00EAC">
        <w:t>one</w:t>
      </w:r>
      <w:r w:rsidRPr="00FA6476">
        <w:t xml:space="preserve"> </w:t>
      </w:r>
      <w:r w:rsidRPr="00D00EAC">
        <w:t>or</w:t>
      </w:r>
      <w:r w:rsidRPr="00FA6476">
        <w:t xml:space="preserve"> </w:t>
      </w:r>
      <w:r w:rsidRPr="00D00EAC">
        <w:t>more</w:t>
      </w:r>
      <w:r w:rsidRPr="00FA6476">
        <w:t xml:space="preserve"> </w:t>
      </w:r>
      <w:r w:rsidRPr="00D00EAC">
        <w:t>of</w:t>
      </w:r>
      <w:r w:rsidRPr="00FA6476">
        <w:t xml:space="preserve"> </w:t>
      </w:r>
      <w:r w:rsidRPr="00D00EAC">
        <w:t>the</w:t>
      </w:r>
      <w:r w:rsidRPr="00FA6476">
        <w:t xml:space="preserve"> </w:t>
      </w:r>
      <w:r w:rsidRPr="00D00EAC">
        <w:t>questions</w:t>
      </w:r>
      <w:r w:rsidRPr="00FA6476">
        <w:t xml:space="preserve"> </w:t>
      </w:r>
      <w:r w:rsidRPr="00D00EAC">
        <w:t>in</w:t>
      </w:r>
      <w:r w:rsidRPr="00FA6476">
        <w:t xml:space="preserve"> </w:t>
      </w:r>
      <w:r w:rsidRPr="00D00EAC">
        <w:t>Table</w:t>
      </w:r>
      <w:r w:rsidRPr="00FA6476">
        <w:t xml:space="preserve"> </w:t>
      </w:r>
      <w:r w:rsidRPr="00D00EAC">
        <w:t>1</w:t>
      </w:r>
      <w:r w:rsidRPr="00FA6476">
        <w:t xml:space="preserve"> </w:t>
      </w:r>
      <w:r w:rsidRPr="00D00EAC">
        <w:t>or</w:t>
      </w:r>
      <w:r w:rsidRPr="00FA6476">
        <w:t xml:space="preserve"> </w:t>
      </w:r>
      <w:r w:rsidRPr="00D00EAC">
        <w:t>2</w:t>
      </w:r>
      <w:r w:rsidRPr="00FA6476">
        <w:t xml:space="preserve"> </w:t>
      </w:r>
      <w:r w:rsidRPr="00D00EAC">
        <w:t>unless</w:t>
      </w:r>
      <w:r w:rsidRPr="00FA6476">
        <w:t xml:space="preserve"> </w:t>
      </w:r>
      <w:r w:rsidRPr="00D00EAC">
        <w:t>the</w:t>
      </w:r>
      <w:r w:rsidRPr="00FA6476">
        <w:t xml:space="preserve"> </w:t>
      </w:r>
      <w:r w:rsidRPr="00D00EAC">
        <w:t>person</w:t>
      </w:r>
      <w:r w:rsidRPr="00FA6476">
        <w:t xml:space="preserve"> </w:t>
      </w:r>
      <w:r w:rsidRPr="00D00EAC">
        <w:t>has</w:t>
      </w:r>
      <w:r w:rsidRPr="00FA6476">
        <w:t xml:space="preserve"> </w:t>
      </w:r>
      <w:r w:rsidRPr="00D00EAC">
        <w:t>answered</w:t>
      </w:r>
      <w:r w:rsidRPr="00FA6476">
        <w:t xml:space="preserve"> </w:t>
      </w:r>
      <w:r w:rsidRPr="00D00EAC">
        <w:t>the</w:t>
      </w:r>
      <w:r w:rsidRPr="00FA6476">
        <w:t xml:space="preserve"> </w:t>
      </w:r>
      <w:r w:rsidRPr="00D00EAC">
        <w:t>question</w:t>
      </w:r>
      <w:r w:rsidRPr="00FA6476">
        <w:t xml:space="preserve"> </w:t>
      </w:r>
      <w:r w:rsidRPr="00D00EAC">
        <w:t>or</w:t>
      </w:r>
      <w:r w:rsidRPr="00FA6476">
        <w:t xml:space="preserve"> </w:t>
      </w:r>
      <w:r w:rsidRPr="00D00EAC">
        <w:t>questions</w:t>
      </w:r>
      <w:r w:rsidRPr="00FA6476">
        <w:t xml:space="preserve"> </w:t>
      </w:r>
      <w:r w:rsidRPr="00D00EAC">
        <w:t>satisfactorily.</w:t>
      </w:r>
    </w:p>
    <w:p w14:paraId="3CD70C59" w14:textId="77777777" w:rsidR="00C8258C" w:rsidRDefault="00C8258C" w:rsidP="00C8258C">
      <w:pPr>
        <w:pStyle w:val="LQN2"/>
      </w:pPr>
      <w:r>
        <w:lastRenderedPageBreak/>
        <w:t>(7)</w:t>
      </w:r>
      <w:r w:rsidRPr="00FA6476">
        <w:t> </w:t>
      </w:r>
      <w:r w:rsidRPr="00D00EAC">
        <w:t>Except</w:t>
      </w:r>
      <w:r w:rsidRPr="00FA6476">
        <w:t xml:space="preserve"> </w:t>
      </w:r>
      <w:r w:rsidRPr="00D00EAC">
        <w:t>as</w:t>
      </w:r>
      <w:r w:rsidRPr="00FA6476">
        <w:t xml:space="preserve"> </w:t>
      </w:r>
      <w:r w:rsidRPr="00D00EAC">
        <w:t>authorised</w:t>
      </w:r>
      <w:r w:rsidRPr="00FA6476">
        <w:t xml:space="preserve"> </w:t>
      </w:r>
      <w:r w:rsidRPr="00D00EAC">
        <w:t>by</w:t>
      </w:r>
      <w:r w:rsidRPr="00FA6476">
        <w:t xml:space="preserve"> </w:t>
      </w:r>
      <w:r w:rsidRPr="00D00EAC">
        <w:t>this</w:t>
      </w:r>
      <w:r w:rsidRPr="00FA6476">
        <w:t xml:space="preserve"> </w:t>
      </w:r>
      <w:r w:rsidRPr="00D00EAC">
        <w:t>rule,</w:t>
      </w:r>
      <w:r w:rsidRPr="00FA6476">
        <w:t xml:space="preserve"> </w:t>
      </w:r>
      <w:r w:rsidRPr="00D00EAC">
        <w:t>no</w:t>
      </w:r>
      <w:r w:rsidRPr="00FA6476">
        <w:t xml:space="preserve"> </w:t>
      </w:r>
      <w:r w:rsidRPr="00D00EAC">
        <w:t>inquiry</w:t>
      </w:r>
      <w:r w:rsidRPr="00FA6476">
        <w:t xml:space="preserve"> </w:t>
      </w:r>
      <w:r w:rsidRPr="00D00EAC">
        <w:t>is</w:t>
      </w:r>
      <w:r w:rsidRPr="00FA6476">
        <w:t xml:space="preserve"> </w:t>
      </w:r>
      <w:r w:rsidRPr="00D00EAC">
        <w:t>permitted</w:t>
      </w:r>
      <w:r w:rsidRPr="00FA6476">
        <w:t xml:space="preserve"> </w:t>
      </w:r>
      <w:r w:rsidRPr="00D00EAC">
        <w:t>as</w:t>
      </w:r>
      <w:r w:rsidRPr="00FA6476">
        <w:t xml:space="preserve"> </w:t>
      </w:r>
      <w:r w:rsidRPr="00D00EAC">
        <w:t>to</w:t>
      </w:r>
      <w:r w:rsidRPr="00FA6476">
        <w:t xml:space="preserve"> </w:t>
      </w:r>
      <w:r w:rsidRPr="00D00EAC">
        <w:t>the</w:t>
      </w:r>
      <w:r w:rsidRPr="00FA6476">
        <w:t xml:space="preserve"> </w:t>
      </w:r>
      <w:r w:rsidRPr="00D00EAC">
        <w:t>right</w:t>
      </w:r>
      <w:r w:rsidRPr="00FA6476">
        <w:t xml:space="preserve"> </w:t>
      </w:r>
      <w:r w:rsidRPr="00D00EAC">
        <w:t>of</w:t>
      </w:r>
      <w:r w:rsidRPr="00FA6476">
        <w:t xml:space="preserve"> </w:t>
      </w:r>
      <w:r w:rsidRPr="00D00EAC">
        <w:t>any</w:t>
      </w:r>
      <w:r w:rsidRPr="00FA6476">
        <w:t xml:space="preserve"> </w:t>
      </w:r>
      <w:r w:rsidRPr="00D00EAC">
        <w:t>person</w:t>
      </w:r>
      <w:r w:rsidRPr="00FA6476">
        <w:t xml:space="preserve"> </w:t>
      </w:r>
      <w:r w:rsidRPr="00D00EAC">
        <w:t>to</w:t>
      </w:r>
      <w:r w:rsidRPr="00FA6476">
        <w:t xml:space="preserve"> </w:t>
      </w:r>
      <w:r w:rsidRPr="00D00EAC">
        <w:t>vote.</w:t>
      </w:r>
    </w:p>
    <w:p w14:paraId="2101746C" w14:textId="77777777" w:rsidR="00C8258C" w:rsidRPr="00D00EAC" w:rsidRDefault="00C8258C" w:rsidP="00C8258C">
      <w:pPr>
        <w:pStyle w:val="LQN2"/>
      </w:pPr>
      <w:r>
        <w:t>(8)</w:t>
      </w:r>
      <w:r w:rsidRPr="00FA6476">
        <w:t> </w:t>
      </w:r>
      <w:r w:rsidRPr="00D00EAC">
        <w:t>In</w:t>
      </w:r>
      <w:r w:rsidRPr="00FA6476">
        <w:t xml:space="preserve"> </w:t>
      </w:r>
      <w:r w:rsidRPr="00D00EAC">
        <w:t>this</w:t>
      </w:r>
      <w:r w:rsidRPr="00FA6476">
        <w:t xml:space="preserve"> </w:t>
      </w:r>
      <w:r w:rsidRPr="00D00EAC">
        <w:t>rule,</w:t>
      </w:r>
      <w:r w:rsidRPr="00FA6476">
        <w:t xml:space="preserve"> </w:t>
      </w:r>
      <w:r w:rsidRPr="00D00EAC">
        <w:t>“the</w:t>
      </w:r>
      <w:r w:rsidRPr="00FA6476">
        <w:t xml:space="preserve"> </w:t>
      </w:r>
      <w:r w:rsidRPr="00D00EAC">
        <w:t>copies</w:t>
      </w:r>
      <w:r w:rsidRPr="00FA6476">
        <w:t xml:space="preserve"> </w:t>
      </w:r>
      <w:r w:rsidRPr="00D00EAC">
        <w:t>of</w:t>
      </w:r>
      <w:r w:rsidRPr="00FA6476">
        <w:t xml:space="preserve"> </w:t>
      </w:r>
      <w:r w:rsidRPr="00D00EAC">
        <w:t>the</w:t>
      </w:r>
      <w:r w:rsidRPr="00FA6476">
        <w:t xml:space="preserve"> </w:t>
      </w:r>
      <w:r w:rsidRPr="00D00EAC">
        <w:t>registration</w:t>
      </w:r>
      <w:r w:rsidRPr="00FA6476">
        <w:t xml:space="preserve"> </w:t>
      </w:r>
      <w:r w:rsidRPr="00D00EAC">
        <w:t>records”</w:t>
      </w:r>
      <w:r w:rsidRPr="00FA6476">
        <w:t xml:space="preserve"> </w:t>
      </w:r>
      <w:r w:rsidRPr="00D00EAC">
        <w:t>means</w:t>
      </w:r>
      <w:r w:rsidRPr="00FA6476">
        <w:t xml:space="preserve"> </w:t>
      </w:r>
      <w:r w:rsidRPr="00D00EAC">
        <w:t>the</w:t>
      </w:r>
      <w:r w:rsidRPr="00FA6476">
        <w:t xml:space="preserve"> </w:t>
      </w:r>
      <w:r w:rsidRPr="00D00EAC">
        <w:t>copies</w:t>
      </w:r>
      <w:r w:rsidRPr="00FA6476">
        <w:t xml:space="preserve"> </w:t>
      </w:r>
      <w:r w:rsidRPr="00D00EAC">
        <w:t>provided</w:t>
      </w:r>
      <w:r w:rsidRPr="00FA6476">
        <w:t xml:space="preserve"> </w:t>
      </w:r>
      <w:r w:rsidRPr="00D00EAC">
        <w:t>by</w:t>
      </w:r>
      <w:r w:rsidRPr="00FA6476">
        <w:t xml:space="preserve"> </w:t>
      </w:r>
      <w:r w:rsidRPr="00D00EAC">
        <w:t>the</w:t>
      </w:r>
      <w:r w:rsidRPr="00FA6476">
        <w:t xml:space="preserve"> </w:t>
      </w:r>
      <w:r w:rsidRPr="00D00EAC">
        <w:t>returning</w:t>
      </w:r>
      <w:r w:rsidRPr="00FA6476">
        <w:t xml:space="preserve"> </w:t>
      </w:r>
      <w:r w:rsidRPr="00D00EAC">
        <w:t>officer</w:t>
      </w:r>
      <w:r w:rsidRPr="00FA6476">
        <w:t xml:space="preserve"> </w:t>
      </w:r>
      <w:r w:rsidRPr="00D00EAC">
        <w:t>for</w:t>
      </w:r>
      <w:r w:rsidRPr="00FA6476">
        <w:t xml:space="preserve"> </w:t>
      </w:r>
      <w:r w:rsidRPr="00D00EAC">
        <w:t>the</w:t>
      </w:r>
      <w:r w:rsidRPr="00FA6476">
        <w:t xml:space="preserve"> </w:t>
      </w:r>
      <w:r w:rsidRPr="00D00EAC">
        <w:t>polling</w:t>
      </w:r>
      <w:r w:rsidRPr="00FA6476">
        <w:t xml:space="preserve"> </w:t>
      </w:r>
      <w:r w:rsidRPr="00D00EAC">
        <w:t>station</w:t>
      </w:r>
      <w:r w:rsidRPr="00FA6476">
        <w:t xml:space="preserve"> </w:t>
      </w:r>
      <w:r w:rsidRPr="00D00EAC">
        <w:t>under</w:t>
      </w:r>
      <w:r w:rsidRPr="00FA6476">
        <w:t xml:space="preserve"> </w:t>
      </w:r>
      <w:r w:rsidRPr="00D00EAC">
        <w:t>rule</w:t>
      </w:r>
      <w:r w:rsidRPr="00FA6476">
        <w:t xml:space="preserve"> </w:t>
      </w:r>
      <w:r w:rsidRPr="00D00EAC">
        <w:t>3</w:t>
      </w:r>
      <w:r>
        <w:t>2</w:t>
      </w:r>
      <w:r w:rsidRPr="00D00EAC">
        <w:t>(3)(b)</w:t>
      </w:r>
      <w:r w:rsidRPr="00FA6476">
        <w:t xml:space="preserve"> </w:t>
      </w:r>
      <w:r w:rsidRPr="00D00EAC">
        <w:t>and</w:t>
      </w:r>
      <w:r w:rsidRPr="00FA6476">
        <w:t xml:space="preserve"> </w:t>
      </w:r>
      <w:r w:rsidRPr="00D00EAC">
        <w:t>(c)</w:t>
      </w:r>
      <w:r w:rsidRPr="00FA6476">
        <w:t xml:space="preserve"> </w:t>
      </w:r>
      <w:r w:rsidRPr="00D00EAC">
        <w:t>(copies</w:t>
      </w:r>
      <w:r w:rsidRPr="00FA6476">
        <w:t xml:space="preserve"> </w:t>
      </w:r>
      <w:r w:rsidRPr="00D00EAC">
        <w:t>of</w:t>
      </w:r>
      <w:r w:rsidRPr="00FA6476">
        <w:t xml:space="preserve"> </w:t>
      </w:r>
      <w:r w:rsidRPr="00D00EAC">
        <w:t>the</w:t>
      </w:r>
      <w:r w:rsidRPr="00FA6476">
        <w:t xml:space="preserve"> </w:t>
      </w:r>
      <w:r w:rsidRPr="00D00EAC">
        <w:t>relevant</w:t>
      </w:r>
      <w:r w:rsidRPr="00FA6476">
        <w:t xml:space="preserve"> </w:t>
      </w:r>
      <w:r w:rsidRPr="00D00EAC">
        <w:t>register</w:t>
      </w:r>
      <w:r w:rsidRPr="00FA6476">
        <w:t xml:space="preserve"> </w:t>
      </w:r>
      <w:r w:rsidRPr="00D00EAC">
        <w:t>of</w:t>
      </w:r>
      <w:r w:rsidRPr="00FA6476">
        <w:t xml:space="preserve"> </w:t>
      </w:r>
      <w:r w:rsidRPr="00D00EAC">
        <w:t>electors</w:t>
      </w:r>
      <w:r w:rsidRPr="00FA6476">
        <w:t xml:space="preserve"> </w:t>
      </w:r>
      <w:r w:rsidRPr="00D00EAC">
        <w:t>and</w:t>
      </w:r>
      <w:r w:rsidRPr="00FA6476">
        <w:t xml:space="preserve"> </w:t>
      </w:r>
      <w:r w:rsidRPr="00D00EAC">
        <w:t>copies</w:t>
      </w:r>
      <w:r w:rsidRPr="00FA6476">
        <w:t xml:space="preserve"> </w:t>
      </w:r>
      <w:r w:rsidRPr="00D00EAC">
        <w:t>of</w:t>
      </w:r>
      <w:r w:rsidRPr="00FA6476">
        <w:t xml:space="preserve"> </w:t>
      </w:r>
      <w:r w:rsidRPr="00D00EAC">
        <w:t>any</w:t>
      </w:r>
      <w:r w:rsidRPr="00FA6476">
        <w:t xml:space="preserve"> </w:t>
      </w:r>
      <w:r w:rsidRPr="00D00EAC">
        <w:t>notices</w:t>
      </w:r>
      <w:r w:rsidRPr="00FA6476">
        <w:t xml:space="preserve"> </w:t>
      </w:r>
      <w:r w:rsidRPr="00D00EAC">
        <w:t>issued</w:t>
      </w:r>
      <w:r w:rsidRPr="00FA6476">
        <w:t xml:space="preserve"> </w:t>
      </w:r>
      <w:r w:rsidRPr="00D00EAC">
        <w:t>under</w:t>
      </w:r>
      <w:r w:rsidRPr="00FA6476">
        <w:t xml:space="preserve"> </w:t>
      </w:r>
      <w:r w:rsidRPr="00D00EAC">
        <w:t>section</w:t>
      </w:r>
      <w:r w:rsidRPr="00FA6476">
        <w:t xml:space="preserve"> </w:t>
      </w:r>
      <w:r w:rsidRPr="00D00EAC">
        <w:t>13B(3B)</w:t>
      </w:r>
      <w:r w:rsidRPr="00FA6476">
        <w:t xml:space="preserve"> </w:t>
      </w:r>
      <w:r w:rsidRPr="00D00EAC">
        <w:t>or</w:t>
      </w:r>
      <w:r w:rsidRPr="00FA6476">
        <w:t xml:space="preserve"> </w:t>
      </w:r>
      <w:r w:rsidRPr="00D00EAC">
        <w:t>(3D)</w:t>
      </w:r>
      <w:r w:rsidRPr="00FA6476">
        <w:t xml:space="preserve"> </w:t>
      </w:r>
      <w:r w:rsidRPr="00D00EAC">
        <w:t>of</w:t>
      </w:r>
      <w:r w:rsidRPr="00FA6476">
        <w:t xml:space="preserve"> </w:t>
      </w:r>
      <w:r w:rsidRPr="00D00EAC">
        <w:t>the</w:t>
      </w:r>
      <w:r w:rsidRPr="00FA6476">
        <w:t xml:space="preserve"> </w:t>
      </w:r>
      <w:r w:rsidRPr="00D00EAC">
        <w:t>1983</w:t>
      </w:r>
      <w:r w:rsidRPr="00FA6476">
        <w:t xml:space="preserve"> </w:t>
      </w:r>
      <w:r w:rsidRPr="00D00EAC">
        <w:t>Act</w:t>
      </w:r>
      <w:r w:rsidRPr="00FA6476">
        <w:t xml:space="preserve"> </w:t>
      </w:r>
      <w:r w:rsidRPr="00D00EAC">
        <w:t>relating</w:t>
      </w:r>
      <w:r w:rsidRPr="00FA6476">
        <w:t xml:space="preserve"> </w:t>
      </w:r>
      <w:r w:rsidRPr="00D00EAC">
        <w:t>to</w:t>
      </w:r>
      <w:r w:rsidRPr="00FA6476">
        <w:t xml:space="preserve"> </w:t>
      </w:r>
      <w:r w:rsidRPr="00D00EAC">
        <w:t>the</w:t>
      </w:r>
      <w:r w:rsidRPr="00FA6476">
        <w:t xml:space="preserve"> </w:t>
      </w:r>
      <w:r w:rsidRPr="00D00EAC">
        <w:t>relevant</w:t>
      </w:r>
      <w:r w:rsidRPr="00FA6476">
        <w:t xml:space="preserve"> </w:t>
      </w:r>
      <w:r w:rsidRPr="00D00EAC">
        <w:t>register</w:t>
      </w:r>
      <w:r w:rsidRPr="00FA6476">
        <w:t xml:space="preserve"> </w:t>
      </w:r>
      <w:r w:rsidRPr="00D00EAC">
        <w:t>of</w:t>
      </w:r>
      <w:r w:rsidRPr="00FA6476">
        <w:t xml:space="preserve"> </w:t>
      </w:r>
      <w:r w:rsidRPr="00D00EAC">
        <w:t>electors).</w:t>
      </w:r>
      <w:r w:rsidRPr="00D00EAC">
        <w:fldChar w:fldCharType="begin"/>
      </w:r>
      <w:r w:rsidRPr="00D00EAC">
        <w:instrText xml:space="preserve"> SYMBOL 148 \* MERGEFORMAT </w:instrText>
      </w:r>
      <w:r w:rsidRPr="00D00EAC">
        <w:fldChar w:fldCharType="end"/>
      </w:r>
    </w:p>
    <w:p w14:paraId="4FDC0EA7"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43(1)(a)</w:t>
      </w:r>
      <w:r w:rsidRPr="00FA6476">
        <w:t xml:space="preserve"> </w:t>
      </w:r>
      <w:r>
        <w:t>(v</w:t>
      </w:r>
      <w:r w:rsidRPr="00770A63">
        <w:t>oters</w:t>
      </w:r>
      <w:r w:rsidRPr="00FA6476">
        <w:t xml:space="preserve"> </w:t>
      </w:r>
      <w:r w:rsidRPr="00770A63">
        <w:t>with</w:t>
      </w:r>
      <w:r w:rsidRPr="00FA6476">
        <w:t xml:space="preserve"> </w:t>
      </w:r>
      <w:r w:rsidRPr="00770A63">
        <w:t>a</w:t>
      </w:r>
      <w:r w:rsidRPr="00FA6476">
        <w:t xml:space="preserve"> </w:t>
      </w:r>
      <w:r w:rsidRPr="00770A63">
        <w:t>disability</w:t>
      </w:r>
      <w:r w:rsidRPr="00FA6476">
        <w:t xml:space="preserve"> </w:t>
      </w:r>
      <w:r w:rsidRPr="00770A63">
        <w:t>or</w:t>
      </w:r>
      <w:r w:rsidRPr="00FA6476">
        <w:t xml:space="preserve"> </w:t>
      </w:r>
      <w:r w:rsidRPr="00770A63">
        <w:t>unable</w:t>
      </w:r>
      <w:r w:rsidRPr="00FA6476">
        <w:t xml:space="preserve"> </w:t>
      </w:r>
      <w:r w:rsidRPr="00770A63">
        <w:t>to</w:t>
      </w:r>
      <w:r w:rsidRPr="00FA6476">
        <w:t xml:space="preserve"> </w:t>
      </w:r>
      <w:r w:rsidRPr="00770A63">
        <w:t>read:</w:t>
      </w:r>
      <w:r w:rsidRPr="00FA6476">
        <w:t xml:space="preserve"> </w:t>
      </w:r>
      <w:r w:rsidRPr="00770A63">
        <w:t>marking</w:t>
      </w:r>
      <w:r w:rsidRPr="00FA6476">
        <w:t xml:space="preserve"> </w:t>
      </w:r>
      <w:r w:rsidRPr="00770A63">
        <w:t>of</w:t>
      </w:r>
      <w:r w:rsidRPr="00FA6476">
        <w:t xml:space="preserve"> </w:t>
      </w:r>
      <w:r w:rsidRPr="00770A63">
        <w:t>votes</w:t>
      </w:r>
      <w:r w:rsidRPr="00FA6476">
        <w:t xml:space="preserve"> </w:t>
      </w:r>
      <w:r w:rsidRPr="00770A63">
        <w:t>by</w:t>
      </w:r>
      <w:r w:rsidRPr="00FA6476">
        <w:t xml:space="preserve"> </w:t>
      </w:r>
      <w:r w:rsidRPr="00770A63">
        <w:t>presiding</w:t>
      </w:r>
      <w:r w:rsidRPr="00FA6476">
        <w:t xml:space="preserve"> </w:t>
      </w:r>
      <w:r w:rsidRPr="00770A63">
        <w:t>officer</w:t>
      </w:r>
      <w:r>
        <w:t>),</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482AF815"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44</w:t>
      </w:r>
      <w:r w:rsidRPr="00FA6476">
        <w:t xml:space="preserve"> </w:t>
      </w:r>
      <w:r>
        <w:t>(v</w:t>
      </w:r>
      <w:r w:rsidRPr="00A27AC9">
        <w:t>oters</w:t>
      </w:r>
      <w:r w:rsidRPr="00FA6476">
        <w:t xml:space="preserve"> </w:t>
      </w:r>
      <w:r w:rsidRPr="00A27AC9">
        <w:t>with</w:t>
      </w:r>
      <w:r w:rsidRPr="00FA6476">
        <w:t xml:space="preserve"> </w:t>
      </w:r>
      <w:r w:rsidRPr="00A27AC9">
        <w:t>a</w:t>
      </w:r>
      <w:r w:rsidRPr="00FA6476">
        <w:t xml:space="preserve"> </w:t>
      </w:r>
      <w:r w:rsidRPr="00A27AC9">
        <w:t>disability</w:t>
      </w:r>
      <w:r w:rsidRPr="00FA6476">
        <w:t xml:space="preserve"> </w:t>
      </w:r>
      <w:r w:rsidRPr="00A27AC9">
        <w:t>or</w:t>
      </w:r>
      <w:r w:rsidRPr="00FA6476">
        <w:t xml:space="preserve"> </w:t>
      </w:r>
      <w:r w:rsidRPr="00A27AC9">
        <w:t>unable</w:t>
      </w:r>
      <w:r w:rsidRPr="00FA6476">
        <w:t xml:space="preserve"> </w:t>
      </w:r>
      <w:r w:rsidRPr="00A27AC9">
        <w:t>to</w:t>
      </w:r>
      <w:r w:rsidRPr="00FA6476">
        <w:t xml:space="preserve"> </w:t>
      </w:r>
      <w:r w:rsidRPr="00A27AC9">
        <w:t>read:</w:t>
      </w:r>
      <w:r w:rsidRPr="00FA6476">
        <w:t xml:space="preserve"> </w:t>
      </w:r>
      <w:r w:rsidRPr="00A27AC9">
        <w:t>assistance</w:t>
      </w:r>
      <w:r w:rsidRPr="00FA6476">
        <w:t xml:space="preserve"> </w:t>
      </w:r>
      <w:r w:rsidRPr="00A27AC9">
        <w:t>of</w:t>
      </w:r>
      <w:r w:rsidRPr="00FA6476">
        <w:t xml:space="preserve"> </w:t>
      </w:r>
      <w:r w:rsidRPr="00A27AC9">
        <w:t>companions</w:t>
      </w:r>
      <w:r>
        <w:t>)—</w:t>
      </w:r>
    </w:p>
    <w:p w14:paraId="337C082F" w14:textId="77777777" w:rsidR="00C8258C" w:rsidRDefault="00C8258C" w:rsidP="00C8258C">
      <w:pPr>
        <w:pStyle w:val="N3"/>
      </w:pPr>
      <w:r>
        <w:t>in</w:t>
      </w:r>
      <w:r w:rsidRPr="00FA6476">
        <w:t xml:space="preserve"> </w:t>
      </w:r>
      <w:r>
        <w:t>paragraph</w:t>
      </w:r>
      <w:r w:rsidRPr="00FA6476">
        <w:t xml:space="preserve"> </w:t>
      </w:r>
      <w:r>
        <w:t>(1),</w:t>
      </w:r>
      <w:bookmarkStart w:id="21" w:name="_Hlk203558887"/>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bookmarkEnd w:id="21"/>
      <w:r>
        <w:t>;</w:t>
      </w:r>
    </w:p>
    <w:p w14:paraId="3852C2A6" w14:textId="77777777" w:rsidR="00C8258C" w:rsidRDefault="00C8258C" w:rsidP="00C8258C">
      <w:pPr>
        <w:pStyle w:val="N3"/>
      </w:pPr>
      <w:r>
        <w:t>in</w:t>
      </w:r>
      <w:r w:rsidRPr="00FA6476">
        <w:t xml:space="preserve"> </w:t>
      </w:r>
      <w:r>
        <w:t>paragraph</w:t>
      </w:r>
      <w:r w:rsidRPr="00FA6476">
        <w:t xml:space="preserve"> </w:t>
      </w:r>
      <w:r>
        <w:t>(2),</w:t>
      </w:r>
      <w:r w:rsidRPr="00FA6476">
        <w:t xml:space="preserve"> </w:t>
      </w:r>
      <w:r w:rsidRPr="00A27AC9">
        <w:t>for</w:t>
      </w:r>
      <w:r w:rsidRPr="00FA6476">
        <w:t xml:space="preserve"> </w:t>
      </w:r>
      <w:r w:rsidRPr="00A27AC9">
        <w:t>“blindness”</w:t>
      </w:r>
      <w:r w:rsidRPr="00FA6476">
        <w:t xml:space="preserve"> </w:t>
      </w:r>
      <w:r w:rsidRPr="00A27AC9">
        <w:t>substitute</w:t>
      </w:r>
      <w:r w:rsidRPr="00FA6476">
        <w:t xml:space="preserve"> </w:t>
      </w:r>
      <w:r w:rsidRPr="00A27AC9">
        <w:t>“severe</w:t>
      </w:r>
      <w:r w:rsidRPr="00FA6476">
        <w:t xml:space="preserve"> </w:t>
      </w:r>
      <w:r w:rsidRPr="00A27AC9">
        <w:t>sight</w:t>
      </w:r>
      <w:r w:rsidRPr="00FA6476">
        <w:t xml:space="preserve"> </w:t>
      </w:r>
      <w:r w:rsidRPr="00A27AC9">
        <w:t>impairment”</w:t>
      </w:r>
      <w:r>
        <w:t>;</w:t>
      </w:r>
    </w:p>
    <w:p w14:paraId="5A023065" w14:textId="77777777" w:rsidR="00C8258C" w:rsidRDefault="00C8258C" w:rsidP="00C8258C">
      <w:pPr>
        <w:pStyle w:val="N3"/>
      </w:pPr>
      <w:r>
        <w:t>in</w:t>
      </w:r>
      <w:r w:rsidRPr="00FA6476">
        <w:t xml:space="preserve"> </w:t>
      </w:r>
      <w:r>
        <w:t>paragraph</w:t>
      </w:r>
      <w:r w:rsidRPr="00FA6476">
        <w:t xml:space="preserve"> </w:t>
      </w:r>
      <w:r>
        <w:t>(3),</w:t>
      </w:r>
      <w:r w:rsidRPr="00FA6476">
        <w:t xml:space="preserve"> </w:t>
      </w:r>
      <w:r w:rsidRPr="00A27AC9">
        <w:t>for</w:t>
      </w:r>
      <w:r w:rsidRPr="00FA6476">
        <w:t xml:space="preserve"> </w:t>
      </w:r>
      <w:r w:rsidRPr="00A27AC9">
        <w:t>“blindness”</w:t>
      </w:r>
      <w:r w:rsidRPr="00FA6476">
        <w:t xml:space="preserve"> </w:t>
      </w:r>
      <w:r w:rsidRPr="00A27AC9">
        <w:t>substitute</w:t>
      </w:r>
      <w:r w:rsidRPr="00FA6476">
        <w:t xml:space="preserve"> </w:t>
      </w:r>
      <w:r w:rsidRPr="00A27AC9">
        <w:t>“severe</w:t>
      </w:r>
      <w:r w:rsidRPr="00FA6476">
        <w:t xml:space="preserve"> </w:t>
      </w:r>
      <w:r w:rsidRPr="00A27AC9">
        <w:t>sight</w:t>
      </w:r>
      <w:r w:rsidRPr="00FA6476">
        <w:t xml:space="preserve"> </w:t>
      </w:r>
      <w:r w:rsidRPr="00A27AC9">
        <w:t>impairment”</w:t>
      </w:r>
      <w:r>
        <w:t>;</w:t>
      </w:r>
    </w:p>
    <w:p w14:paraId="21078795" w14:textId="77777777" w:rsidR="00C8258C" w:rsidRDefault="00C8258C" w:rsidP="00C8258C">
      <w:pPr>
        <w:pStyle w:val="N3"/>
      </w:pPr>
      <w:r>
        <w:t>in</w:t>
      </w:r>
      <w:r w:rsidRPr="00FA6476">
        <w:t xml:space="preserve"> </w:t>
      </w:r>
      <w:r>
        <w:t>paragraph</w:t>
      </w:r>
      <w:r w:rsidRPr="00FA6476">
        <w:t xml:space="preserve"> </w:t>
      </w:r>
      <w:r>
        <w:t>(6)(a),</w:t>
      </w:r>
      <w:r w:rsidRPr="00FA6476">
        <w:t xml:space="preserve"> </w:t>
      </w:r>
      <w:r w:rsidRPr="00A27AC9">
        <w:t>for</w:t>
      </w:r>
      <w:r w:rsidRPr="00FA6476">
        <w:t xml:space="preserve"> </w:t>
      </w:r>
      <w:r w:rsidRPr="00A27AC9">
        <w:t>“blindness”</w:t>
      </w:r>
      <w:r w:rsidRPr="00FA6476">
        <w:t xml:space="preserve"> </w:t>
      </w:r>
      <w:r w:rsidRPr="00A27AC9">
        <w:t>substitute</w:t>
      </w:r>
      <w:r w:rsidRPr="00FA6476">
        <w:t xml:space="preserve"> </w:t>
      </w:r>
      <w:r w:rsidRPr="00A27AC9">
        <w:t>“severe</w:t>
      </w:r>
      <w:r w:rsidRPr="00FA6476">
        <w:t xml:space="preserve"> </w:t>
      </w:r>
      <w:r w:rsidRPr="00A27AC9">
        <w:t>sight</w:t>
      </w:r>
      <w:r w:rsidRPr="00FA6476">
        <w:t xml:space="preserve"> </w:t>
      </w:r>
      <w:r w:rsidRPr="00A27AC9">
        <w:t>impairment”</w:t>
      </w:r>
      <w:r>
        <w:t>.</w:t>
      </w:r>
    </w:p>
    <w:p w14:paraId="38E92064"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46(1)</w:t>
      </w:r>
      <w:r w:rsidRPr="00FA6476">
        <w:t xml:space="preserve"> </w:t>
      </w:r>
      <w:r>
        <w:t>(t</w:t>
      </w:r>
      <w:r w:rsidRPr="0022788C">
        <w:t>endered</w:t>
      </w:r>
      <w:r w:rsidRPr="00FA6476">
        <w:t xml:space="preserve"> </w:t>
      </w:r>
      <w:r w:rsidRPr="0022788C">
        <w:t>ballot</w:t>
      </w:r>
      <w:r w:rsidRPr="00FA6476">
        <w:t xml:space="preserve"> </w:t>
      </w:r>
      <w:r w:rsidRPr="0022788C">
        <w:t>papers:</w:t>
      </w:r>
      <w:r w:rsidRPr="00FA6476">
        <w:t xml:space="preserve"> </w:t>
      </w:r>
      <w:r w:rsidRPr="0022788C">
        <w:t>circumstances</w:t>
      </w:r>
      <w:r w:rsidRPr="00FA6476">
        <w:t xml:space="preserve"> </w:t>
      </w:r>
      <w:r w:rsidRPr="0022788C">
        <w:t>where</w:t>
      </w:r>
      <w:r w:rsidRPr="00FA6476">
        <w:t xml:space="preserve"> </w:t>
      </w:r>
      <w:r w:rsidRPr="0022788C">
        <w:t>available</w:t>
      </w:r>
      <w:r>
        <w:t>),</w:t>
      </w:r>
      <w:r w:rsidRPr="00FA6476">
        <w:t xml:space="preserve"> </w:t>
      </w:r>
      <w:r>
        <w:t>in</w:t>
      </w:r>
      <w:r w:rsidRPr="00FA6476">
        <w:t xml:space="preserve"> </w:t>
      </w:r>
      <w:r>
        <w:t>the</w:t>
      </w:r>
      <w:r w:rsidRPr="00FA6476">
        <w:t xml:space="preserve"> </w:t>
      </w:r>
      <w:r>
        <w:t>opening</w:t>
      </w:r>
      <w:r w:rsidRPr="00FA6476">
        <w:t xml:space="preserve"> </w:t>
      </w:r>
      <w:r>
        <w:t>words,</w:t>
      </w:r>
      <w:r w:rsidRPr="00FA6476">
        <w:t xml:space="preserve"> </w:t>
      </w:r>
      <w:r>
        <w:t>after</w:t>
      </w:r>
      <w:r w:rsidRPr="00FA6476">
        <w:t xml:space="preserve"> </w:t>
      </w:r>
      <w:r>
        <w:t>“the</w:t>
      </w:r>
      <w:r w:rsidRPr="00FA6476">
        <w:t xml:space="preserve"> </w:t>
      </w:r>
      <w:r>
        <w:t>poll”</w:t>
      </w:r>
      <w:r w:rsidRPr="00FA6476">
        <w:t xml:space="preserve"> </w:t>
      </w:r>
      <w:r>
        <w:t>insert</w:t>
      </w:r>
      <w:r w:rsidRPr="00FA6476">
        <w:t xml:space="preserve"> </w:t>
      </w:r>
      <w:r>
        <w:t>“in</w:t>
      </w:r>
      <w:r w:rsidRPr="00FA6476">
        <w:t xml:space="preserve"> </w:t>
      </w:r>
      <w:r>
        <w:t>accordance</w:t>
      </w:r>
      <w:r w:rsidRPr="00FA6476">
        <w:t xml:space="preserve"> </w:t>
      </w:r>
      <w:r>
        <w:t>with</w:t>
      </w:r>
      <w:r w:rsidRPr="00FA6476">
        <w:t xml:space="preserve"> </w:t>
      </w:r>
      <w:r>
        <w:t>rule</w:t>
      </w:r>
      <w:r w:rsidRPr="00FA6476">
        <w:t xml:space="preserve"> </w:t>
      </w:r>
      <w:r>
        <w:t>40,”.</w:t>
      </w:r>
    </w:p>
    <w:p w14:paraId="628C7E2F"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51(</w:t>
      </w:r>
      <w:r>
        <w:rPr>
          <w:rStyle w:val="FootnoteReference"/>
        </w:rPr>
        <w:footnoteReference w:id="10"/>
      </w:r>
      <w:r>
        <w:t>)</w:t>
      </w:r>
      <w:r w:rsidRPr="00FA6476">
        <w:t xml:space="preserve"> </w:t>
      </w:r>
      <w:r>
        <w:t>(p</w:t>
      </w:r>
      <w:r w:rsidRPr="00EA258E">
        <w:t>rocedure</w:t>
      </w:r>
      <w:r w:rsidRPr="00FA6476">
        <w:t xml:space="preserve"> </w:t>
      </w:r>
      <w:r w:rsidRPr="00EA258E">
        <w:t>on</w:t>
      </w:r>
      <w:r w:rsidRPr="00FA6476">
        <w:t xml:space="preserve"> </w:t>
      </w:r>
      <w:r w:rsidRPr="00EA258E">
        <w:t>close</w:t>
      </w:r>
      <w:r w:rsidRPr="00FA6476">
        <w:t xml:space="preserve"> </w:t>
      </w:r>
      <w:r w:rsidRPr="00EA258E">
        <w:t>of</w:t>
      </w:r>
      <w:r w:rsidRPr="00FA6476">
        <w:t xml:space="preserve"> </w:t>
      </w:r>
      <w:r w:rsidRPr="00EA258E">
        <w:t>poll</w:t>
      </w:r>
      <w:r>
        <w:t>)—</w:t>
      </w:r>
    </w:p>
    <w:p w14:paraId="42D1B375" w14:textId="77777777" w:rsidR="00C8258C" w:rsidRDefault="00C8258C" w:rsidP="00C8258C">
      <w:pPr>
        <w:pStyle w:val="N3"/>
      </w:pPr>
      <w:r>
        <w:t>for</w:t>
      </w:r>
      <w:r w:rsidRPr="00FA6476">
        <w:t xml:space="preserve"> </w:t>
      </w:r>
      <w:r>
        <w:t>paragraph</w:t>
      </w:r>
      <w:r w:rsidRPr="00FA6476">
        <w:t xml:space="preserve"> </w:t>
      </w:r>
      <w:r>
        <w:t>(2)</w:t>
      </w:r>
      <w:r w:rsidRPr="00FA6476">
        <w:t xml:space="preserve"> </w:t>
      </w:r>
      <w:r>
        <w:t>substitute—</w:t>
      </w:r>
    </w:p>
    <w:p w14:paraId="01DE55F1" w14:textId="77777777" w:rsidR="00C8258C" w:rsidRDefault="00C8258C" w:rsidP="00C8258C">
      <w:pPr>
        <w:pStyle w:val="LQN2"/>
      </w:pPr>
      <w:r w:rsidRPr="008D0591">
        <w:fldChar w:fldCharType="begin"/>
      </w:r>
      <w:r w:rsidRPr="008D0591">
        <w:instrText xml:space="preserve"> SYMBOL 147 \* MERGEFORMAT </w:instrText>
      </w:r>
      <w:r w:rsidRPr="008D0591">
        <w:fldChar w:fldCharType="end"/>
      </w:r>
      <w:r>
        <w:t>(2)</w:t>
      </w:r>
      <w:r w:rsidRPr="00FA6476">
        <w:t> </w:t>
      </w:r>
      <w:r w:rsidRPr="008D0591">
        <w:t>In</w:t>
      </w:r>
      <w:r w:rsidRPr="00FA6476">
        <w:t xml:space="preserve"> </w:t>
      </w:r>
      <w:r w:rsidRPr="008D0591">
        <w:t>the</w:t>
      </w:r>
      <w:r w:rsidRPr="00FA6476">
        <w:t xml:space="preserve"> </w:t>
      </w:r>
      <w:r w:rsidRPr="008D0591">
        <w:t>presence</w:t>
      </w:r>
      <w:r w:rsidRPr="00FA6476">
        <w:t xml:space="preserve"> </w:t>
      </w:r>
      <w:r w:rsidRPr="008D0591">
        <w:t>of</w:t>
      </w:r>
      <w:r w:rsidRPr="00FA6476">
        <w:t xml:space="preserve"> </w:t>
      </w:r>
      <w:r w:rsidRPr="008D0591">
        <w:t>any</w:t>
      </w:r>
      <w:r w:rsidRPr="00FA6476">
        <w:t xml:space="preserve"> </w:t>
      </w:r>
      <w:r w:rsidRPr="008D0591">
        <w:t>polling</w:t>
      </w:r>
      <w:r w:rsidRPr="00FA6476">
        <w:t xml:space="preserve"> </w:t>
      </w:r>
      <w:r w:rsidRPr="008D0591">
        <w:t>agents</w:t>
      </w:r>
      <w:r w:rsidRPr="00FA6476">
        <w:t xml:space="preserve"> </w:t>
      </w:r>
      <w:r w:rsidRPr="008D0591">
        <w:t>who</w:t>
      </w:r>
      <w:r w:rsidRPr="00FA6476">
        <w:t xml:space="preserve"> </w:t>
      </w:r>
      <w:r w:rsidRPr="008D0591">
        <w:t>are</w:t>
      </w:r>
      <w:r w:rsidRPr="00FA6476">
        <w:t xml:space="preserve"> </w:t>
      </w:r>
      <w:r w:rsidRPr="008D0591">
        <w:t>in</w:t>
      </w:r>
      <w:r w:rsidRPr="00FA6476">
        <w:t xml:space="preserve"> </w:t>
      </w:r>
      <w:r w:rsidRPr="008D0591">
        <w:t>the</w:t>
      </w:r>
      <w:r w:rsidRPr="00FA6476">
        <w:t xml:space="preserve"> </w:t>
      </w:r>
      <w:r w:rsidRPr="008D0591">
        <w:t>polling</w:t>
      </w:r>
      <w:r w:rsidRPr="00FA6476">
        <w:t xml:space="preserve"> </w:t>
      </w:r>
      <w:r w:rsidRPr="008D0591">
        <w:t>station,</w:t>
      </w:r>
      <w:r w:rsidRPr="00FA6476">
        <w:t xml:space="preserve"> </w:t>
      </w:r>
      <w:r w:rsidRPr="008D0591">
        <w:t>the</w:t>
      </w:r>
      <w:r w:rsidRPr="00FA6476">
        <w:t xml:space="preserve"> </w:t>
      </w:r>
      <w:r w:rsidRPr="008D0591">
        <w:t>presiding</w:t>
      </w:r>
      <w:r w:rsidRPr="00FA6476">
        <w:t xml:space="preserve"> </w:t>
      </w:r>
      <w:r w:rsidRPr="008D0591">
        <w:t>officer</w:t>
      </w:r>
      <w:r w:rsidRPr="00FA6476">
        <w:t xml:space="preserve"> </w:t>
      </w:r>
      <w:r w:rsidRPr="008D0591">
        <w:t>must</w:t>
      </w:r>
      <w:r>
        <w:t>—</w:t>
      </w:r>
    </w:p>
    <w:p w14:paraId="4993A823" w14:textId="77777777" w:rsidR="00C8258C" w:rsidRDefault="00C8258C" w:rsidP="00716D23">
      <w:pPr>
        <w:pStyle w:val="LQN3"/>
        <w:numPr>
          <w:ilvl w:val="0"/>
          <w:numId w:val="3"/>
        </w:numPr>
      </w:pPr>
      <w:r w:rsidRPr="008D0591">
        <w:t>seal</w:t>
      </w:r>
      <w:r w:rsidRPr="00FA6476">
        <w:t xml:space="preserve"> </w:t>
      </w:r>
      <w:r w:rsidRPr="008D0591">
        <w:t>each</w:t>
      </w:r>
      <w:r w:rsidRPr="00FA6476">
        <w:t xml:space="preserve"> </w:t>
      </w:r>
      <w:r w:rsidRPr="008D0591">
        <w:t>ballot</w:t>
      </w:r>
      <w:r w:rsidRPr="00FA6476">
        <w:t xml:space="preserve"> </w:t>
      </w:r>
      <w:r w:rsidRPr="008D0591">
        <w:t>box</w:t>
      </w:r>
      <w:r w:rsidRPr="00FA6476">
        <w:t xml:space="preserve"> </w:t>
      </w:r>
      <w:r w:rsidRPr="008D0591">
        <w:t>in</w:t>
      </w:r>
      <w:r w:rsidRPr="00FA6476">
        <w:t xml:space="preserve"> </w:t>
      </w:r>
      <w:r w:rsidRPr="008D0591">
        <w:t>use</w:t>
      </w:r>
      <w:r w:rsidRPr="00FA6476">
        <w:t xml:space="preserve"> </w:t>
      </w:r>
      <w:r w:rsidRPr="008D0591">
        <w:t>at</w:t>
      </w:r>
      <w:r w:rsidRPr="00FA6476">
        <w:t xml:space="preserve"> </w:t>
      </w:r>
      <w:r w:rsidRPr="008D0591">
        <w:t>the</w:t>
      </w:r>
      <w:r w:rsidRPr="00FA6476">
        <w:t xml:space="preserve"> </w:t>
      </w:r>
      <w:r w:rsidRPr="008D0591">
        <w:t>polling</w:t>
      </w:r>
      <w:r w:rsidRPr="00FA6476">
        <w:t xml:space="preserve"> </w:t>
      </w:r>
      <w:r w:rsidRPr="008D0591">
        <w:t>station</w:t>
      </w:r>
      <w:r w:rsidRPr="00FA6476">
        <w:t xml:space="preserve"> </w:t>
      </w:r>
      <w:r w:rsidRPr="008D0591">
        <w:t>so</w:t>
      </w:r>
      <w:r w:rsidRPr="00FA6476">
        <w:t xml:space="preserve"> </w:t>
      </w:r>
      <w:r w:rsidRPr="008D0591">
        <w:t>as</w:t>
      </w:r>
      <w:r w:rsidRPr="00FA6476">
        <w:t xml:space="preserve"> </w:t>
      </w:r>
      <w:r w:rsidRPr="008D0591">
        <w:t>to</w:t>
      </w:r>
      <w:r w:rsidRPr="00FA6476">
        <w:t xml:space="preserve"> </w:t>
      </w:r>
      <w:r w:rsidRPr="008D0591">
        <w:t>prevent</w:t>
      </w:r>
      <w:r w:rsidRPr="00FA6476">
        <w:t xml:space="preserve"> </w:t>
      </w:r>
      <w:r w:rsidRPr="008D0591">
        <w:t>the</w:t>
      </w:r>
      <w:r w:rsidRPr="00FA6476">
        <w:t xml:space="preserve"> </w:t>
      </w:r>
      <w:r w:rsidRPr="008D0591">
        <w:t>introduction</w:t>
      </w:r>
      <w:r w:rsidRPr="00FA6476">
        <w:t xml:space="preserve"> </w:t>
      </w:r>
      <w:r w:rsidRPr="008D0591">
        <w:t>of</w:t>
      </w:r>
      <w:r w:rsidRPr="00FA6476">
        <w:t xml:space="preserve"> </w:t>
      </w:r>
      <w:r w:rsidRPr="008D0591">
        <w:t>additional</w:t>
      </w:r>
      <w:r w:rsidRPr="00FA6476">
        <w:t xml:space="preserve"> </w:t>
      </w:r>
      <w:r w:rsidRPr="008D0591">
        <w:t>ballot</w:t>
      </w:r>
      <w:r w:rsidRPr="00FA6476">
        <w:t xml:space="preserve"> </w:t>
      </w:r>
      <w:r w:rsidRPr="008D0591">
        <w:t>papers,</w:t>
      </w:r>
      <w:r w:rsidRPr="00FA6476">
        <w:t xml:space="preserve"> </w:t>
      </w:r>
      <w:r w:rsidRPr="008D0591">
        <w:t>using</w:t>
      </w:r>
      <w:r w:rsidRPr="00FA6476">
        <w:t xml:space="preserve"> </w:t>
      </w:r>
      <w:r w:rsidRPr="008D0591">
        <w:t>the</w:t>
      </w:r>
      <w:r w:rsidRPr="00FA6476">
        <w:t xml:space="preserve"> </w:t>
      </w:r>
      <w:r w:rsidRPr="008D0591">
        <w:t>presiding</w:t>
      </w:r>
      <w:r w:rsidRPr="00FA6476">
        <w:t xml:space="preserve"> </w:t>
      </w:r>
      <w:r w:rsidRPr="008D0591">
        <w:t>officer</w:t>
      </w:r>
      <w:r w:rsidRPr="003A73A2">
        <w:t>’</w:t>
      </w:r>
      <w:r w:rsidRPr="008D0591">
        <w:t>s</w:t>
      </w:r>
      <w:r w:rsidRPr="00FA6476">
        <w:t xml:space="preserve"> </w:t>
      </w:r>
      <w:r w:rsidRPr="008D0591">
        <w:t>seal</w:t>
      </w:r>
      <w:r w:rsidRPr="00FA6476">
        <w:t xml:space="preserve"> </w:t>
      </w:r>
      <w:r w:rsidRPr="008D0591">
        <w:t>and</w:t>
      </w:r>
      <w:r w:rsidRPr="00FA6476">
        <w:t xml:space="preserve"> </w:t>
      </w:r>
      <w:r w:rsidRPr="008D0591">
        <w:t>the</w:t>
      </w:r>
      <w:r w:rsidRPr="00FA6476">
        <w:t xml:space="preserve"> </w:t>
      </w:r>
      <w:r w:rsidRPr="008D0591">
        <w:t>seals</w:t>
      </w:r>
      <w:r w:rsidRPr="00FA6476">
        <w:t xml:space="preserve"> </w:t>
      </w:r>
      <w:r w:rsidRPr="008D0591">
        <w:t>of</w:t>
      </w:r>
      <w:r w:rsidRPr="00FA6476">
        <w:t xml:space="preserve"> </w:t>
      </w:r>
      <w:r w:rsidRPr="008D0591">
        <w:t>any</w:t>
      </w:r>
      <w:r w:rsidRPr="00FA6476">
        <w:t xml:space="preserve"> </w:t>
      </w:r>
      <w:r w:rsidRPr="008D0591">
        <w:t>polling</w:t>
      </w:r>
      <w:r w:rsidRPr="00FA6476">
        <w:t xml:space="preserve"> </w:t>
      </w:r>
      <w:r w:rsidRPr="008D0591">
        <w:t>agents</w:t>
      </w:r>
      <w:r w:rsidRPr="00FA6476">
        <w:t xml:space="preserve"> </w:t>
      </w:r>
      <w:r w:rsidRPr="008D0591">
        <w:t>who</w:t>
      </w:r>
      <w:r w:rsidRPr="00FA6476">
        <w:t xml:space="preserve"> </w:t>
      </w:r>
      <w:r w:rsidRPr="008D0591">
        <w:t>wish</w:t>
      </w:r>
      <w:r w:rsidRPr="00FA6476">
        <w:t xml:space="preserve"> </w:t>
      </w:r>
      <w:r w:rsidRPr="008D0591">
        <w:t>to</w:t>
      </w:r>
      <w:r w:rsidRPr="00FA6476">
        <w:t xml:space="preserve"> </w:t>
      </w:r>
      <w:r w:rsidRPr="008D0591">
        <w:t>affix</w:t>
      </w:r>
      <w:r w:rsidRPr="00FA6476">
        <w:t xml:space="preserve"> </w:t>
      </w:r>
      <w:r w:rsidRPr="008D0591">
        <w:t>their</w:t>
      </w:r>
      <w:r w:rsidRPr="00FA6476">
        <w:t xml:space="preserve"> </w:t>
      </w:r>
      <w:r w:rsidRPr="008D0591">
        <w:t>seals,</w:t>
      </w:r>
      <w:r w:rsidRPr="00FA6476">
        <w:t xml:space="preserve"> </w:t>
      </w:r>
      <w:r w:rsidRPr="008D0591">
        <w:t>and</w:t>
      </w:r>
    </w:p>
    <w:p w14:paraId="40A6194A" w14:textId="77777777" w:rsidR="00C8258C" w:rsidRDefault="00C8258C" w:rsidP="00716D23">
      <w:pPr>
        <w:pStyle w:val="LQN3"/>
        <w:numPr>
          <w:ilvl w:val="0"/>
          <w:numId w:val="3"/>
        </w:numPr>
      </w:pPr>
      <w:r w:rsidRPr="008D0591">
        <w:t>attach</w:t>
      </w:r>
      <w:r w:rsidRPr="00FA6476">
        <w:t xml:space="preserve"> </w:t>
      </w:r>
      <w:r w:rsidRPr="008D0591">
        <w:t>any</w:t>
      </w:r>
      <w:r w:rsidRPr="00FA6476">
        <w:t xml:space="preserve"> </w:t>
      </w:r>
      <w:r w:rsidRPr="008D0591">
        <w:t>ballot</w:t>
      </w:r>
      <w:r w:rsidRPr="00FA6476">
        <w:t xml:space="preserve"> </w:t>
      </w:r>
      <w:r w:rsidRPr="008D0591">
        <w:t>box</w:t>
      </w:r>
      <w:r w:rsidRPr="00FA6476">
        <w:t xml:space="preserve"> </w:t>
      </w:r>
      <w:r w:rsidRPr="008D0591">
        <w:t>key</w:t>
      </w:r>
      <w:r w:rsidRPr="00FA6476">
        <w:t xml:space="preserve"> </w:t>
      </w:r>
      <w:r w:rsidRPr="008D0591">
        <w:t>to</w:t>
      </w:r>
      <w:r w:rsidRPr="00FA6476">
        <w:t xml:space="preserve"> </w:t>
      </w:r>
      <w:r w:rsidRPr="008D0591">
        <w:t>the</w:t>
      </w:r>
      <w:r w:rsidRPr="00FA6476">
        <w:t xml:space="preserve"> </w:t>
      </w:r>
      <w:r w:rsidRPr="008D0591">
        <w:t>ballot</w:t>
      </w:r>
      <w:r w:rsidRPr="00FA6476">
        <w:t xml:space="preserve"> </w:t>
      </w:r>
      <w:r w:rsidRPr="008D0591">
        <w:t>box.</w:t>
      </w:r>
      <w:r w:rsidRPr="003F5057">
        <w:fldChar w:fldCharType="begin"/>
      </w:r>
      <w:r w:rsidRPr="003F5057">
        <w:instrText xml:space="preserve"> SYMBOL 148 \* MERGEFORMAT </w:instrText>
      </w:r>
      <w:r w:rsidRPr="003F5057">
        <w:fldChar w:fldCharType="end"/>
      </w:r>
      <w:r>
        <w:t>;</w:t>
      </w:r>
    </w:p>
    <w:p w14:paraId="3F24FCCE" w14:textId="77777777" w:rsidR="00C8258C" w:rsidRDefault="00C8258C" w:rsidP="00C8258C">
      <w:pPr>
        <w:pStyle w:val="N3"/>
      </w:pPr>
      <w:r>
        <w:t>after</w:t>
      </w:r>
      <w:r w:rsidRPr="00FA6476">
        <w:t xml:space="preserve"> </w:t>
      </w:r>
      <w:r>
        <w:t>paragraph</w:t>
      </w:r>
      <w:r w:rsidRPr="00FA6476">
        <w:t xml:space="preserve"> </w:t>
      </w:r>
      <w:r>
        <w:t>(3)(f)</w:t>
      </w:r>
      <w:r w:rsidRPr="00FA6476">
        <w:t xml:space="preserve"> </w:t>
      </w:r>
      <w:r>
        <w:t>insert—</w:t>
      </w:r>
    </w:p>
    <w:p w14:paraId="09034B46" w14:textId="77777777" w:rsidR="00C8258C" w:rsidRDefault="00C8258C" w:rsidP="00C8258C">
      <w:pPr>
        <w:pStyle w:val="LQN3"/>
      </w:pPr>
      <w:r w:rsidRPr="00175503">
        <w:fldChar w:fldCharType="begin"/>
      </w:r>
      <w:r w:rsidRPr="00175503">
        <w:instrText xml:space="preserve"> SYMBOL 147 \* MERGEFORMAT </w:instrText>
      </w:r>
      <w:r w:rsidRPr="00175503">
        <w:fldChar w:fldCharType="end"/>
      </w:r>
      <w:r>
        <w:t>(g)</w:t>
      </w:r>
      <w:r w:rsidRPr="00FA6476">
        <w:tab/>
      </w:r>
      <w:r w:rsidRPr="00175503">
        <w:t>the</w:t>
      </w:r>
      <w:r w:rsidRPr="00FA6476">
        <w:t xml:space="preserve"> </w:t>
      </w:r>
      <w:r w:rsidRPr="00175503">
        <w:t>postal</w:t>
      </w:r>
      <w:r w:rsidRPr="00FA6476">
        <w:t xml:space="preserve"> </w:t>
      </w:r>
      <w:r w:rsidRPr="00175503">
        <w:t>ballot</w:t>
      </w:r>
      <w:r w:rsidRPr="00FA6476">
        <w:t xml:space="preserve"> </w:t>
      </w:r>
      <w:r w:rsidRPr="00175503">
        <w:t>papers</w:t>
      </w:r>
      <w:r w:rsidRPr="00FA6476">
        <w:t xml:space="preserve"> </w:t>
      </w:r>
      <w:r w:rsidRPr="00175503">
        <w:t>and</w:t>
      </w:r>
      <w:r w:rsidRPr="00FA6476">
        <w:t xml:space="preserve"> </w:t>
      </w:r>
      <w:r w:rsidRPr="00175503">
        <w:t>postal</w:t>
      </w:r>
      <w:r w:rsidRPr="00FA6476">
        <w:t xml:space="preserve"> </w:t>
      </w:r>
      <w:r w:rsidRPr="00175503">
        <w:t>voting</w:t>
      </w:r>
      <w:r w:rsidRPr="00FA6476">
        <w:t xml:space="preserve"> </w:t>
      </w:r>
      <w:r w:rsidRPr="00175503">
        <w:t>statements</w:t>
      </w:r>
      <w:r w:rsidRPr="00FA6476">
        <w:t xml:space="preserve"> </w:t>
      </w:r>
      <w:r w:rsidRPr="00175503">
        <w:t>which</w:t>
      </w:r>
      <w:r w:rsidRPr="00FA6476">
        <w:t xml:space="preserve"> </w:t>
      </w:r>
      <w:r w:rsidRPr="00175503">
        <w:t>have</w:t>
      </w:r>
      <w:r w:rsidRPr="00FA6476">
        <w:t xml:space="preserve"> </w:t>
      </w:r>
      <w:r w:rsidRPr="00175503">
        <w:t>been</w:t>
      </w:r>
      <w:r w:rsidRPr="00FA6476">
        <w:t xml:space="preserve"> </w:t>
      </w:r>
      <w:r w:rsidRPr="00175503">
        <w:t>returned</w:t>
      </w:r>
      <w:r w:rsidRPr="00FA6476">
        <w:t xml:space="preserve"> </w:t>
      </w:r>
      <w:r w:rsidRPr="00175503">
        <w:t>by</w:t>
      </w:r>
      <w:r w:rsidRPr="00FA6476">
        <w:t xml:space="preserve"> </w:t>
      </w:r>
      <w:r w:rsidRPr="00175503">
        <w:t>hand</w:t>
      </w:r>
      <w:r w:rsidRPr="00FA6476">
        <w:t xml:space="preserve"> </w:t>
      </w:r>
      <w:r w:rsidRPr="00175503">
        <w:t>to</w:t>
      </w:r>
      <w:r w:rsidRPr="00FA6476">
        <w:t xml:space="preserve"> </w:t>
      </w:r>
      <w:r w:rsidRPr="00175503">
        <w:t>the</w:t>
      </w:r>
      <w:r w:rsidRPr="00FA6476">
        <w:t xml:space="preserve"> </w:t>
      </w:r>
      <w:r w:rsidRPr="00175503">
        <w:t>polling</w:t>
      </w:r>
      <w:r w:rsidRPr="00FA6476">
        <w:t xml:space="preserve"> </w:t>
      </w:r>
      <w:r w:rsidRPr="00175503">
        <w:t>station,</w:t>
      </w:r>
      <w:r w:rsidRPr="00FA6476">
        <w:t xml:space="preserve"> </w:t>
      </w:r>
      <w:r w:rsidRPr="00175503">
        <w:t>unless</w:t>
      </w:r>
      <w:r w:rsidRPr="00FA6476">
        <w:t xml:space="preserve"> </w:t>
      </w:r>
      <w:r w:rsidRPr="00175503">
        <w:t>previously</w:t>
      </w:r>
      <w:r w:rsidRPr="00FA6476">
        <w:t xml:space="preserve"> </w:t>
      </w:r>
      <w:r w:rsidRPr="00175503">
        <w:t>collected</w:t>
      </w:r>
      <w:r w:rsidRPr="00FA6476">
        <w:t xml:space="preserve"> </w:t>
      </w:r>
      <w:r w:rsidRPr="00175503">
        <w:t>in</w:t>
      </w:r>
      <w:r w:rsidRPr="00FA6476">
        <w:t xml:space="preserve"> </w:t>
      </w:r>
      <w:r w:rsidRPr="00175503">
        <w:t>accordance</w:t>
      </w:r>
      <w:r w:rsidRPr="00FA6476">
        <w:t xml:space="preserve"> </w:t>
      </w:r>
      <w:r w:rsidRPr="00175503">
        <w:t>with</w:t>
      </w:r>
      <w:r w:rsidRPr="00FA6476">
        <w:t xml:space="preserve"> </w:t>
      </w:r>
      <w:r w:rsidRPr="00175503">
        <w:t>regulation</w:t>
      </w:r>
      <w:r w:rsidRPr="00FA6476">
        <w:t xml:space="preserve"> </w:t>
      </w:r>
      <w:r w:rsidRPr="00175503">
        <w:t>79(4)</w:t>
      </w:r>
      <w:r w:rsidRPr="00FA6476">
        <w:t xml:space="preserve"> </w:t>
      </w:r>
      <w:r w:rsidRPr="00175503">
        <w:t>of</w:t>
      </w:r>
      <w:r w:rsidRPr="00FA6476">
        <w:t xml:space="preserve"> </w:t>
      </w:r>
      <w:r w:rsidRPr="00175503">
        <w:t>the</w:t>
      </w:r>
      <w:r w:rsidRPr="00FA6476">
        <w:t xml:space="preserve"> </w:t>
      </w:r>
      <w:r w:rsidRPr="00175503">
        <w:lastRenderedPageBreak/>
        <w:t>Representation</w:t>
      </w:r>
      <w:r w:rsidRPr="00FA6476">
        <w:t xml:space="preserve"> </w:t>
      </w:r>
      <w:r w:rsidRPr="00175503">
        <w:t>of</w:t>
      </w:r>
      <w:r w:rsidRPr="00FA6476">
        <w:t xml:space="preserve"> </w:t>
      </w:r>
      <w:r w:rsidRPr="00175503">
        <w:t>the</w:t>
      </w:r>
      <w:r w:rsidRPr="00FA6476">
        <w:t xml:space="preserve"> </w:t>
      </w:r>
      <w:r w:rsidRPr="00175503">
        <w:t>People</w:t>
      </w:r>
      <w:r w:rsidRPr="00FA6476">
        <w:t xml:space="preserve"> </w:t>
      </w:r>
      <w:r w:rsidRPr="00175503">
        <w:t>(England</w:t>
      </w:r>
      <w:r w:rsidRPr="00FA6476">
        <w:t xml:space="preserve"> </w:t>
      </w:r>
      <w:r w:rsidRPr="00175503">
        <w:t>and</w:t>
      </w:r>
      <w:r w:rsidRPr="00FA6476">
        <w:t xml:space="preserve"> </w:t>
      </w:r>
      <w:r w:rsidRPr="00175503">
        <w:t>Wales)</w:t>
      </w:r>
      <w:r w:rsidRPr="00FA6476">
        <w:t xml:space="preserve"> </w:t>
      </w:r>
      <w:r w:rsidRPr="00175503">
        <w:t>Regulations</w:t>
      </w:r>
      <w:r w:rsidRPr="00FA6476">
        <w:t xml:space="preserve"> </w:t>
      </w:r>
      <w:r w:rsidRPr="00175503">
        <w:t>2001</w:t>
      </w:r>
      <w:r>
        <w:t>(</w:t>
      </w:r>
      <w:r>
        <w:rPr>
          <w:rStyle w:val="FootnoteReference"/>
        </w:rPr>
        <w:footnoteReference w:id="11"/>
      </w:r>
      <w:r>
        <w:t>)</w:t>
      </w:r>
      <w:r w:rsidRPr="00175503">
        <w:t>.”</w:t>
      </w:r>
      <w:r>
        <w:t>;</w:t>
      </w:r>
    </w:p>
    <w:p w14:paraId="5E6B6723" w14:textId="77777777" w:rsidR="00C8258C" w:rsidRPr="00175503" w:rsidRDefault="00C8258C" w:rsidP="00C8258C">
      <w:pPr>
        <w:pStyle w:val="N3"/>
      </w:pPr>
      <w:r>
        <w:t>in</w:t>
      </w:r>
      <w:r w:rsidRPr="00FA6476">
        <w:t xml:space="preserve"> </w:t>
      </w:r>
      <w:r>
        <w:t>paragraph</w:t>
      </w:r>
      <w:r w:rsidRPr="00FA6476">
        <w:t xml:space="preserve"> </w:t>
      </w:r>
      <w:r>
        <w:t>(3A),</w:t>
      </w:r>
      <w:r w:rsidRPr="00FA6476">
        <w:t xml:space="preserve"> </w:t>
      </w:r>
      <w:r>
        <w:t>for</w:t>
      </w:r>
      <w:r w:rsidRPr="00FA6476">
        <w:t xml:space="preserve"> </w:t>
      </w:r>
      <w:r>
        <w:t>“or</w:t>
      </w:r>
      <w:r w:rsidRPr="00FA6476">
        <w:t xml:space="preserve"> </w:t>
      </w:r>
      <w:r>
        <w:t>(f)”</w:t>
      </w:r>
      <w:r w:rsidRPr="00FA6476">
        <w:t xml:space="preserve"> </w:t>
      </w:r>
      <w:r>
        <w:t>substitute</w:t>
      </w:r>
      <w:r w:rsidRPr="00FA6476">
        <w:t xml:space="preserve"> </w:t>
      </w:r>
      <w:r>
        <w:t>“,</w:t>
      </w:r>
      <w:r w:rsidRPr="00FA6476">
        <w:t xml:space="preserve"> </w:t>
      </w:r>
      <w:r>
        <w:t>(f)</w:t>
      </w:r>
      <w:r w:rsidRPr="00FA6476">
        <w:t xml:space="preserve"> </w:t>
      </w:r>
      <w:r>
        <w:t>or</w:t>
      </w:r>
      <w:r w:rsidRPr="00FA6476">
        <w:t xml:space="preserve"> </w:t>
      </w:r>
      <w:r>
        <w:t>(g)”;</w:t>
      </w:r>
    </w:p>
    <w:p w14:paraId="59609815" w14:textId="77777777" w:rsidR="00C8258C" w:rsidRDefault="00C8258C" w:rsidP="00C8258C">
      <w:pPr>
        <w:pStyle w:val="N3"/>
      </w:pPr>
      <w:r>
        <w:t>after</w:t>
      </w:r>
      <w:r w:rsidRPr="00FA6476">
        <w:t xml:space="preserve"> </w:t>
      </w:r>
      <w:r>
        <w:t>paragraph</w:t>
      </w:r>
      <w:r w:rsidRPr="00FA6476">
        <w:t xml:space="preserve"> </w:t>
      </w:r>
      <w:r>
        <w:t>(3B)</w:t>
      </w:r>
      <w:r w:rsidRPr="00FA6476">
        <w:t xml:space="preserve"> </w:t>
      </w:r>
      <w:r>
        <w:t>insert—</w:t>
      </w:r>
    </w:p>
    <w:p w14:paraId="69B74CD2" w14:textId="77777777" w:rsidR="00C8258C" w:rsidRDefault="00C8258C" w:rsidP="00C8258C">
      <w:pPr>
        <w:pStyle w:val="LQN2"/>
      </w:pPr>
      <w:r w:rsidRPr="003F5057">
        <w:fldChar w:fldCharType="begin"/>
      </w:r>
      <w:r w:rsidRPr="003F5057">
        <w:instrText xml:space="preserve"> SYMBOL 147 \* MERGEFORMAT </w:instrText>
      </w:r>
      <w:r w:rsidRPr="003F5057">
        <w:fldChar w:fldCharType="end"/>
      </w:r>
      <w:r>
        <w:t>(3C)</w:t>
      </w:r>
      <w:r w:rsidRPr="00FA6476">
        <w:t> </w:t>
      </w:r>
      <w:r w:rsidRPr="003F5057">
        <w:t>Documents</w:t>
      </w:r>
      <w:r w:rsidRPr="00FA6476">
        <w:t xml:space="preserve"> </w:t>
      </w:r>
      <w:r w:rsidRPr="003F5057">
        <w:t>sealed</w:t>
      </w:r>
      <w:r w:rsidRPr="00FA6476">
        <w:t xml:space="preserve"> </w:t>
      </w:r>
      <w:r w:rsidRPr="003F5057">
        <w:t>in</w:t>
      </w:r>
      <w:r w:rsidRPr="00FA6476">
        <w:t xml:space="preserve"> </w:t>
      </w:r>
      <w:r w:rsidRPr="003F5057">
        <w:t>accordance</w:t>
      </w:r>
      <w:r w:rsidRPr="00FA6476">
        <w:t xml:space="preserve"> </w:t>
      </w:r>
      <w:r w:rsidRPr="003F5057">
        <w:t>with</w:t>
      </w:r>
      <w:r w:rsidRPr="00FA6476">
        <w:t xml:space="preserve"> </w:t>
      </w:r>
      <w:r w:rsidRPr="003F5057">
        <w:t>paragraphs</w:t>
      </w:r>
      <w:r w:rsidRPr="00FA6476">
        <w:t xml:space="preserve"> </w:t>
      </w:r>
      <w:r w:rsidRPr="003F5057">
        <w:t>(3)(c)</w:t>
      </w:r>
      <w:r w:rsidRPr="00FA6476">
        <w:t xml:space="preserve"> </w:t>
      </w:r>
      <w:r w:rsidRPr="003F5057">
        <w:t>and</w:t>
      </w:r>
      <w:r w:rsidRPr="00FA6476">
        <w:t xml:space="preserve"> </w:t>
      </w:r>
      <w:r w:rsidRPr="003F5057">
        <w:t>(d)</w:t>
      </w:r>
      <w:r w:rsidRPr="00FA6476">
        <w:t xml:space="preserve"> </w:t>
      </w:r>
      <w:r w:rsidRPr="003F5057">
        <w:t>and</w:t>
      </w:r>
      <w:r w:rsidRPr="00FA6476">
        <w:t xml:space="preserve"> </w:t>
      </w:r>
      <w:r w:rsidRPr="003F5057">
        <w:t>(</w:t>
      </w:r>
      <w:r>
        <w:t>3B</w:t>
      </w:r>
      <w:r w:rsidRPr="003F5057">
        <w:t>)</w:t>
      </w:r>
      <w:r w:rsidRPr="00FA6476">
        <w:t xml:space="preserve"> </w:t>
      </w:r>
      <w:r w:rsidRPr="003F5057">
        <w:t>may</w:t>
      </w:r>
      <w:r w:rsidRPr="00FA6476">
        <w:t xml:space="preserve"> </w:t>
      </w:r>
      <w:r w:rsidRPr="003F5057">
        <w:t>be</w:t>
      </w:r>
      <w:r w:rsidRPr="00FA6476">
        <w:t xml:space="preserve"> </w:t>
      </w:r>
      <w:r w:rsidRPr="003F5057">
        <w:t>sealed</w:t>
      </w:r>
      <w:r w:rsidRPr="00FA6476">
        <w:t xml:space="preserve"> </w:t>
      </w:r>
      <w:r w:rsidRPr="003F5057">
        <w:t>in</w:t>
      </w:r>
      <w:r w:rsidRPr="00FA6476">
        <w:t xml:space="preserve"> </w:t>
      </w:r>
      <w:r w:rsidRPr="003F5057">
        <w:t>physical</w:t>
      </w:r>
      <w:r w:rsidRPr="00FA6476">
        <w:t xml:space="preserve"> </w:t>
      </w:r>
      <w:r w:rsidRPr="003F5057">
        <w:t>packets</w:t>
      </w:r>
      <w:r w:rsidRPr="00FA6476">
        <w:t xml:space="preserve"> </w:t>
      </w:r>
      <w:r w:rsidRPr="003F5057">
        <w:t>or</w:t>
      </w:r>
      <w:r w:rsidRPr="00FA6476">
        <w:t xml:space="preserve"> </w:t>
      </w:r>
      <w:r w:rsidRPr="003F5057">
        <w:t>electronic</w:t>
      </w:r>
      <w:r w:rsidRPr="00FA6476">
        <w:t xml:space="preserve"> </w:t>
      </w:r>
      <w:r w:rsidRPr="003F5057">
        <w:t>packets,</w:t>
      </w:r>
      <w:r w:rsidRPr="00FA6476">
        <w:t xml:space="preserve"> </w:t>
      </w:r>
      <w:r w:rsidRPr="003F5057">
        <w:t>and</w:t>
      </w:r>
      <w:r w:rsidRPr="00FA6476">
        <w:t xml:space="preserve"> </w:t>
      </w:r>
      <w:r w:rsidRPr="003F5057">
        <w:t>seals</w:t>
      </w:r>
      <w:r w:rsidRPr="00FA6476">
        <w:t xml:space="preserve"> </w:t>
      </w:r>
      <w:r w:rsidRPr="003F5057">
        <w:t>that</w:t>
      </w:r>
      <w:r w:rsidRPr="00FA6476">
        <w:t xml:space="preserve"> </w:t>
      </w:r>
      <w:r w:rsidRPr="003F5057">
        <w:t>are</w:t>
      </w:r>
      <w:r w:rsidRPr="00FA6476">
        <w:t xml:space="preserve"> </w:t>
      </w:r>
      <w:r w:rsidRPr="003F5057">
        <w:t>applied</w:t>
      </w:r>
      <w:r w:rsidRPr="00FA6476">
        <w:t xml:space="preserve"> </w:t>
      </w:r>
      <w:r w:rsidRPr="003F5057">
        <w:t>to</w:t>
      </w:r>
      <w:r w:rsidRPr="00FA6476">
        <w:t xml:space="preserve"> </w:t>
      </w:r>
      <w:r w:rsidRPr="003F5057">
        <w:t>those</w:t>
      </w:r>
      <w:r w:rsidRPr="00FA6476">
        <w:t xml:space="preserve"> </w:t>
      </w:r>
      <w:r w:rsidRPr="003F5057">
        <w:t>packets</w:t>
      </w:r>
      <w:r w:rsidRPr="00FA6476">
        <w:t xml:space="preserve"> </w:t>
      </w:r>
      <w:r w:rsidRPr="003F5057">
        <w:t>may</w:t>
      </w:r>
      <w:r w:rsidRPr="00FA6476">
        <w:t xml:space="preserve"> </w:t>
      </w:r>
      <w:r w:rsidRPr="003F5057">
        <w:t>be</w:t>
      </w:r>
      <w:r w:rsidRPr="00FA6476">
        <w:t xml:space="preserve"> </w:t>
      </w:r>
      <w:r w:rsidRPr="003F5057">
        <w:t>applied</w:t>
      </w:r>
      <w:r w:rsidRPr="00FA6476">
        <w:t xml:space="preserve"> </w:t>
      </w:r>
      <w:r w:rsidRPr="003F5057">
        <w:t>physically</w:t>
      </w:r>
      <w:r w:rsidRPr="00FA6476">
        <w:t xml:space="preserve"> </w:t>
      </w:r>
      <w:r w:rsidRPr="003F5057">
        <w:t>or</w:t>
      </w:r>
      <w:r w:rsidRPr="00FA6476">
        <w:t xml:space="preserve"> </w:t>
      </w:r>
      <w:r w:rsidRPr="003F5057">
        <w:t>electronically,</w:t>
      </w:r>
      <w:r w:rsidRPr="00FA6476">
        <w:t xml:space="preserve"> </w:t>
      </w:r>
      <w:r w:rsidRPr="003F5057">
        <w:t>as</w:t>
      </w:r>
      <w:r w:rsidRPr="00FA6476">
        <w:t xml:space="preserve"> </w:t>
      </w:r>
      <w:r w:rsidRPr="003F5057">
        <w:t>appropriate.</w:t>
      </w:r>
      <w:r w:rsidRPr="00175503">
        <w:fldChar w:fldCharType="begin"/>
      </w:r>
      <w:r w:rsidRPr="00175503">
        <w:instrText xml:space="preserve"> SYMBOL 148 \* MERGEFORMAT </w:instrText>
      </w:r>
      <w:r w:rsidRPr="00175503">
        <w:fldChar w:fldCharType="end"/>
      </w:r>
    </w:p>
    <w:p w14:paraId="380B0369"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60</w:t>
      </w:r>
      <w:r w:rsidRPr="00FA6476">
        <w:t xml:space="preserve"> </w:t>
      </w:r>
      <w:r>
        <w:t>(d</w:t>
      </w:r>
      <w:r w:rsidRPr="00E8535E">
        <w:t>eclaration</w:t>
      </w:r>
      <w:r w:rsidRPr="00FA6476">
        <w:t xml:space="preserve"> </w:t>
      </w:r>
      <w:r w:rsidRPr="00E8535E">
        <w:t>of</w:t>
      </w:r>
      <w:r w:rsidRPr="00FA6476">
        <w:t xml:space="preserve"> </w:t>
      </w:r>
      <w:r w:rsidRPr="00E8535E">
        <w:t>result</w:t>
      </w:r>
      <w:r>
        <w:t>)—</w:t>
      </w:r>
    </w:p>
    <w:p w14:paraId="198E94EF" w14:textId="77777777" w:rsidR="00C8258C" w:rsidRDefault="00C8258C" w:rsidP="00C8258C">
      <w:pPr>
        <w:pStyle w:val="N3"/>
      </w:pPr>
      <w:r>
        <w:t>after</w:t>
      </w:r>
      <w:r w:rsidRPr="00FA6476">
        <w:t xml:space="preserve"> </w:t>
      </w:r>
      <w:r>
        <w:t>paragraph</w:t>
      </w:r>
      <w:r w:rsidRPr="00FA6476">
        <w:t xml:space="preserve"> </w:t>
      </w:r>
      <w:r>
        <w:t>(1)</w:t>
      </w:r>
      <w:r w:rsidRPr="00FA6476">
        <w:t xml:space="preserve"> </w:t>
      </w:r>
      <w:r>
        <w:t>insert—</w:t>
      </w:r>
    </w:p>
    <w:p w14:paraId="0DF45ABC" w14:textId="77777777" w:rsidR="00C8258C" w:rsidRDefault="00C8258C" w:rsidP="00C8258C">
      <w:pPr>
        <w:pStyle w:val="LQN2"/>
      </w:pPr>
      <w:r w:rsidRPr="00AF4AF1">
        <w:fldChar w:fldCharType="begin"/>
      </w:r>
      <w:r w:rsidRPr="00AF4AF1">
        <w:instrText xml:space="preserve"> SYMBOL 147 \* MERGEFORMAT </w:instrText>
      </w:r>
      <w:r w:rsidRPr="00AF4AF1">
        <w:fldChar w:fldCharType="end"/>
      </w:r>
      <w:r>
        <w:t>(1A)</w:t>
      </w:r>
      <w:r w:rsidRPr="00FA6476">
        <w:t> </w:t>
      </w:r>
      <w:r>
        <w:t>The</w:t>
      </w:r>
      <w:r w:rsidRPr="00FA6476">
        <w:t xml:space="preserve"> </w:t>
      </w:r>
      <w:r>
        <w:t>declaration</w:t>
      </w:r>
      <w:r w:rsidRPr="00FA6476">
        <w:t xml:space="preserve"> </w:t>
      </w:r>
      <w:r>
        <w:t>made</w:t>
      </w:r>
      <w:r w:rsidRPr="00FA6476">
        <w:t xml:space="preserve"> </w:t>
      </w:r>
      <w:r>
        <w:t>by</w:t>
      </w:r>
      <w:r w:rsidRPr="00FA6476">
        <w:t xml:space="preserve"> </w:t>
      </w:r>
      <w:r>
        <w:t>the</w:t>
      </w:r>
      <w:r w:rsidRPr="00FA6476">
        <w:t xml:space="preserve"> </w:t>
      </w:r>
      <w:r>
        <w:t>returning</w:t>
      </w:r>
      <w:r w:rsidRPr="00FA6476">
        <w:t xml:space="preserve"> </w:t>
      </w:r>
      <w:r>
        <w:t>officer</w:t>
      </w:r>
      <w:r w:rsidRPr="00FA6476">
        <w:t xml:space="preserve"> </w:t>
      </w:r>
      <w:r>
        <w:t>in</w:t>
      </w:r>
      <w:r w:rsidRPr="00FA6476">
        <w:t xml:space="preserve"> </w:t>
      </w:r>
      <w:r>
        <w:t>accordance</w:t>
      </w:r>
      <w:r w:rsidRPr="00FA6476">
        <w:t xml:space="preserve"> </w:t>
      </w:r>
      <w:r>
        <w:t>with</w:t>
      </w:r>
      <w:r w:rsidRPr="00FA6476">
        <w:t xml:space="preserve"> </w:t>
      </w:r>
      <w:r>
        <w:t>paragraph</w:t>
      </w:r>
      <w:r w:rsidRPr="00FA6476">
        <w:t xml:space="preserve"> </w:t>
      </w:r>
      <w:r>
        <w:t>(1)</w:t>
      </w:r>
      <w:r w:rsidRPr="00FA6476">
        <w:t xml:space="preserve"> </w:t>
      </w:r>
      <w:r>
        <w:t>must</w:t>
      </w:r>
      <w:r w:rsidRPr="00FA6476">
        <w:t xml:space="preserve"> </w:t>
      </w:r>
      <w:r>
        <w:t>be</w:t>
      </w:r>
      <w:r w:rsidRPr="00FA6476">
        <w:t xml:space="preserve"> </w:t>
      </w:r>
      <w:r>
        <w:t>made</w:t>
      </w:r>
      <w:r w:rsidRPr="00FA6476">
        <w:t xml:space="preserve"> </w:t>
      </w:r>
      <w:r>
        <w:t>in</w:t>
      </w:r>
      <w:r w:rsidRPr="00FA6476">
        <w:t xml:space="preserve"> </w:t>
      </w:r>
      <w:r>
        <w:t>Welsh</w:t>
      </w:r>
      <w:r w:rsidRPr="00FA6476">
        <w:t xml:space="preserve"> </w:t>
      </w:r>
      <w:r>
        <w:t>and</w:t>
      </w:r>
      <w:r w:rsidRPr="00FA6476">
        <w:t xml:space="preserve"> </w:t>
      </w:r>
      <w:r>
        <w:t>English.</w:t>
      </w:r>
      <w:bookmarkStart w:id="22" w:name="_Hlk206410793"/>
      <w:r w:rsidRPr="00AF4AF1">
        <w:fldChar w:fldCharType="begin"/>
      </w:r>
      <w:r w:rsidRPr="00AF4AF1">
        <w:instrText xml:space="preserve"> SYMBOL 148 \* MERGEFORMAT </w:instrText>
      </w:r>
      <w:r w:rsidRPr="00AF4AF1">
        <w:fldChar w:fldCharType="end"/>
      </w:r>
      <w:bookmarkEnd w:id="22"/>
      <w:r>
        <w:t>;</w:t>
      </w:r>
    </w:p>
    <w:p w14:paraId="7249A3D4" w14:textId="77777777" w:rsidR="00C8258C" w:rsidRDefault="00C8258C" w:rsidP="00C8258C">
      <w:pPr>
        <w:pStyle w:val="N3"/>
      </w:pPr>
      <w:r>
        <w:t>in</w:t>
      </w:r>
      <w:r w:rsidRPr="00FA6476">
        <w:t xml:space="preserve"> </w:t>
      </w:r>
      <w:r>
        <w:t>paragraph</w:t>
      </w:r>
      <w:r w:rsidRPr="00FA6476">
        <w:t xml:space="preserve"> </w:t>
      </w:r>
      <w:r>
        <w:t>(3),</w:t>
      </w:r>
      <w:r w:rsidRPr="00FA6476">
        <w:t xml:space="preserve"> </w:t>
      </w:r>
      <w:r>
        <w:t>in</w:t>
      </w:r>
      <w:r w:rsidRPr="00FA6476">
        <w:t xml:space="preserve"> </w:t>
      </w:r>
      <w:r>
        <w:t>the</w:t>
      </w:r>
      <w:r w:rsidRPr="00FA6476">
        <w:t xml:space="preserve"> </w:t>
      </w:r>
      <w:r>
        <w:t>opening</w:t>
      </w:r>
      <w:r w:rsidRPr="00FA6476">
        <w:t xml:space="preserve"> </w:t>
      </w:r>
      <w:r>
        <w:t>words,</w:t>
      </w:r>
      <w:r w:rsidRPr="00FA6476">
        <w:t xml:space="preserve"> </w:t>
      </w:r>
      <w:r>
        <w:t>after</w:t>
      </w:r>
      <w:r w:rsidRPr="00FA6476">
        <w:t xml:space="preserve"> </w:t>
      </w:r>
      <w:r>
        <w:t>“notice”</w:t>
      </w:r>
      <w:r w:rsidRPr="00FA6476">
        <w:t xml:space="preserve"> </w:t>
      </w:r>
      <w:r>
        <w:t>insert</w:t>
      </w:r>
      <w:r w:rsidRPr="00FA6476">
        <w:t xml:space="preserve"> </w:t>
      </w:r>
      <w:r>
        <w:t>“,</w:t>
      </w:r>
      <w:r w:rsidRPr="00FA6476">
        <w:t xml:space="preserve"> </w:t>
      </w:r>
      <w:r>
        <w:t>in</w:t>
      </w:r>
      <w:r w:rsidRPr="00FA6476">
        <w:t xml:space="preserve"> </w:t>
      </w:r>
      <w:r>
        <w:t>Welsh</w:t>
      </w:r>
      <w:r w:rsidRPr="00FA6476">
        <w:t xml:space="preserve"> </w:t>
      </w:r>
      <w:r>
        <w:t>and</w:t>
      </w:r>
      <w:r w:rsidRPr="00FA6476">
        <w:t xml:space="preserve"> </w:t>
      </w:r>
      <w:r>
        <w:t>English,”;</w:t>
      </w:r>
    </w:p>
    <w:p w14:paraId="0E1EEB70" w14:textId="77777777" w:rsidR="00C8258C" w:rsidRDefault="00C8258C" w:rsidP="00C8258C">
      <w:pPr>
        <w:pStyle w:val="N3"/>
      </w:pPr>
      <w:r>
        <w:t>after</w:t>
      </w:r>
      <w:r w:rsidRPr="00FA6476">
        <w:t xml:space="preserve"> </w:t>
      </w:r>
      <w:r>
        <w:t>paragraph</w:t>
      </w:r>
      <w:r w:rsidRPr="00FA6476">
        <w:t xml:space="preserve"> </w:t>
      </w:r>
      <w:r>
        <w:t>(3)</w:t>
      </w:r>
      <w:r w:rsidRPr="00FA6476">
        <w:t xml:space="preserve"> </w:t>
      </w:r>
      <w:r>
        <w:t>insert—</w:t>
      </w:r>
    </w:p>
    <w:p w14:paraId="533ADF0F" w14:textId="77777777" w:rsidR="00C8258C" w:rsidRDefault="00C8258C" w:rsidP="00C8258C">
      <w:pPr>
        <w:pStyle w:val="LQN2"/>
      </w:pPr>
      <w:r w:rsidRPr="00640657">
        <w:fldChar w:fldCharType="begin"/>
      </w:r>
      <w:r w:rsidRPr="00640657">
        <w:instrText xml:space="preserve"> SYMBOL 147 \* MERGEFORMAT </w:instrText>
      </w:r>
      <w:r w:rsidRPr="00640657">
        <w:fldChar w:fldCharType="end"/>
      </w:r>
      <w:r>
        <w:t>(4)</w:t>
      </w:r>
      <w:r w:rsidRPr="00FA6476">
        <w:t> </w:t>
      </w:r>
      <w:r w:rsidRPr="00640657">
        <w:t>For</w:t>
      </w:r>
      <w:r w:rsidRPr="00FA6476">
        <w:t xml:space="preserve"> </w:t>
      </w:r>
      <w:r w:rsidRPr="00640657">
        <w:t>the</w:t>
      </w:r>
      <w:r w:rsidRPr="00FA6476">
        <w:t xml:space="preserve"> </w:t>
      </w:r>
      <w:r w:rsidRPr="00640657">
        <w:t>purposes</w:t>
      </w:r>
      <w:r w:rsidRPr="00FA6476">
        <w:t xml:space="preserve"> </w:t>
      </w:r>
      <w:r w:rsidRPr="00640657">
        <w:t>of</w:t>
      </w:r>
      <w:r w:rsidRPr="00FA6476">
        <w:t xml:space="preserve"> </w:t>
      </w:r>
      <w:r w:rsidRPr="00640657">
        <w:t>paragraphs</w:t>
      </w:r>
      <w:r w:rsidRPr="00FA6476">
        <w:t xml:space="preserve"> </w:t>
      </w:r>
      <w:r w:rsidRPr="00640657">
        <w:t>(1)</w:t>
      </w:r>
      <w:r w:rsidRPr="00FA6476">
        <w:t xml:space="preserve"> </w:t>
      </w:r>
      <w:r w:rsidRPr="00640657">
        <w:t>and</w:t>
      </w:r>
      <w:r w:rsidRPr="00FA6476">
        <w:t xml:space="preserve"> </w:t>
      </w:r>
      <w:r w:rsidRPr="00640657">
        <w:t>(</w:t>
      </w:r>
      <w:r>
        <w:t>3</w:t>
      </w:r>
      <w:r w:rsidRPr="00640657">
        <w:t>),</w:t>
      </w:r>
      <w:r w:rsidRPr="00FA6476">
        <w:t xml:space="preserve"> </w:t>
      </w:r>
      <w:r w:rsidRPr="00640657">
        <w:t>where</w:t>
      </w:r>
      <w:r w:rsidRPr="00FA6476">
        <w:t xml:space="preserve"> </w:t>
      </w:r>
      <w:r w:rsidRPr="00640657">
        <w:t>the</w:t>
      </w:r>
      <w:r w:rsidRPr="00FA6476">
        <w:t xml:space="preserve"> </w:t>
      </w:r>
      <w:r w:rsidRPr="00640657">
        <w:t>statement</w:t>
      </w:r>
      <w:r w:rsidRPr="00FA6476">
        <w:t xml:space="preserve"> </w:t>
      </w:r>
      <w:r w:rsidRPr="00640657">
        <w:t>of</w:t>
      </w:r>
      <w:r w:rsidRPr="00FA6476">
        <w:t xml:space="preserve"> </w:t>
      </w:r>
      <w:r w:rsidRPr="00640657">
        <w:t>persons</w:t>
      </w:r>
      <w:r w:rsidRPr="00FA6476">
        <w:t xml:space="preserve"> </w:t>
      </w:r>
      <w:r w:rsidRPr="00640657">
        <w:t>nominated</w:t>
      </w:r>
      <w:r w:rsidRPr="00FA6476">
        <w:t xml:space="preserve"> </w:t>
      </w:r>
      <w:r w:rsidRPr="00640657">
        <w:t>shows</w:t>
      </w:r>
      <w:r w:rsidRPr="00FA6476">
        <w:t xml:space="preserve"> </w:t>
      </w:r>
      <w:r w:rsidRPr="00640657">
        <w:t>a</w:t>
      </w:r>
      <w:r w:rsidRPr="00FA6476">
        <w:t xml:space="preserve"> </w:t>
      </w:r>
      <w:r w:rsidRPr="00640657">
        <w:t>candidate’s</w:t>
      </w:r>
      <w:r w:rsidRPr="00FA6476">
        <w:t xml:space="preserve"> </w:t>
      </w:r>
      <w:r w:rsidRPr="00640657">
        <w:t>commonly</w:t>
      </w:r>
      <w:r w:rsidRPr="00FA6476">
        <w:t xml:space="preserve"> </w:t>
      </w:r>
      <w:r w:rsidRPr="00640657">
        <w:t>used</w:t>
      </w:r>
      <w:r w:rsidRPr="00FA6476">
        <w:t xml:space="preserve"> </w:t>
      </w:r>
      <w:r w:rsidRPr="00640657">
        <w:t>forenames</w:t>
      </w:r>
      <w:r w:rsidRPr="00FA6476">
        <w:t xml:space="preserve"> </w:t>
      </w:r>
      <w:r w:rsidRPr="00640657">
        <w:t>or</w:t>
      </w:r>
      <w:r w:rsidRPr="00FA6476">
        <w:t xml:space="preserve"> </w:t>
      </w:r>
      <w:r w:rsidRPr="00640657">
        <w:t>surnames,</w:t>
      </w:r>
      <w:r w:rsidRPr="00FA6476">
        <w:t xml:space="preserve"> </w:t>
      </w:r>
      <w:r w:rsidRPr="00640657">
        <w:t>the</w:t>
      </w:r>
      <w:r w:rsidRPr="00FA6476">
        <w:t xml:space="preserve"> </w:t>
      </w:r>
      <w:r w:rsidRPr="00640657">
        <w:t>returning</w:t>
      </w:r>
      <w:r w:rsidRPr="00FA6476">
        <w:t xml:space="preserve"> </w:t>
      </w:r>
      <w:r w:rsidRPr="00640657">
        <w:t>officer</w:t>
      </w:r>
      <w:r w:rsidRPr="00FA6476">
        <w:t xml:space="preserve"> </w:t>
      </w:r>
      <w:r w:rsidRPr="00640657">
        <w:t>may</w:t>
      </w:r>
      <w:r w:rsidRPr="00FA6476">
        <w:t xml:space="preserve"> </w:t>
      </w:r>
      <w:r w:rsidRPr="00640657">
        <w:t>use</w:t>
      </w:r>
      <w:r w:rsidRPr="00FA6476">
        <w:t xml:space="preserve"> </w:t>
      </w:r>
      <w:r w:rsidRPr="00640657">
        <w:t>those</w:t>
      </w:r>
      <w:r w:rsidRPr="00FA6476">
        <w:t xml:space="preserve"> </w:t>
      </w:r>
      <w:r w:rsidRPr="00640657">
        <w:t>commonly</w:t>
      </w:r>
      <w:r w:rsidRPr="00FA6476">
        <w:t xml:space="preserve"> </w:t>
      </w:r>
      <w:r w:rsidRPr="00640657">
        <w:t>used</w:t>
      </w:r>
      <w:r w:rsidRPr="00FA6476">
        <w:t xml:space="preserve"> </w:t>
      </w:r>
      <w:r w:rsidRPr="00640657">
        <w:t>forenames</w:t>
      </w:r>
      <w:r w:rsidRPr="00FA6476">
        <w:t xml:space="preserve"> </w:t>
      </w:r>
      <w:r w:rsidRPr="00640657">
        <w:t>or</w:t>
      </w:r>
      <w:r w:rsidRPr="00FA6476">
        <w:t xml:space="preserve"> </w:t>
      </w:r>
      <w:r w:rsidRPr="00640657">
        <w:t>surnames</w:t>
      </w:r>
      <w:r w:rsidRPr="00FA6476">
        <w:t xml:space="preserve"> </w:t>
      </w:r>
      <w:r w:rsidRPr="00640657">
        <w:t>to</w:t>
      </w:r>
      <w:r w:rsidRPr="00FA6476">
        <w:t xml:space="preserve"> </w:t>
      </w:r>
      <w:r w:rsidRPr="00640657">
        <w:t>make</w:t>
      </w:r>
      <w:r w:rsidRPr="00FA6476">
        <w:t xml:space="preserve"> </w:t>
      </w:r>
      <w:r w:rsidRPr="00640657">
        <w:t>the</w:t>
      </w:r>
      <w:r w:rsidRPr="00FA6476">
        <w:t xml:space="preserve"> </w:t>
      </w:r>
      <w:r>
        <w:t>declaration</w:t>
      </w:r>
      <w:r w:rsidRPr="00640657">
        <w:t>,</w:t>
      </w:r>
      <w:r w:rsidRPr="00FA6476">
        <w:t xml:space="preserve"> </w:t>
      </w:r>
      <w:r w:rsidRPr="00640657">
        <w:t>and</w:t>
      </w:r>
      <w:r w:rsidRPr="00FA6476">
        <w:t xml:space="preserve"> </w:t>
      </w:r>
      <w:r w:rsidRPr="00640657">
        <w:t>give</w:t>
      </w:r>
      <w:r w:rsidRPr="00FA6476">
        <w:t xml:space="preserve"> </w:t>
      </w:r>
      <w:r w:rsidRPr="00640657">
        <w:t>notice,</w:t>
      </w:r>
      <w:r w:rsidRPr="00FA6476">
        <w:t xml:space="preserve"> </w:t>
      </w:r>
      <w:r w:rsidRPr="00640657">
        <w:t>of</w:t>
      </w:r>
      <w:r w:rsidRPr="00FA6476">
        <w:t xml:space="preserve"> </w:t>
      </w:r>
      <w:r w:rsidRPr="00640657">
        <w:t>the</w:t>
      </w:r>
      <w:r w:rsidRPr="00FA6476">
        <w:t xml:space="preserve"> </w:t>
      </w:r>
      <w:r w:rsidRPr="00640657">
        <w:t>election</w:t>
      </w:r>
      <w:r w:rsidRPr="00FA6476">
        <w:t xml:space="preserve"> </w:t>
      </w:r>
      <w:r w:rsidRPr="00640657">
        <w:t>results</w:t>
      </w:r>
      <w:r>
        <w:t>.</w:t>
      </w:r>
      <w:r w:rsidRPr="00640657">
        <w:fldChar w:fldCharType="begin"/>
      </w:r>
      <w:r w:rsidRPr="00640657">
        <w:instrText xml:space="preserve"> SYMBOL 148 \* MERGEFORMAT </w:instrText>
      </w:r>
      <w:r w:rsidRPr="00640657">
        <w:fldChar w:fldCharType="end"/>
      </w:r>
    </w:p>
    <w:p w14:paraId="148C2535"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60W(</w:t>
      </w:r>
      <w:r>
        <w:rPr>
          <w:rStyle w:val="FootnoteReference"/>
        </w:rPr>
        <w:footnoteReference w:id="12"/>
      </w:r>
      <w:r>
        <w:t>)</w:t>
      </w:r>
      <w:r w:rsidRPr="00FA6476">
        <w:t xml:space="preserve"> </w:t>
      </w:r>
      <w:r>
        <w:t>(d</w:t>
      </w:r>
      <w:r w:rsidRPr="00F271CC">
        <w:t>eclaration</w:t>
      </w:r>
      <w:r w:rsidRPr="00FA6476">
        <w:t xml:space="preserve"> </w:t>
      </w:r>
      <w:r w:rsidRPr="00F271CC">
        <w:t>of</w:t>
      </w:r>
      <w:r w:rsidRPr="00FA6476">
        <w:t xml:space="preserve"> </w:t>
      </w:r>
      <w:r w:rsidRPr="00F271CC">
        <w:t>result</w:t>
      </w:r>
      <w:r w:rsidRPr="00FA6476">
        <w:t xml:space="preserve"> </w:t>
      </w:r>
      <w:r w:rsidRPr="00F271CC">
        <w:t>at</w:t>
      </w:r>
      <w:r w:rsidRPr="00FA6476">
        <w:t xml:space="preserve"> </w:t>
      </w:r>
      <w:r w:rsidRPr="00F271CC">
        <w:t>contested</w:t>
      </w:r>
      <w:r w:rsidRPr="00FA6476">
        <w:t xml:space="preserve"> </w:t>
      </w:r>
      <w:r w:rsidRPr="00F271CC">
        <w:t>election</w:t>
      </w:r>
      <w:r>
        <w:t>)—</w:t>
      </w:r>
    </w:p>
    <w:p w14:paraId="5F7C252A" w14:textId="77777777" w:rsidR="00C8258C" w:rsidRDefault="00C8258C" w:rsidP="00C8258C">
      <w:pPr>
        <w:pStyle w:val="N3"/>
      </w:pPr>
      <w:r>
        <w:t>after</w:t>
      </w:r>
      <w:r w:rsidRPr="00FA6476">
        <w:t xml:space="preserve"> </w:t>
      </w:r>
      <w:r>
        <w:t>paragraph</w:t>
      </w:r>
      <w:r w:rsidRPr="00FA6476">
        <w:t xml:space="preserve"> </w:t>
      </w:r>
      <w:r>
        <w:t>(1)</w:t>
      </w:r>
      <w:r w:rsidRPr="00FA6476">
        <w:t xml:space="preserve"> </w:t>
      </w:r>
      <w:r>
        <w:t>insert—</w:t>
      </w:r>
    </w:p>
    <w:p w14:paraId="38AA9DF7" w14:textId="77777777" w:rsidR="00C8258C" w:rsidRDefault="00C8258C" w:rsidP="00C8258C">
      <w:pPr>
        <w:pStyle w:val="LQN2"/>
      </w:pPr>
      <w:r w:rsidRPr="00F271CC">
        <w:fldChar w:fldCharType="begin"/>
      </w:r>
      <w:r w:rsidRPr="00F271CC">
        <w:instrText xml:space="preserve"> SYMBOL 147 \* MERGEFORMAT </w:instrText>
      </w:r>
      <w:r w:rsidRPr="00F271CC">
        <w:fldChar w:fldCharType="end"/>
      </w:r>
      <w:r>
        <w:t>(1A)</w:t>
      </w:r>
      <w:r w:rsidRPr="00FA6476">
        <w:t> </w:t>
      </w:r>
      <w:r w:rsidRPr="00F271CC">
        <w:t>The</w:t>
      </w:r>
      <w:r w:rsidRPr="00FA6476">
        <w:t xml:space="preserve"> </w:t>
      </w:r>
      <w:r w:rsidRPr="00F271CC">
        <w:t>declaration</w:t>
      </w:r>
      <w:r w:rsidRPr="00FA6476">
        <w:t xml:space="preserve"> </w:t>
      </w:r>
      <w:r w:rsidRPr="00F271CC">
        <w:t>made</w:t>
      </w:r>
      <w:r w:rsidRPr="00FA6476">
        <w:t xml:space="preserve"> </w:t>
      </w:r>
      <w:r w:rsidRPr="00F271CC">
        <w:t>by</w:t>
      </w:r>
      <w:r w:rsidRPr="00FA6476">
        <w:t xml:space="preserve"> </w:t>
      </w:r>
      <w:r w:rsidRPr="00F271CC">
        <w:t>the</w:t>
      </w:r>
      <w:r w:rsidRPr="00FA6476">
        <w:t xml:space="preserve"> </w:t>
      </w:r>
      <w:r w:rsidRPr="00F271CC">
        <w:t>returning</w:t>
      </w:r>
      <w:r w:rsidRPr="00FA6476">
        <w:t xml:space="preserve"> </w:t>
      </w:r>
      <w:r w:rsidRPr="00F271CC">
        <w:t>officer</w:t>
      </w:r>
      <w:r w:rsidRPr="00FA6476">
        <w:t xml:space="preserve"> </w:t>
      </w:r>
      <w:r w:rsidRPr="00F271CC">
        <w:t>in</w:t>
      </w:r>
      <w:r w:rsidRPr="00FA6476">
        <w:t xml:space="preserve"> </w:t>
      </w:r>
      <w:r w:rsidRPr="00F271CC">
        <w:t>accordance</w:t>
      </w:r>
      <w:r w:rsidRPr="00FA6476">
        <w:t xml:space="preserve"> </w:t>
      </w:r>
      <w:r w:rsidRPr="00F271CC">
        <w:t>with</w:t>
      </w:r>
      <w:r w:rsidRPr="00FA6476">
        <w:t xml:space="preserve"> </w:t>
      </w:r>
      <w:r w:rsidRPr="00F271CC">
        <w:t>paragraph</w:t>
      </w:r>
      <w:r w:rsidRPr="00FA6476">
        <w:t xml:space="preserve"> </w:t>
      </w:r>
      <w:r w:rsidRPr="00F271CC">
        <w:t>(1),</w:t>
      </w:r>
      <w:r w:rsidRPr="00FA6476">
        <w:t xml:space="preserve"> </w:t>
      </w:r>
      <w:r w:rsidRPr="00F271CC">
        <w:t>must</w:t>
      </w:r>
      <w:r w:rsidRPr="00FA6476">
        <w:t xml:space="preserve"> </w:t>
      </w:r>
      <w:r w:rsidRPr="00F271CC">
        <w:t>be</w:t>
      </w:r>
      <w:r w:rsidRPr="00FA6476">
        <w:t xml:space="preserve"> </w:t>
      </w:r>
      <w:r w:rsidRPr="00F271CC">
        <w:t>made</w:t>
      </w:r>
      <w:r w:rsidRPr="00FA6476">
        <w:t xml:space="preserve"> </w:t>
      </w:r>
      <w:r w:rsidRPr="00F271CC">
        <w:t>in</w:t>
      </w:r>
      <w:r w:rsidRPr="00FA6476">
        <w:t xml:space="preserve"> </w:t>
      </w:r>
      <w:r w:rsidRPr="00F271CC">
        <w:t>Welsh</w:t>
      </w:r>
      <w:r w:rsidRPr="00FA6476">
        <w:t xml:space="preserve"> </w:t>
      </w:r>
      <w:r w:rsidRPr="00F271CC">
        <w:t>and</w:t>
      </w:r>
      <w:r w:rsidRPr="00FA6476">
        <w:t xml:space="preserve"> </w:t>
      </w:r>
      <w:r w:rsidRPr="00F271CC">
        <w:t>English.</w:t>
      </w:r>
      <w:r w:rsidRPr="00F271CC">
        <w:fldChar w:fldCharType="begin"/>
      </w:r>
      <w:r w:rsidRPr="00F271CC">
        <w:instrText xml:space="preserve"> SYMBOL 148 \* MERGEFORMAT </w:instrText>
      </w:r>
      <w:r w:rsidRPr="00F271CC">
        <w:fldChar w:fldCharType="end"/>
      </w:r>
      <w:r>
        <w:t>;</w:t>
      </w:r>
    </w:p>
    <w:p w14:paraId="047AE12E" w14:textId="77777777" w:rsidR="00C8258C" w:rsidRDefault="00C8258C" w:rsidP="00C8258C">
      <w:pPr>
        <w:pStyle w:val="N3"/>
      </w:pPr>
      <w:r>
        <w:t>in</w:t>
      </w:r>
      <w:r w:rsidRPr="00FA6476">
        <w:t xml:space="preserve"> </w:t>
      </w:r>
      <w:r>
        <w:t>paragraph</w:t>
      </w:r>
      <w:r w:rsidRPr="00FA6476">
        <w:t xml:space="preserve"> </w:t>
      </w:r>
      <w:r>
        <w:t>(3),</w:t>
      </w:r>
      <w:r w:rsidRPr="00FA6476">
        <w:t xml:space="preserve"> </w:t>
      </w:r>
      <w:r>
        <w:t>in</w:t>
      </w:r>
      <w:r w:rsidRPr="00FA6476">
        <w:t xml:space="preserve"> </w:t>
      </w:r>
      <w:r>
        <w:t>the</w:t>
      </w:r>
      <w:r w:rsidRPr="00FA6476">
        <w:t xml:space="preserve"> </w:t>
      </w:r>
      <w:r>
        <w:t>opening</w:t>
      </w:r>
      <w:r w:rsidRPr="00FA6476">
        <w:t xml:space="preserve"> </w:t>
      </w:r>
      <w:r>
        <w:t>words,</w:t>
      </w:r>
      <w:r w:rsidRPr="00FA6476">
        <w:t xml:space="preserve"> </w:t>
      </w:r>
      <w:r>
        <w:t>after</w:t>
      </w:r>
      <w:r w:rsidRPr="00FA6476">
        <w:t xml:space="preserve"> </w:t>
      </w:r>
      <w:r>
        <w:t>“notice”</w:t>
      </w:r>
      <w:r w:rsidRPr="00FA6476">
        <w:t xml:space="preserve"> </w:t>
      </w:r>
      <w:r>
        <w:t>insert</w:t>
      </w:r>
      <w:r w:rsidRPr="00FA6476">
        <w:t xml:space="preserve"> </w:t>
      </w:r>
      <w:r>
        <w:t>“,</w:t>
      </w:r>
      <w:r w:rsidRPr="00FA6476">
        <w:t xml:space="preserve"> </w:t>
      </w:r>
      <w:r>
        <w:t>in</w:t>
      </w:r>
      <w:r w:rsidRPr="00FA6476">
        <w:t xml:space="preserve"> </w:t>
      </w:r>
      <w:r>
        <w:t>Welsh</w:t>
      </w:r>
      <w:r w:rsidRPr="00FA6476">
        <w:t xml:space="preserve"> </w:t>
      </w:r>
      <w:r>
        <w:t>and</w:t>
      </w:r>
      <w:r w:rsidRPr="00FA6476">
        <w:t xml:space="preserve"> </w:t>
      </w:r>
      <w:r>
        <w:t>English,”;</w:t>
      </w:r>
    </w:p>
    <w:p w14:paraId="791D4A05" w14:textId="77777777" w:rsidR="00C8258C" w:rsidRDefault="00C8258C" w:rsidP="00C8258C">
      <w:pPr>
        <w:pStyle w:val="N3"/>
      </w:pPr>
      <w:r>
        <w:t>after</w:t>
      </w:r>
      <w:r w:rsidRPr="00FA6476">
        <w:t xml:space="preserve"> </w:t>
      </w:r>
      <w:r>
        <w:t>paragraph</w:t>
      </w:r>
      <w:r w:rsidRPr="00FA6476">
        <w:t xml:space="preserve"> </w:t>
      </w:r>
      <w:r>
        <w:t>(3)</w:t>
      </w:r>
      <w:r w:rsidRPr="00FA6476">
        <w:t xml:space="preserve"> </w:t>
      </w:r>
      <w:r>
        <w:t>insert—</w:t>
      </w:r>
    </w:p>
    <w:p w14:paraId="73AD9760" w14:textId="77777777" w:rsidR="00C8258C" w:rsidRDefault="00C8258C" w:rsidP="00C8258C">
      <w:pPr>
        <w:pStyle w:val="LQN2"/>
      </w:pPr>
      <w:r w:rsidRPr="00F271CC">
        <w:fldChar w:fldCharType="begin"/>
      </w:r>
      <w:r w:rsidRPr="00F271CC">
        <w:instrText xml:space="preserve"> SYMBOL 147 \* MERGEFORMAT </w:instrText>
      </w:r>
      <w:r w:rsidRPr="00F271CC">
        <w:fldChar w:fldCharType="end"/>
      </w:r>
      <w:r>
        <w:t>(4)</w:t>
      </w:r>
      <w:r w:rsidRPr="00FA6476">
        <w:t> </w:t>
      </w:r>
      <w:r w:rsidRPr="00F271CC">
        <w:t>For</w:t>
      </w:r>
      <w:r w:rsidRPr="00FA6476">
        <w:t xml:space="preserve"> </w:t>
      </w:r>
      <w:r w:rsidRPr="00F271CC">
        <w:t>the</w:t>
      </w:r>
      <w:r w:rsidRPr="00FA6476">
        <w:t xml:space="preserve"> </w:t>
      </w:r>
      <w:r w:rsidRPr="00F271CC">
        <w:t>purposes</w:t>
      </w:r>
      <w:r w:rsidRPr="00FA6476">
        <w:t xml:space="preserve"> </w:t>
      </w:r>
      <w:r w:rsidRPr="00F271CC">
        <w:t>of</w:t>
      </w:r>
      <w:r w:rsidRPr="00FA6476">
        <w:t xml:space="preserve"> </w:t>
      </w:r>
      <w:r w:rsidRPr="00F271CC">
        <w:t>paragraphs</w:t>
      </w:r>
      <w:r w:rsidRPr="00FA6476">
        <w:t xml:space="preserve"> </w:t>
      </w:r>
      <w:r w:rsidRPr="00F271CC">
        <w:t>(1)</w:t>
      </w:r>
      <w:r w:rsidRPr="00FA6476">
        <w:t xml:space="preserve"> </w:t>
      </w:r>
      <w:r w:rsidRPr="00F271CC">
        <w:t>and</w:t>
      </w:r>
      <w:r w:rsidRPr="00FA6476">
        <w:t xml:space="preserve"> </w:t>
      </w:r>
      <w:r w:rsidRPr="00F271CC">
        <w:t>(3),</w:t>
      </w:r>
      <w:r w:rsidRPr="00FA6476">
        <w:t xml:space="preserve"> </w:t>
      </w:r>
      <w:r w:rsidRPr="00F271CC">
        <w:t>where</w:t>
      </w:r>
      <w:r w:rsidRPr="00FA6476">
        <w:t xml:space="preserve"> </w:t>
      </w:r>
      <w:r w:rsidRPr="00F271CC">
        <w:t>the</w:t>
      </w:r>
      <w:r w:rsidRPr="00FA6476">
        <w:t xml:space="preserve"> </w:t>
      </w:r>
      <w:r w:rsidRPr="00F271CC">
        <w:t>statement</w:t>
      </w:r>
      <w:r w:rsidRPr="00FA6476">
        <w:t xml:space="preserve"> </w:t>
      </w:r>
      <w:r w:rsidRPr="00F271CC">
        <w:t>of</w:t>
      </w:r>
      <w:r w:rsidRPr="00FA6476">
        <w:t xml:space="preserve"> </w:t>
      </w:r>
      <w:r w:rsidRPr="00F271CC">
        <w:t>persons</w:t>
      </w:r>
      <w:r w:rsidRPr="00FA6476">
        <w:t xml:space="preserve"> </w:t>
      </w:r>
      <w:r w:rsidRPr="00F271CC">
        <w:t>nominated</w:t>
      </w:r>
      <w:r w:rsidRPr="00FA6476">
        <w:t xml:space="preserve"> </w:t>
      </w:r>
      <w:r w:rsidRPr="00F271CC">
        <w:t>shows</w:t>
      </w:r>
      <w:r w:rsidRPr="00FA6476">
        <w:t xml:space="preserve"> </w:t>
      </w:r>
      <w:r w:rsidRPr="00F271CC">
        <w:t>a</w:t>
      </w:r>
      <w:r w:rsidRPr="00FA6476">
        <w:t xml:space="preserve"> </w:t>
      </w:r>
      <w:r w:rsidRPr="00F271CC">
        <w:t>candidate’s</w:t>
      </w:r>
      <w:r w:rsidRPr="00FA6476">
        <w:t xml:space="preserve"> </w:t>
      </w:r>
      <w:r w:rsidRPr="00F271CC">
        <w:t>commonly</w:t>
      </w:r>
      <w:r w:rsidRPr="00FA6476">
        <w:t xml:space="preserve"> </w:t>
      </w:r>
      <w:r w:rsidRPr="00F271CC">
        <w:t>used</w:t>
      </w:r>
      <w:r w:rsidRPr="00FA6476">
        <w:t xml:space="preserve"> </w:t>
      </w:r>
      <w:r w:rsidRPr="00F271CC">
        <w:t>forenames</w:t>
      </w:r>
      <w:r w:rsidRPr="00FA6476">
        <w:t xml:space="preserve"> </w:t>
      </w:r>
      <w:r w:rsidRPr="00F271CC">
        <w:t>or</w:t>
      </w:r>
      <w:r w:rsidRPr="00FA6476">
        <w:t xml:space="preserve"> </w:t>
      </w:r>
      <w:r w:rsidRPr="00F271CC">
        <w:t>surnames,</w:t>
      </w:r>
      <w:r w:rsidRPr="00FA6476">
        <w:t xml:space="preserve"> </w:t>
      </w:r>
      <w:r w:rsidRPr="00F271CC">
        <w:t>the</w:t>
      </w:r>
      <w:r w:rsidRPr="00FA6476">
        <w:t xml:space="preserve"> </w:t>
      </w:r>
      <w:r w:rsidRPr="00F271CC">
        <w:t>returning</w:t>
      </w:r>
      <w:r w:rsidRPr="00FA6476">
        <w:t xml:space="preserve"> </w:t>
      </w:r>
      <w:r w:rsidRPr="00F271CC">
        <w:t>officer</w:t>
      </w:r>
      <w:r w:rsidRPr="00FA6476">
        <w:t xml:space="preserve"> </w:t>
      </w:r>
      <w:r w:rsidRPr="00F271CC">
        <w:t>may</w:t>
      </w:r>
      <w:r w:rsidRPr="00FA6476">
        <w:t xml:space="preserve"> </w:t>
      </w:r>
      <w:r w:rsidRPr="00F271CC">
        <w:t>use</w:t>
      </w:r>
      <w:r w:rsidRPr="00FA6476">
        <w:t xml:space="preserve"> </w:t>
      </w:r>
      <w:r w:rsidRPr="00F271CC">
        <w:t>those</w:t>
      </w:r>
      <w:r w:rsidRPr="00FA6476">
        <w:t xml:space="preserve"> </w:t>
      </w:r>
      <w:r w:rsidRPr="00F271CC">
        <w:t>commonly</w:t>
      </w:r>
      <w:r w:rsidRPr="00FA6476">
        <w:t xml:space="preserve"> </w:t>
      </w:r>
      <w:r w:rsidRPr="00F271CC">
        <w:t>used</w:t>
      </w:r>
      <w:r w:rsidRPr="00FA6476">
        <w:t xml:space="preserve"> </w:t>
      </w:r>
      <w:r w:rsidRPr="00F271CC">
        <w:t>forenames</w:t>
      </w:r>
      <w:r w:rsidRPr="00FA6476">
        <w:t xml:space="preserve"> </w:t>
      </w:r>
      <w:r w:rsidRPr="00F271CC">
        <w:t>or</w:t>
      </w:r>
      <w:r w:rsidRPr="00FA6476">
        <w:t xml:space="preserve"> </w:t>
      </w:r>
      <w:r w:rsidRPr="00F271CC">
        <w:t>surnames</w:t>
      </w:r>
      <w:r w:rsidRPr="00FA6476">
        <w:t xml:space="preserve"> </w:t>
      </w:r>
      <w:r w:rsidRPr="00F271CC">
        <w:t>to</w:t>
      </w:r>
      <w:r w:rsidRPr="00FA6476">
        <w:t xml:space="preserve"> </w:t>
      </w:r>
      <w:r w:rsidRPr="00F271CC">
        <w:t>make</w:t>
      </w:r>
      <w:r w:rsidRPr="00FA6476">
        <w:t xml:space="preserve"> </w:t>
      </w:r>
      <w:r w:rsidRPr="00F271CC">
        <w:t>the</w:t>
      </w:r>
      <w:r w:rsidRPr="00FA6476">
        <w:t xml:space="preserve"> </w:t>
      </w:r>
      <w:r>
        <w:t>declaration</w:t>
      </w:r>
      <w:r w:rsidRPr="00F271CC">
        <w:t>,</w:t>
      </w:r>
      <w:r w:rsidRPr="00FA6476">
        <w:t xml:space="preserve"> </w:t>
      </w:r>
      <w:r w:rsidRPr="00F271CC">
        <w:t>and</w:t>
      </w:r>
      <w:r w:rsidRPr="00FA6476">
        <w:t xml:space="preserve"> </w:t>
      </w:r>
      <w:r w:rsidRPr="00F271CC">
        <w:t>give</w:t>
      </w:r>
      <w:r w:rsidRPr="00FA6476">
        <w:t xml:space="preserve"> </w:t>
      </w:r>
      <w:r w:rsidRPr="00F271CC">
        <w:t>notice,</w:t>
      </w:r>
      <w:r w:rsidRPr="00FA6476">
        <w:t xml:space="preserve"> </w:t>
      </w:r>
      <w:r w:rsidRPr="00F271CC">
        <w:t>of</w:t>
      </w:r>
      <w:r w:rsidRPr="00FA6476">
        <w:t xml:space="preserve"> </w:t>
      </w:r>
      <w:r w:rsidRPr="00F271CC">
        <w:t>the</w:t>
      </w:r>
      <w:r w:rsidRPr="00FA6476">
        <w:t xml:space="preserve"> </w:t>
      </w:r>
      <w:r w:rsidRPr="00F271CC">
        <w:t>election</w:t>
      </w:r>
      <w:r w:rsidRPr="00FA6476">
        <w:t xml:space="preserve"> </w:t>
      </w:r>
      <w:r w:rsidRPr="00F271CC">
        <w:t>results.</w:t>
      </w:r>
      <w:r w:rsidRPr="00F271CC">
        <w:fldChar w:fldCharType="begin"/>
      </w:r>
      <w:r w:rsidRPr="00F271CC">
        <w:instrText xml:space="preserve"> SYMBOL 148 \* MERGEFORMAT </w:instrText>
      </w:r>
      <w:r w:rsidRPr="00F271CC">
        <w:fldChar w:fldCharType="end"/>
      </w:r>
    </w:p>
    <w:p w14:paraId="65953DED"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62(</w:t>
      </w:r>
      <w:r>
        <w:rPr>
          <w:rStyle w:val="FootnoteReference"/>
        </w:rPr>
        <w:footnoteReference w:id="13"/>
      </w:r>
      <w:r>
        <w:t>)</w:t>
      </w:r>
      <w:r w:rsidRPr="00FA6476">
        <w:t xml:space="preserve"> </w:t>
      </w:r>
      <w:r>
        <w:t>(d</w:t>
      </w:r>
      <w:r w:rsidRPr="00545869">
        <w:t>elivery</w:t>
      </w:r>
      <w:r w:rsidRPr="00FA6476">
        <w:t xml:space="preserve"> </w:t>
      </w:r>
      <w:r w:rsidRPr="00545869">
        <w:t>of</w:t>
      </w:r>
      <w:r w:rsidRPr="00FA6476">
        <w:t xml:space="preserve"> </w:t>
      </w:r>
      <w:r w:rsidRPr="00545869">
        <w:t>documents</w:t>
      </w:r>
      <w:r w:rsidRPr="00FA6476">
        <w:t xml:space="preserve"> </w:t>
      </w:r>
      <w:r w:rsidRPr="00545869">
        <w:t>to</w:t>
      </w:r>
      <w:r w:rsidRPr="00FA6476">
        <w:t xml:space="preserve"> </w:t>
      </w:r>
      <w:r w:rsidRPr="00545869">
        <w:t>registration</w:t>
      </w:r>
      <w:r w:rsidRPr="00FA6476">
        <w:t xml:space="preserve"> </w:t>
      </w:r>
      <w:r w:rsidRPr="00545869">
        <w:t>officer</w:t>
      </w:r>
      <w:r w:rsidRPr="00FA6476">
        <w:t xml:space="preserve"> </w:t>
      </w:r>
      <w:r w:rsidRPr="00545869">
        <w:t>at</w:t>
      </w:r>
      <w:r w:rsidRPr="00FA6476">
        <w:t xml:space="preserve"> </w:t>
      </w:r>
      <w:r w:rsidRPr="00545869">
        <w:t>contested</w:t>
      </w:r>
      <w:r w:rsidRPr="00FA6476">
        <w:t xml:space="preserve"> </w:t>
      </w:r>
      <w:r w:rsidRPr="00545869">
        <w:t>elections</w:t>
      </w:r>
      <w:r>
        <w:t>)—</w:t>
      </w:r>
    </w:p>
    <w:p w14:paraId="29759746" w14:textId="77777777" w:rsidR="00C8258C" w:rsidRDefault="00C8258C" w:rsidP="00C8258C">
      <w:pPr>
        <w:pStyle w:val="N3"/>
      </w:pPr>
      <w:r>
        <w:lastRenderedPageBreak/>
        <w:t>in</w:t>
      </w:r>
      <w:r w:rsidRPr="00FA6476">
        <w:t xml:space="preserve"> </w:t>
      </w:r>
      <w:r>
        <w:t>paragraph</w:t>
      </w:r>
      <w:r w:rsidRPr="00FA6476">
        <w:t xml:space="preserve"> </w:t>
      </w:r>
      <w:r>
        <w:t>(2),</w:t>
      </w:r>
      <w:r w:rsidRPr="00FA6476">
        <w:t xml:space="preserve"> </w:t>
      </w:r>
      <w:r>
        <w:t>in</w:t>
      </w:r>
      <w:r w:rsidRPr="00FA6476">
        <w:t xml:space="preserve"> </w:t>
      </w:r>
      <w:r>
        <w:t>the</w:t>
      </w:r>
      <w:r w:rsidRPr="00FA6476">
        <w:t xml:space="preserve"> </w:t>
      </w:r>
      <w:r>
        <w:t>opening</w:t>
      </w:r>
      <w:r w:rsidRPr="00FA6476">
        <w:t xml:space="preserve"> </w:t>
      </w:r>
      <w:r>
        <w:t>words,</w:t>
      </w:r>
      <w:r w:rsidRPr="00FA6476">
        <w:t xml:space="preserve"> </w:t>
      </w:r>
      <w:r>
        <w:t>after</w:t>
      </w:r>
      <w:r w:rsidRPr="00FA6476">
        <w:t xml:space="preserve"> </w:t>
      </w:r>
      <w:r>
        <w:t>“must”</w:t>
      </w:r>
      <w:r w:rsidRPr="00FA6476">
        <w:t xml:space="preserve"> </w:t>
      </w:r>
      <w:r>
        <w:t>insert</w:t>
      </w:r>
      <w:r w:rsidRPr="00FA6476">
        <w:t xml:space="preserve"> </w:t>
      </w:r>
      <w:r>
        <w:t>“securely”;</w:t>
      </w:r>
    </w:p>
    <w:p w14:paraId="1F391AAB" w14:textId="77777777" w:rsidR="00C8258C" w:rsidRDefault="00C8258C" w:rsidP="00C8258C">
      <w:pPr>
        <w:pStyle w:val="N3"/>
      </w:pPr>
      <w:r>
        <w:t>after</w:t>
      </w:r>
      <w:r w:rsidRPr="00FA6476">
        <w:t xml:space="preserve"> </w:t>
      </w:r>
      <w:r>
        <w:t>paragraph</w:t>
      </w:r>
      <w:r w:rsidRPr="00FA6476">
        <w:t xml:space="preserve"> </w:t>
      </w:r>
      <w:r>
        <w:t>(2)</w:t>
      </w:r>
      <w:r w:rsidRPr="00FA6476">
        <w:t xml:space="preserve"> </w:t>
      </w:r>
      <w:r>
        <w:t>insert—</w:t>
      </w:r>
    </w:p>
    <w:p w14:paraId="6CC0DB79" w14:textId="77777777" w:rsidR="00C8258C" w:rsidRDefault="00C8258C" w:rsidP="00C8258C">
      <w:pPr>
        <w:pStyle w:val="LQN2"/>
      </w:pPr>
      <w:r w:rsidRPr="00545869">
        <w:fldChar w:fldCharType="begin"/>
      </w:r>
      <w:r w:rsidRPr="00545869">
        <w:instrText xml:space="preserve"> SYMBOL 147 \* MERGEFORMAT </w:instrText>
      </w:r>
      <w:r w:rsidRPr="00545869">
        <w:fldChar w:fldCharType="end"/>
      </w:r>
      <w:r>
        <w:t>(3)</w:t>
      </w:r>
      <w:r w:rsidRPr="00FA6476">
        <w:t> </w:t>
      </w:r>
      <w:r w:rsidRPr="00545869">
        <w:t>In</w:t>
      </w:r>
      <w:r w:rsidRPr="00FA6476">
        <w:t xml:space="preserve"> </w:t>
      </w:r>
      <w:r w:rsidRPr="00545869">
        <w:t>relation</w:t>
      </w:r>
      <w:r w:rsidRPr="00FA6476">
        <w:t xml:space="preserve"> </w:t>
      </w:r>
      <w:r w:rsidRPr="00545869">
        <w:t>to</w:t>
      </w:r>
      <w:r w:rsidRPr="00FA6476">
        <w:t xml:space="preserve"> </w:t>
      </w:r>
      <w:r w:rsidRPr="00545869">
        <w:t>each</w:t>
      </w:r>
      <w:r w:rsidRPr="00FA6476">
        <w:t xml:space="preserve"> </w:t>
      </w:r>
      <w:r w:rsidRPr="00545869">
        <w:t>packet,</w:t>
      </w:r>
      <w:r w:rsidRPr="00FA6476">
        <w:t xml:space="preserve"> </w:t>
      </w:r>
      <w:r w:rsidRPr="00545869">
        <w:t>the</w:t>
      </w:r>
      <w:r w:rsidRPr="00FA6476">
        <w:t xml:space="preserve"> </w:t>
      </w:r>
      <w:r w:rsidRPr="00545869">
        <w:t>returning</w:t>
      </w:r>
      <w:r w:rsidRPr="00FA6476">
        <w:t xml:space="preserve"> </w:t>
      </w:r>
      <w:r w:rsidRPr="00545869">
        <w:t>officer</w:t>
      </w:r>
      <w:r w:rsidRPr="00FA6476">
        <w:t xml:space="preserve"> </w:t>
      </w:r>
      <w:r w:rsidRPr="00545869">
        <w:t>must</w:t>
      </w:r>
      <w:r w:rsidRPr="00FA6476">
        <w:t xml:space="preserve"> </w:t>
      </w:r>
      <w:r w:rsidRPr="00545869">
        <w:t>provide</w:t>
      </w:r>
      <w:r>
        <w:t>—</w:t>
      </w:r>
    </w:p>
    <w:p w14:paraId="3DB0AA7E" w14:textId="77777777" w:rsidR="00C8258C" w:rsidRDefault="00C8258C" w:rsidP="00716D23">
      <w:pPr>
        <w:pStyle w:val="LQN3"/>
        <w:numPr>
          <w:ilvl w:val="0"/>
          <w:numId w:val="4"/>
        </w:numPr>
      </w:pPr>
      <w:r w:rsidRPr="00545869">
        <w:t>a</w:t>
      </w:r>
      <w:r w:rsidRPr="00FA6476">
        <w:t xml:space="preserve"> </w:t>
      </w:r>
      <w:r w:rsidRPr="00545869">
        <w:t>description</w:t>
      </w:r>
      <w:r w:rsidRPr="00FA6476">
        <w:t xml:space="preserve"> </w:t>
      </w:r>
      <w:r w:rsidRPr="00545869">
        <w:t>of</w:t>
      </w:r>
      <w:r w:rsidRPr="00FA6476">
        <w:t xml:space="preserve"> </w:t>
      </w:r>
      <w:r w:rsidRPr="00545869">
        <w:t>the</w:t>
      </w:r>
      <w:r w:rsidRPr="00FA6476">
        <w:t xml:space="preserve"> </w:t>
      </w:r>
      <w:r w:rsidRPr="00545869">
        <w:t>contents</w:t>
      </w:r>
      <w:r w:rsidRPr="00FA6476">
        <w:t xml:space="preserve"> </w:t>
      </w:r>
      <w:r w:rsidRPr="00545869">
        <w:t>of</w:t>
      </w:r>
      <w:r w:rsidRPr="00FA6476">
        <w:t xml:space="preserve"> </w:t>
      </w:r>
      <w:r w:rsidRPr="00545869">
        <w:t>the</w:t>
      </w:r>
      <w:r w:rsidRPr="00FA6476">
        <w:t xml:space="preserve"> </w:t>
      </w:r>
      <w:r w:rsidRPr="00545869">
        <w:t>packet,</w:t>
      </w:r>
    </w:p>
    <w:p w14:paraId="3D896F3A" w14:textId="77777777" w:rsidR="00C8258C" w:rsidRDefault="00C8258C" w:rsidP="00716D23">
      <w:pPr>
        <w:pStyle w:val="LQN3"/>
        <w:numPr>
          <w:ilvl w:val="0"/>
          <w:numId w:val="4"/>
        </w:numPr>
      </w:pPr>
      <w:r w:rsidRPr="00545869">
        <w:t>the</w:t>
      </w:r>
      <w:r w:rsidRPr="00FA6476">
        <w:t xml:space="preserve"> </w:t>
      </w:r>
      <w:r w:rsidRPr="00545869">
        <w:t>date</w:t>
      </w:r>
      <w:r w:rsidRPr="00FA6476">
        <w:t xml:space="preserve"> </w:t>
      </w:r>
      <w:r w:rsidRPr="00545869">
        <w:t>of</w:t>
      </w:r>
      <w:r w:rsidRPr="00FA6476">
        <w:t xml:space="preserve"> </w:t>
      </w:r>
      <w:r w:rsidRPr="00545869">
        <w:t>election</w:t>
      </w:r>
      <w:r w:rsidRPr="00FA6476">
        <w:t xml:space="preserve"> </w:t>
      </w:r>
      <w:r w:rsidRPr="00545869">
        <w:t>to</w:t>
      </w:r>
      <w:r w:rsidRPr="00FA6476">
        <w:t xml:space="preserve"> </w:t>
      </w:r>
      <w:r w:rsidRPr="00545869">
        <w:t>which</w:t>
      </w:r>
      <w:r w:rsidRPr="00FA6476">
        <w:t xml:space="preserve"> </w:t>
      </w:r>
      <w:r w:rsidRPr="00545869">
        <w:t>the</w:t>
      </w:r>
      <w:r w:rsidRPr="00FA6476">
        <w:t xml:space="preserve"> </w:t>
      </w:r>
      <w:r w:rsidRPr="00545869">
        <w:t>packet</w:t>
      </w:r>
      <w:r w:rsidRPr="00FA6476">
        <w:t xml:space="preserve"> </w:t>
      </w:r>
      <w:r w:rsidRPr="00545869">
        <w:t>relates,</w:t>
      </w:r>
      <w:r w:rsidRPr="00FA6476">
        <w:t xml:space="preserve"> </w:t>
      </w:r>
      <w:r w:rsidRPr="00545869">
        <w:t>and</w:t>
      </w:r>
    </w:p>
    <w:p w14:paraId="5C7CDA89" w14:textId="77777777" w:rsidR="00C8258C" w:rsidRDefault="00C8258C" w:rsidP="00716D23">
      <w:pPr>
        <w:pStyle w:val="LQN3"/>
        <w:numPr>
          <w:ilvl w:val="0"/>
          <w:numId w:val="4"/>
        </w:numPr>
      </w:pPr>
      <w:r w:rsidRPr="00545869">
        <w:t>the</w:t>
      </w:r>
      <w:r w:rsidRPr="00FA6476">
        <w:t xml:space="preserve"> </w:t>
      </w:r>
      <w:r w:rsidRPr="00545869">
        <w:t>name</w:t>
      </w:r>
      <w:r w:rsidRPr="00FA6476">
        <w:t xml:space="preserve"> </w:t>
      </w:r>
      <w:r w:rsidRPr="00545869">
        <w:t>of</w:t>
      </w:r>
      <w:r w:rsidRPr="00FA6476">
        <w:t xml:space="preserve"> </w:t>
      </w:r>
      <w:r w:rsidRPr="00545869">
        <w:t>the</w:t>
      </w:r>
      <w:r w:rsidRPr="00FA6476">
        <w:t xml:space="preserve"> </w:t>
      </w:r>
      <w:r>
        <w:t>electoral</w:t>
      </w:r>
      <w:r w:rsidRPr="00FA6476">
        <w:t xml:space="preserve"> </w:t>
      </w:r>
      <w:r>
        <w:t>ward</w:t>
      </w:r>
      <w:r w:rsidRPr="00FA6476">
        <w:t xml:space="preserve"> </w:t>
      </w:r>
      <w:r w:rsidRPr="00545869">
        <w:t>for</w:t>
      </w:r>
      <w:r w:rsidRPr="00FA6476">
        <w:t xml:space="preserve"> </w:t>
      </w:r>
      <w:r w:rsidRPr="00545869">
        <w:t>which</w:t>
      </w:r>
      <w:r w:rsidRPr="00FA6476">
        <w:t xml:space="preserve"> </w:t>
      </w:r>
      <w:r w:rsidRPr="00545869">
        <w:t>the</w:t>
      </w:r>
      <w:r w:rsidRPr="00FA6476">
        <w:t xml:space="preserve"> </w:t>
      </w:r>
      <w:r w:rsidRPr="00545869">
        <w:t>election</w:t>
      </w:r>
      <w:r w:rsidRPr="00FA6476">
        <w:t xml:space="preserve"> </w:t>
      </w:r>
      <w:r w:rsidRPr="00545869">
        <w:t>was</w:t>
      </w:r>
      <w:r w:rsidRPr="00FA6476">
        <w:t xml:space="preserve"> </w:t>
      </w:r>
      <w:r w:rsidRPr="00545869">
        <w:t>held.</w:t>
      </w:r>
    </w:p>
    <w:p w14:paraId="3CD8AB23" w14:textId="77777777" w:rsidR="00C8258C" w:rsidRDefault="00C8258C" w:rsidP="00C8258C">
      <w:pPr>
        <w:pStyle w:val="LQN2"/>
      </w:pPr>
      <w:r>
        <w:t>(4)</w:t>
      </w:r>
      <w:r w:rsidRPr="00FA6476">
        <w:t> </w:t>
      </w:r>
      <w:r w:rsidRPr="00545869">
        <w:t>The</w:t>
      </w:r>
      <w:r w:rsidRPr="00FA6476">
        <w:t xml:space="preserve"> </w:t>
      </w:r>
      <w:r w:rsidRPr="00545869">
        <w:t>registration</w:t>
      </w:r>
      <w:r w:rsidRPr="00FA6476">
        <w:t xml:space="preserve"> </w:t>
      </w:r>
      <w:r w:rsidRPr="00545869">
        <w:t>officer</w:t>
      </w:r>
      <w:r w:rsidRPr="00FA6476">
        <w:t xml:space="preserve"> </w:t>
      </w:r>
      <w:r w:rsidRPr="00545869">
        <w:t>must</w:t>
      </w:r>
      <w:r w:rsidRPr="00FA6476">
        <w:t xml:space="preserve"> </w:t>
      </w:r>
      <w:r w:rsidRPr="00545869">
        <w:t>make</w:t>
      </w:r>
      <w:r w:rsidRPr="00FA6476">
        <w:t xml:space="preserve"> </w:t>
      </w:r>
      <w:r w:rsidRPr="00545869">
        <w:t>arrangements</w:t>
      </w:r>
      <w:r w:rsidRPr="00FA6476">
        <w:t xml:space="preserve"> </w:t>
      </w:r>
      <w:r w:rsidRPr="00545869">
        <w:t>to</w:t>
      </w:r>
      <w:r>
        <w:t>—</w:t>
      </w:r>
    </w:p>
    <w:p w14:paraId="5F2A30BC" w14:textId="77777777" w:rsidR="00C8258C" w:rsidRDefault="00C8258C" w:rsidP="00C8258C">
      <w:pPr>
        <w:pStyle w:val="LQN3"/>
      </w:pPr>
      <w:r>
        <w:t>(a)</w:t>
      </w:r>
      <w:r w:rsidRPr="00FA6476">
        <w:tab/>
      </w:r>
      <w:r w:rsidRPr="00545869">
        <w:t>securely</w:t>
      </w:r>
      <w:r w:rsidRPr="00FA6476">
        <w:t xml:space="preserve"> </w:t>
      </w:r>
      <w:r w:rsidRPr="00545869">
        <w:t>store</w:t>
      </w:r>
      <w:r w:rsidRPr="00FA6476">
        <w:t xml:space="preserve"> </w:t>
      </w:r>
      <w:r w:rsidRPr="00545869">
        <w:t>all</w:t>
      </w:r>
      <w:r w:rsidRPr="00FA6476">
        <w:t xml:space="preserve"> </w:t>
      </w:r>
      <w:r w:rsidRPr="00545869">
        <w:t>documents</w:t>
      </w:r>
      <w:r w:rsidRPr="00FA6476">
        <w:t xml:space="preserve"> </w:t>
      </w:r>
      <w:r w:rsidRPr="00545869">
        <w:t>received</w:t>
      </w:r>
      <w:r w:rsidRPr="00FA6476">
        <w:t xml:space="preserve"> </w:t>
      </w:r>
      <w:r w:rsidRPr="00545869">
        <w:t>in</w:t>
      </w:r>
      <w:r w:rsidRPr="00FA6476">
        <w:t xml:space="preserve"> </w:t>
      </w:r>
      <w:r w:rsidRPr="00545869">
        <w:t>accordance</w:t>
      </w:r>
      <w:r w:rsidRPr="00FA6476">
        <w:t xml:space="preserve"> </w:t>
      </w:r>
      <w:r w:rsidRPr="00545869">
        <w:t>with</w:t>
      </w:r>
      <w:r w:rsidRPr="00FA6476">
        <w:t xml:space="preserve"> </w:t>
      </w:r>
      <w:r w:rsidRPr="00545869">
        <w:t>this</w:t>
      </w:r>
      <w:r w:rsidRPr="00FA6476">
        <w:t xml:space="preserve"> </w:t>
      </w:r>
      <w:r w:rsidRPr="00545869">
        <w:t>rule,</w:t>
      </w:r>
      <w:r w:rsidRPr="00FA6476">
        <w:t xml:space="preserve"> </w:t>
      </w:r>
      <w:r w:rsidRPr="00545869">
        <w:t>and</w:t>
      </w:r>
    </w:p>
    <w:p w14:paraId="709C8006" w14:textId="77777777" w:rsidR="00C8258C" w:rsidRDefault="00C8258C" w:rsidP="00C8258C">
      <w:pPr>
        <w:pStyle w:val="LQN3"/>
      </w:pPr>
      <w:r>
        <w:t>(b)</w:t>
      </w:r>
      <w:r w:rsidRPr="00FA6476">
        <w:tab/>
      </w:r>
      <w:r w:rsidRPr="00545869">
        <w:t>prevent</w:t>
      </w:r>
      <w:r w:rsidRPr="00FA6476">
        <w:t xml:space="preserve"> </w:t>
      </w:r>
      <w:r w:rsidRPr="00545869">
        <w:t>any</w:t>
      </w:r>
      <w:r w:rsidRPr="00FA6476">
        <w:t xml:space="preserve"> </w:t>
      </w:r>
      <w:r w:rsidRPr="00545869">
        <w:t>unauthorised</w:t>
      </w:r>
      <w:r w:rsidRPr="00FA6476">
        <w:t xml:space="preserve"> </w:t>
      </w:r>
      <w:r w:rsidRPr="00545869">
        <w:t>access</w:t>
      </w:r>
      <w:r w:rsidRPr="00FA6476">
        <w:t xml:space="preserve"> </w:t>
      </w:r>
      <w:r w:rsidRPr="00545869">
        <w:t>to</w:t>
      </w:r>
      <w:r w:rsidRPr="00FA6476">
        <w:t xml:space="preserve"> </w:t>
      </w:r>
      <w:r w:rsidRPr="00545869">
        <w:t>those</w:t>
      </w:r>
      <w:r w:rsidRPr="00FA6476">
        <w:t xml:space="preserve"> </w:t>
      </w:r>
      <w:r w:rsidRPr="00545869">
        <w:t>documents.</w:t>
      </w:r>
      <w:r w:rsidRPr="00545869">
        <w:fldChar w:fldCharType="begin"/>
      </w:r>
      <w:r w:rsidRPr="00545869">
        <w:instrText xml:space="preserve"> SYMBOL 148 \* MERGEFORMAT </w:instrText>
      </w:r>
      <w:r w:rsidRPr="00545869">
        <w:fldChar w:fldCharType="end"/>
      </w:r>
    </w:p>
    <w:p w14:paraId="3EE85D51"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1</w:t>
      </w:r>
      <w:r w:rsidRPr="00FA6476">
        <w:t xml:space="preserve"> </w:t>
      </w:r>
      <w:r>
        <w:t>(form</w:t>
      </w:r>
      <w:r w:rsidRPr="00FA6476">
        <w:t xml:space="preserve"> </w:t>
      </w:r>
      <w:r>
        <w:t>of</w:t>
      </w:r>
      <w:r w:rsidRPr="00FA6476">
        <w:t xml:space="preserve"> </w:t>
      </w:r>
      <w:r>
        <w:t>nomination</w:t>
      </w:r>
      <w:r w:rsidRPr="00FA6476">
        <w:t xml:space="preserve"> </w:t>
      </w:r>
      <w:r>
        <w:t>paper),</w:t>
      </w:r>
      <w:r w:rsidRPr="00FA6476">
        <w:t xml:space="preserve"> </w:t>
      </w:r>
      <w:r>
        <w:t>for</w:t>
      </w:r>
      <w:r w:rsidRPr="00FA6476">
        <w:t xml:space="preserve"> </w:t>
      </w:r>
      <w:r>
        <w:t>the</w:t>
      </w:r>
      <w:r w:rsidRPr="00FA6476">
        <w:t xml:space="preserve"> </w:t>
      </w:r>
      <w:r>
        <w:t>table</w:t>
      </w:r>
      <w:r w:rsidRPr="00FA6476">
        <w:t xml:space="preserve"> </w:t>
      </w:r>
      <w:r>
        <w:t>in</w:t>
      </w:r>
      <w:r w:rsidRPr="00FA6476">
        <w:t xml:space="preserve"> </w:t>
      </w:r>
      <w:r>
        <w:t>section</w:t>
      </w:r>
      <w:r w:rsidRPr="00FA6476">
        <w:t xml:space="preserve"> </w:t>
      </w:r>
      <w:r>
        <w:t>4</w:t>
      </w:r>
      <w:r w:rsidRPr="00FA6476">
        <w:t xml:space="preserve"> </w:t>
      </w:r>
      <w:r>
        <w:t>(candidate’s</w:t>
      </w:r>
      <w:r w:rsidRPr="00FA6476">
        <w:t xml:space="preserve"> </w:t>
      </w:r>
      <w:r>
        <w:t>statement</w:t>
      </w:r>
      <w:r w:rsidRPr="00FA6476">
        <w:t xml:space="preserve"> </w:t>
      </w:r>
      <w:r>
        <w:t>of</w:t>
      </w:r>
      <w:r w:rsidRPr="00FA6476">
        <w:t xml:space="preserve"> </w:t>
      </w:r>
      <w:r>
        <w:t>party</w:t>
      </w:r>
      <w:r w:rsidRPr="00FA6476">
        <w:t xml:space="preserve"> </w:t>
      </w:r>
      <w:r>
        <w:t>membership)</w:t>
      </w:r>
      <w:r w:rsidRPr="00FA6476">
        <w:t xml:space="preserve"> </w:t>
      </w:r>
      <w:r>
        <w:t>substitute—</w:t>
      </w:r>
    </w:p>
    <w:p w14:paraId="7350BF12" w14:textId="77777777" w:rsidR="00C8258C" w:rsidRPr="004F03C4" w:rsidRDefault="00C8258C" w:rsidP="00C8258C">
      <w:pPr>
        <w:pStyle w:val="LQT1"/>
      </w:pPr>
      <w:r w:rsidRPr="004F03C4">
        <w:fldChar w:fldCharType="begin"/>
      </w:r>
      <w:r w:rsidRPr="004F03C4">
        <w:instrText xml:space="preserve"> SYMBOL 147 \* MERGEFORMAT </w:instrText>
      </w:r>
      <w:r w:rsidRPr="004F03C4">
        <w:fldChar w:fldCharType="end"/>
      </w:r>
    </w:p>
    <w:tbl>
      <w:tblPr>
        <w:tblW w:w="4299" w:type="dxa"/>
        <w:tblInd w:w="1134" w:type="dxa"/>
        <w:tblLayout w:type="fixed"/>
        <w:tblLook w:val="0000" w:firstRow="0" w:lastRow="0" w:firstColumn="0" w:lastColumn="0" w:noHBand="0" w:noVBand="0"/>
      </w:tblPr>
      <w:tblGrid>
        <w:gridCol w:w="1433"/>
        <w:gridCol w:w="1433"/>
        <w:gridCol w:w="1433"/>
      </w:tblGrid>
      <w:tr w:rsidR="00C8258C" w:rsidRPr="009D0387" w14:paraId="78801806" w14:textId="77777777" w:rsidTr="00BC528C">
        <w:tc>
          <w:tcPr>
            <w:tcW w:w="1433" w:type="dxa"/>
            <w:tcBorders>
              <w:top w:val="single" w:sz="4" w:space="0" w:color="auto"/>
              <w:left w:val="single" w:sz="4" w:space="0" w:color="auto"/>
              <w:bottom w:val="single" w:sz="4" w:space="0" w:color="auto"/>
              <w:right w:val="single" w:sz="4" w:space="0" w:color="auto"/>
            </w:tcBorders>
          </w:tcPr>
          <w:p w14:paraId="7BBEFCC9" w14:textId="77777777" w:rsidR="00C8258C" w:rsidRDefault="00C8258C" w:rsidP="00BC528C">
            <w:pPr>
              <w:pStyle w:val="ColumnHeader"/>
              <w:rPr>
                <w:b/>
                <w:bCs/>
                <w:i w:val="0"/>
                <w:iCs/>
              </w:rPr>
            </w:pPr>
            <w:r w:rsidRPr="009D0387">
              <w:rPr>
                <w:b/>
                <w:bCs/>
                <w:i w:val="0"/>
                <w:iCs/>
              </w:rPr>
              <w:t>Registered</w:t>
            </w:r>
            <w:r w:rsidRPr="00FA6476">
              <w:rPr>
                <w:b/>
                <w:bCs/>
                <w:i w:val="0"/>
                <w:iCs/>
              </w:rPr>
              <w:t xml:space="preserve"> </w:t>
            </w:r>
            <w:r w:rsidRPr="009D0387">
              <w:rPr>
                <w:b/>
                <w:bCs/>
                <w:i w:val="0"/>
                <w:iCs/>
              </w:rPr>
              <w:t>name</w:t>
            </w:r>
            <w:r w:rsidRPr="00FA6476">
              <w:rPr>
                <w:b/>
                <w:bCs/>
                <w:i w:val="0"/>
                <w:iCs/>
              </w:rPr>
              <w:t xml:space="preserve"> </w:t>
            </w:r>
            <w:r w:rsidRPr="009D0387">
              <w:rPr>
                <w:b/>
                <w:bCs/>
                <w:i w:val="0"/>
                <w:iCs/>
              </w:rPr>
              <w:t>or</w:t>
            </w:r>
            <w:r w:rsidRPr="00FA6476">
              <w:rPr>
                <w:b/>
                <w:bCs/>
                <w:i w:val="0"/>
                <w:iCs/>
              </w:rPr>
              <w:t xml:space="preserve"> </w:t>
            </w:r>
            <w:r w:rsidRPr="009D0387">
              <w:rPr>
                <w:b/>
                <w:bCs/>
                <w:i w:val="0"/>
                <w:iCs/>
              </w:rPr>
              <w:t>names</w:t>
            </w:r>
            <w:r w:rsidRPr="00FA6476">
              <w:rPr>
                <w:b/>
                <w:bCs/>
                <w:i w:val="0"/>
                <w:iCs/>
              </w:rPr>
              <w:t xml:space="preserve"> </w:t>
            </w:r>
            <w:r w:rsidRPr="009D0387">
              <w:rPr>
                <w:b/>
                <w:bCs/>
                <w:i w:val="0"/>
                <w:iCs/>
              </w:rPr>
              <w:t>of</w:t>
            </w:r>
          </w:p>
          <w:p w14:paraId="68F4B6E9" w14:textId="77777777" w:rsidR="00C8258C" w:rsidRPr="009D0387" w:rsidRDefault="00C8258C" w:rsidP="00BC528C">
            <w:pPr>
              <w:pStyle w:val="ColumnHeader"/>
              <w:rPr>
                <w:i w:val="0"/>
                <w:iCs/>
              </w:rPr>
            </w:pPr>
            <w:r w:rsidRPr="009D0387">
              <w:rPr>
                <w:b/>
                <w:bCs/>
                <w:i w:val="0"/>
                <w:iCs/>
              </w:rPr>
              <w:t>each</w:t>
            </w:r>
            <w:r w:rsidRPr="00FA6476">
              <w:rPr>
                <w:b/>
                <w:bCs/>
                <w:i w:val="0"/>
                <w:iCs/>
              </w:rPr>
              <w:t xml:space="preserve"> </w:t>
            </w:r>
            <w:r w:rsidRPr="009D0387">
              <w:rPr>
                <w:b/>
                <w:bCs/>
                <w:i w:val="0"/>
                <w:iCs/>
              </w:rPr>
              <w:t>registered</w:t>
            </w:r>
            <w:r w:rsidRPr="00FA6476">
              <w:rPr>
                <w:b/>
                <w:bCs/>
                <w:i w:val="0"/>
                <w:iCs/>
              </w:rPr>
              <w:t xml:space="preserve"> </w:t>
            </w:r>
            <w:r w:rsidRPr="009D0387">
              <w:rPr>
                <w:b/>
                <w:bCs/>
                <w:i w:val="0"/>
                <w:iCs/>
              </w:rPr>
              <w:t>political</w:t>
            </w:r>
            <w:r w:rsidRPr="00FA6476">
              <w:rPr>
                <w:b/>
                <w:bCs/>
                <w:i w:val="0"/>
                <w:iCs/>
              </w:rPr>
              <w:t xml:space="preserve"> </w:t>
            </w:r>
            <w:r w:rsidRPr="009D0387">
              <w:rPr>
                <w:b/>
                <w:bCs/>
                <w:i w:val="0"/>
                <w:iCs/>
              </w:rPr>
              <w:t>party</w:t>
            </w:r>
          </w:p>
        </w:tc>
        <w:tc>
          <w:tcPr>
            <w:tcW w:w="2866" w:type="dxa"/>
            <w:gridSpan w:val="2"/>
            <w:tcBorders>
              <w:top w:val="single" w:sz="4" w:space="0" w:color="auto"/>
              <w:left w:val="single" w:sz="4" w:space="0" w:color="auto"/>
              <w:bottom w:val="single" w:sz="4" w:space="0" w:color="auto"/>
              <w:right w:val="single" w:sz="4" w:space="0" w:color="auto"/>
            </w:tcBorders>
          </w:tcPr>
          <w:p w14:paraId="0F19E748" w14:textId="77777777" w:rsidR="00C8258C" w:rsidRDefault="00C8258C" w:rsidP="00BC528C">
            <w:pPr>
              <w:pStyle w:val="ColumnHeader"/>
            </w:pPr>
            <w:r w:rsidRPr="009D0387">
              <w:rPr>
                <w:b/>
                <w:bCs/>
                <w:i w:val="0"/>
                <w:iCs/>
              </w:rPr>
              <w:t>The</w:t>
            </w:r>
            <w:r w:rsidRPr="00FA6476">
              <w:rPr>
                <w:b/>
                <w:bCs/>
                <w:i w:val="0"/>
                <w:iCs/>
              </w:rPr>
              <w:t xml:space="preserve"> </w:t>
            </w:r>
            <w:r w:rsidRPr="009D0387">
              <w:rPr>
                <w:b/>
                <w:bCs/>
                <w:i w:val="0"/>
                <w:iCs/>
              </w:rPr>
              <w:t>dates</w:t>
            </w:r>
            <w:r w:rsidRPr="00FA6476">
              <w:rPr>
                <w:b/>
                <w:bCs/>
                <w:i w:val="0"/>
                <w:iCs/>
              </w:rPr>
              <w:t xml:space="preserve"> </w:t>
            </w:r>
            <w:r w:rsidRPr="009D0387">
              <w:rPr>
                <w:b/>
                <w:bCs/>
                <w:i w:val="0"/>
                <w:iCs/>
              </w:rPr>
              <w:t>during</w:t>
            </w:r>
            <w:r w:rsidRPr="00FA6476">
              <w:rPr>
                <w:b/>
                <w:bCs/>
                <w:i w:val="0"/>
                <w:iCs/>
              </w:rPr>
              <w:t xml:space="preserve"> </w:t>
            </w:r>
            <w:r w:rsidRPr="009D0387">
              <w:rPr>
                <w:b/>
                <w:bCs/>
                <w:i w:val="0"/>
                <w:iCs/>
              </w:rPr>
              <w:t>the</w:t>
            </w:r>
            <w:r w:rsidRPr="00FA6476">
              <w:rPr>
                <w:b/>
                <w:bCs/>
                <w:i w:val="0"/>
                <w:iCs/>
              </w:rPr>
              <w:t xml:space="preserve"> </w:t>
            </w:r>
            <w:r w:rsidRPr="009D0387">
              <w:rPr>
                <w:b/>
                <w:bCs/>
                <w:i w:val="0"/>
                <w:iCs/>
              </w:rPr>
              <w:t>12</w:t>
            </w:r>
            <w:r w:rsidRPr="00FA6476">
              <w:rPr>
                <w:b/>
                <w:bCs/>
                <w:i w:val="0"/>
                <w:iCs/>
              </w:rPr>
              <w:t xml:space="preserve"> </w:t>
            </w:r>
            <w:r w:rsidRPr="009D0387">
              <w:rPr>
                <w:b/>
                <w:bCs/>
                <w:i w:val="0"/>
                <w:iCs/>
              </w:rPr>
              <w:t>months</w:t>
            </w:r>
            <w:r w:rsidRPr="00FA6476">
              <w:rPr>
                <w:b/>
                <w:bCs/>
                <w:i w:val="0"/>
                <w:iCs/>
              </w:rPr>
              <w:t xml:space="preserve"> </w:t>
            </w:r>
            <w:r w:rsidRPr="009D0387">
              <w:rPr>
                <w:b/>
                <w:bCs/>
                <w:i w:val="0"/>
                <w:iCs/>
              </w:rPr>
              <w:t>period</w:t>
            </w:r>
            <w:r w:rsidRPr="00FA6476">
              <w:rPr>
                <w:b/>
                <w:bCs/>
                <w:i w:val="0"/>
                <w:iCs/>
              </w:rPr>
              <w:t xml:space="preserve"> </w:t>
            </w:r>
            <w:r w:rsidRPr="009D0387">
              <w:rPr>
                <w:b/>
                <w:bCs/>
                <w:i w:val="0"/>
                <w:iCs/>
              </w:rPr>
              <w:t>when</w:t>
            </w:r>
            <w:r w:rsidRPr="00FA6476">
              <w:rPr>
                <w:b/>
                <w:bCs/>
                <w:i w:val="0"/>
                <w:iCs/>
              </w:rPr>
              <w:t xml:space="preserve"> </w:t>
            </w:r>
            <w:r w:rsidRPr="009D0387">
              <w:rPr>
                <w:b/>
                <w:bCs/>
                <w:i w:val="0"/>
                <w:iCs/>
              </w:rPr>
              <w:t>you</w:t>
            </w:r>
            <w:r w:rsidRPr="00FA6476">
              <w:rPr>
                <w:b/>
                <w:bCs/>
                <w:i w:val="0"/>
                <w:iCs/>
              </w:rPr>
              <w:t xml:space="preserve"> </w:t>
            </w:r>
            <w:r w:rsidRPr="009D0387">
              <w:rPr>
                <w:b/>
                <w:bCs/>
                <w:i w:val="0"/>
                <w:iCs/>
              </w:rPr>
              <w:t>were</w:t>
            </w:r>
            <w:r w:rsidRPr="00FA6476">
              <w:rPr>
                <w:b/>
                <w:bCs/>
                <w:i w:val="0"/>
                <w:iCs/>
              </w:rPr>
              <w:t xml:space="preserve"> </w:t>
            </w:r>
            <w:r w:rsidRPr="009D0387">
              <w:rPr>
                <w:b/>
                <w:bCs/>
                <w:i w:val="0"/>
                <w:iCs/>
              </w:rPr>
              <w:t>a</w:t>
            </w:r>
            <w:r w:rsidRPr="00FA6476">
              <w:rPr>
                <w:b/>
                <w:bCs/>
                <w:i w:val="0"/>
                <w:iCs/>
              </w:rPr>
              <w:t xml:space="preserve"> </w:t>
            </w:r>
            <w:r w:rsidRPr="009D0387">
              <w:rPr>
                <w:b/>
                <w:bCs/>
                <w:i w:val="0"/>
                <w:iCs/>
              </w:rPr>
              <w:t>member</w:t>
            </w:r>
            <w:r w:rsidRPr="00FA6476">
              <w:rPr>
                <w:b/>
                <w:bCs/>
                <w:i w:val="0"/>
                <w:iCs/>
              </w:rPr>
              <w:t xml:space="preserve"> </w:t>
            </w:r>
            <w:r w:rsidRPr="009D0387">
              <w:rPr>
                <w:b/>
                <w:bCs/>
                <w:i w:val="0"/>
                <w:iCs/>
              </w:rPr>
              <w:t>(using</w:t>
            </w:r>
            <w:r w:rsidRPr="00FA6476">
              <w:rPr>
                <w:b/>
                <w:bCs/>
                <w:i w:val="0"/>
                <w:iCs/>
              </w:rPr>
              <w:t xml:space="preserve"> </w:t>
            </w:r>
            <w:r w:rsidRPr="009D0387">
              <w:rPr>
                <w:b/>
                <w:bCs/>
                <w:i w:val="0"/>
                <w:iCs/>
              </w:rPr>
              <w:t>the</w:t>
            </w:r>
            <w:r w:rsidRPr="00FA6476">
              <w:rPr>
                <w:b/>
                <w:bCs/>
                <w:i w:val="0"/>
                <w:iCs/>
              </w:rPr>
              <w:t xml:space="preserve"> </w:t>
            </w:r>
            <w:r w:rsidRPr="009D0387">
              <w:rPr>
                <w:b/>
                <w:bCs/>
                <w:i w:val="0"/>
                <w:iCs/>
              </w:rPr>
              <w:t>format</w:t>
            </w:r>
            <w:r w:rsidRPr="00FA6476">
              <w:rPr>
                <w:b/>
                <w:bCs/>
                <w:i w:val="0"/>
                <w:iCs/>
              </w:rPr>
              <w:t xml:space="preserve"> </w:t>
            </w:r>
            <w:r w:rsidRPr="009D0387">
              <w:rPr>
                <w:b/>
                <w:bCs/>
                <w:i w:val="0"/>
                <w:iCs/>
              </w:rPr>
              <w:t>dd/mm/yyyy</w:t>
            </w:r>
            <w:r w:rsidRPr="00FA6476">
              <w:rPr>
                <w:b/>
                <w:bCs/>
                <w:i w:val="0"/>
                <w:iCs/>
              </w:rPr>
              <w:t xml:space="preserve"> </w:t>
            </w:r>
            <w:r w:rsidRPr="009D0387">
              <w:rPr>
                <w:b/>
                <w:bCs/>
                <w:i w:val="0"/>
                <w:iCs/>
              </w:rPr>
              <w:t>to</w:t>
            </w:r>
            <w:r w:rsidRPr="00FA6476">
              <w:rPr>
                <w:b/>
                <w:bCs/>
                <w:i w:val="0"/>
                <w:iCs/>
              </w:rPr>
              <w:t xml:space="preserve"> </w:t>
            </w:r>
            <w:r w:rsidRPr="009D0387">
              <w:rPr>
                <w:b/>
                <w:bCs/>
                <w:i w:val="0"/>
                <w:iCs/>
              </w:rPr>
              <w:t>dd/mm/yyyy</w:t>
            </w:r>
            <w:r>
              <w:t>)</w:t>
            </w:r>
          </w:p>
          <w:p w14:paraId="6FCA7870" w14:textId="77777777" w:rsidR="00C8258C" w:rsidRDefault="00C8258C" w:rsidP="00BC528C">
            <w:pPr>
              <w:pStyle w:val="linespace"/>
            </w:pPr>
          </w:p>
          <w:p w14:paraId="457B653C" w14:textId="77777777" w:rsidR="00C8258C" w:rsidRPr="009D0387" w:rsidRDefault="00C8258C" w:rsidP="00716D23">
            <w:pPr>
              <w:pStyle w:val="ColumnHeader"/>
              <w:numPr>
                <w:ilvl w:val="0"/>
                <w:numId w:val="7"/>
              </w:numPr>
              <w:rPr>
                <w:i w:val="0"/>
                <w:iCs/>
              </w:rPr>
            </w:pPr>
            <w:r>
              <w:t>You</w:t>
            </w:r>
            <w:r w:rsidRPr="00FA6476">
              <w:t xml:space="preserve"> </w:t>
            </w:r>
            <w:r>
              <w:t>do</w:t>
            </w:r>
            <w:r w:rsidRPr="00FA6476">
              <w:t xml:space="preserve"> </w:t>
            </w:r>
            <w:r>
              <w:t>not</w:t>
            </w:r>
            <w:r w:rsidRPr="00FA6476">
              <w:t xml:space="preserve"> </w:t>
            </w:r>
            <w:r>
              <w:t>need</w:t>
            </w:r>
            <w:r w:rsidRPr="00FA6476">
              <w:t xml:space="preserve"> </w:t>
            </w:r>
            <w:r w:rsidRPr="00FF5622">
              <w:t>to</w:t>
            </w:r>
            <w:r w:rsidRPr="00FA6476">
              <w:t xml:space="preserve"> </w:t>
            </w:r>
            <w:r w:rsidRPr="00FF5622">
              <w:t>complete</w:t>
            </w:r>
            <w:r w:rsidRPr="00FA6476">
              <w:t xml:space="preserve"> </w:t>
            </w:r>
            <w:r w:rsidRPr="00FF5622">
              <w:t>the</w:t>
            </w:r>
            <w:r w:rsidRPr="00FA6476">
              <w:t xml:space="preserve"> </w:t>
            </w:r>
            <w:r w:rsidRPr="00FF5622">
              <w:t>table</w:t>
            </w:r>
            <w:r w:rsidRPr="00FA6476">
              <w:t xml:space="preserve"> </w:t>
            </w:r>
            <w:r w:rsidRPr="00FF5622">
              <w:t>if</w:t>
            </w:r>
            <w:r w:rsidRPr="00FA6476">
              <w:t xml:space="preserve"> </w:t>
            </w:r>
            <w:r w:rsidRPr="00FF5622">
              <w:t>you</w:t>
            </w:r>
            <w:r w:rsidRPr="00FA6476">
              <w:t xml:space="preserve"> </w:t>
            </w:r>
            <w:r w:rsidRPr="00FF5622">
              <w:t>have</w:t>
            </w:r>
            <w:r w:rsidRPr="00FA6476">
              <w:t xml:space="preserve"> </w:t>
            </w:r>
            <w:r w:rsidRPr="00FF5622">
              <w:t>included</w:t>
            </w:r>
            <w:r w:rsidRPr="00FA6476">
              <w:t xml:space="preserve"> </w:t>
            </w:r>
            <w:r w:rsidRPr="00FF5622">
              <w:t>a</w:t>
            </w:r>
            <w:r w:rsidRPr="00FA6476">
              <w:t xml:space="preserve"> </w:t>
            </w:r>
            <w:r w:rsidRPr="00FF5622">
              <w:t>permitted</w:t>
            </w:r>
            <w:r w:rsidRPr="00FA6476">
              <w:t xml:space="preserve"> </w:t>
            </w:r>
            <w:r w:rsidRPr="00FF5622">
              <w:t>party</w:t>
            </w:r>
            <w:r w:rsidRPr="00FA6476">
              <w:t xml:space="preserve"> </w:t>
            </w:r>
            <w:r w:rsidRPr="00FF5622">
              <w:t>description</w:t>
            </w:r>
            <w:r w:rsidRPr="00FA6476">
              <w:t xml:space="preserve"> </w:t>
            </w:r>
            <w:r w:rsidRPr="00FF5622">
              <w:t>in</w:t>
            </w:r>
            <w:r w:rsidRPr="00FA6476">
              <w:t xml:space="preserve"> </w:t>
            </w:r>
            <w:r w:rsidRPr="00FF5622">
              <w:t>section</w:t>
            </w:r>
            <w:r w:rsidRPr="00FA6476">
              <w:t xml:space="preserve"> </w:t>
            </w:r>
            <w:r w:rsidRPr="00FF5622">
              <w:t>3</w:t>
            </w:r>
            <w:r w:rsidRPr="00FA6476">
              <w:t xml:space="preserve"> </w:t>
            </w:r>
            <w:r>
              <w:t>and</w:t>
            </w:r>
            <w:r w:rsidRPr="00FA6476">
              <w:t xml:space="preserve"> </w:t>
            </w:r>
            <w:r w:rsidRPr="00FF5622">
              <w:t>have</w:t>
            </w:r>
            <w:r w:rsidRPr="00FA6476">
              <w:t xml:space="preserve"> </w:t>
            </w:r>
            <w:r w:rsidRPr="00FF5622">
              <w:t>not</w:t>
            </w:r>
            <w:r w:rsidRPr="00FA6476">
              <w:t xml:space="preserve"> </w:t>
            </w:r>
            <w:r w:rsidRPr="00FF5622">
              <w:t>been</w:t>
            </w:r>
            <w:r w:rsidRPr="00FA6476">
              <w:t xml:space="preserve"> </w:t>
            </w:r>
            <w:r w:rsidRPr="00FF5622">
              <w:t>a</w:t>
            </w:r>
            <w:r w:rsidRPr="00FA6476">
              <w:t xml:space="preserve"> </w:t>
            </w:r>
            <w:r w:rsidRPr="00FF5622">
              <w:t>member</w:t>
            </w:r>
            <w:r w:rsidRPr="00FA6476">
              <w:t xml:space="preserve"> </w:t>
            </w:r>
            <w:r w:rsidRPr="00FF5622">
              <w:t>of</w:t>
            </w:r>
            <w:r w:rsidRPr="00FA6476">
              <w:t xml:space="preserve"> </w:t>
            </w:r>
            <w:r w:rsidRPr="00FF5622">
              <w:t>any</w:t>
            </w:r>
            <w:r w:rsidRPr="00FA6476">
              <w:t xml:space="preserve"> </w:t>
            </w:r>
            <w:r w:rsidRPr="00FF5622">
              <w:t>registered</w:t>
            </w:r>
            <w:r w:rsidRPr="00FA6476">
              <w:t xml:space="preserve"> </w:t>
            </w:r>
            <w:r w:rsidRPr="00FF5622">
              <w:t>political</w:t>
            </w:r>
            <w:r w:rsidRPr="00FA6476">
              <w:t xml:space="preserve"> </w:t>
            </w:r>
            <w:r w:rsidRPr="00FF5622">
              <w:t>party</w:t>
            </w:r>
            <w:r w:rsidRPr="00FA6476">
              <w:t xml:space="preserve"> </w:t>
            </w:r>
            <w:r w:rsidRPr="00FF5622">
              <w:t>during</w:t>
            </w:r>
            <w:r w:rsidRPr="00FA6476">
              <w:t xml:space="preserve"> </w:t>
            </w:r>
            <w:r w:rsidRPr="00FF5622">
              <w:t>the</w:t>
            </w:r>
            <w:r w:rsidRPr="00FA6476">
              <w:t xml:space="preserve"> </w:t>
            </w:r>
            <w:r w:rsidRPr="00FF5622">
              <w:t>12</w:t>
            </w:r>
            <w:r w:rsidRPr="00FA6476">
              <w:t xml:space="preserve"> </w:t>
            </w:r>
            <w:r w:rsidRPr="00FF5622">
              <w:t>months</w:t>
            </w:r>
            <w:r w:rsidRPr="00FA6476">
              <w:t xml:space="preserve"> </w:t>
            </w:r>
            <w:r w:rsidRPr="00FF5622">
              <w:t>period</w:t>
            </w:r>
            <w:r w:rsidRPr="00FA6476">
              <w:t xml:space="preserve"> </w:t>
            </w:r>
            <w:r w:rsidRPr="00FF5622">
              <w:t>other</w:t>
            </w:r>
            <w:r w:rsidRPr="00FA6476">
              <w:t xml:space="preserve"> </w:t>
            </w:r>
            <w:r w:rsidRPr="00FF5622">
              <w:t>than</w:t>
            </w:r>
            <w:r w:rsidRPr="00FA6476">
              <w:t xml:space="preserve"> </w:t>
            </w:r>
            <w:r w:rsidRPr="00FF5622">
              <w:t>the</w:t>
            </w:r>
            <w:r w:rsidRPr="00FA6476">
              <w:t xml:space="preserve"> </w:t>
            </w:r>
            <w:r w:rsidRPr="00FF5622">
              <w:t>party</w:t>
            </w:r>
            <w:r w:rsidRPr="00FA6476">
              <w:t xml:space="preserve"> </w:t>
            </w:r>
            <w:r w:rsidRPr="00FF5622">
              <w:t>or</w:t>
            </w:r>
            <w:r w:rsidRPr="00FA6476">
              <w:t xml:space="preserve"> </w:t>
            </w:r>
            <w:r w:rsidRPr="00FF5622">
              <w:t>parties</w:t>
            </w:r>
            <w:r w:rsidRPr="00FA6476">
              <w:t xml:space="preserve"> </w:t>
            </w:r>
            <w:r w:rsidRPr="00FF5622">
              <w:t>to</w:t>
            </w:r>
            <w:r w:rsidRPr="00FA6476">
              <w:t xml:space="preserve"> </w:t>
            </w:r>
            <w:r w:rsidRPr="00FF5622">
              <w:t>which</w:t>
            </w:r>
            <w:r w:rsidRPr="00FA6476">
              <w:t xml:space="preserve"> </w:t>
            </w:r>
            <w:r w:rsidRPr="00FF5622">
              <w:t>the</w:t>
            </w:r>
            <w:r w:rsidRPr="00FA6476">
              <w:t xml:space="preserve"> </w:t>
            </w:r>
            <w:r w:rsidRPr="00FF5622">
              <w:t>description</w:t>
            </w:r>
            <w:r w:rsidRPr="00FA6476">
              <w:t xml:space="preserve"> </w:t>
            </w:r>
            <w:r>
              <w:t>relates.</w:t>
            </w:r>
          </w:p>
          <w:p w14:paraId="29E79513" w14:textId="77777777" w:rsidR="00C8258C" w:rsidRDefault="00C8258C" w:rsidP="00716D23">
            <w:pPr>
              <w:pStyle w:val="ColumnHeader"/>
              <w:numPr>
                <w:ilvl w:val="0"/>
                <w:numId w:val="7"/>
              </w:numPr>
            </w:pPr>
            <w:r>
              <w:t>If</w:t>
            </w:r>
            <w:r w:rsidRPr="00FA6476">
              <w:t xml:space="preserve"> </w:t>
            </w:r>
            <w:r>
              <w:t>you</w:t>
            </w:r>
            <w:r w:rsidRPr="00FA6476">
              <w:t xml:space="preserve"> </w:t>
            </w:r>
            <w:r>
              <w:t>were</w:t>
            </w:r>
            <w:r w:rsidRPr="00FA6476">
              <w:t xml:space="preserve"> </w:t>
            </w:r>
            <w:r>
              <w:t>a</w:t>
            </w:r>
            <w:r w:rsidRPr="00FA6476">
              <w:t xml:space="preserve"> </w:t>
            </w:r>
            <w:r>
              <w:t>member</w:t>
            </w:r>
            <w:r w:rsidRPr="00FA6476">
              <w:t xml:space="preserve"> </w:t>
            </w:r>
            <w:r>
              <w:t>of</w:t>
            </w:r>
            <w:r w:rsidRPr="00FA6476">
              <w:t xml:space="preserve"> </w:t>
            </w:r>
            <w:r>
              <w:t>a</w:t>
            </w:r>
            <w:r w:rsidRPr="00FA6476">
              <w:t xml:space="preserve"> </w:t>
            </w:r>
            <w:r>
              <w:t>party</w:t>
            </w:r>
            <w:r w:rsidRPr="00FA6476">
              <w:t xml:space="preserve"> </w:t>
            </w:r>
            <w:r>
              <w:t>at</w:t>
            </w:r>
            <w:r w:rsidRPr="00FA6476">
              <w:t xml:space="preserve"> </w:t>
            </w:r>
            <w:r>
              <w:t>the</w:t>
            </w:r>
            <w:r w:rsidRPr="00FA6476">
              <w:t xml:space="preserve"> </w:t>
            </w:r>
            <w:r>
              <w:t>start</w:t>
            </w:r>
            <w:r w:rsidRPr="00FA6476">
              <w:t xml:space="preserve"> </w:t>
            </w:r>
            <w:r>
              <w:t>of</w:t>
            </w:r>
            <w:r w:rsidRPr="00FA6476">
              <w:t xml:space="preserve"> </w:t>
            </w:r>
            <w:r>
              <w:t>the</w:t>
            </w:r>
            <w:r w:rsidRPr="00FA6476">
              <w:t xml:space="preserve"> </w:t>
            </w:r>
            <w:r>
              <w:t>period,</w:t>
            </w:r>
            <w:r w:rsidRPr="00FA6476">
              <w:t xml:space="preserve"> </w:t>
            </w:r>
            <w:r>
              <w:t>the</w:t>
            </w:r>
            <w:r w:rsidRPr="00FA6476">
              <w:t xml:space="preserve"> </w:t>
            </w:r>
            <w:r>
              <w:t>date</w:t>
            </w:r>
            <w:r w:rsidRPr="00FA6476">
              <w:t xml:space="preserve"> </w:t>
            </w:r>
            <w:r>
              <w:t>provided</w:t>
            </w:r>
            <w:r w:rsidRPr="00FA6476">
              <w:t xml:space="preserve"> </w:t>
            </w:r>
            <w:r>
              <w:t>in</w:t>
            </w:r>
            <w:r w:rsidRPr="00FA6476">
              <w:t xml:space="preserve"> </w:t>
            </w:r>
            <w:r>
              <w:t>the</w:t>
            </w:r>
            <w:r w:rsidRPr="00FA6476">
              <w:t xml:space="preserve"> </w:t>
            </w:r>
            <w:r w:rsidRPr="009D0387">
              <w:rPr>
                <w:b/>
                <w:bCs/>
              </w:rPr>
              <w:t>From</w:t>
            </w:r>
            <w:r w:rsidRPr="00FA6476">
              <w:t xml:space="preserve"> </w:t>
            </w:r>
            <w:r>
              <w:t>column</w:t>
            </w:r>
            <w:r w:rsidRPr="00FA6476">
              <w:t xml:space="preserve"> </w:t>
            </w:r>
            <w:r>
              <w:t>will</w:t>
            </w:r>
            <w:r w:rsidRPr="00FA6476">
              <w:t xml:space="preserve"> </w:t>
            </w:r>
            <w:r>
              <w:t>be</w:t>
            </w:r>
            <w:r w:rsidRPr="00FA6476">
              <w:t xml:space="preserve"> </w:t>
            </w:r>
            <w:r>
              <w:t>the</w:t>
            </w:r>
            <w:r w:rsidRPr="00FA6476">
              <w:t xml:space="preserve"> </w:t>
            </w:r>
            <w:r>
              <w:t>start</w:t>
            </w:r>
            <w:r w:rsidRPr="00FA6476">
              <w:t xml:space="preserve"> </w:t>
            </w:r>
            <w:r>
              <w:t>of</w:t>
            </w:r>
            <w:r w:rsidRPr="00FA6476">
              <w:t xml:space="preserve"> </w:t>
            </w:r>
            <w:r>
              <w:t>the</w:t>
            </w:r>
            <w:r w:rsidRPr="00FA6476">
              <w:t xml:space="preserve"> </w:t>
            </w:r>
            <w:r>
              <w:t>period.</w:t>
            </w:r>
          </w:p>
          <w:p w14:paraId="344ED16B" w14:textId="77777777" w:rsidR="00C8258C" w:rsidRDefault="00C8258C" w:rsidP="00716D23">
            <w:pPr>
              <w:pStyle w:val="ColumnHeader"/>
              <w:numPr>
                <w:ilvl w:val="0"/>
                <w:numId w:val="7"/>
              </w:numPr>
            </w:pPr>
            <w:r>
              <w:t>If</w:t>
            </w:r>
            <w:r w:rsidRPr="00FA6476">
              <w:t xml:space="preserve"> </w:t>
            </w:r>
            <w:r>
              <w:t>you</w:t>
            </w:r>
            <w:r w:rsidRPr="00FA6476">
              <w:t xml:space="preserve"> </w:t>
            </w:r>
            <w:r>
              <w:t>joined</w:t>
            </w:r>
            <w:r w:rsidRPr="00FA6476">
              <w:t xml:space="preserve"> </w:t>
            </w:r>
            <w:r>
              <w:t>a</w:t>
            </w:r>
            <w:r w:rsidRPr="00FA6476">
              <w:t xml:space="preserve"> </w:t>
            </w:r>
            <w:r>
              <w:t>party</w:t>
            </w:r>
            <w:r w:rsidRPr="00FA6476">
              <w:t xml:space="preserve"> </w:t>
            </w:r>
            <w:r>
              <w:t>during</w:t>
            </w:r>
            <w:r w:rsidRPr="00FA6476">
              <w:t xml:space="preserve"> </w:t>
            </w:r>
            <w:r>
              <w:t>the</w:t>
            </w:r>
            <w:r w:rsidRPr="00FA6476">
              <w:t xml:space="preserve"> </w:t>
            </w:r>
            <w:r>
              <w:t>period,</w:t>
            </w:r>
            <w:r w:rsidRPr="00FA6476">
              <w:t xml:space="preserve"> </w:t>
            </w:r>
            <w:r>
              <w:t>the</w:t>
            </w:r>
            <w:r w:rsidRPr="00FA6476">
              <w:t xml:space="preserve"> </w:t>
            </w:r>
            <w:r>
              <w:t>date</w:t>
            </w:r>
            <w:r w:rsidRPr="00FA6476">
              <w:t xml:space="preserve"> </w:t>
            </w:r>
            <w:r>
              <w:t>provided</w:t>
            </w:r>
            <w:r w:rsidRPr="00FA6476">
              <w:t xml:space="preserve"> </w:t>
            </w:r>
            <w:r>
              <w:t>in</w:t>
            </w:r>
            <w:r w:rsidRPr="00FA6476">
              <w:t xml:space="preserve"> </w:t>
            </w:r>
            <w:r>
              <w:t>the</w:t>
            </w:r>
            <w:r w:rsidRPr="00FA6476">
              <w:t xml:space="preserve"> </w:t>
            </w:r>
            <w:r w:rsidRPr="009D0387">
              <w:rPr>
                <w:b/>
                <w:bCs/>
              </w:rPr>
              <w:t>From</w:t>
            </w:r>
            <w:r w:rsidRPr="00FA6476">
              <w:t xml:space="preserve"> </w:t>
            </w:r>
            <w:r>
              <w:t>column</w:t>
            </w:r>
            <w:r w:rsidRPr="00FA6476">
              <w:t xml:space="preserve"> </w:t>
            </w:r>
            <w:r>
              <w:t>will</w:t>
            </w:r>
            <w:r w:rsidRPr="00FA6476">
              <w:t xml:space="preserve"> </w:t>
            </w:r>
            <w:r>
              <w:t>be</w:t>
            </w:r>
            <w:r w:rsidRPr="00FA6476">
              <w:t xml:space="preserve"> </w:t>
            </w:r>
            <w:r>
              <w:t>the</w:t>
            </w:r>
            <w:r w:rsidRPr="00FA6476">
              <w:t xml:space="preserve"> </w:t>
            </w:r>
            <w:r>
              <w:t>date</w:t>
            </w:r>
            <w:r w:rsidRPr="00FA6476">
              <w:t xml:space="preserve"> </w:t>
            </w:r>
            <w:r>
              <w:t>you</w:t>
            </w:r>
            <w:r w:rsidRPr="00FA6476">
              <w:t xml:space="preserve"> </w:t>
            </w:r>
            <w:r>
              <w:t>joined</w:t>
            </w:r>
            <w:r w:rsidRPr="00FA6476">
              <w:t xml:space="preserve"> </w:t>
            </w:r>
            <w:r>
              <w:t>the</w:t>
            </w:r>
            <w:r w:rsidRPr="00FA6476">
              <w:t xml:space="preserve"> </w:t>
            </w:r>
            <w:r>
              <w:t>party.</w:t>
            </w:r>
          </w:p>
          <w:p w14:paraId="4EC4D5B4" w14:textId="77777777" w:rsidR="00C8258C" w:rsidRDefault="00C8258C" w:rsidP="00716D23">
            <w:pPr>
              <w:pStyle w:val="ColumnHeader"/>
              <w:numPr>
                <w:ilvl w:val="0"/>
                <w:numId w:val="7"/>
              </w:numPr>
            </w:pPr>
            <w:r>
              <w:t>If</w:t>
            </w:r>
            <w:r w:rsidRPr="00FA6476">
              <w:t xml:space="preserve"> </w:t>
            </w:r>
            <w:r>
              <w:t>you</w:t>
            </w:r>
            <w:r w:rsidRPr="00FA6476">
              <w:t xml:space="preserve"> </w:t>
            </w:r>
            <w:r>
              <w:t>ceased</w:t>
            </w:r>
            <w:r w:rsidRPr="00FA6476">
              <w:t xml:space="preserve"> </w:t>
            </w:r>
            <w:r>
              <w:t>to</w:t>
            </w:r>
            <w:r w:rsidRPr="00FA6476">
              <w:t xml:space="preserve"> </w:t>
            </w:r>
            <w:r>
              <w:t>be</w:t>
            </w:r>
            <w:r w:rsidRPr="00FA6476">
              <w:t xml:space="preserve"> </w:t>
            </w:r>
            <w:r>
              <w:t>a</w:t>
            </w:r>
            <w:r w:rsidRPr="00FA6476">
              <w:t xml:space="preserve"> </w:t>
            </w:r>
            <w:r>
              <w:t>member</w:t>
            </w:r>
            <w:r w:rsidRPr="00FA6476">
              <w:t xml:space="preserve"> </w:t>
            </w:r>
            <w:r>
              <w:t>of</w:t>
            </w:r>
            <w:r w:rsidRPr="00FA6476">
              <w:t xml:space="preserve"> </w:t>
            </w:r>
            <w:r>
              <w:t>a</w:t>
            </w:r>
            <w:r w:rsidRPr="00FA6476">
              <w:t xml:space="preserve"> </w:t>
            </w:r>
            <w:r>
              <w:t>party</w:t>
            </w:r>
            <w:r w:rsidRPr="00FA6476">
              <w:t xml:space="preserve"> </w:t>
            </w:r>
            <w:r>
              <w:t>during</w:t>
            </w:r>
            <w:r w:rsidRPr="00FA6476">
              <w:t xml:space="preserve"> </w:t>
            </w:r>
            <w:r>
              <w:t>the</w:t>
            </w:r>
            <w:r w:rsidRPr="00FA6476">
              <w:t xml:space="preserve"> </w:t>
            </w:r>
            <w:r>
              <w:t>period,</w:t>
            </w:r>
            <w:r w:rsidRPr="00FA6476">
              <w:t xml:space="preserve"> </w:t>
            </w:r>
            <w:r>
              <w:t>the</w:t>
            </w:r>
            <w:r w:rsidRPr="00FA6476">
              <w:t xml:space="preserve"> </w:t>
            </w:r>
            <w:r>
              <w:t>date</w:t>
            </w:r>
            <w:r w:rsidRPr="00FA6476">
              <w:t xml:space="preserve"> </w:t>
            </w:r>
            <w:r>
              <w:t>provided</w:t>
            </w:r>
            <w:r w:rsidRPr="00FA6476">
              <w:t xml:space="preserve"> </w:t>
            </w:r>
            <w:r>
              <w:t>in</w:t>
            </w:r>
            <w:r w:rsidRPr="00FA6476">
              <w:t xml:space="preserve"> </w:t>
            </w:r>
            <w:r>
              <w:t>the</w:t>
            </w:r>
            <w:r w:rsidRPr="00FA6476">
              <w:t xml:space="preserve"> </w:t>
            </w:r>
            <w:r w:rsidRPr="009D0387">
              <w:rPr>
                <w:b/>
                <w:bCs/>
              </w:rPr>
              <w:t>To</w:t>
            </w:r>
            <w:r w:rsidRPr="00FA6476">
              <w:t xml:space="preserve"> </w:t>
            </w:r>
            <w:r>
              <w:t>column</w:t>
            </w:r>
            <w:r w:rsidRPr="00FA6476">
              <w:t xml:space="preserve"> </w:t>
            </w:r>
            <w:r>
              <w:lastRenderedPageBreak/>
              <w:t>will</w:t>
            </w:r>
            <w:r w:rsidRPr="00FA6476">
              <w:t xml:space="preserve"> </w:t>
            </w:r>
            <w:r>
              <w:t>be</w:t>
            </w:r>
            <w:r w:rsidRPr="00FA6476">
              <w:t xml:space="preserve"> </w:t>
            </w:r>
            <w:r>
              <w:t>the</w:t>
            </w:r>
            <w:r w:rsidRPr="00FA6476">
              <w:t xml:space="preserve"> </w:t>
            </w:r>
            <w:r>
              <w:t>date</w:t>
            </w:r>
            <w:r w:rsidRPr="00FA6476">
              <w:t xml:space="preserve"> </w:t>
            </w:r>
            <w:r>
              <w:t>on</w:t>
            </w:r>
            <w:r w:rsidRPr="00FA6476">
              <w:t xml:space="preserve"> </w:t>
            </w:r>
            <w:r>
              <w:t>which</w:t>
            </w:r>
            <w:r w:rsidRPr="00FA6476">
              <w:t xml:space="preserve"> </w:t>
            </w:r>
            <w:r>
              <w:t>you</w:t>
            </w:r>
            <w:r w:rsidRPr="00FA6476">
              <w:t xml:space="preserve"> </w:t>
            </w:r>
            <w:r>
              <w:t>left</w:t>
            </w:r>
            <w:r w:rsidRPr="00FA6476">
              <w:t xml:space="preserve"> </w:t>
            </w:r>
            <w:r>
              <w:t>the</w:t>
            </w:r>
            <w:r w:rsidRPr="00FA6476">
              <w:t xml:space="preserve"> </w:t>
            </w:r>
            <w:r>
              <w:t>party.</w:t>
            </w:r>
          </w:p>
          <w:p w14:paraId="70474071" w14:textId="77777777" w:rsidR="00C8258C" w:rsidRPr="009D0387" w:rsidRDefault="00C8258C" w:rsidP="00716D23">
            <w:pPr>
              <w:pStyle w:val="ColumnHeader"/>
              <w:numPr>
                <w:ilvl w:val="0"/>
                <w:numId w:val="7"/>
              </w:numPr>
              <w:rPr>
                <w:i w:val="0"/>
                <w:iCs/>
              </w:rPr>
            </w:pPr>
            <w:r>
              <w:t>If</w:t>
            </w:r>
            <w:r w:rsidRPr="00FA6476">
              <w:t xml:space="preserve"> </w:t>
            </w:r>
            <w:r>
              <w:t>you</w:t>
            </w:r>
            <w:r w:rsidRPr="00FA6476">
              <w:t xml:space="preserve"> </w:t>
            </w:r>
            <w:r>
              <w:t>remain</w:t>
            </w:r>
            <w:r w:rsidRPr="00FA6476">
              <w:t xml:space="preserve"> </w:t>
            </w:r>
            <w:r>
              <w:t>a</w:t>
            </w:r>
            <w:r w:rsidRPr="00FA6476">
              <w:t xml:space="preserve"> </w:t>
            </w:r>
            <w:r>
              <w:t>member</w:t>
            </w:r>
            <w:r w:rsidRPr="00FA6476">
              <w:t xml:space="preserve"> </w:t>
            </w:r>
            <w:r>
              <w:t>of</w:t>
            </w:r>
            <w:r w:rsidRPr="00FA6476">
              <w:t xml:space="preserve"> </w:t>
            </w:r>
            <w:r>
              <w:t>a</w:t>
            </w:r>
            <w:r w:rsidRPr="00FA6476">
              <w:t xml:space="preserve"> </w:t>
            </w:r>
            <w:r>
              <w:t>party</w:t>
            </w:r>
            <w:r w:rsidRPr="00FA6476">
              <w:t xml:space="preserve"> </w:t>
            </w:r>
            <w:r>
              <w:t>when</w:t>
            </w:r>
            <w:r w:rsidRPr="00FA6476">
              <w:t xml:space="preserve"> </w:t>
            </w:r>
            <w:r>
              <w:t>you</w:t>
            </w:r>
            <w:r w:rsidRPr="00FA6476">
              <w:t xml:space="preserve"> </w:t>
            </w:r>
            <w:r>
              <w:t>sign</w:t>
            </w:r>
            <w:r w:rsidRPr="00FA6476">
              <w:t xml:space="preserve"> </w:t>
            </w:r>
            <w:r>
              <w:t>the</w:t>
            </w:r>
            <w:r w:rsidRPr="00FA6476">
              <w:t xml:space="preserve"> </w:t>
            </w:r>
            <w:r>
              <w:t>form,</w:t>
            </w:r>
            <w:r w:rsidRPr="00FA6476">
              <w:t xml:space="preserve"> </w:t>
            </w:r>
            <w:r>
              <w:t>you</w:t>
            </w:r>
            <w:r w:rsidRPr="00FA6476">
              <w:t xml:space="preserve"> </w:t>
            </w:r>
            <w:r>
              <w:t>can</w:t>
            </w:r>
            <w:r w:rsidRPr="00FA6476">
              <w:t xml:space="preserve"> </w:t>
            </w:r>
            <w:r>
              <w:t>insert</w:t>
            </w:r>
            <w:r w:rsidRPr="00FA6476">
              <w:t xml:space="preserve"> </w:t>
            </w:r>
            <w:r>
              <w:t>“now”</w:t>
            </w:r>
            <w:r w:rsidRPr="00FA6476">
              <w:t xml:space="preserve"> </w:t>
            </w:r>
            <w:r>
              <w:t>in</w:t>
            </w:r>
            <w:r w:rsidRPr="00FA6476">
              <w:t xml:space="preserve"> </w:t>
            </w:r>
            <w:r>
              <w:t>the</w:t>
            </w:r>
            <w:r w:rsidRPr="00FA6476">
              <w:t xml:space="preserve"> </w:t>
            </w:r>
            <w:r w:rsidRPr="009D0387">
              <w:rPr>
                <w:b/>
                <w:bCs/>
              </w:rPr>
              <w:t>To</w:t>
            </w:r>
            <w:r w:rsidRPr="00FA6476">
              <w:t xml:space="preserve"> </w:t>
            </w:r>
            <w:r>
              <w:t>column</w:t>
            </w:r>
            <w:r w:rsidRPr="00FA6476">
              <w:t xml:space="preserve"> </w:t>
            </w:r>
            <w:r>
              <w:t>instead</w:t>
            </w:r>
            <w:r w:rsidRPr="00FA6476">
              <w:t xml:space="preserve"> </w:t>
            </w:r>
            <w:r>
              <w:t>of</w:t>
            </w:r>
            <w:r w:rsidRPr="00FA6476">
              <w:t xml:space="preserve"> </w:t>
            </w:r>
            <w:r>
              <w:t>a</w:t>
            </w:r>
            <w:r w:rsidRPr="00FA6476">
              <w:t xml:space="preserve"> </w:t>
            </w:r>
            <w:r>
              <w:t>date.</w:t>
            </w:r>
          </w:p>
        </w:tc>
      </w:tr>
      <w:tr w:rsidR="00C8258C" w:rsidRPr="009D0387" w14:paraId="1F6BF779" w14:textId="77777777" w:rsidTr="00BC528C">
        <w:tc>
          <w:tcPr>
            <w:tcW w:w="1433" w:type="dxa"/>
            <w:tcBorders>
              <w:top w:val="single" w:sz="4" w:space="0" w:color="auto"/>
              <w:left w:val="single" w:sz="4" w:space="0" w:color="auto"/>
              <w:bottom w:val="single" w:sz="4" w:space="0" w:color="auto"/>
              <w:right w:val="single" w:sz="4" w:space="0" w:color="auto"/>
            </w:tcBorders>
          </w:tcPr>
          <w:p w14:paraId="65268A73" w14:textId="77777777" w:rsidR="00C8258C" w:rsidRPr="009D0387"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129A49C1" w14:textId="77777777" w:rsidR="00C8258C" w:rsidRPr="009D0387" w:rsidRDefault="00C8258C" w:rsidP="00BC528C">
            <w:pPr>
              <w:pStyle w:val="TableText"/>
              <w:rPr>
                <w:b/>
                <w:bCs/>
                <w:i/>
                <w:iCs/>
              </w:rPr>
            </w:pPr>
            <w:r>
              <w:rPr>
                <w:b/>
                <w:bCs/>
                <w:i/>
                <w:iCs/>
              </w:rPr>
              <w:t>From</w:t>
            </w:r>
          </w:p>
        </w:tc>
        <w:tc>
          <w:tcPr>
            <w:tcW w:w="1433" w:type="dxa"/>
            <w:tcBorders>
              <w:top w:val="single" w:sz="4" w:space="0" w:color="auto"/>
              <w:left w:val="single" w:sz="4" w:space="0" w:color="auto"/>
              <w:bottom w:val="single" w:sz="4" w:space="0" w:color="auto"/>
              <w:right w:val="single" w:sz="4" w:space="0" w:color="auto"/>
            </w:tcBorders>
          </w:tcPr>
          <w:p w14:paraId="440C1AC6" w14:textId="77777777" w:rsidR="00C8258C" w:rsidRPr="009D0387" w:rsidRDefault="00C8258C" w:rsidP="00BC528C">
            <w:pPr>
              <w:pStyle w:val="TableText"/>
              <w:rPr>
                <w:b/>
                <w:bCs/>
                <w:i/>
                <w:iCs/>
              </w:rPr>
            </w:pPr>
            <w:r>
              <w:rPr>
                <w:b/>
                <w:bCs/>
                <w:i/>
                <w:iCs/>
              </w:rPr>
              <w:t>To</w:t>
            </w:r>
          </w:p>
        </w:tc>
      </w:tr>
      <w:tr w:rsidR="00C8258C" w:rsidRPr="009D0387" w14:paraId="70C67C0D" w14:textId="77777777" w:rsidTr="00BC528C">
        <w:tc>
          <w:tcPr>
            <w:tcW w:w="1433" w:type="dxa"/>
            <w:tcBorders>
              <w:top w:val="single" w:sz="4" w:space="0" w:color="auto"/>
              <w:left w:val="single" w:sz="4" w:space="0" w:color="auto"/>
              <w:bottom w:val="single" w:sz="4" w:space="0" w:color="auto"/>
              <w:right w:val="single" w:sz="4" w:space="0" w:color="auto"/>
            </w:tcBorders>
          </w:tcPr>
          <w:p w14:paraId="0C0192C2" w14:textId="77777777" w:rsidR="00C8258C" w:rsidRPr="009D0387"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3367DFFD" w14:textId="77777777" w:rsidR="00C8258C" w:rsidRPr="009D0387"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3308B9A3" w14:textId="77777777" w:rsidR="00C8258C" w:rsidRPr="009D0387" w:rsidRDefault="00C8258C" w:rsidP="00BC528C">
            <w:pPr>
              <w:pStyle w:val="TableText"/>
            </w:pPr>
          </w:p>
        </w:tc>
      </w:tr>
      <w:tr w:rsidR="00C8258C" w:rsidRPr="009D0387" w14:paraId="43960BE9" w14:textId="77777777" w:rsidTr="00BC528C">
        <w:tc>
          <w:tcPr>
            <w:tcW w:w="1433" w:type="dxa"/>
            <w:tcBorders>
              <w:top w:val="single" w:sz="4" w:space="0" w:color="auto"/>
              <w:left w:val="single" w:sz="4" w:space="0" w:color="auto"/>
              <w:bottom w:val="single" w:sz="4" w:space="0" w:color="auto"/>
              <w:right w:val="single" w:sz="4" w:space="0" w:color="auto"/>
            </w:tcBorders>
          </w:tcPr>
          <w:p w14:paraId="0991F6C3" w14:textId="77777777" w:rsidR="00C8258C" w:rsidRPr="009D0387"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3FB44A04" w14:textId="77777777" w:rsidR="00C8258C" w:rsidRPr="009D0387"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0288579E" w14:textId="77777777" w:rsidR="00C8258C" w:rsidRPr="009D0387" w:rsidRDefault="00C8258C" w:rsidP="00BC528C">
            <w:pPr>
              <w:pStyle w:val="TableText"/>
            </w:pPr>
          </w:p>
        </w:tc>
      </w:tr>
      <w:tr w:rsidR="00C8258C" w:rsidRPr="009D0387" w14:paraId="5B08D5B6" w14:textId="77777777" w:rsidTr="00BC528C">
        <w:tc>
          <w:tcPr>
            <w:tcW w:w="1433" w:type="dxa"/>
            <w:tcBorders>
              <w:top w:val="single" w:sz="4" w:space="0" w:color="auto"/>
              <w:left w:val="single" w:sz="4" w:space="0" w:color="auto"/>
              <w:bottom w:val="single" w:sz="4" w:space="0" w:color="auto"/>
              <w:right w:val="single" w:sz="4" w:space="0" w:color="auto"/>
            </w:tcBorders>
          </w:tcPr>
          <w:p w14:paraId="6E53B65F" w14:textId="77777777" w:rsidR="00C8258C" w:rsidRPr="009D0387"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1C884B5B" w14:textId="77777777" w:rsidR="00C8258C" w:rsidRPr="009D0387"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33BFAAD1" w14:textId="77777777" w:rsidR="00C8258C" w:rsidRPr="009D0387" w:rsidRDefault="00C8258C" w:rsidP="00BC528C">
            <w:pPr>
              <w:pStyle w:val="TableText"/>
            </w:pPr>
          </w:p>
        </w:tc>
      </w:tr>
    </w:tbl>
    <w:p w14:paraId="7CFB9363" w14:textId="77777777" w:rsidR="00C8258C" w:rsidRDefault="00C8258C" w:rsidP="00C8258C">
      <w:pPr>
        <w:pStyle w:val="NLQH1"/>
        <w:rPr>
          <w:b w:val="0"/>
          <w:bCs/>
        </w:rPr>
      </w:pPr>
      <w:r w:rsidRPr="00C91927">
        <w:rPr>
          <w:b w:val="0"/>
        </w:rPr>
        <w:fldChar w:fldCharType="begin"/>
      </w:r>
      <w:r w:rsidRPr="00C91927">
        <w:rPr>
          <w:b w:val="0"/>
        </w:rPr>
        <w:instrText xml:space="preserve"> SYMBOL 148 \* MERGEFORMAT </w:instrText>
      </w:r>
      <w:r w:rsidRPr="00C91927">
        <w:rPr>
          <w:b w:val="0"/>
        </w:rPr>
        <w:fldChar w:fldCharType="end"/>
      </w:r>
      <w:r w:rsidRPr="00FF5622">
        <w:rPr>
          <w:b w:val="0"/>
          <w:bCs/>
        </w:rPr>
        <w:t>.</w:t>
      </w:r>
    </w:p>
    <w:p w14:paraId="5A5228DC"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2</w:t>
      </w:r>
      <w:r w:rsidRPr="00FA6476">
        <w:t xml:space="preserve"> </w:t>
      </w:r>
      <w:r>
        <w:t>(ballot</w:t>
      </w:r>
      <w:r w:rsidRPr="00FA6476">
        <w:t xml:space="preserve"> </w:t>
      </w:r>
      <w:r>
        <w:t>paper)—</w:t>
      </w:r>
    </w:p>
    <w:p w14:paraId="1CF66F58" w14:textId="77777777" w:rsidR="00C8258C" w:rsidRDefault="00C8258C" w:rsidP="00C8258C">
      <w:pPr>
        <w:pStyle w:val="N3"/>
      </w:pPr>
      <w:r>
        <w:t>in</w:t>
      </w:r>
      <w:r w:rsidRPr="00FA6476">
        <w:t xml:space="preserve"> </w:t>
      </w:r>
      <w:r>
        <w:t>the</w:t>
      </w:r>
      <w:r w:rsidRPr="00FA6476">
        <w:t xml:space="preserve"> </w:t>
      </w:r>
      <w:r>
        <w:t>form</w:t>
      </w:r>
      <w:r w:rsidRPr="00FA6476">
        <w:t xml:space="preserve"> </w:t>
      </w:r>
      <w:r>
        <w:t>of</w:t>
      </w:r>
      <w:r w:rsidRPr="00FA6476">
        <w:t xml:space="preserve"> </w:t>
      </w:r>
      <w:r>
        <w:t>front</w:t>
      </w:r>
      <w:r w:rsidRPr="00FA6476">
        <w:t xml:space="preserve"> </w:t>
      </w:r>
      <w:r>
        <w:t>of</w:t>
      </w:r>
      <w:r w:rsidRPr="00FA6476">
        <w:t xml:space="preserve"> </w:t>
      </w:r>
      <w:r>
        <w:t>ballot</w:t>
      </w:r>
      <w:r w:rsidRPr="00FA6476">
        <w:t xml:space="preserve"> </w:t>
      </w:r>
      <w:r>
        <w:t>paper—</w:t>
      </w:r>
    </w:p>
    <w:p w14:paraId="351A3A44" w14:textId="77777777" w:rsidR="00C8258C" w:rsidRDefault="00C8258C" w:rsidP="00C8258C">
      <w:pPr>
        <w:pStyle w:val="N4"/>
      </w:pPr>
      <w:r>
        <w:t>in</w:t>
      </w:r>
      <w:r w:rsidRPr="00FA6476">
        <w:t xml:space="preserve"> </w:t>
      </w:r>
      <w:r>
        <w:t>the</w:t>
      </w:r>
      <w:r w:rsidRPr="00FA6476">
        <w:t xml:space="preserve"> </w:t>
      </w:r>
      <w:r>
        <w:t>first</w:t>
      </w:r>
      <w:r w:rsidRPr="00FA6476">
        <w:t xml:space="preserve"> </w:t>
      </w:r>
      <w:r>
        <w:t>paragraph,</w:t>
      </w:r>
      <w:r w:rsidRPr="00FA6476">
        <w:t xml:space="preserve"> </w:t>
      </w:r>
      <w:r>
        <w:t>after</w:t>
      </w:r>
      <w:r w:rsidRPr="00FA6476">
        <w:t xml:space="preserve"> </w:t>
      </w:r>
      <w:r>
        <w:t>“[insert</w:t>
      </w:r>
      <w:r w:rsidRPr="00FA6476">
        <w:t xml:space="preserve"> </w:t>
      </w:r>
      <w:r>
        <w:t>the</w:t>
      </w:r>
      <w:r w:rsidRPr="00FA6476">
        <w:t xml:space="preserve"> </w:t>
      </w:r>
      <w:r>
        <w:t>name</w:t>
      </w:r>
      <w:r w:rsidRPr="00FA6476">
        <w:t xml:space="preserve"> </w:t>
      </w:r>
      <w:r>
        <w:t>of</w:t>
      </w:r>
      <w:r w:rsidRPr="00FA6476">
        <w:t xml:space="preserve"> </w:t>
      </w:r>
      <w:r>
        <w:t>the</w:t>
      </w:r>
      <w:r w:rsidRPr="00FA6476">
        <w:t xml:space="preserve"> </w:t>
      </w:r>
      <w:r>
        <w:t>county</w:t>
      </w:r>
      <w:r w:rsidRPr="00FA6476">
        <w:t xml:space="preserve"> </w:t>
      </w:r>
      <w:r>
        <w:t>or</w:t>
      </w:r>
      <w:r w:rsidRPr="00FA6476">
        <w:t xml:space="preserve"> </w:t>
      </w:r>
      <w:r>
        <w:t>county</w:t>
      </w:r>
      <w:r w:rsidRPr="00FA6476">
        <w:t xml:space="preserve"> </w:t>
      </w:r>
      <w:r>
        <w:t>borough</w:t>
      </w:r>
      <w:r w:rsidRPr="00FA6476">
        <w:t xml:space="preserve"> </w:t>
      </w:r>
      <w:r>
        <w:t>council]”</w:t>
      </w:r>
      <w:r w:rsidRPr="00FA6476">
        <w:t xml:space="preserve"> </w:t>
      </w:r>
      <w:r>
        <w:t>insert</w:t>
      </w:r>
      <w:r w:rsidRPr="00FA6476">
        <w:t xml:space="preserve"> </w:t>
      </w:r>
      <w:r>
        <w:t>“–</w:t>
      </w:r>
      <w:r w:rsidRPr="00FA6476">
        <w:t xml:space="preserve"> </w:t>
      </w:r>
      <w:r>
        <w:t>[insert</w:t>
      </w:r>
      <w:r w:rsidRPr="00FA6476">
        <w:t xml:space="preserve"> </w:t>
      </w:r>
      <w:r>
        <w:t>name</w:t>
      </w:r>
      <w:r w:rsidRPr="00FA6476">
        <w:t xml:space="preserve"> </w:t>
      </w:r>
      <w:r>
        <w:t>of</w:t>
      </w:r>
      <w:r w:rsidRPr="00FA6476">
        <w:t xml:space="preserve"> </w:t>
      </w:r>
      <w:r>
        <w:t>ward]”;</w:t>
      </w:r>
    </w:p>
    <w:p w14:paraId="4A3A1E7D" w14:textId="77777777" w:rsidR="00C8258C" w:rsidRDefault="00C8258C" w:rsidP="00C8258C">
      <w:pPr>
        <w:pStyle w:val="N4"/>
      </w:pPr>
      <w:r>
        <w:t>in</w:t>
      </w:r>
      <w:r w:rsidRPr="00FA6476">
        <w:t xml:space="preserve"> </w:t>
      </w:r>
      <w:r>
        <w:t>the</w:t>
      </w:r>
      <w:r w:rsidRPr="00FA6476">
        <w:t xml:space="preserve"> </w:t>
      </w:r>
      <w:r>
        <w:t>second</w:t>
      </w:r>
      <w:r w:rsidRPr="00FA6476">
        <w:t xml:space="preserve"> </w:t>
      </w:r>
      <w:r>
        <w:t>paragraph,</w:t>
      </w:r>
      <w:r w:rsidRPr="00FA6476">
        <w:t xml:space="preserve"> </w:t>
      </w:r>
      <w:r>
        <w:t>for</w:t>
      </w:r>
      <w:r w:rsidRPr="00FA6476">
        <w:t xml:space="preserve"> </w:t>
      </w:r>
      <w:r>
        <w:t>“box”,</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t>“voting</w:t>
      </w:r>
      <w:r w:rsidRPr="00FA6476">
        <w:t xml:space="preserve"> </w:t>
      </w:r>
      <w:r>
        <w:t>box”;</w:t>
      </w:r>
    </w:p>
    <w:p w14:paraId="32B08ECE" w14:textId="77777777" w:rsidR="00C8258C" w:rsidRDefault="00C8258C" w:rsidP="00C8258C">
      <w:pPr>
        <w:pStyle w:val="N4"/>
      </w:pPr>
      <w:r>
        <w:t>the</w:t>
      </w:r>
      <w:r w:rsidRPr="00FA6476">
        <w:t xml:space="preserve"> </w:t>
      </w:r>
      <w:r>
        <w:t>candidates’</w:t>
      </w:r>
      <w:r w:rsidRPr="00FA6476">
        <w:t xml:space="preserve"> </w:t>
      </w:r>
      <w:r>
        <w:t>names</w:t>
      </w:r>
      <w:r w:rsidRPr="00FA6476">
        <w:t xml:space="preserve"> </w:t>
      </w:r>
      <w:r>
        <w:t>are</w:t>
      </w:r>
      <w:r w:rsidRPr="00FA6476">
        <w:t xml:space="preserve"> </w:t>
      </w:r>
      <w:r>
        <w:t>amended</w:t>
      </w:r>
      <w:r w:rsidRPr="00FA6476">
        <w:t xml:space="preserve"> </w:t>
      </w:r>
      <w:r>
        <w:t>as</w:t>
      </w:r>
      <w:r w:rsidRPr="00FA6476">
        <w:t xml:space="preserve"> </w:t>
      </w:r>
      <w:r>
        <w:t>follows—</w:t>
      </w:r>
    </w:p>
    <w:p w14:paraId="3A63562B" w14:textId="77777777" w:rsidR="00C8258C" w:rsidRDefault="00C8258C" w:rsidP="00C8258C">
      <w:pPr>
        <w:pStyle w:val="N5"/>
      </w:pPr>
      <w:r>
        <w:t>for</w:t>
      </w:r>
      <w:r w:rsidRPr="00FA6476">
        <w:t xml:space="preserve"> </w:t>
      </w:r>
      <w:r>
        <w:t>“JAMES,</w:t>
      </w:r>
      <w:r w:rsidRPr="00FA6476">
        <w:t xml:space="preserve"> </w:t>
      </w:r>
      <w:r>
        <w:t>Lisa”</w:t>
      </w:r>
      <w:r w:rsidRPr="00FA6476">
        <w:t xml:space="preserve"> </w:t>
      </w:r>
      <w:r>
        <w:t>substitute</w:t>
      </w:r>
      <w:r w:rsidRPr="00FA6476">
        <w:t xml:space="preserve"> </w:t>
      </w:r>
      <w:r>
        <w:t>“THOMAS,</w:t>
      </w:r>
      <w:r w:rsidRPr="00FA6476">
        <w:t xml:space="preserve"> </w:t>
      </w:r>
      <w:r>
        <w:t>Rhiannon”;</w:t>
      </w:r>
    </w:p>
    <w:p w14:paraId="0FED8797" w14:textId="77777777" w:rsidR="00C8258C" w:rsidRPr="002A4D17" w:rsidRDefault="00C8258C" w:rsidP="00C8258C">
      <w:pPr>
        <w:pStyle w:val="N5"/>
      </w:pPr>
      <w:r>
        <w:t>for</w:t>
      </w:r>
      <w:r w:rsidRPr="00FA6476">
        <w:t xml:space="preserve"> </w:t>
      </w:r>
      <w:r>
        <w:t>“THOMAS,</w:t>
      </w:r>
      <w:r w:rsidRPr="00FA6476">
        <w:t xml:space="preserve"> </w:t>
      </w:r>
      <w:r>
        <w:t>Gareth”</w:t>
      </w:r>
      <w:r w:rsidRPr="00FA6476">
        <w:t xml:space="preserve"> </w:t>
      </w:r>
      <w:r>
        <w:t>substitute</w:t>
      </w:r>
      <w:r w:rsidRPr="00FA6476">
        <w:t xml:space="preserve"> </w:t>
      </w:r>
      <w:r>
        <w:t>“SINGH,</w:t>
      </w:r>
      <w:r w:rsidRPr="00FA6476">
        <w:t xml:space="preserve"> </w:t>
      </w:r>
      <w:r w:rsidRPr="002A4D17">
        <w:t>Mushaq</w:t>
      </w:r>
      <w:r>
        <w:t>”;</w:t>
      </w:r>
    </w:p>
    <w:p w14:paraId="267768C6" w14:textId="77777777" w:rsidR="00C8258C" w:rsidRDefault="00C8258C" w:rsidP="00C8258C">
      <w:pPr>
        <w:pStyle w:val="N5"/>
      </w:pPr>
      <w:r>
        <w:t>for</w:t>
      </w:r>
      <w:r w:rsidRPr="00FA6476">
        <w:t xml:space="preserve"> </w:t>
      </w:r>
      <w:r>
        <w:t>“THOMAS</w:t>
      </w:r>
      <w:r w:rsidRPr="00FA6476">
        <w:t xml:space="preserve"> </w:t>
      </w:r>
      <w:r>
        <w:t>RICHARDS,</w:t>
      </w:r>
      <w:r w:rsidRPr="00FA6476">
        <w:t xml:space="preserve"> </w:t>
      </w:r>
      <w:r>
        <w:t>Angharad”</w:t>
      </w:r>
      <w:r w:rsidRPr="00FA6476">
        <w:t xml:space="preserve"> </w:t>
      </w:r>
      <w:r>
        <w:t>substitute</w:t>
      </w:r>
      <w:r w:rsidRPr="00FA6476">
        <w:t xml:space="preserve"> </w:t>
      </w:r>
      <w:r>
        <w:t>“DAVID,</w:t>
      </w:r>
      <w:r w:rsidRPr="00FA6476">
        <w:t xml:space="preserve"> </w:t>
      </w:r>
      <w:r>
        <w:t>Brandon”;</w:t>
      </w:r>
    </w:p>
    <w:p w14:paraId="4DFB4141" w14:textId="77777777" w:rsidR="00C8258C" w:rsidRDefault="00C8258C" w:rsidP="00C8258C">
      <w:pPr>
        <w:pStyle w:val="N5"/>
      </w:pPr>
      <w:r>
        <w:t>for</w:t>
      </w:r>
      <w:r w:rsidRPr="00FA6476">
        <w:t xml:space="preserve"> </w:t>
      </w:r>
      <w:r>
        <w:t>“WYATT,</w:t>
      </w:r>
      <w:r w:rsidRPr="00FA6476">
        <w:t xml:space="preserve"> </w:t>
      </w:r>
      <w:r>
        <w:t>Cath”</w:t>
      </w:r>
      <w:r w:rsidRPr="00FA6476">
        <w:t xml:space="preserve"> </w:t>
      </w:r>
      <w:r>
        <w:t>substitute</w:t>
      </w:r>
      <w:r w:rsidRPr="00FA6476">
        <w:t xml:space="preserve"> </w:t>
      </w:r>
      <w:r>
        <w:t>“PAINTER,</w:t>
      </w:r>
      <w:r w:rsidRPr="00FA6476">
        <w:t xml:space="preserve"> </w:t>
      </w:r>
      <w:r>
        <w:t>Heather”;</w:t>
      </w:r>
    </w:p>
    <w:p w14:paraId="3B0345D6" w14:textId="77777777" w:rsidR="00C8258C" w:rsidRDefault="00C8258C" w:rsidP="00C8258C">
      <w:pPr>
        <w:pStyle w:val="N3"/>
      </w:pPr>
      <w:r>
        <w:t>in</w:t>
      </w:r>
      <w:r w:rsidRPr="00FA6476">
        <w:t xml:space="preserve"> </w:t>
      </w:r>
      <w:r>
        <w:t>the</w:t>
      </w:r>
      <w:r w:rsidRPr="00FA6476">
        <w:t xml:space="preserve"> </w:t>
      </w:r>
      <w:r>
        <w:t>form</w:t>
      </w:r>
      <w:r w:rsidRPr="00FA6476">
        <w:t xml:space="preserve"> </w:t>
      </w:r>
      <w:r>
        <w:t>of</w:t>
      </w:r>
      <w:r w:rsidRPr="00FA6476">
        <w:t xml:space="preserve"> </w:t>
      </w:r>
      <w:r>
        <w:t>back</w:t>
      </w:r>
      <w:r w:rsidRPr="00FA6476">
        <w:t xml:space="preserve"> </w:t>
      </w:r>
      <w:r>
        <w:t>of</w:t>
      </w:r>
      <w:r w:rsidRPr="00FA6476">
        <w:t xml:space="preserve"> </w:t>
      </w:r>
      <w:r>
        <w:t>ballot</w:t>
      </w:r>
      <w:r w:rsidRPr="00FA6476">
        <w:t xml:space="preserve"> </w:t>
      </w:r>
      <w:r>
        <w:t>paper,</w:t>
      </w:r>
      <w:r w:rsidRPr="00FA6476">
        <w:t xml:space="preserve"> </w:t>
      </w:r>
      <w:r>
        <w:t>in</w:t>
      </w:r>
      <w:r w:rsidRPr="00FA6476">
        <w:t xml:space="preserve"> </w:t>
      </w:r>
      <w:r>
        <w:t>the</w:t>
      </w:r>
      <w:r w:rsidRPr="00FA6476">
        <w:t xml:space="preserve"> </w:t>
      </w:r>
      <w:r>
        <w:t>form</w:t>
      </w:r>
      <w:r w:rsidRPr="00FA6476">
        <w:t xml:space="preserve"> </w:t>
      </w:r>
      <w:r>
        <w:t>of</w:t>
      </w:r>
      <w:r w:rsidRPr="00FA6476">
        <w:t xml:space="preserve"> </w:t>
      </w:r>
      <w:r>
        <w:t>direction</w:t>
      </w:r>
      <w:r w:rsidRPr="00FA6476">
        <w:t xml:space="preserve"> </w:t>
      </w:r>
      <w:r>
        <w:t>as</w:t>
      </w:r>
      <w:r w:rsidRPr="00FA6476">
        <w:t xml:space="preserve"> </w:t>
      </w:r>
      <w:r>
        <w:t>to</w:t>
      </w:r>
      <w:r w:rsidRPr="00FA6476">
        <w:t xml:space="preserve"> </w:t>
      </w:r>
      <w:r>
        <w:t>printing</w:t>
      </w:r>
      <w:r w:rsidRPr="00FA6476">
        <w:t xml:space="preserve"> </w:t>
      </w:r>
      <w:r>
        <w:t>the</w:t>
      </w:r>
      <w:r w:rsidRPr="00FA6476">
        <w:t xml:space="preserve"> </w:t>
      </w:r>
      <w:r>
        <w:t>ballot</w:t>
      </w:r>
      <w:r w:rsidRPr="00FA6476">
        <w:t xml:space="preserve"> </w:t>
      </w:r>
      <w:r>
        <w:t>paper—</w:t>
      </w:r>
    </w:p>
    <w:p w14:paraId="079AF9D0" w14:textId="77777777" w:rsidR="00C8258C" w:rsidRDefault="00C8258C" w:rsidP="00C8258C">
      <w:pPr>
        <w:pStyle w:val="N4"/>
      </w:pPr>
      <w:r>
        <w:t>in</w:t>
      </w:r>
      <w:r w:rsidRPr="00FA6476">
        <w:t xml:space="preserve"> </w:t>
      </w:r>
      <w:r>
        <w:t>paragraph</w:t>
      </w:r>
      <w:r w:rsidRPr="00FA6476">
        <w:t xml:space="preserve"> </w:t>
      </w:r>
      <w:r>
        <w:t>3(a),</w:t>
      </w:r>
      <w:r w:rsidRPr="00FA6476">
        <w:t xml:space="preserve"> </w:t>
      </w:r>
      <w:r>
        <w:t>after</w:t>
      </w:r>
      <w:r w:rsidRPr="00FA6476">
        <w:t xml:space="preserve"> </w:t>
      </w:r>
      <w:r>
        <w:t>“</w:t>
      </w:r>
      <w:r w:rsidRPr="00051CFE">
        <w:t>[insert</w:t>
      </w:r>
      <w:r w:rsidRPr="00FA6476">
        <w:t xml:space="preserve"> </w:t>
      </w:r>
      <w:r w:rsidRPr="00051CFE">
        <w:t>the</w:t>
      </w:r>
      <w:r w:rsidRPr="00FA6476">
        <w:t xml:space="preserve"> </w:t>
      </w:r>
      <w:r w:rsidRPr="00051CFE">
        <w:t>name</w:t>
      </w:r>
      <w:r w:rsidRPr="00FA6476">
        <w:t xml:space="preserve"> </w:t>
      </w:r>
      <w:r w:rsidRPr="00051CFE">
        <w:t>of</w:t>
      </w:r>
      <w:r w:rsidRPr="00FA6476">
        <w:t xml:space="preserve"> </w:t>
      </w:r>
      <w:r w:rsidRPr="00051CFE">
        <w:t>the</w:t>
      </w:r>
      <w:r w:rsidRPr="00FA6476">
        <w:t xml:space="preserve"> </w:t>
      </w:r>
      <w:r w:rsidRPr="00051CFE">
        <w:t>county</w:t>
      </w:r>
      <w:r w:rsidRPr="00FA6476">
        <w:t xml:space="preserve"> </w:t>
      </w:r>
      <w:r w:rsidRPr="00051CFE">
        <w:t>or</w:t>
      </w:r>
      <w:r w:rsidRPr="00FA6476">
        <w:t xml:space="preserve"> </w:t>
      </w:r>
      <w:r w:rsidRPr="00051CFE">
        <w:t>county</w:t>
      </w:r>
      <w:r w:rsidRPr="00FA6476">
        <w:t xml:space="preserve"> </w:t>
      </w:r>
      <w:r w:rsidRPr="00051CFE">
        <w:t>borough</w:t>
      </w:r>
      <w:r w:rsidRPr="00FA6476">
        <w:t xml:space="preserve"> </w:t>
      </w:r>
      <w:r w:rsidRPr="00051CFE">
        <w:t>council]</w:t>
      </w:r>
      <w:r>
        <w:t>”</w:t>
      </w:r>
      <w:r w:rsidRPr="00FA6476">
        <w:t xml:space="preserve"> </w:t>
      </w:r>
      <w:r>
        <w:t>insert</w:t>
      </w:r>
      <w:r w:rsidRPr="00FA6476">
        <w:t xml:space="preserve"> </w:t>
      </w:r>
      <w:r>
        <w:t>“–</w:t>
      </w:r>
      <w:r w:rsidRPr="00FA6476">
        <w:t xml:space="preserve"> </w:t>
      </w:r>
      <w:r>
        <w:t>[insert</w:t>
      </w:r>
      <w:r w:rsidRPr="00FA6476">
        <w:t xml:space="preserve"> </w:t>
      </w:r>
      <w:r>
        <w:t>name</w:t>
      </w:r>
      <w:r w:rsidRPr="00FA6476">
        <w:t xml:space="preserve"> </w:t>
      </w:r>
      <w:r>
        <w:t>of</w:t>
      </w:r>
      <w:r w:rsidRPr="00FA6476">
        <w:t xml:space="preserve"> </w:t>
      </w:r>
      <w:r>
        <w:t>ward]”;</w:t>
      </w:r>
    </w:p>
    <w:p w14:paraId="5F6E5696" w14:textId="77777777" w:rsidR="00C8258C" w:rsidRDefault="00C8258C" w:rsidP="00C8258C">
      <w:pPr>
        <w:pStyle w:val="N4"/>
      </w:pPr>
      <w:r>
        <w:t>in</w:t>
      </w:r>
      <w:r w:rsidRPr="00FA6476">
        <w:t xml:space="preserve"> </w:t>
      </w:r>
      <w:r>
        <w:t>paragraph</w:t>
      </w:r>
      <w:r w:rsidRPr="00FA6476">
        <w:t xml:space="preserve"> </w:t>
      </w:r>
      <w:r>
        <w:t>3(b),</w:t>
      </w:r>
      <w:r w:rsidRPr="00FA6476">
        <w:t xml:space="preserve"> </w:t>
      </w:r>
      <w:r>
        <w:t>for</w:t>
      </w:r>
      <w:r w:rsidRPr="00FA6476">
        <w:t xml:space="preserve"> </w:t>
      </w:r>
      <w:r w:rsidRPr="00051CFE">
        <w:t>“box”,</w:t>
      </w:r>
      <w:r w:rsidRPr="00FA6476">
        <w:t xml:space="preserve"> </w:t>
      </w:r>
      <w:r w:rsidRPr="00051CFE">
        <w:t>in</w:t>
      </w:r>
      <w:r w:rsidRPr="00FA6476">
        <w:t xml:space="preserve"> </w:t>
      </w:r>
      <w:r w:rsidRPr="00051CFE">
        <w:t>both</w:t>
      </w:r>
      <w:r w:rsidRPr="00FA6476">
        <w:t xml:space="preserve"> </w:t>
      </w:r>
      <w:r w:rsidRPr="00051CFE">
        <w:t>places</w:t>
      </w:r>
      <w:r w:rsidRPr="00FA6476">
        <w:t xml:space="preserve"> </w:t>
      </w:r>
      <w:r w:rsidRPr="00051CFE">
        <w:t>it</w:t>
      </w:r>
      <w:r w:rsidRPr="00FA6476">
        <w:t xml:space="preserve"> </w:t>
      </w:r>
      <w:r w:rsidRPr="00051CFE">
        <w:t>occurs,</w:t>
      </w:r>
      <w:r w:rsidRPr="00FA6476">
        <w:t xml:space="preserve"> </w:t>
      </w:r>
      <w:r>
        <w:t>substitute</w:t>
      </w:r>
      <w:r w:rsidRPr="00FA6476">
        <w:t xml:space="preserve"> </w:t>
      </w:r>
      <w:r w:rsidRPr="00051CFE">
        <w:t>“voting</w:t>
      </w:r>
      <w:r w:rsidRPr="00FA6476">
        <w:t xml:space="preserve"> </w:t>
      </w:r>
      <w:r>
        <w:t>box</w:t>
      </w:r>
      <w:r w:rsidRPr="00051CFE">
        <w:t>”</w:t>
      </w:r>
      <w:r>
        <w:t>.</w:t>
      </w:r>
    </w:p>
    <w:p w14:paraId="26FC90E9"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2A(</w:t>
      </w:r>
      <w:r>
        <w:rPr>
          <w:rStyle w:val="FootnoteReference"/>
        </w:rPr>
        <w:footnoteReference w:id="14"/>
      </w:r>
      <w:r>
        <w:t>)</w:t>
      </w:r>
      <w:r w:rsidRPr="00FA6476">
        <w:t xml:space="preserve"> </w:t>
      </w:r>
      <w:r>
        <w:t>(ballot</w:t>
      </w:r>
      <w:r w:rsidRPr="00FA6476">
        <w:t xml:space="preserve"> </w:t>
      </w:r>
      <w:r>
        <w:t>paper),</w:t>
      </w:r>
      <w:r w:rsidRPr="00FA6476">
        <w:t xml:space="preserve"> </w:t>
      </w:r>
      <w:r>
        <w:t>in</w:t>
      </w:r>
      <w:r w:rsidRPr="00FA6476">
        <w:t xml:space="preserve"> </w:t>
      </w:r>
      <w:r>
        <w:t>the</w:t>
      </w:r>
      <w:r w:rsidRPr="00FA6476">
        <w:t xml:space="preserve"> </w:t>
      </w:r>
      <w:r>
        <w:t>form</w:t>
      </w:r>
      <w:r w:rsidRPr="00FA6476">
        <w:t xml:space="preserve"> </w:t>
      </w:r>
      <w:r>
        <w:t>of</w:t>
      </w:r>
      <w:r w:rsidRPr="00FA6476">
        <w:t xml:space="preserve"> </w:t>
      </w:r>
      <w:r>
        <w:t>front</w:t>
      </w:r>
      <w:r w:rsidRPr="00FA6476">
        <w:t xml:space="preserve"> </w:t>
      </w:r>
      <w:r>
        <w:t>of</w:t>
      </w:r>
      <w:r w:rsidRPr="00FA6476">
        <w:t xml:space="preserve"> </w:t>
      </w:r>
      <w:r>
        <w:t>ballot</w:t>
      </w:r>
      <w:r w:rsidRPr="00FA6476">
        <w:t xml:space="preserve"> </w:t>
      </w:r>
      <w:r>
        <w:t>paper,</w:t>
      </w:r>
      <w:r w:rsidRPr="00FA6476">
        <w:t xml:space="preserve"> </w:t>
      </w:r>
      <w:r>
        <w:t>the</w:t>
      </w:r>
      <w:r w:rsidRPr="00FA6476">
        <w:t xml:space="preserve"> </w:t>
      </w:r>
      <w:r>
        <w:t>candidates’</w:t>
      </w:r>
      <w:r w:rsidRPr="00FA6476">
        <w:t xml:space="preserve"> </w:t>
      </w:r>
      <w:r>
        <w:t>names</w:t>
      </w:r>
      <w:r w:rsidRPr="00FA6476">
        <w:t xml:space="preserve"> </w:t>
      </w:r>
      <w:r>
        <w:t>are</w:t>
      </w:r>
      <w:r w:rsidRPr="00FA6476">
        <w:t xml:space="preserve"> </w:t>
      </w:r>
      <w:r>
        <w:t>amended</w:t>
      </w:r>
      <w:r w:rsidRPr="00FA6476">
        <w:t xml:space="preserve"> </w:t>
      </w:r>
      <w:r>
        <w:t>as</w:t>
      </w:r>
      <w:r w:rsidRPr="00FA6476">
        <w:t xml:space="preserve"> </w:t>
      </w:r>
      <w:r>
        <w:t>follows—</w:t>
      </w:r>
    </w:p>
    <w:p w14:paraId="424FFB02" w14:textId="77777777" w:rsidR="00C8258C" w:rsidRDefault="00C8258C" w:rsidP="00C8258C">
      <w:pPr>
        <w:pStyle w:val="N3"/>
      </w:pPr>
      <w:r>
        <w:t>for</w:t>
      </w:r>
      <w:r w:rsidRPr="00FA6476">
        <w:t xml:space="preserve"> </w:t>
      </w:r>
      <w:r>
        <w:t>“JAMES,</w:t>
      </w:r>
      <w:r w:rsidRPr="00FA6476">
        <w:t xml:space="preserve"> </w:t>
      </w:r>
      <w:r>
        <w:t>Lisa”</w:t>
      </w:r>
      <w:r w:rsidRPr="00FA6476">
        <w:t xml:space="preserve"> </w:t>
      </w:r>
      <w:r>
        <w:t>substitute</w:t>
      </w:r>
      <w:r w:rsidRPr="00FA6476">
        <w:t xml:space="preserve"> </w:t>
      </w:r>
      <w:r>
        <w:t>“THOMAS,</w:t>
      </w:r>
      <w:r w:rsidRPr="00FA6476">
        <w:t xml:space="preserve"> </w:t>
      </w:r>
      <w:r>
        <w:t>Rhiannon”;</w:t>
      </w:r>
    </w:p>
    <w:p w14:paraId="115D56B1" w14:textId="77777777" w:rsidR="00C8258C" w:rsidRDefault="00C8258C" w:rsidP="00C8258C">
      <w:pPr>
        <w:pStyle w:val="N3"/>
      </w:pPr>
      <w:r>
        <w:t>for</w:t>
      </w:r>
      <w:r w:rsidRPr="00FA6476">
        <w:t xml:space="preserve"> </w:t>
      </w:r>
      <w:r>
        <w:t>“KAY,</w:t>
      </w:r>
      <w:r w:rsidRPr="00FA6476">
        <w:t xml:space="preserve"> </w:t>
      </w:r>
      <w:r>
        <w:t>Michael”</w:t>
      </w:r>
      <w:r w:rsidRPr="00FA6476">
        <w:t xml:space="preserve"> </w:t>
      </w:r>
      <w:r>
        <w:t>substitute</w:t>
      </w:r>
      <w:r w:rsidRPr="00FA6476">
        <w:t xml:space="preserve"> </w:t>
      </w:r>
      <w:r>
        <w:t>“EVANS,</w:t>
      </w:r>
      <w:r w:rsidRPr="00FA6476">
        <w:t xml:space="preserve"> </w:t>
      </w:r>
      <w:r>
        <w:t>Paul</w:t>
      </w:r>
      <w:r w:rsidRPr="00FA6476">
        <w:t xml:space="preserve"> </w:t>
      </w:r>
      <w:r>
        <w:t>David”;</w:t>
      </w:r>
    </w:p>
    <w:p w14:paraId="44D38B68" w14:textId="77777777" w:rsidR="00C8258C" w:rsidRPr="00CA7E4E" w:rsidRDefault="00C8258C" w:rsidP="00C8258C">
      <w:pPr>
        <w:pStyle w:val="N3"/>
      </w:pPr>
      <w:r>
        <w:t>for</w:t>
      </w:r>
      <w:r w:rsidRPr="00FA6476">
        <w:t xml:space="preserve"> </w:t>
      </w:r>
      <w:r>
        <w:t>“THOMAS,</w:t>
      </w:r>
      <w:r w:rsidRPr="00FA6476">
        <w:t xml:space="preserve"> </w:t>
      </w:r>
      <w:r>
        <w:t>Gareth”</w:t>
      </w:r>
      <w:r w:rsidRPr="00FA6476">
        <w:t xml:space="preserve"> </w:t>
      </w:r>
      <w:r>
        <w:t>substitute</w:t>
      </w:r>
      <w:r w:rsidRPr="00FA6476">
        <w:t xml:space="preserve"> </w:t>
      </w:r>
      <w:r>
        <w:t>“SINGH,</w:t>
      </w:r>
      <w:r w:rsidRPr="00FA6476">
        <w:t xml:space="preserve"> </w:t>
      </w:r>
      <w:r w:rsidRPr="00CA7E4E">
        <w:t>Mushaq</w:t>
      </w:r>
      <w:r>
        <w:t>”;</w:t>
      </w:r>
    </w:p>
    <w:p w14:paraId="0297FD16" w14:textId="77777777" w:rsidR="00C8258C" w:rsidRDefault="00C8258C" w:rsidP="00C8258C">
      <w:pPr>
        <w:pStyle w:val="N3"/>
      </w:pPr>
      <w:r>
        <w:lastRenderedPageBreak/>
        <w:t>for</w:t>
      </w:r>
      <w:r w:rsidRPr="00FA6476">
        <w:t xml:space="preserve"> </w:t>
      </w:r>
      <w:r>
        <w:t>“THOMAS</w:t>
      </w:r>
      <w:r w:rsidRPr="00FA6476">
        <w:t xml:space="preserve"> </w:t>
      </w:r>
      <w:r>
        <w:t>RICHARDS,</w:t>
      </w:r>
      <w:r w:rsidRPr="00FA6476">
        <w:t xml:space="preserve"> </w:t>
      </w:r>
      <w:r>
        <w:t>Angharad”</w:t>
      </w:r>
      <w:r w:rsidRPr="00FA6476">
        <w:t xml:space="preserve"> </w:t>
      </w:r>
      <w:r>
        <w:t>substitute</w:t>
      </w:r>
      <w:r w:rsidRPr="00FA6476">
        <w:t xml:space="preserve"> </w:t>
      </w:r>
      <w:r>
        <w:t>“BRANDON,</w:t>
      </w:r>
      <w:r w:rsidRPr="00FA6476">
        <w:t xml:space="preserve"> </w:t>
      </w:r>
      <w:r>
        <w:t>David”;</w:t>
      </w:r>
    </w:p>
    <w:p w14:paraId="1BD4E27A" w14:textId="77777777" w:rsidR="00C8258C" w:rsidRDefault="00C8258C" w:rsidP="00C8258C">
      <w:pPr>
        <w:pStyle w:val="N3"/>
      </w:pPr>
      <w:r>
        <w:t>for</w:t>
      </w:r>
      <w:r w:rsidRPr="00FA6476">
        <w:t xml:space="preserve"> </w:t>
      </w:r>
      <w:r>
        <w:t>“WILLIAMS,</w:t>
      </w:r>
      <w:r w:rsidRPr="00FA6476">
        <w:t xml:space="preserve"> </w:t>
      </w:r>
      <w:r>
        <w:t>Sian”</w:t>
      </w:r>
      <w:r w:rsidRPr="00FA6476">
        <w:t xml:space="preserve"> </w:t>
      </w:r>
      <w:r>
        <w:t>substitute</w:t>
      </w:r>
      <w:r w:rsidRPr="00FA6476">
        <w:t xml:space="preserve"> </w:t>
      </w:r>
      <w:r>
        <w:t>“WILLIAMS,</w:t>
      </w:r>
      <w:r w:rsidRPr="00FA6476">
        <w:t xml:space="preserve"> </w:t>
      </w:r>
      <w:r>
        <w:t>Claire”;</w:t>
      </w:r>
    </w:p>
    <w:p w14:paraId="51011F9D" w14:textId="77777777" w:rsidR="00C8258C" w:rsidRDefault="00C8258C" w:rsidP="00C8258C">
      <w:pPr>
        <w:pStyle w:val="N3"/>
      </w:pPr>
      <w:r>
        <w:t>for</w:t>
      </w:r>
      <w:r w:rsidRPr="00FA6476">
        <w:t xml:space="preserve"> </w:t>
      </w:r>
      <w:r>
        <w:t>“WYATT,</w:t>
      </w:r>
      <w:r w:rsidRPr="00FA6476">
        <w:t xml:space="preserve"> </w:t>
      </w:r>
      <w:r>
        <w:t>Cath”</w:t>
      </w:r>
      <w:r w:rsidRPr="00FA6476">
        <w:t xml:space="preserve"> </w:t>
      </w:r>
      <w:r>
        <w:t>substitute</w:t>
      </w:r>
      <w:r w:rsidRPr="00FA6476">
        <w:t xml:space="preserve"> </w:t>
      </w:r>
      <w:r>
        <w:t>“PAINTER,</w:t>
      </w:r>
      <w:r w:rsidRPr="00FA6476">
        <w:t xml:space="preserve"> </w:t>
      </w:r>
      <w:r>
        <w:t>Heather”;</w:t>
      </w:r>
    </w:p>
    <w:p w14:paraId="3326AAD8" w14:textId="77777777" w:rsidR="00C8258C" w:rsidRDefault="00C8258C" w:rsidP="00C8258C">
      <w:pPr>
        <w:pStyle w:val="N3"/>
      </w:pPr>
      <w:r>
        <w:t>for</w:t>
      </w:r>
      <w:r w:rsidRPr="00FA6476">
        <w:t xml:space="preserve"> </w:t>
      </w:r>
      <w:r>
        <w:t>“XERRI,</w:t>
      </w:r>
      <w:r w:rsidRPr="00FA6476">
        <w:t xml:space="preserve"> </w:t>
      </w:r>
      <w:r>
        <w:t>Mattew”</w:t>
      </w:r>
      <w:r w:rsidRPr="00FA6476">
        <w:t xml:space="preserve"> </w:t>
      </w:r>
      <w:r>
        <w:t>substitute</w:t>
      </w:r>
      <w:r w:rsidRPr="00FA6476">
        <w:t xml:space="preserve"> </w:t>
      </w:r>
      <w:r>
        <w:t>“SMITH,</w:t>
      </w:r>
      <w:r w:rsidRPr="00FA6476">
        <w:t xml:space="preserve"> </w:t>
      </w:r>
      <w:r>
        <w:t>Joan</w:t>
      </w:r>
      <w:r w:rsidRPr="00FA6476">
        <w:t xml:space="preserve"> </w:t>
      </w:r>
      <w:r>
        <w:t>Hazel”.</w:t>
      </w:r>
    </w:p>
    <w:p w14:paraId="6D74EE04"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4</w:t>
      </w:r>
      <w:r w:rsidRPr="00FA6476">
        <w:t xml:space="preserve"> </w:t>
      </w:r>
      <w:r>
        <w:t>(form</w:t>
      </w:r>
      <w:r w:rsidRPr="00FA6476">
        <w:t xml:space="preserve"> </w:t>
      </w:r>
      <w:r>
        <w:t>of</w:t>
      </w:r>
      <w:r w:rsidRPr="00FA6476">
        <w:t xml:space="preserve"> </w:t>
      </w:r>
      <w:r>
        <w:t>postal</w:t>
      </w:r>
      <w:r w:rsidRPr="00FA6476">
        <w:t xml:space="preserve"> </w:t>
      </w:r>
      <w:r>
        <w:t>voting</w:t>
      </w:r>
      <w:r w:rsidRPr="00FA6476">
        <w:t xml:space="preserve"> </w:t>
      </w:r>
      <w:r>
        <w:t>statement),</w:t>
      </w:r>
      <w:r w:rsidRPr="00FA6476">
        <w:t xml:space="preserve"> </w:t>
      </w:r>
      <w:r>
        <w:t>in</w:t>
      </w:r>
      <w:r w:rsidRPr="00FA6476">
        <w:t xml:space="preserve"> </w:t>
      </w:r>
      <w:r>
        <w:t>the</w:t>
      </w:r>
      <w:r w:rsidRPr="00FA6476">
        <w:t xml:space="preserve"> </w:t>
      </w:r>
      <w:r>
        <w:t>i</w:t>
      </w:r>
      <w:r w:rsidRPr="00B27D9B">
        <w:t>nstructions</w:t>
      </w:r>
      <w:r w:rsidRPr="00FA6476">
        <w:t xml:space="preserve"> </w:t>
      </w:r>
      <w:r w:rsidRPr="00B27D9B">
        <w:t>on</w:t>
      </w:r>
      <w:r w:rsidRPr="00FA6476">
        <w:t xml:space="preserve"> </w:t>
      </w:r>
      <w:r w:rsidRPr="00B27D9B">
        <w:t>marking</w:t>
      </w:r>
      <w:r w:rsidRPr="00FA6476">
        <w:t xml:space="preserve"> </w:t>
      </w:r>
      <w:r w:rsidRPr="00B27D9B">
        <w:t>the</w:t>
      </w:r>
      <w:r w:rsidRPr="00FA6476">
        <w:t xml:space="preserve"> </w:t>
      </w:r>
      <w:r w:rsidRPr="00B27D9B">
        <w:t>ballot</w:t>
      </w:r>
      <w:r w:rsidRPr="00FA6476">
        <w:t xml:space="preserve"> </w:t>
      </w:r>
      <w:r w:rsidRPr="00B27D9B">
        <w:t>paper</w:t>
      </w:r>
      <w:r w:rsidRPr="00FA6476">
        <w:t xml:space="preserve"> </w:t>
      </w:r>
      <w:r w:rsidRPr="00B27D9B">
        <w:t>and</w:t>
      </w:r>
      <w:r w:rsidRPr="00FA6476">
        <w:t xml:space="preserve"> </w:t>
      </w:r>
      <w:r w:rsidRPr="00B27D9B">
        <w:t>completing</w:t>
      </w:r>
      <w:r w:rsidRPr="00FA6476">
        <w:t xml:space="preserve"> </w:t>
      </w:r>
      <w:r w:rsidRPr="00B27D9B">
        <w:t>the</w:t>
      </w:r>
      <w:r w:rsidRPr="00FA6476">
        <w:t xml:space="preserve"> </w:t>
      </w:r>
      <w:r w:rsidRPr="00B27D9B">
        <w:t>postal</w:t>
      </w:r>
      <w:r w:rsidRPr="00FA6476">
        <w:t xml:space="preserve"> </w:t>
      </w:r>
      <w:r w:rsidRPr="00B27D9B">
        <w:t>voting</w:t>
      </w:r>
      <w:r w:rsidRPr="00FA6476">
        <w:t xml:space="preserve"> </w:t>
      </w:r>
      <w:r w:rsidRPr="00B27D9B">
        <w:t>statement</w:t>
      </w:r>
      <w:r>
        <w:t>,</w:t>
      </w:r>
      <w:r w:rsidRPr="00FA6476">
        <w:t xml:space="preserve"> </w:t>
      </w:r>
      <w:r>
        <w:t>in</w:t>
      </w:r>
      <w:r w:rsidRPr="00FA6476">
        <w:t xml:space="preserve"> </w:t>
      </w:r>
      <w:r>
        <w:t>both</w:t>
      </w:r>
      <w:r w:rsidRPr="00FA6476">
        <w:t xml:space="preserve"> </w:t>
      </w:r>
      <w:r>
        <w:t>versions</w:t>
      </w:r>
      <w:r w:rsidRPr="00FA6476">
        <w:t xml:space="preserve"> </w:t>
      </w:r>
      <w:r>
        <w:t>of</w:t>
      </w:r>
      <w:r w:rsidRPr="00FA6476">
        <w:t xml:space="preserve"> </w:t>
      </w:r>
      <w:r>
        <w:t>instruction</w:t>
      </w:r>
      <w:r w:rsidRPr="00FA6476">
        <w:t xml:space="preserve"> </w:t>
      </w:r>
      <w:r>
        <w:t>2,</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39DC0F95"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5</w:t>
      </w:r>
      <w:r w:rsidRPr="00FA6476">
        <w:t xml:space="preserve"> </w:t>
      </w:r>
      <w:r>
        <w:t>(poll</w:t>
      </w:r>
      <w:r w:rsidRPr="00FA6476">
        <w:t xml:space="preserve"> </w:t>
      </w:r>
      <w:r>
        <w:t>cards)—</w:t>
      </w:r>
    </w:p>
    <w:p w14:paraId="4A4E91FB" w14:textId="77777777" w:rsidR="00C8258C" w:rsidRDefault="00C8258C" w:rsidP="00C8258C">
      <w:pPr>
        <w:pStyle w:val="N3"/>
      </w:pPr>
      <w:r>
        <w:t>in</w:t>
      </w:r>
      <w:r w:rsidRPr="00FA6476">
        <w:t xml:space="preserve"> </w:t>
      </w:r>
      <w:r>
        <w:t>the</w:t>
      </w:r>
      <w:r w:rsidRPr="00FA6476">
        <w:t xml:space="preserve"> </w:t>
      </w:r>
      <w:r>
        <w:t>o</w:t>
      </w:r>
      <w:r w:rsidRPr="00DC55F0">
        <w:t>fficial</w:t>
      </w:r>
      <w:r w:rsidRPr="00FA6476">
        <w:t xml:space="preserve"> </w:t>
      </w:r>
      <w:r>
        <w:t>p</w:t>
      </w:r>
      <w:r w:rsidRPr="00DC55F0">
        <w:t>oll</w:t>
      </w:r>
      <w:r w:rsidRPr="00FA6476">
        <w:t xml:space="preserve"> </w:t>
      </w:r>
      <w:r>
        <w:t>c</w:t>
      </w:r>
      <w:r w:rsidRPr="00DC55F0">
        <w:t>ard</w:t>
      </w:r>
      <w:r w:rsidRPr="00FA6476">
        <w:t xml:space="preserve"> </w:t>
      </w:r>
      <w:r w:rsidRPr="00DC55F0">
        <w:t>to</w:t>
      </w:r>
      <w:r w:rsidRPr="00FA6476">
        <w:t xml:space="preserve"> </w:t>
      </w:r>
      <w:r w:rsidRPr="00DC55F0">
        <w:t>be</w:t>
      </w:r>
      <w:r w:rsidRPr="00FA6476">
        <w:t xml:space="preserve"> </w:t>
      </w:r>
      <w:r w:rsidRPr="00DC55F0">
        <w:t>sent</w:t>
      </w:r>
      <w:r w:rsidRPr="00FA6476">
        <w:t xml:space="preserve"> </w:t>
      </w:r>
      <w:r w:rsidRPr="00DC55F0">
        <w:t>or</w:t>
      </w:r>
      <w:r w:rsidRPr="00FA6476">
        <w:t xml:space="preserve"> </w:t>
      </w:r>
      <w:r w:rsidRPr="00DC55F0">
        <w:t>delivered</w:t>
      </w:r>
      <w:r w:rsidRPr="00FA6476">
        <w:t xml:space="preserve"> </w:t>
      </w:r>
      <w:r w:rsidRPr="00DC55F0">
        <w:t>to</w:t>
      </w:r>
      <w:r w:rsidRPr="00FA6476">
        <w:t xml:space="preserve"> </w:t>
      </w:r>
      <w:r w:rsidRPr="00DC55F0">
        <w:t>an</w:t>
      </w:r>
      <w:r w:rsidRPr="00FA6476">
        <w:t xml:space="preserve"> </w:t>
      </w:r>
      <w:r w:rsidRPr="00DC55F0">
        <w:t>elector</w:t>
      </w:r>
      <w:r w:rsidRPr="00FA6476">
        <w:t xml:space="preserve"> </w:t>
      </w:r>
      <w:r w:rsidRPr="00DC55F0">
        <w:t>voting</w:t>
      </w:r>
      <w:r w:rsidRPr="00FA6476">
        <w:t xml:space="preserve"> </w:t>
      </w:r>
      <w:r w:rsidRPr="00DC55F0">
        <w:t>in</w:t>
      </w:r>
      <w:r w:rsidRPr="00FA6476">
        <w:t xml:space="preserve"> </w:t>
      </w:r>
      <w:r w:rsidRPr="00DC55F0">
        <w:t>person</w:t>
      </w:r>
      <w:r>
        <w:t>,</w:t>
      </w:r>
      <w:r w:rsidRPr="00FA6476">
        <w:t xml:space="preserve"> </w:t>
      </w:r>
      <w:r>
        <w:t>on</w:t>
      </w:r>
      <w:r w:rsidRPr="00FA6476">
        <w:t xml:space="preserve"> </w:t>
      </w:r>
      <w:r>
        <w:t>the</w:t>
      </w:r>
      <w:r w:rsidRPr="00FA6476">
        <w:t xml:space="preserve"> </w:t>
      </w:r>
      <w:r>
        <w:t>back</w:t>
      </w:r>
      <w:r w:rsidRPr="00FA6476">
        <w:t xml:space="preserve"> </w:t>
      </w:r>
      <w:r>
        <w:t>of</w:t>
      </w:r>
      <w:r w:rsidRPr="00FA6476">
        <w:t xml:space="preserve"> </w:t>
      </w:r>
      <w:r>
        <w:t>card,</w:t>
      </w:r>
      <w:r w:rsidRPr="00FA6476">
        <w:t xml:space="preserve"> </w:t>
      </w:r>
      <w:r>
        <w:t>in</w:t>
      </w:r>
      <w:r w:rsidRPr="00FA6476">
        <w:t xml:space="preserve"> </w:t>
      </w:r>
      <w:r>
        <w:t>the</w:t>
      </w:r>
      <w:r w:rsidRPr="00FA6476">
        <w:t xml:space="preserve"> </w:t>
      </w:r>
      <w:r>
        <w:t>second</w:t>
      </w:r>
      <w:r w:rsidRPr="00FA6476">
        <w:t xml:space="preserve"> </w:t>
      </w:r>
      <w:r>
        <w:t>paragraph,</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434335A2" w14:textId="77777777" w:rsidR="00C8258C" w:rsidRDefault="00C8258C" w:rsidP="00C8258C">
      <w:pPr>
        <w:pStyle w:val="N3"/>
      </w:pPr>
      <w:r>
        <w:t>in</w:t>
      </w:r>
      <w:r w:rsidRPr="00FA6476">
        <w:t xml:space="preserve"> </w:t>
      </w:r>
      <w:r>
        <w:t>the</w:t>
      </w:r>
      <w:r w:rsidRPr="00FA6476">
        <w:t xml:space="preserve"> </w:t>
      </w:r>
      <w:r>
        <w:t>o</w:t>
      </w:r>
      <w:r w:rsidRPr="00DC55F0">
        <w:t>fficial</w:t>
      </w:r>
      <w:r w:rsidRPr="00FA6476">
        <w:t xml:space="preserve"> </w:t>
      </w:r>
      <w:r>
        <w:t>p</w:t>
      </w:r>
      <w:r w:rsidRPr="00DC55F0">
        <w:t>roxy</w:t>
      </w:r>
      <w:r w:rsidRPr="00FA6476">
        <w:t xml:space="preserve"> </w:t>
      </w:r>
      <w:r>
        <w:t>p</w:t>
      </w:r>
      <w:r w:rsidRPr="00DC55F0">
        <w:t>oll</w:t>
      </w:r>
      <w:r w:rsidRPr="00FA6476">
        <w:t xml:space="preserve"> </w:t>
      </w:r>
      <w:r>
        <w:t>c</w:t>
      </w:r>
      <w:r w:rsidRPr="00DC55F0">
        <w:t>ard</w:t>
      </w:r>
      <w:r w:rsidRPr="00FA6476">
        <w:t xml:space="preserve"> </w:t>
      </w:r>
      <w:r w:rsidRPr="00DC55F0">
        <w:t>to</w:t>
      </w:r>
      <w:r w:rsidRPr="00FA6476">
        <w:t xml:space="preserve"> </w:t>
      </w:r>
      <w:r w:rsidRPr="00DC55F0">
        <w:t>be</w:t>
      </w:r>
      <w:r w:rsidRPr="00FA6476">
        <w:t xml:space="preserve"> </w:t>
      </w:r>
      <w:r w:rsidRPr="00DC55F0">
        <w:t>sent</w:t>
      </w:r>
      <w:r w:rsidRPr="00FA6476">
        <w:t xml:space="preserve"> </w:t>
      </w:r>
      <w:r w:rsidRPr="00DC55F0">
        <w:t>or</w:t>
      </w:r>
      <w:r w:rsidRPr="00FA6476">
        <w:t xml:space="preserve"> </w:t>
      </w:r>
      <w:r w:rsidRPr="00DC55F0">
        <w:t>delivered</w:t>
      </w:r>
      <w:r w:rsidRPr="00FA6476">
        <w:t xml:space="preserve"> </w:t>
      </w:r>
      <w:r w:rsidRPr="00DC55F0">
        <w:t>to</w:t>
      </w:r>
      <w:r w:rsidRPr="00FA6476">
        <w:t xml:space="preserve"> </w:t>
      </w:r>
      <w:r w:rsidRPr="00DC55F0">
        <w:t>a</w:t>
      </w:r>
      <w:r w:rsidRPr="00FA6476">
        <w:t xml:space="preserve"> </w:t>
      </w:r>
      <w:r w:rsidRPr="00DC55F0">
        <w:t>proxy</w:t>
      </w:r>
      <w:r w:rsidRPr="00FA6476">
        <w:t xml:space="preserve"> </w:t>
      </w:r>
      <w:r w:rsidRPr="00DC55F0">
        <w:t>voting</w:t>
      </w:r>
      <w:r w:rsidRPr="00FA6476">
        <w:t xml:space="preserve"> </w:t>
      </w:r>
      <w:r w:rsidRPr="00DC55F0">
        <w:t>in</w:t>
      </w:r>
      <w:r w:rsidRPr="00FA6476">
        <w:t xml:space="preserve"> </w:t>
      </w:r>
      <w:r w:rsidRPr="00DC55F0">
        <w:t>person</w:t>
      </w:r>
      <w:r>
        <w:t>,</w:t>
      </w:r>
      <w:r w:rsidRPr="00FA6476">
        <w:t xml:space="preserve"> </w:t>
      </w:r>
      <w:r>
        <w:t>on</w:t>
      </w:r>
      <w:r w:rsidRPr="00FA6476">
        <w:t xml:space="preserve"> </w:t>
      </w:r>
      <w:r>
        <w:t>the</w:t>
      </w:r>
      <w:r w:rsidRPr="00FA6476">
        <w:t xml:space="preserve"> </w:t>
      </w:r>
      <w:r>
        <w:t>back</w:t>
      </w:r>
      <w:r w:rsidRPr="00FA6476">
        <w:t xml:space="preserve"> </w:t>
      </w:r>
      <w:r>
        <w:t>of</w:t>
      </w:r>
      <w:r w:rsidRPr="00FA6476">
        <w:t xml:space="preserve"> </w:t>
      </w:r>
      <w:r>
        <w:t>card,</w:t>
      </w:r>
      <w:r w:rsidRPr="00FA6476">
        <w:t xml:space="preserve"> </w:t>
      </w:r>
      <w:r>
        <w:t>in</w:t>
      </w:r>
      <w:r w:rsidRPr="00FA6476">
        <w:t xml:space="preserve"> </w:t>
      </w:r>
      <w:r>
        <w:t>the</w:t>
      </w:r>
      <w:r w:rsidRPr="00FA6476">
        <w:t xml:space="preserve"> </w:t>
      </w:r>
      <w:r>
        <w:t>third</w:t>
      </w:r>
      <w:r w:rsidRPr="00FA6476">
        <w:t xml:space="preserve"> </w:t>
      </w:r>
      <w:r>
        <w:t>paragraph,</w:t>
      </w:r>
      <w:r w:rsidRPr="00FA6476">
        <w:t xml:space="preserve"> </w:t>
      </w:r>
      <w:r>
        <w:t>for</w:t>
      </w:r>
      <w:r w:rsidRPr="00FA6476">
        <w:t xml:space="preserve"> </w:t>
      </w:r>
      <w:r w:rsidRPr="00DC55F0">
        <w:t>“box”</w:t>
      </w:r>
      <w:r w:rsidRPr="00FA6476">
        <w:t xml:space="preserve"> </w:t>
      </w:r>
      <w:r>
        <w:t>substitute</w:t>
      </w:r>
      <w:r w:rsidRPr="00FA6476">
        <w:t xml:space="preserve"> </w:t>
      </w:r>
      <w:r w:rsidRPr="00DC55F0">
        <w:t>“voting</w:t>
      </w:r>
      <w:r w:rsidRPr="00FA6476">
        <w:t xml:space="preserve"> </w:t>
      </w:r>
      <w:r>
        <w:t>box</w:t>
      </w:r>
      <w:r w:rsidRPr="00DC55F0">
        <w:t>”</w:t>
      </w:r>
      <w:r>
        <w:t>.</w:t>
      </w:r>
    </w:p>
    <w:p w14:paraId="046D4D77"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6</w:t>
      </w:r>
      <w:r w:rsidRPr="00FA6476">
        <w:t xml:space="preserve"> </w:t>
      </w:r>
      <w:r>
        <w:t>(guidance</w:t>
      </w:r>
      <w:r w:rsidRPr="00FA6476">
        <w:t xml:space="preserve"> </w:t>
      </w:r>
      <w:r>
        <w:t>for</w:t>
      </w:r>
      <w:r w:rsidRPr="00FA6476">
        <w:t xml:space="preserve"> </w:t>
      </w:r>
      <w:r>
        <w:t>voters)—</w:t>
      </w:r>
    </w:p>
    <w:p w14:paraId="704177E3" w14:textId="77777777" w:rsidR="00C8258C" w:rsidRDefault="00C8258C" w:rsidP="00C8258C">
      <w:pPr>
        <w:pStyle w:val="N3"/>
      </w:pPr>
      <w:r>
        <w:t>in</w:t>
      </w:r>
      <w:r w:rsidRPr="00FA6476">
        <w:t xml:space="preserve"> </w:t>
      </w:r>
      <w:r>
        <w:t>direction</w:t>
      </w:r>
      <w:r w:rsidRPr="00FA6476">
        <w:t xml:space="preserve"> </w:t>
      </w:r>
      <w:r>
        <w:t>2,</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1AA13F5F" w14:textId="77777777" w:rsidR="00C8258C" w:rsidRDefault="00C8258C" w:rsidP="00C8258C">
      <w:pPr>
        <w:pStyle w:val="N3"/>
      </w:pPr>
      <w:r>
        <w:t>at</w:t>
      </w:r>
      <w:r w:rsidRPr="00FA6476">
        <w:t xml:space="preserve"> </w:t>
      </w:r>
      <w:r>
        <w:t>the</w:t>
      </w:r>
      <w:r w:rsidRPr="00FA6476">
        <w:t xml:space="preserve"> </w:t>
      </w:r>
      <w:r>
        <w:t>end</w:t>
      </w:r>
      <w:r w:rsidRPr="00FA6476">
        <w:t xml:space="preserve"> </w:t>
      </w:r>
      <w:r>
        <w:t>of</w:t>
      </w:r>
      <w:r w:rsidRPr="00FA6476">
        <w:t xml:space="preserve"> </w:t>
      </w:r>
      <w:r>
        <w:t>the</w:t>
      </w:r>
      <w:r w:rsidRPr="00FA6476">
        <w:t xml:space="preserve"> </w:t>
      </w:r>
      <w:r>
        <w:t>form,</w:t>
      </w:r>
      <w:r w:rsidRPr="00FA6476">
        <w:t xml:space="preserve"> </w:t>
      </w:r>
      <w:r>
        <w:t>after</w:t>
      </w:r>
      <w:r w:rsidRPr="00FA6476">
        <w:t xml:space="preserve"> </w:t>
      </w:r>
      <w:r>
        <w:t>the</w:t>
      </w:r>
      <w:r w:rsidRPr="00FA6476">
        <w:t xml:space="preserve"> </w:t>
      </w:r>
      <w:r>
        <w:t>final</w:t>
      </w:r>
      <w:r w:rsidRPr="00FA6476">
        <w:t xml:space="preserve"> </w:t>
      </w:r>
      <w:r>
        <w:t>paragraph,</w:t>
      </w:r>
      <w:r w:rsidRPr="00FA6476">
        <w:t xml:space="preserve"> </w:t>
      </w:r>
      <w:r>
        <w:t>insert—</w:t>
      </w:r>
    </w:p>
    <w:p w14:paraId="3708D563" w14:textId="77777777" w:rsidR="00C8258C" w:rsidRPr="006F030C" w:rsidRDefault="00C8258C" w:rsidP="00C8258C">
      <w:pPr>
        <w:pStyle w:val="LQT3"/>
        <w:rPr>
          <w:b/>
          <w:bCs/>
        </w:rPr>
      </w:pPr>
      <w:r w:rsidRPr="006F030C">
        <w:fldChar w:fldCharType="begin"/>
      </w:r>
      <w:r w:rsidRPr="006F030C">
        <w:instrText xml:space="preserve"> SYMBOL 147 \* MERGEFORMAT </w:instrText>
      </w:r>
      <w:r w:rsidRPr="006F030C">
        <w:fldChar w:fldCharType="end"/>
      </w:r>
      <w:r w:rsidRPr="006F030C">
        <w:rPr>
          <w:b/>
          <w:bCs/>
        </w:rPr>
        <w:t>Voting</w:t>
      </w:r>
      <w:r w:rsidRPr="00FA6476">
        <w:rPr>
          <w:b/>
          <w:bCs/>
        </w:rPr>
        <w:t xml:space="preserve"> </w:t>
      </w:r>
      <w:r w:rsidRPr="006F030C">
        <w:rPr>
          <w:b/>
          <w:bCs/>
        </w:rPr>
        <w:t>is</w:t>
      </w:r>
      <w:r w:rsidRPr="00FA6476">
        <w:rPr>
          <w:b/>
          <w:bCs/>
        </w:rPr>
        <w:t xml:space="preserve"> </w:t>
      </w:r>
      <w:r w:rsidRPr="006F030C">
        <w:rPr>
          <w:b/>
          <w:bCs/>
        </w:rPr>
        <w:t>secret.</w:t>
      </w:r>
      <w:r w:rsidRPr="00FA6476">
        <w:rPr>
          <w:b/>
          <w:bCs/>
        </w:rPr>
        <w:t xml:space="preserve"> </w:t>
      </w:r>
      <w:r w:rsidRPr="006F030C">
        <w:rPr>
          <w:b/>
          <w:bCs/>
        </w:rPr>
        <w:t>Do</w:t>
      </w:r>
      <w:r w:rsidRPr="00FA6476">
        <w:rPr>
          <w:b/>
          <w:bCs/>
        </w:rPr>
        <w:t xml:space="preserve"> </w:t>
      </w:r>
      <w:r w:rsidRPr="006F030C">
        <w:rPr>
          <w:b/>
          <w:bCs/>
        </w:rPr>
        <w:t>not</w:t>
      </w:r>
      <w:r w:rsidRPr="00FA6476">
        <w:rPr>
          <w:b/>
          <w:bCs/>
        </w:rPr>
        <w:t xml:space="preserve"> </w:t>
      </w:r>
      <w:r w:rsidRPr="006F030C">
        <w:rPr>
          <w:b/>
          <w:bCs/>
        </w:rPr>
        <w:t>let</w:t>
      </w:r>
      <w:r w:rsidRPr="00FA6476">
        <w:rPr>
          <w:b/>
          <w:bCs/>
        </w:rPr>
        <w:t xml:space="preserve"> </w:t>
      </w:r>
      <w:r w:rsidRPr="006F030C">
        <w:rPr>
          <w:b/>
          <w:bCs/>
        </w:rPr>
        <w:t>anyone</w:t>
      </w:r>
      <w:r w:rsidRPr="00FA6476">
        <w:rPr>
          <w:b/>
          <w:bCs/>
        </w:rPr>
        <w:t xml:space="preserve"> </w:t>
      </w:r>
      <w:r w:rsidRPr="006F030C">
        <w:rPr>
          <w:b/>
          <w:bCs/>
        </w:rPr>
        <w:t>see</w:t>
      </w:r>
      <w:r w:rsidRPr="00FA6476">
        <w:rPr>
          <w:b/>
          <w:bCs/>
        </w:rPr>
        <w:t xml:space="preserve"> </w:t>
      </w:r>
      <w:r w:rsidRPr="006F030C">
        <w:rPr>
          <w:b/>
          <w:bCs/>
        </w:rPr>
        <w:t>how</w:t>
      </w:r>
      <w:r w:rsidRPr="00FA6476">
        <w:rPr>
          <w:b/>
          <w:bCs/>
        </w:rPr>
        <w:t xml:space="preserve"> </w:t>
      </w:r>
      <w:r w:rsidRPr="006F030C">
        <w:rPr>
          <w:b/>
          <w:bCs/>
        </w:rPr>
        <w:t>you</w:t>
      </w:r>
      <w:r w:rsidRPr="00FA6476">
        <w:rPr>
          <w:b/>
          <w:bCs/>
        </w:rPr>
        <w:t xml:space="preserve"> </w:t>
      </w:r>
      <w:r w:rsidRPr="006F030C">
        <w:rPr>
          <w:b/>
          <w:bCs/>
        </w:rPr>
        <w:t>have</w:t>
      </w:r>
      <w:r w:rsidRPr="00FA6476">
        <w:rPr>
          <w:b/>
          <w:bCs/>
        </w:rPr>
        <w:t xml:space="preserve"> </w:t>
      </w:r>
      <w:r w:rsidRPr="006F030C">
        <w:rPr>
          <w:b/>
          <w:bCs/>
        </w:rPr>
        <w:t>voted.</w:t>
      </w:r>
    </w:p>
    <w:p w14:paraId="68EF0171" w14:textId="77777777" w:rsidR="00C8258C" w:rsidRDefault="00C8258C" w:rsidP="00C8258C">
      <w:pPr>
        <w:pStyle w:val="LQT3"/>
      </w:pPr>
      <w:r w:rsidRPr="006F030C">
        <w:rPr>
          <w:b/>
          <w:bCs/>
        </w:rPr>
        <w:t>If</w:t>
      </w:r>
      <w:r w:rsidRPr="00FA6476">
        <w:rPr>
          <w:b/>
          <w:bCs/>
        </w:rPr>
        <w:t xml:space="preserve"> </w:t>
      </w:r>
      <w:r w:rsidRPr="006F030C">
        <w:rPr>
          <w:b/>
          <w:bCs/>
        </w:rPr>
        <w:t>you</w:t>
      </w:r>
      <w:r w:rsidRPr="00FA6476">
        <w:rPr>
          <w:b/>
          <w:bCs/>
        </w:rPr>
        <w:t xml:space="preserve"> </w:t>
      </w:r>
      <w:r w:rsidRPr="006F030C">
        <w:rPr>
          <w:b/>
          <w:bCs/>
        </w:rPr>
        <w:t>make</w:t>
      </w:r>
      <w:r w:rsidRPr="00FA6476">
        <w:rPr>
          <w:b/>
          <w:bCs/>
        </w:rPr>
        <w:t xml:space="preserve"> </w:t>
      </w:r>
      <w:r w:rsidRPr="006F030C">
        <w:rPr>
          <w:b/>
          <w:bCs/>
        </w:rPr>
        <w:t>a</w:t>
      </w:r>
      <w:r w:rsidRPr="00FA6476">
        <w:rPr>
          <w:b/>
          <w:bCs/>
        </w:rPr>
        <w:t xml:space="preserve"> </w:t>
      </w:r>
      <w:r w:rsidRPr="006F030C">
        <w:rPr>
          <w:b/>
          <w:bCs/>
        </w:rPr>
        <w:t>mistake</w:t>
      </w:r>
      <w:r w:rsidRPr="00FA6476">
        <w:rPr>
          <w:b/>
          <w:bCs/>
        </w:rPr>
        <w:t xml:space="preserve"> </w:t>
      </w:r>
      <w:r w:rsidRPr="006F030C">
        <w:rPr>
          <w:b/>
          <w:bCs/>
        </w:rPr>
        <w:t>or</w:t>
      </w:r>
      <w:r w:rsidRPr="00FA6476">
        <w:rPr>
          <w:b/>
          <w:bCs/>
        </w:rPr>
        <w:t xml:space="preserve"> </w:t>
      </w:r>
      <w:r w:rsidRPr="006F030C">
        <w:rPr>
          <w:b/>
          <w:bCs/>
        </w:rPr>
        <w:t>need</w:t>
      </w:r>
      <w:r w:rsidRPr="00FA6476">
        <w:rPr>
          <w:b/>
          <w:bCs/>
        </w:rPr>
        <w:t xml:space="preserve"> </w:t>
      </w:r>
      <w:r w:rsidRPr="006F030C">
        <w:rPr>
          <w:b/>
          <w:bCs/>
        </w:rPr>
        <w:t>some</w:t>
      </w:r>
      <w:r w:rsidRPr="00FA6476">
        <w:rPr>
          <w:b/>
          <w:bCs/>
        </w:rPr>
        <w:t xml:space="preserve"> </w:t>
      </w:r>
      <w:r w:rsidRPr="006F030C">
        <w:rPr>
          <w:b/>
          <w:bCs/>
        </w:rPr>
        <w:t>help,</w:t>
      </w:r>
      <w:r w:rsidRPr="00FA6476">
        <w:rPr>
          <w:b/>
          <w:bCs/>
        </w:rPr>
        <w:t xml:space="preserve"> </w:t>
      </w:r>
      <w:r w:rsidRPr="006F030C">
        <w:rPr>
          <w:b/>
          <w:bCs/>
        </w:rPr>
        <w:t>just</w:t>
      </w:r>
      <w:r w:rsidRPr="00FA6476">
        <w:rPr>
          <w:b/>
          <w:bCs/>
        </w:rPr>
        <w:t xml:space="preserve"> </w:t>
      </w:r>
      <w:r w:rsidRPr="006F030C">
        <w:rPr>
          <w:b/>
          <w:bCs/>
        </w:rPr>
        <w:t>ask</w:t>
      </w:r>
      <w:r w:rsidRPr="00FA6476">
        <w:rPr>
          <w:b/>
          <w:bCs/>
        </w:rPr>
        <w:t xml:space="preserve"> </w:t>
      </w:r>
      <w:r w:rsidRPr="006F030C">
        <w:rPr>
          <w:b/>
          <w:bCs/>
        </w:rPr>
        <w:t>the</w:t>
      </w:r>
      <w:r w:rsidRPr="00FA6476">
        <w:rPr>
          <w:b/>
          <w:bCs/>
        </w:rPr>
        <w:t xml:space="preserve"> </w:t>
      </w:r>
      <w:r w:rsidRPr="006F030C">
        <w:rPr>
          <w:b/>
          <w:bCs/>
        </w:rPr>
        <w:t>staff.</w:t>
      </w:r>
      <w:r w:rsidRPr="006F030C">
        <w:fldChar w:fldCharType="begin"/>
      </w:r>
      <w:r w:rsidRPr="006F030C">
        <w:instrText xml:space="preserve"> SYMBOL 148 \* MERGEFORMAT </w:instrText>
      </w:r>
      <w:r w:rsidRPr="006F030C">
        <w:fldChar w:fldCharType="end"/>
      </w:r>
    </w:p>
    <w:p w14:paraId="34173B05"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6A(</w:t>
      </w:r>
      <w:r>
        <w:rPr>
          <w:rStyle w:val="FootnoteReference"/>
        </w:rPr>
        <w:footnoteReference w:id="15"/>
      </w:r>
      <w:r>
        <w:t>)</w:t>
      </w:r>
      <w:r w:rsidRPr="00FA6476">
        <w:t xml:space="preserve"> </w:t>
      </w:r>
      <w:r>
        <w:t>(guidance</w:t>
      </w:r>
      <w:r w:rsidRPr="00FA6476">
        <w:t xml:space="preserve"> </w:t>
      </w:r>
      <w:r>
        <w:t>for</w:t>
      </w:r>
      <w:r w:rsidRPr="00FA6476">
        <w:t xml:space="preserve"> </w:t>
      </w:r>
      <w:r>
        <w:t>voters),</w:t>
      </w:r>
      <w:r w:rsidRPr="00FA6476">
        <w:t xml:space="preserve"> </w:t>
      </w:r>
      <w:r>
        <w:t>at</w:t>
      </w:r>
      <w:r w:rsidRPr="00FA6476">
        <w:t xml:space="preserve"> </w:t>
      </w:r>
      <w:r>
        <w:t>the</w:t>
      </w:r>
      <w:r w:rsidRPr="00FA6476">
        <w:t xml:space="preserve"> </w:t>
      </w:r>
      <w:r>
        <w:t>end</w:t>
      </w:r>
      <w:r w:rsidRPr="00FA6476">
        <w:t xml:space="preserve"> </w:t>
      </w:r>
      <w:r>
        <w:t>of</w:t>
      </w:r>
      <w:r w:rsidRPr="00FA6476">
        <w:t xml:space="preserve"> </w:t>
      </w:r>
      <w:r>
        <w:t>the</w:t>
      </w:r>
      <w:r w:rsidRPr="00FA6476">
        <w:t xml:space="preserve"> </w:t>
      </w:r>
      <w:r>
        <w:t>form,</w:t>
      </w:r>
      <w:r w:rsidRPr="00FA6476">
        <w:t xml:space="preserve"> </w:t>
      </w:r>
      <w:r>
        <w:t>after</w:t>
      </w:r>
      <w:r w:rsidRPr="00FA6476">
        <w:t xml:space="preserve"> </w:t>
      </w:r>
      <w:r>
        <w:t>the</w:t>
      </w:r>
      <w:r w:rsidRPr="00FA6476">
        <w:t xml:space="preserve"> </w:t>
      </w:r>
      <w:r>
        <w:t>final</w:t>
      </w:r>
      <w:r w:rsidRPr="00FA6476">
        <w:t xml:space="preserve"> </w:t>
      </w:r>
      <w:r>
        <w:t>paragraph,</w:t>
      </w:r>
      <w:r w:rsidRPr="00FA6476">
        <w:t xml:space="preserve"> </w:t>
      </w:r>
      <w:r>
        <w:t>insert—</w:t>
      </w:r>
    </w:p>
    <w:p w14:paraId="7A400907" w14:textId="77777777" w:rsidR="00C8258C" w:rsidRPr="00521C35" w:rsidRDefault="00C8258C" w:rsidP="00C8258C">
      <w:pPr>
        <w:pStyle w:val="LQT2"/>
        <w:rPr>
          <w:b/>
          <w:bCs/>
        </w:rPr>
      </w:pPr>
      <w:r w:rsidRPr="00521C35">
        <w:fldChar w:fldCharType="begin"/>
      </w:r>
      <w:r w:rsidRPr="00521C35">
        <w:instrText xml:space="preserve"> SYMBOL 147 \* MERGEFORMAT </w:instrText>
      </w:r>
      <w:r w:rsidRPr="00521C35">
        <w:fldChar w:fldCharType="end"/>
      </w:r>
      <w:r w:rsidRPr="00521C35">
        <w:rPr>
          <w:b/>
          <w:bCs/>
        </w:rPr>
        <w:t>Voting</w:t>
      </w:r>
      <w:r w:rsidRPr="00FA6476">
        <w:rPr>
          <w:b/>
          <w:bCs/>
        </w:rPr>
        <w:t xml:space="preserve"> </w:t>
      </w:r>
      <w:r w:rsidRPr="00521C35">
        <w:rPr>
          <w:b/>
          <w:bCs/>
        </w:rPr>
        <w:t>is</w:t>
      </w:r>
      <w:r w:rsidRPr="00FA6476">
        <w:rPr>
          <w:b/>
          <w:bCs/>
        </w:rPr>
        <w:t xml:space="preserve"> </w:t>
      </w:r>
      <w:r w:rsidRPr="00521C35">
        <w:rPr>
          <w:b/>
          <w:bCs/>
        </w:rPr>
        <w:t>secret.</w:t>
      </w:r>
      <w:r w:rsidRPr="00FA6476">
        <w:rPr>
          <w:b/>
          <w:bCs/>
        </w:rPr>
        <w:t xml:space="preserve"> </w:t>
      </w:r>
      <w:r w:rsidRPr="00521C35">
        <w:rPr>
          <w:b/>
          <w:bCs/>
        </w:rPr>
        <w:t>Do</w:t>
      </w:r>
      <w:r w:rsidRPr="00FA6476">
        <w:rPr>
          <w:b/>
          <w:bCs/>
        </w:rPr>
        <w:t xml:space="preserve"> </w:t>
      </w:r>
      <w:r w:rsidRPr="00521C35">
        <w:rPr>
          <w:b/>
          <w:bCs/>
        </w:rPr>
        <w:t>not</w:t>
      </w:r>
      <w:r w:rsidRPr="00FA6476">
        <w:rPr>
          <w:b/>
          <w:bCs/>
        </w:rPr>
        <w:t xml:space="preserve"> </w:t>
      </w:r>
      <w:r w:rsidRPr="00521C35">
        <w:rPr>
          <w:b/>
          <w:bCs/>
        </w:rPr>
        <w:t>let</w:t>
      </w:r>
      <w:r w:rsidRPr="00FA6476">
        <w:rPr>
          <w:b/>
          <w:bCs/>
        </w:rPr>
        <w:t xml:space="preserve"> </w:t>
      </w:r>
      <w:r w:rsidRPr="00521C35">
        <w:rPr>
          <w:b/>
          <w:bCs/>
        </w:rPr>
        <w:t>anyone</w:t>
      </w:r>
      <w:r w:rsidRPr="00FA6476">
        <w:rPr>
          <w:b/>
          <w:bCs/>
        </w:rPr>
        <w:t xml:space="preserve"> </w:t>
      </w:r>
      <w:r w:rsidRPr="00521C35">
        <w:rPr>
          <w:b/>
          <w:bCs/>
        </w:rPr>
        <w:t>see</w:t>
      </w:r>
      <w:r w:rsidRPr="00FA6476">
        <w:rPr>
          <w:b/>
          <w:bCs/>
        </w:rPr>
        <w:t xml:space="preserve"> </w:t>
      </w:r>
      <w:r w:rsidRPr="00521C35">
        <w:rPr>
          <w:b/>
          <w:bCs/>
        </w:rPr>
        <w:t>how</w:t>
      </w:r>
      <w:r w:rsidRPr="00FA6476">
        <w:rPr>
          <w:b/>
          <w:bCs/>
        </w:rPr>
        <w:t xml:space="preserve"> </w:t>
      </w:r>
      <w:r w:rsidRPr="00521C35">
        <w:rPr>
          <w:b/>
          <w:bCs/>
        </w:rPr>
        <w:t>you</w:t>
      </w:r>
      <w:r w:rsidRPr="00FA6476">
        <w:rPr>
          <w:b/>
          <w:bCs/>
        </w:rPr>
        <w:t xml:space="preserve"> </w:t>
      </w:r>
      <w:r w:rsidRPr="00521C35">
        <w:rPr>
          <w:b/>
          <w:bCs/>
        </w:rPr>
        <w:t>have</w:t>
      </w:r>
      <w:r w:rsidRPr="00FA6476">
        <w:rPr>
          <w:b/>
          <w:bCs/>
        </w:rPr>
        <w:t xml:space="preserve"> </w:t>
      </w:r>
      <w:r w:rsidRPr="00521C35">
        <w:rPr>
          <w:b/>
          <w:bCs/>
        </w:rPr>
        <w:t>voted.</w:t>
      </w:r>
    </w:p>
    <w:p w14:paraId="05A7460F" w14:textId="77777777" w:rsidR="00C8258C" w:rsidRDefault="00C8258C" w:rsidP="00C8258C">
      <w:pPr>
        <w:pStyle w:val="LQT1"/>
      </w:pPr>
      <w:r w:rsidRPr="00521C35">
        <w:rPr>
          <w:b/>
          <w:bCs/>
        </w:rPr>
        <w:t>If</w:t>
      </w:r>
      <w:r w:rsidRPr="00FA6476">
        <w:rPr>
          <w:b/>
          <w:bCs/>
        </w:rPr>
        <w:t xml:space="preserve"> </w:t>
      </w:r>
      <w:r w:rsidRPr="00521C35">
        <w:rPr>
          <w:b/>
          <w:bCs/>
        </w:rPr>
        <w:t>you</w:t>
      </w:r>
      <w:r w:rsidRPr="00FA6476">
        <w:rPr>
          <w:b/>
          <w:bCs/>
        </w:rPr>
        <w:t xml:space="preserve"> </w:t>
      </w:r>
      <w:r w:rsidRPr="00521C35">
        <w:rPr>
          <w:b/>
          <w:bCs/>
        </w:rPr>
        <w:t>make</w:t>
      </w:r>
      <w:r w:rsidRPr="00FA6476">
        <w:rPr>
          <w:b/>
          <w:bCs/>
        </w:rPr>
        <w:t xml:space="preserve"> </w:t>
      </w:r>
      <w:r w:rsidRPr="00521C35">
        <w:rPr>
          <w:b/>
          <w:bCs/>
        </w:rPr>
        <w:t>a</w:t>
      </w:r>
      <w:r w:rsidRPr="00FA6476">
        <w:rPr>
          <w:b/>
          <w:bCs/>
        </w:rPr>
        <w:t xml:space="preserve"> </w:t>
      </w:r>
      <w:r w:rsidRPr="00521C35">
        <w:rPr>
          <w:b/>
          <w:bCs/>
        </w:rPr>
        <w:t>mistake</w:t>
      </w:r>
      <w:r w:rsidRPr="00FA6476">
        <w:rPr>
          <w:b/>
          <w:bCs/>
        </w:rPr>
        <w:t xml:space="preserve"> </w:t>
      </w:r>
      <w:r w:rsidRPr="00521C35">
        <w:rPr>
          <w:b/>
          <w:bCs/>
        </w:rPr>
        <w:t>or</w:t>
      </w:r>
      <w:r w:rsidRPr="00FA6476">
        <w:rPr>
          <w:b/>
          <w:bCs/>
        </w:rPr>
        <w:t xml:space="preserve"> </w:t>
      </w:r>
      <w:r w:rsidRPr="00521C35">
        <w:rPr>
          <w:b/>
          <w:bCs/>
        </w:rPr>
        <w:t>need</w:t>
      </w:r>
      <w:r w:rsidRPr="00FA6476">
        <w:rPr>
          <w:b/>
          <w:bCs/>
        </w:rPr>
        <w:t xml:space="preserve"> </w:t>
      </w:r>
      <w:r w:rsidRPr="00521C35">
        <w:rPr>
          <w:b/>
          <w:bCs/>
        </w:rPr>
        <w:t>some</w:t>
      </w:r>
      <w:r w:rsidRPr="00FA6476">
        <w:rPr>
          <w:b/>
          <w:bCs/>
        </w:rPr>
        <w:t xml:space="preserve"> </w:t>
      </w:r>
      <w:r w:rsidRPr="00521C35">
        <w:rPr>
          <w:b/>
          <w:bCs/>
        </w:rPr>
        <w:t>help,</w:t>
      </w:r>
      <w:r w:rsidRPr="00FA6476">
        <w:rPr>
          <w:b/>
          <w:bCs/>
        </w:rPr>
        <w:t xml:space="preserve"> </w:t>
      </w:r>
      <w:r w:rsidRPr="00521C35">
        <w:rPr>
          <w:b/>
          <w:bCs/>
        </w:rPr>
        <w:t>just</w:t>
      </w:r>
      <w:r w:rsidRPr="00FA6476">
        <w:rPr>
          <w:b/>
          <w:bCs/>
        </w:rPr>
        <w:t xml:space="preserve"> </w:t>
      </w:r>
      <w:r w:rsidRPr="00521C35">
        <w:rPr>
          <w:b/>
          <w:bCs/>
        </w:rPr>
        <w:t>ask</w:t>
      </w:r>
      <w:r w:rsidRPr="00FA6476">
        <w:rPr>
          <w:b/>
          <w:bCs/>
        </w:rPr>
        <w:t xml:space="preserve"> </w:t>
      </w:r>
      <w:r w:rsidRPr="00521C35">
        <w:rPr>
          <w:b/>
          <w:bCs/>
        </w:rPr>
        <w:t>the</w:t>
      </w:r>
      <w:r w:rsidRPr="00FA6476">
        <w:rPr>
          <w:b/>
          <w:bCs/>
        </w:rPr>
        <w:t xml:space="preserve"> </w:t>
      </w:r>
      <w:r w:rsidRPr="00521C35">
        <w:rPr>
          <w:b/>
          <w:bCs/>
        </w:rPr>
        <w:t>staff.</w:t>
      </w:r>
      <w:r w:rsidRPr="00521C35">
        <w:fldChar w:fldCharType="begin"/>
      </w:r>
      <w:r w:rsidRPr="00521C35">
        <w:instrText xml:space="preserve"> SYMBOL 148 \* MERGEFORMAT </w:instrText>
      </w:r>
      <w:r w:rsidRPr="00521C35">
        <w:fldChar w:fldCharType="end"/>
      </w:r>
    </w:p>
    <w:p w14:paraId="7D37724E"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8</w:t>
      </w:r>
      <w:r w:rsidRPr="00FA6476">
        <w:t xml:space="preserve"> </w:t>
      </w:r>
      <w:r>
        <w:t>(f</w:t>
      </w:r>
      <w:r w:rsidRPr="00B27CCB">
        <w:t>orm</w:t>
      </w:r>
      <w:r w:rsidRPr="00FA6476">
        <w:t xml:space="preserve"> </w:t>
      </w:r>
      <w:r w:rsidRPr="00B27CCB">
        <w:t>of</w:t>
      </w:r>
      <w:r w:rsidRPr="00FA6476">
        <w:t xml:space="preserve"> </w:t>
      </w:r>
      <w:r w:rsidRPr="00B27CCB">
        <w:t>declaration</w:t>
      </w:r>
      <w:r w:rsidRPr="00FA6476">
        <w:t xml:space="preserve"> </w:t>
      </w:r>
      <w:r w:rsidRPr="00B27CCB">
        <w:t>to</w:t>
      </w:r>
      <w:r w:rsidRPr="00FA6476">
        <w:t xml:space="preserve"> </w:t>
      </w:r>
      <w:r w:rsidRPr="00B27CCB">
        <w:t>be</w:t>
      </w:r>
      <w:r w:rsidRPr="00FA6476">
        <w:t xml:space="preserve"> </w:t>
      </w:r>
      <w:r w:rsidRPr="00B27CCB">
        <w:t>made</w:t>
      </w:r>
      <w:r w:rsidRPr="00FA6476">
        <w:t xml:space="preserve"> </w:t>
      </w:r>
      <w:r w:rsidRPr="00B27CCB">
        <w:t>by</w:t>
      </w:r>
      <w:r w:rsidRPr="00FA6476">
        <w:t xml:space="preserve"> </w:t>
      </w:r>
      <w:r w:rsidRPr="00B27CCB">
        <w:t>the</w:t>
      </w:r>
      <w:r w:rsidRPr="00FA6476">
        <w:t xml:space="preserve"> </w:t>
      </w:r>
      <w:r w:rsidRPr="00B27CCB">
        <w:t>companion</w:t>
      </w:r>
      <w:r w:rsidRPr="00FA6476">
        <w:t xml:space="preserve"> </w:t>
      </w:r>
      <w:r w:rsidRPr="00B27CCB">
        <w:t>of</w:t>
      </w:r>
      <w:r w:rsidRPr="00FA6476">
        <w:t xml:space="preserve"> </w:t>
      </w:r>
      <w:r w:rsidRPr="00B27CCB">
        <w:t>a</w:t>
      </w:r>
      <w:r w:rsidRPr="00FA6476">
        <w:t xml:space="preserve"> </w:t>
      </w:r>
      <w:r w:rsidRPr="00B27CCB">
        <w:t>voter</w:t>
      </w:r>
      <w:r w:rsidRPr="00FA6476">
        <w:t xml:space="preserve"> </w:t>
      </w:r>
      <w:r w:rsidRPr="00B27CCB">
        <w:t>with</w:t>
      </w:r>
      <w:r w:rsidRPr="00FA6476">
        <w:t xml:space="preserve"> </w:t>
      </w:r>
      <w:r w:rsidRPr="00B27CCB">
        <w:t>disabilities</w:t>
      </w:r>
      <w:r>
        <w:t>)—</w:t>
      </w:r>
    </w:p>
    <w:p w14:paraId="532917C4" w14:textId="77777777" w:rsidR="00C8258C" w:rsidRDefault="00C8258C" w:rsidP="00C8258C">
      <w:pPr>
        <w:pStyle w:val="N3"/>
      </w:pPr>
      <w:r>
        <w:t>in</w:t>
      </w:r>
      <w:r w:rsidRPr="00FA6476">
        <w:t xml:space="preserve"> </w:t>
      </w:r>
      <w:r>
        <w:t>the</w:t>
      </w:r>
      <w:r w:rsidRPr="00FA6476">
        <w:t xml:space="preserve"> </w:t>
      </w:r>
      <w:r>
        <w:t>title</w:t>
      </w:r>
      <w:r w:rsidRPr="00FA6476">
        <w:t xml:space="preserve"> </w:t>
      </w:r>
      <w:r>
        <w:t>of</w:t>
      </w:r>
      <w:r w:rsidRPr="00FA6476">
        <w:t xml:space="preserve"> </w:t>
      </w:r>
      <w:r>
        <w:t>the</w:t>
      </w:r>
      <w:r w:rsidRPr="00FA6476">
        <w:t xml:space="preserve"> </w:t>
      </w:r>
      <w:r>
        <w:t>form,</w:t>
      </w:r>
      <w:r w:rsidRPr="00FA6476">
        <w:t xml:space="preserve"> </w:t>
      </w:r>
      <w:r>
        <w:t>for</w:t>
      </w:r>
      <w:r w:rsidRPr="00FA6476">
        <w:t xml:space="preserve"> </w:t>
      </w:r>
      <w:r>
        <w:t>“disabilities”</w:t>
      </w:r>
      <w:r w:rsidRPr="00FA6476">
        <w:t xml:space="preserve"> </w:t>
      </w:r>
      <w:r>
        <w:t>substitute</w:t>
      </w:r>
      <w:r w:rsidRPr="00FA6476">
        <w:t xml:space="preserve"> </w:t>
      </w:r>
      <w:r>
        <w:t>“</w:t>
      </w:r>
      <w:bookmarkStart w:id="23" w:name="_Hlk206423794"/>
      <w:r w:rsidRPr="00B27CCB">
        <w:t>severe</w:t>
      </w:r>
      <w:r w:rsidRPr="00FA6476">
        <w:t xml:space="preserve"> </w:t>
      </w:r>
      <w:r w:rsidRPr="00B27CCB">
        <w:t>sight</w:t>
      </w:r>
      <w:r w:rsidRPr="00FA6476">
        <w:t xml:space="preserve"> </w:t>
      </w:r>
      <w:r w:rsidRPr="00B27CCB">
        <w:t>impairment</w:t>
      </w:r>
      <w:r w:rsidRPr="00FA6476">
        <w:t xml:space="preserve"> </w:t>
      </w:r>
      <w:r w:rsidRPr="00B27CCB">
        <w:t>or</w:t>
      </w:r>
      <w:r w:rsidRPr="00FA6476">
        <w:t xml:space="preserve"> </w:t>
      </w:r>
      <w:r w:rsidRPr="00B27CCB">
        <w:t>other</w:t>
      </w:r>
      <w:r w:rsidRPr="00FA6476">
        <w:t xml:space="preserve"> </w:t>
      </w:r>
      <w:r w:rsidRPr="00B27CCB">
        <w:t>disability</w:t>
      </w:r>
      <w:r w:rsidRPr="00FA6476">
        <w:t xml:space="preserve"> </w:t>
      </w:r>
      <w:r w:rsidRPr="00B27CCB">
        <w:t>or</w:t>
      </w:r>
      <w:r w:rsidRPr="00FA6476">
        <w:t xml:space="preserve"> </w:t>
      </w:r>
      <w:r w:rsidRPr="00B27CCB">
        <w:t>inability</w:t>
      </w:r>
      <w:r w:rsidRPr="00FA6476">
        <w:t xml:space="preserve"> </w:t>
      </w:r>
      <w:r w:rsidRPr="00B27CCB">
        <w:t>to</w:t>
      </w:r>
      <w:r w:rsidRPr="00FA6476">
        <w:t xml:space="preserve"> </w:t>
      </w:r>
      <w:r w:rsidRPr="00B27CCB">
        <w:t>read</w:t>
      </w:r>
      <w:bookmarkEnd w:id="23"/>
      <w:r>
        <w:t>”;</w:t>
      </w:r>
    </w:p>
    <w:p w14:paraId="6A8196BD" w14:textId="77777777" w:rsidR="00C8258C" w:rsidRDefault="00C8258C" w:rsidP="00C8258C">
      <w:pPr>
        <w:pStyle w:val="N3"/>
      </w:pPr>
      <w:r>
        <w:t>in</w:t>
      </w:r>
      <w:r w:rsidRPr="00FA6476">
        <w:t xml:space="preserve"> </w:t>
      </w:r>
      <w:r>
        <w:t>the</w:t>
      </w:r>
      <w:r w:rsidRPr="00FA6476">
        <w:t xml:space="preserve"> </w:t>
      </w:r>
      <w:r>
        <w:t>first</w:t>
      </w:r>
      <w:r w:rsidRPr="00FA6476">
        <w:t xml:space="preserve"> </w:t>
      </w:r>
      <w:r>
        <w:t>paragraph,</w:t>
      </w:r>
      <w:r w:rsidRPr="00FA6476">
        <w:t xml:space="preserve"> </w:t>
      </w:r>
      <w:r>
        <w:t>after</w:t>
      </w:r>
      <w:r w:rsidRPr="00FA6476">
        <w:t xml:space="preserve"> </w:t>
      </w:r>
      <w:r>
        <w:t>“</w:t>
      </w:r>
      <w:r w:rsidRPr="00B27CCB">
        <w:t>[insert</w:t>
      </w:r>
      <w:r w:rsidRPr="00FA6476">
        <w:t xml:space="preserve"> </w:t>
      </w:r>
      <w:r w:rsidRPr="00B27CCB">
        <w:t>name</w:t>
      </w:r>
      <w:r w:rsidRPr="00FA6476">
        <w:t xml:space="preserve"> </w:t>
      </w:r>
      <w:r w:rsidRPr="00B27CCB">
        <w:t>of</w:t>
      </w:r>
      <w:r w:rsidRPr="00FA6476">
        <w:t xml:space="preserve"> </w:t>
      </w:r>
      <w:r w:rsidRPr="00B27CCB">
        <w:t>voter</w:t>
      </w:r>
      <w:r w:rsidRPr="00FA6476">
        <w:t xml:space="preserve"> </w:t>
      </w:r>
      <w:r w:rsidRPr="00B27CCB">
        <w:t>being</w:t>
      </w:r>
      <w:r w:rsidRPr="00FA6476">
        <w:t xml:space="preserve"> </w:t>
      </w:r>
      <w:r w:rsidRPr="00B27CCB">
        <w:t>assisted]</w:t>
      </w:r>
      <w:r>
        <w:t>”</w:t>
      </w:r>
      <w:r w:rsidRPr="00FA6476">
        <w:t xml:space="preserve"> </w:t>
      </w:r>
      <w:r>
        <w:t>insert</w:t>
      </w:r>
      <w:r w:rsidRPr="00FA6476">
        <w:t xml:space="preserve"> </w:t>
      </w:r>
      <w:r>
        <w:t>“**”;</w:t>
      </w:r>
    </w:p>
    <w:p w14:paraId="0880B704" w14:textId="77777777" w:rsidR="00C8258C" w:rsidRDefault="00C8258C" w:rsidP="00C8258C">
      <w:pPr>
        <w:pStyle w:val="N3"/>
      </w:pPr>
      <w:r>
        <w:t>in</w:t>
      </w:r>
      <w:r w:rsidRPr="00FA6476">
        <w:t xml:space="preserve"> </w:t>
      </w:r>
      <w:r>
        <w:t>the</w:t>
      </w:r>
      <w:r w:rsidRPr="00FA6476">
        <w:t xml:space="preserve"> </w:t>
      </w:r>
      <w:r>
        <w:t>third</w:t>
      </w:r>
      <w:r w:rsidRPr="00FA6476">
        <w:t xml:space="preserve"> </w:t>
      </w:r>
      <w:r>
        <w:t>paragraph,</w:t>
      </w:r>
      <w:r w:rsidRPr="00FA6476">
        <w:t xml:space="preserve"> </w:t>
      </w:r>
      <w:r>
        <w:t>for</w:t>
      </w:r>
      <w:r w:rsidRPr="00FA6476">
        <w:t xml:space="preserve"> </w:t>
      </w:r>
      <w:r>
        <w:t>“disabilities”</w:t>
      </w:r>
      <w:r w:rsidRPr="00FA6476">
        <w:t xml:space="preserve"> </w:t>
      </w:r>
      <w:r>
        <w:t>substitute</w:t>
      </w:r>
      <w:r w:rsidRPr="00FA6476">
        <w:t xml:space="preserve"> </w:t>
      </w:r>
      <w:r>
        <w:t>“</w:t>
      </w:r>
      <w:r w:rsidRPr="00B27CCB">
        <w:t>severe</w:t>
      </w:r>
      <w:r w:rsidRPr="00FA6476">
        <w:t xml:space="preserve"> </w:t>
      </w:r>
      <w:r w:rsidRPr="00B27CCB">
        <w:t>sight</w:t>
      </w:r>
      <w:r w:rsidRPr="00FA6476">
        <w:t xml:space="preserve"> </w:t>
      </w:r>
      <w:r w:rsidRPr="00B27CCB">
        <w:t>impairment</w:t>
      </w:r>
      <w:r w:rsidRPr="00FA6476">
        <w:t xml:space="preserve"> </w:t>
      </w:r>
      <w:r w:rsidRPr="00B27CCB">
        <w:t>or</w:t>
      </w:r>
      <w:r w:rsidRPr="00FA6476">
        <w:t xml:space="preserve"> </w:t>
      </w:r>
      <w:r w:rsidRPr="00B27CCB">
        <w:t>other</w:t>
      </w:r>
      <w:r w:rsidRPr="00FA6476">
        <w:t xml:space="preserve"> </w:t>
      </w:r>
      <w:r w:rsidRPr="00B27CCB">
        <w:t>disability</w:t>
      </w:r>
      <w:r w:rsidRPr="00FA6476">
        <w:t xml:space="preserve"> </w:t>
      </w:r>
      <w:r w:rsidRPr="00B27CCB">
        <w:t>or</w:t>
      </w:r>
      <w:r w:rsidRPr="00FA6476">
        <w:t xml:space="preserve"> </w:t>
      </w:r>
      <w:r w:rsidRPr="00B27CCB">
        <w:t>inability</w:t>
      </w:r>
      <w:r w:rsidRPr="00FA6476">
        <w:t xml:space="preserve"> </w:t>
      </w:r>
      <w:r w:rsidRPr="00B27CCB">
        <w:t>to</w:t>
      </w:r>
      <w:r w:rsidRPr="00FA6476">
        <w:t xml:space="preserve"> </w:t>
      </w:r>
      <w:r w:rsidRPr="00B27CCB">
        <w:t>read</w:t>
      </w:r>
      <w:r>
        <w:t>”;</w:t>
      </w:r>
    </w:p>
    <w:p w14:paraId="4CF9CC93" w14:textId="77777777" w:rsidR="00C8258C" w:rsidRDefault="00C8258C" w:rsidP="00C8258C">
      <w:pPr>
        <w:pStyle w:val="N3"/>
      </w:pPr>
      <w:r>
        <w:lastRenderedPageBreak/>
        <w:t>in</w:t>
      </w:r>
      <w:r w:rsidRPr="00FA6476">
        <w:t xml:space="preserve"> </w:t>
      </w:r>
      <w:r>
        <w:t>the</w:t>
      </w:r>
      <w:r w:rsidRPr="00FA6476">
        <w:t xml:space="preserve"> </w:t>
      </w:r>
      <w:r>
        <w:t>asterisked</w:t>
      </w:r>
      <w:r w:rsidRPr="00FA6476">
        <w:t xml:space="preserve"> </w:t>
      </w:r>
      <w:r>
        <w:t>paragraph,</w:t>
      </w:r>
      <w:r w:rsidRPr="00FA6476">
        <w:t xml:space="preserve"> </w:t>
      </w:r>
      <w:r>
        <w:t>for</w:t>
      </w:r>
      <w:r w:rsidRPr="00FA6476">
        <w:t xml:space="preserve"> </w:t>
      </w:r>
      <w:r>
        <w:t>“disabilities”</w:t>
      </w:r>
      <w:r w:rsidRPr="00FA6476">
        <w:t xml:space="preserve"> </w:t>
      </w:r>
      <w:r>
        <w:t>substitute</w:t>
      </w:r>
      <w:r w:rsidRPr="00FA6476">
        <w:t xml:space="preserve"> </w:t>
      </w:r>
      <w:r>
        <w:t>“</w:t>
      </w:r>
      <w:r w:rsidRPr="000E585B">
        <w:t>severe</w:t>
      </w:r>
      <w:r w:rsidRPr="00FA6476">
        <w:t xml:space="preserve"> </w:t>
      </w:r>
      <w:r w:rsidRPr="000E585B">
        <w:t>sight</w:t>
      </w:r>
      <w:r w:rsidRPr="00FA6476">
        <w:t xml:space="preserve"> </w:t>
      </w:r>
      <w:r w:rsidRPr="000E585B">
        <w:t>impairment</w:t>
      </w:r>
      <w:r w:rsidRPr="00FA6476">
        <w:t xml:space="preserve"> </w:t>
      </w:r>
      <w:r w:rsidRPr="000E585B">
        <w:t>or</w:t>
      </w:r>
      <w:r w:rsidRPr="00FA6476">
        <w:t xml:space="preserve"> </w:t>
      </w:r>
      <w:r w:rsidRPr="000E585B">
        <w:t>other</w:t>
      </w:r>
      <w:r w:rsidRPr="00FA6476">
        <w:t xml:space="preserve"> </w:t>
      </w:r>
      <w:r w:rsidRPr="000E585B">
        <w:t>disability</w:t>
      </w:r>
      <w:r w:rsidRPr="00FA6476">
        <w:t xml:space="preserve"> </w:t>
      </w:r>
      <w:r w:rsidRPr="000E585B">
        <w:t>or</w:t>
      </w:r>
      <w:r w:rsidRPr="00FA6476">
        <w:t xml:space="preserve"> </w:t>
      </w:r>
      <w:r w:rsidRPr="000E585B">
        <w:t>inability</w:t>
      </w:r>
      <w:r w:rsidRPr="00FA6476">
        <w:t xml:space="preserve"> </w:t>
      </w:r>
      <w:r w:rsidRPr="000E585B">
        <w:t>to</w:t>
      </w:r>
      <w:r w:rsidRPr="00FA6476">
        <w:t xml:space="preserve"> </w:t>
      </w:r>
      <w:r w:rsidRPr="000E585B">
        <w:t>read</w:t>
      </w:r>
      <w:r>
        <w:t>”;</w:t>
      </w:r>
    </w:p>
    <w:p w14:paraId="2629FF1E" w14:textId="77777777" w:rsidR="00C8258C" w:rsidRDefault="00C8258C" w:rsidP="00C8258C">
      <w:pPr>
        <w:pStyle w:val="N3"/>
      </w:pPr>
      <w:r>
        <w:t>after</w:t>
      </w:r>
      <w:r w:rsidRPr="00FA6476">
        <w:t xml:space="preserve"> </w:t>
      </w:r>
      <w:r>
        <w:t>the</w:t>
      </w:r>
      <w:r w:rsidRPr="00FA6476">
        <w:t xml:space="preserve"> </w:t>
      </w:r>
      <w:r>
        <w:t>asterisked</w:t>
      </w:r>
      <w:r w:rsidRPr="00FA6476">
        <w:t xml:space="preserve"> </w:t>
      </w:r>
      <w:r>
        <w:t>paragraph</w:t>
      </w:r>
      <w:r w:rsidRPr="00FA6476">
        <w:t xml:space="preserve"> </w:t>
      </w:r>
      <w:r>
        <w:t>insert—</w:t>
      </w:r>
    </w:p>
    <w:p w14:paraId="342CE1F7" w14:textId="77777777" w:rsidR="00C8258C" w:rsidRDefault="00C8258C" w:rsidP="00C8258C">
      <w:pPr>
        <w:pStyle w:val="LQT3"/>
      </w:pPr>
      <w:r w:rsidRPr="006F030C">
        <w:fldChar w:fldCharType="begin"/>
      </w:r>
      <w:r w:rsidRPr="006F030C">
        <w:instrText xml:space="preserve"> SYMBOL 147 \* MERGEFORMAT </w:instrText>
      </w:r>
      <w:r w:rsidRPr="006F030C">
        <w:fldChar w:fldCharType="end"/>
      </w:r>
      <w:r>
        <w:t>**</w:t>
      </w:r>
      <w:r w:rsidRPr="006F030C">
        <w:t>The</w:t>
      </w:r>
      <w:r w:rsidRPr="00FA6476">
        <w:t xml:space="preserve"> </w:t>
      </w:r>
      <w:r w:rsidRPr="006F030C">
        <w:t>name</w:t>
      </w:r>
      <w:r w:rsidRPr="00FA6476">
        <w:t xml:space="preserve"> </w:t>
      </w:r>
      <w:r w:rsidRPr="006F030C">
        <w:t>of</w:t>
      </w:r>
      <w:r w:rsidRPr="00FA6476">
        <w:t xml:space="preserve"> </w:t>
      </w:r>
      <w:r w:rsidRPr="006F030C">
        <w:t>the</w:t>
      </w:r>
      <w:r w:rsidRPr="00FA6476">
        <w:t xml:space="preserve"> </w:t>
      </w:r>
      <w:r w:rsidRPr="006F030C">
        <w:t>voter</w:t>
      </w:r>
      <w:r w:rsidRPr="00FA6476">
        <w:t xml:space="preserve"> </w:t>
      </w:r>
      <w:r w:rsidRPr="006F030C">
        <w:t>is</w:t>
      </w:r>
      <w:r w:rsidRPr="00FA6476">
        <w:t xml:space="preserve"> </w:t>
      </w:r>
      <w:r w:rsidRPr="007E6518">
        <w:rPr>
          <w:u w:val="single"/>
        </w:rPr>
        <w:t>not</w:t>
      </w:r>
      <w:r w:rsidRPr="00FA6476">
        <w:t xml:space="preserve"> </w:t>
      </w:r>
      <w:r w:rsidRPr="006F030C">
        <w:t>to</w:t>
      </w:r>
      <w:r w:rsidRPr="00FA6476">
        <w:t xml:space="preserve"> </w:t>
      </w:r>
      <w:r w:rsidRPr="006F030C">
        <w:t>be</w:t>
      </w:r>
      <w:r w:rsidRPr="00FA6476">
        <w:t xml:space="preserve"> </w:t>
      </w:r>
      <w:r w:rsidRPr="006F030C">
        <w:t>added</w:t>
      </w:r>
      <w:r w:rsidRPr="00FA6476">
        <w:t xml:space="preserve"> </w:t>
      </w:r>
      <w:r w:rsidRPr="006F030C">
        <w:t>when</w:t>
      </w:r>
      <w:r w:rsidRPr="00FA6476">
        <w:t xml:space="preserve"> </w:t>
      </w:r>
      <w:r w:rsidRPr="006F030C">
        <w:t>the</w:t>
      </w:r>
      <w:r w:rsidRPr="00FA6476">
        <w:t xml:space="preserve"> </w:t>
      </w:r>
      <w:r w:rsidRPr="006F030C">
        <w:t>voter</w:t>
      </w:r>
      <w:r w:rsidRPr="00FA6476">
        <w:t xml:space="preserve"> </w:t>
      </w:r>
      <w:r w:rsidRPr="006F030C">
        <w:t>has</w:t>
      </w:r>
      <w:r w:rsidRPr="00FA6476">
        <w:t xml:space="preserve"> </w:t>
      </w:r>
      <w:r w:rsidRPr="006F030C">
        <w:t>an</w:t>
      </w:r>
      <w:r w:rsidRPr="00FA6476">
        <w:t xml:space="preserve"> </w:t>
      </w:r>
      <w:r w:rsidRPr="006F030C">
        <w:t>anonymous</w:t>
      </w:r>
      <w:r w:rsidRPr="00FA6476">
        <w:t xml:space="preserve"> </w:t>
      </w:r>
      <w:r w:rsidRPr="006F030C">
        <w:t>entry.</w:t>
      </w:r>
      <w:r w:rsidRPr="00FA6476">
        <w:t xml:space="preserve"> </w:t>
      </w:r>
      <w:r w:rsidRPr="006F030C">
        <w:t>Instead,</w:t>
      </w:r>
      <w:r w:rsidRPr="00FA6476">
        <w:t xml:space="preserve"> </w:t>
      </w:r>
      <w:r w:rsidRPr="006F030C">
        <w:t>only</w:t>
      </w:r>
      <w:r w:rsidRPr="00FA6476">
        <w:t xml:space="preserve"> </w:t>
      </w:r>
      <w:r w:rsidRPr="006F030C">
        <w:t>the</w:t>
      </w:r>
      <w:r w:rsidRPr="00FA6476">
        <w:t xml:space="preserve"> </w:t>
      </w:r>
      <w:r w:rsidRPr="006F030C">
        <w:t>voter’s</w:t>
      </w:r>
      <w:r w:rsidRPr="00FA6476">
        <w:t xml:space="preserve"> </w:t>
      </w:r>
      <w:r w:rsidRPr="006F030C">
        <w:t>number</w:t>
      </w:r>
      <w:r w:rsidRPr="00FA6476">
        <w:t xml:space="preserve"> </w:t>
      </w:r>
      <w:r w:rsidRPr="006F030C">
        <w:t>is</w:t>
      </w:r>
      <w:r w:rsidRPr="00FA6476">
        <w:t xml:space="preserve"> </w:t>
      </w:r>
      <w:r w:rsidRPr="006F030C">
        <w:t>to</w:t>
      </w:r>
      <w:r w:rsidRPr="00FA6476">
        <w:t xml:space="preserve"> </w:t>
      </w:r>
      <w:r w:rsidRPr="006F030C">
        <w:t>be</w:t>
      </w:r>
      <w:r w:rsidRPr="00FA6476">
        <w:t xml:space="preserve"> </w:t>
      </w:r>
      <w:r w:rsidRPr="006F030C">
        <w:t>added</w:t>
      </w:r>
      <w:r w:rsidRPr="00FA6476">
        <w:t xml:space="preserve"> </w:t>
      </w:r>
      <w:r>
        <w:t>(</w:t>
      </w:r>
      <w:r>
        <w:rPr>
          <w:i/>
          <w:iCs/>
        </w:rPr>
        <w:t>see</w:t>
      </w:r>
      <w:r w:rsidRPr="00FA6476">
        <w:rPr>
          <w:i/>
          <w:iCs/>
        </w:rPr>
        <w:t xml:space="preserve"> </w:t>
      </w:r>
      <w:r>
        <w:rPr>
          <w:i/>
          <w:iCs/>
        </w:rPr>
        <w:t>note</w:t>
      </w:r>
      <w:r w:rsidRPr="00FA6476">
        <w:rPr>
          <w:i/>
          <w:iCs/>
        </w:rPr>
        <w:t xml:space="preserve"> </w:t>
      </w:r>
      <w:r>
        <w:rPr>
          <w:i/>
          <w:iCs/>
        </w:rPr>
        <w:t>3</w:t>
      </w:r>
      <w:r>
        <w:t>)</w:t>
      </w:r>
      <w:r w:rsidRPr="006F030C">
        <w:t>.</w:t>
      </w:r>
      <w:r w:rsidRPr="006F030C">
        <w:fldChar w:fldCharType="begin"/>
      </w:r>
      <w:r w:rsidRPr="006F030C">
        <w:instrText xml:space="preserve"> SYMBOL 148 \* MERGEFORMAT </w:instrText>
      </w:r>
      <w:r w:rsidRPr="006F030C">
        <w:fldChar w:fldCharType="end"/>
      </w:r>
      <w:r>
        <w:t>;</w:t>
      </w:r>
    </w:p>
    <w:p w14:paraId="38E57FD2" w14:textId="77777777" w:rsidR="00C8258C" w:rsidRDefault="00C8258C" w:rsidP="00C8258C">
      <w:pPr>
        <w:pStyle w:val="N3"/>
      </w:pPr>
      <w:r>
        <w:t>in</w:t>
      </w:r>
      <w:r w:rsidRPr="00FA6476">
        <w:t xml:space="preserve"> </w:t>
      </w:r>
      <w:r>
        <w:t>the</w:t>
      </w:r>
      <w:r w:rsidRPr="00FA6476">
        <w:t xml:space="preserve"> </w:t>
      </w:r>
      <w:r>
        <w:t>n</w:t>
      </w:r>
      <w:r w:rsidRPr="006F030C">
        <w:t>otes</w:t>
      </w:r>
      <w:r w:rsidRPr="00FA6476">
        <w:t xml:space="preserve"> </w:t>
      </w:r>
      <w:r w:rsidRPr="006F030C">
        <w:t>to</w:t>
      </w:r>
      <w:r w:rsidRPr="00FA6476">
        <w:t xml:space="preserve"> </w:t>
      </w:r>
      <w:r w:rsidRPr="006F030C">
        <w:t>the</w:t>
      </w:r>
      <w:r w:rsidRPr="00FA6476">
        <w:t xml:space="preserve"> </w:t>
      </w:r>
      <w:r w:rsidRPr="006F030C">
        <w:t>form</w:t>
      </w:r>
      <w:r w:rsidRPr="00FA6476">
        <w:t xml:space="preserve"> </w:t>
      </w:r>
      <w:r w:rsidRPr="006F030C">
        <w:t>of</w:t>
      </w:r>
      <w:r w:rsidRPr="00FA6476">
        <w:t xml:space="preserve"> </w:t>
      </w:r>
      <w:r w:rsidRPr="006F030C">
        <w:t>declaration</w:t>
      </w:r>
      <w:r w:rsidRPr="00FA6476">
        <w:t xml:space="preserve"> </w:t>
      </w:r>
      <w:r w:rsidRPr="006F030C">
        <w:t>to</w:t>
      </w:r>
      <w:r w:rsidRPr="00FA6476">
        <w:t xml:space="preserve"> </w:t>
      </w:r>
      <w:r w:rsidRPr="006F030C">
        <w:t>be</w:t>
      </w:r>
      <w:r w:rsidRPr="00FA6476">
        <w:t xml:space="preserve"> </w:t>
      </w:r>
      <w:r w:rsidRPr="006F030C">
        <w:t>made</w:t>
      </w:r>
      <w:r w:rsidRPr="00FA6476">
        <w:t xml:space="preserve"> </w:t>
      </w:r>
      <w:r w:rsidRPr="006F030C">
        <w:t>by</w:t>
      </w:r>
      <w:r w:rsidRPr="00FA6476">
        <w:t xml:space="preserve"> </w:t>
      </w:r>
      <w:r w:rsidRPr="006F030C">
        <w:t>the</w:t>
      </w:r>
      <w:r w:rsidRPr="00FA6476">
        <w:t xml:space="preserve"> </w:t>
      </w:r>
      <w:r w:rsidRPr="006F030C">
        <w:t>companion</w:t>
      </w:r>
      <w:r w:rsidRPr="00FA6476">
        <w:t xml:space="preserve"> </w:t>
      </w:r>
      <w:r w:rsidRPr="006F030C">
        <w:t>of</w:t>
      </w:r>
      <w:r w:rsidRPr="00FA6476">
        <w:t xml:space="preserve"> </w:t>
      </w:r>
      <w:r w:rsidRPr="006F030C">
        <w:t>a</w:t>
      </w:r>
      <w:r w:rsidRPr="00FA6476">
        <w:t xml:space="preserve"> </w:t>
      </w:r>
      <w:r w:rsidRPr="006F030C">
        <w:t>voter</w:t>
      </w:r>
      <w:r w:rsidRPr="00FA6476">
        <w:t xml:space="preserve"> </w:t>
      </w:r>
      <w:r w:rsidRPr="006F030C">
        <w:t>with</w:t>
      </w:r>
      <w:r w:rsidRPr="00FA6476">
        <w:t xml:space="preserve"> </w:t>
      </w:r>
      <w:r w:rsidRPr="006F030C">
        <w:t>disabilities</w:t>
      </w:r>
      <w:r>
        <w:t>—</w:t>
      </w:r>
    </w:p>
    <w:p w14:paraId="576572E1" w14:textId="77777777" w:rsidR="00C8258C" w:rsidRDefault="00C8258C" w:rsidP="00C8258C">
      <w:pPr>
        <w:pStyle w:val="N4"/>
      </w:pPr>
      <w:r w:rsidRPr="00153E0B">
        <w:t>in</w:t>
      </w:r>
      <w:r w:rsidRPr="00FA6476">
        <w:t xml:space="preserve"> </w:t>
      </w:r>
      <w:r w:rsidRPr="00153E0B">
        <w:t>the</w:t>
      </w:r>
      <w:r w:rsidRPr="00FA6476">
        <w:t xml:space="preserve"> </w:t>
      </w:r>
      <w:r w:rsidRPr="00153E0B">
        <w:t>heading</w:t>
      </w:r>
      <w:r w:rsidRPr="00FA6476">
        <w:t xml:space="preserve"> </w:t>
      </w:r>
      <w:r w:rsidRPr="00153E0B">
        <w:t>of</w:t>
      </w:r>
      <w:r w:rsidRPr="00FA6476">
        <w:t xml:space="preserve"> </w:t>
      </w:r>
      <w:r w:rsidRPr="00153E0B">
        <w:t>the</w:t>
      </w:r>
      <w:r w:rsidRPr="00FA6476">
        <w:t xml:space="preserve"> </w:t>
      </w:r>
      <w:r w:rsidRPr="00153E0B">
        <w:t>notes,</w:t>
      </w:r>
      <w:r w:rsidRPr="00FA6476">
        <w:t xml:space="preserve"> </w:t>
      </w:r>
      <w:r w:rsidRPr="00153E0B">
        <w:t>for</w:t>
      </w:r>
      <w:r w:rsidRPr="00FA6476">
        <w:t xml:space="preserve"> </w:t>
      </w:r>
      <w:r w:rsidRPr="00153E0B">
        <w:t>“disabilities”</w:t>
      </w:r>
      <w:r w:rsidRPr="00FA6476">
        <w:t xml:space="preserve"> </w:t>
      </w:r>
      <w:r w:rsidRPr="00153E0B">
        <w:t>substitute</w:t>
      </w:r>
      <w:r w:rsidRPr="00FA6476">
        <w:t xml:space="preserve"> </w:t>
      </w:r>
      <w:r w:rsidRPr="00153E0B">
        <w:t>“severe</w:t>
      </w:r>
      <w:r w:rsidRPr="00FA6476">
        <w:t xml:space="preserve"> </w:t>
      </w:r>
      <w:r w:rsidRPr="00153E0B">
        <w:t>sight</w:t>
      </w:r>
      <w:r w:rsidRPr="00FA6476">
        <w:t xml:space="preserve"> </w:t>
      </w:r>
      <w:r w:rsidRPr="00153E0B">
        <w:t>impairment</w:t>
      </w:r>
      <w:r w:rsidRPr="00FA6476">
        <w:t xml:space="preserve"> </w:t>
      </w:r>
      <w:r w:rsidRPr="00153E0B">
        <w:t>or</w:t>
      </w:r>
      <w:r w:rsidRPr="00FA6476">
        <w:t xml:space="preserve"> </w:t>
      </w:r>
      <w:r w:rsidRPr="00153E0B">
        <w:t>other</w:t>
      </w:r>
      <w:r w:rsidRPr="00FA6476">
        <w:t xml:space="preserve"> </w:t>
      </w:r>
      <w:r w:rsidRPr="00153E0B">
        <w:t>disability</w:t>
      </w:r>
      <w:r w:rsidRPr="00FA6476">
        <w:t xml:space="preserve"> </w:t>
      </w:r>
      <w:r w:rsidRPr="00153E0B">
        <w:t>or</w:t>
      </w:r>
      <w:r w:rsidRPr="00FA6476">
        <w:t xml:space="preserve"> </w:t>
      </w:r>
      <w:r w:rsidRPr="00153E0B">
        <w:t>inability</w:t>
      </w:r>
      <w:r w:rsidRPr="00FA6476">
        <w:t xml:space="preserve"> </w:t>
      </w:r>
      <w:r w:rsidRPr="00153E0B">
        <w:t>to</w:t>
      </w:r>
      <w:r w:rsidRPr="00FA6476">
        <w:t xml:space="preserve"> </w:t>
      </w:r>
      <w:r w:rsidRPr="00153E0B">
        <w:t>read”;</w:t>
      </w:r>
    </w:p>
    <w:p w14:paraId="69F5088A" w14:textId="77777777" w:rsidR="00C8258C" w:rsidRDefault="00C8258C" w:rsidP="00C8258C">
      <w:pPr>
        <w:pStyle w:val="N4"/>
      </w:pPr>
      <w:r>
        <w:t>for</w:t>
      </w:r>
      <w:r w:rsidRPr="00FA6476">
        <w:t xml:space="preserve"> </w:t>
      </w:r>
      <w:r>
        <w:t>note</w:t>
      </w:r>
      <w:r w:rsidRPr="00FA6476">
        <w:t xml:space="preserve"> </w:t>
      </w:r>
      <w:r>
        <w:t>1</w:t>
      </w:r>
      <w:r w:rsidRPr="00FA6476">
        <w:t xml:space="preserve"> </w:t>
      </w:r>
      <w:r>
        <w:t>substitute—</w:t>
      </w:r>
    </w:p>
    <w:p w14:paraId="78557810" w14:textId="77777777" w:rsidR="00C8258C" w:rsidRDefault="00C8258C" w:rsidP="00C8258C">
      <w:pPr>
        <w:pStyle w:val="LQT4"/>
      </w:pPr>
      <w:r w:rsidRPr="00842B31">
        <w:fldChar w:fldCharType="begin"/>
      </w:r>
      <w:r w:rsidRPr="00842B31">
        <w:instrText xml:space="preserve"> SYMBOL 147 \* MERGEFORMAT </w:instrText>
      </w:r>
      <w:r w:rsidRPr="00842B31">
        <w:fldChar w:fldCharType="end"/>
      </w:r>
      <w:r>
        <w:t>1.</w:t>
      </w:r>
      <w:r w:rsidRPr="00FA6476">
        <w:t xml:space="preserve"> </w:t>
      </w:r>
      <w:r>
        <w:t>The</w:t>
      </w:r>
      <w:r w:rsidRPr="00FA6476">
        <w:t xml:space="preserve"> </w:t>
      </w:r>
      <w:r>
        <w:t>voter’s</w:t>
      </w:r>
      <w:r w:rsidRPr="00FA6476">
        <w:t xml:space="preserve"> </w:t>
      </w:r>
      <w:r>
        <w:t>number</w:t>
      </w:r>
      <w:r w:rsidRPr="00FA6476">
        <w:t xml:space="preserve"> </w:t>
      </w:r>
      <w:r>
        <w:t>is</w:t>
      </w:r>
      <w:r w:rsidRPr="00FA6476">
        <w:t xml:space="preserve"> </w:t>
      </w:r>
      <w:r>
        <w:t>that</w:t>
      </w:r>
      <w:r w:rsidRPr="00FA6476">
        <w:t xml:space="preserve"> </w:t>
      </w:r>
      <w:r>
        <w:t>person’s</w:t>
      </w:r>
      <w:r w:rsidRPr="00FA6476">
        <w:t xml:space="preserve"> </w:t>
      </w:r>
      <w:r>
        <w:t>number</w:t>
      </w:r>
      <w:r w:rsidRPr="00FA6476">
        <w:t xml:space="preserve"> </w:t>
      </w:r>
      <w:r>
        <w:t>in</w:t>
      </w:r>
      <w:r w:rsidRPr="00FA6476">
        <w:t xml:space="preserve"> </w:t>
      </w:r>
      <w:r>
        <w:t>the</w:t>
      </w:r>
      <w:r w:rsidRPr="00FA6476">
        <w:t xml:space="preserve"> </w:t>
      </w:r>
      <w:r>
        <w:t>register</w:t>
      </w:r>
      <w:r w:rsidRPr="00FA6476">
        <w:t xml:space="preserve"> </w:t>
      </w:r>
      <w:r>
        <w:t>to</w:t>
      </w:r>
      <w:r w:rsidRPr="00FA6476">
        <w:t xml:space="preserve"> </w:t>
      </w:r>
      <w:r>
        <w:t>be</w:t>
      </w:r>
      <w:r w:rsidRPr="00FA6476">
        <w:t xml:space="preserve"> </w:t>
      </w:r>
      <w:r>
        <w:t>used</w:t>
      </w:r>
      <w:r w:rsidRPr="00FA6476">
        <w:t xml:space="preserve"> </w:t>
      </w:r>
      <w:r>
        <w:t>at</w:t>
      </w:r>
      <w:r w:rsidRPr="00FA6476">
        <w:t xml:space="preserve"> </w:t>
      </w:r>
      <w:r>
        <w:t>the</w:t>
      </w:r>
      <w:r w:rsidRPr="00FA6476">
        <w:t xml:space="preserve"> </w:t>
      </w:r>
      <w:r>
        <w:t>election</w:t>
      </w:r>
      <w:r w:rsidRPr="00FA6476">
        <w:t xml:space="preserve"> </w:t>
      </w:r>
      <w:r>
        <w:t>or,</w:t>
      </w:r>
      <w:r w:rsidRPr="00FA6476">
        <w:t xml:space="preserve"> </w:t>
      </w:r>
      <w:r>
        <w:t>pending</w:t>
      </w:r>
      <w:r w:rsidRPr="00FA6476">
        <w:t xml:space="preserve"> </w:t>
      </w:r>
      <w:r>
        <w:t>publication</w:t>
      </w:r>
      <w:r w:rsidRPr="00FA6476">
        <w:t xml:space="preserve"> </w:t>
      </w:r>
      <w:r>
        <w:t>of</w:t>
      </w:r>
      <w:r w:rsidRPr="00FA6476">
        <w:t xml:space="preserve"> </w:t>
      </w:r>
      <w:r>
        <w:t>the</w:t>
      </w:r>
      <w:r w:rsidRPr="00FA6476">
        <w:t xml:space="preserve"> </w:t>
      </w:r>
      <w:r>
        <w:t>register,</w:t>
      </w:r>
      <w:r w:rsidRPr="00FA6476">
        <w:t xml:space="preserve"> </w:t>
      </w:r>
      <w:r>
        <w:t>that</w:t>
      </w:r>
      <w:r w:rsidRPr="00FA6476">
        <w:t xml:space="preserve"> </w:t>
      </w:r>
      <w:r>
        <w:t>person’s</w:t>
      </w:r>
      <w:r w:rsidRPr="00FA6476">
        <w:t xml:space="preserve"> </w:t>
      </w:r>
      <w:r>
        <w:t>number,</w:t>
      </w:r>
      <w:r w:rsidRPr="00FA6476">
        <w:t xml:space="preserve"> </w:t>
      </w:r>
      <w:r>
        <w:t>if</w:t>
      </w:r>
      <w:r w:rsidRPr="00FA6476">
        <w:t xml:space="preserve"> </w:t>
      </w:r>
      <w:r>
        <w:t>any,</w:t>
      </w:r>
      <w:r w:rsidRPr="00FA6476">
        <w:t xml:space="preserve"> </w:t>
      </w:r>
      <w:r>
        <w:t>in</w:t>
      </w:r>
      <w:r w:rsidRPr="00FA6476">
        <w:t xml:space="preserve"> </w:t>
      </w:r>
      <w:r>
        <w:t>the</w:t>
      </w:r>
      <w:r w:rsidRPr="00FA6476">
        <w:t xml:space="preserve"> </w:t>
      </w:r>
      <w:r>
        <w:t>electors</w:t>
      </w:r>
      <w:r w:rsidRPr="00FA6476">
        <w:t xml:space="preserve"> </w:t>
      </w:r>
      <w:r>
        <w:t>lists</w:t>
      </w:r>
      <w:r w:rsidRPr="00FA6476">
        <w:t xml:space="preserve"> </w:t>
      </w:r>
      <w:r>
        <w:t>for</w:t>
      </w:r>
      <w:r w:rsidRPr="00FA6476">
        <w:t xml:space="preserve"> </w:t>
      </w:r>
      <w:r>
        <w:t>that</w:t>
      </w:r>
      <w:r w:rsidRPr="00FA6476">
        <w:t xml:space="preserve"> </w:t>
      </w:r>
      <w:r>
        <w:t>register.</w:t>
      </w:r>
      <w:r w:rsidRPr="00FA6476">
        <w:t xml:space="preserve"> </w:t>
      </w:r>
      <w:r>
        <w:t>The</w:t>
      </w:r>
      <w:r w:rsidRPr="00FA6476">
        <w:t xml:space="preserve"> </w:t>
      </w:r>
      <w:r>
        <w:t>voter’s</w:t>
      </w:r>
      <w:r w:rsidRPr="00FA6476">
        <w:t xml:space="preserve"> </w:t>
      </w:r>
      <w:r>
        <w:t>number</w:t>
      </w:r>
      <w:r w:rsidRPr="00FA6476">
        <w:t xml:space="preserve"> </w:t>
      </w:r>
      <w:r>
        <w:t>can</w:t>
      </w:r>
      <w:r w:rsidRPr="00FA6476">
        <w:t xml:space="preserve"> </w:t>
      </w:r>
      <w:r>
        <w:t>be</w:t>
      </w:r>
      <w:r w:rsidRPr="00FA6476">
        <w:t xml:space="preserve"> </w:t>
      </w:r>
      <w:r>
        <w:t>found</w:t>
      </w:r>
      <w:r w:rsidRPr="00FA6476">
        <w:t xml:space="preserve"> </w:t>
      </w:r>
      <w:r>
        <w:t>on</w:t>
      </w:r>
      <w:r w:rsidRPr="00FA6476">
        <w:t xml:space="preserve"> </w:t>
      </w:r>
      <w:r>
        <w:t>the</w:t>
      </w:r>
      <w:r w:rsidRPr="00FA6476">
        <w:t xml:space="preserve"> </w:t>
      </w:r>
      <w:r>
        <w:t>poll</w:t>
      </w:r>
      <w:r w:rsidRPr="00FA6476">
        <w:t xml:space="preserve"> </w:t>
      </w:r>
      <w:r>
        <w:t>card</w:t>
      </w:r>
      <w:r w:rsidRPr="00FA6476">
        <w:t xml:space="preserve"> </w:t>
      </w:r>
      <w:r>
        <w:t>which</w:t>
      </w:r>
      <w:r w:rsidRPr="00FA6476">
        <w:t xml:space="preserve"> </w:t>
      </w:r>
      <w:r>
        <w:t>was</w:t>
      </w:r>
      <w:r w:rsidRPr="00FA6476">
        <w:t xml:space="preserve"> </w:t>
      </w:r>
      <w:r>
        <w:t>sent</w:t>
      </w:r>
      <w:r w:rsidRPr="00FA6476">
        <w:t xml:space="preserve"> </w:t>
      </w:r>
      <w:r>
        <w:t>to</w:t>
      </w:r>
      <w:r w:rsidRPr="00FA6476">
        <w:t xml:space="preserve"> </w:t>
      </w:r>
      <w:r>
        <w:t>them</w:t>
      </w:r>
      <w:r w:rsidRPr="00FA6476">
        <w:t xml:space="preserve"> </w:t>
      </w:r>
      <w:r>
        <w:t>shortly</w:t>
      </w:r>
      <w:r w:rsidRPr="00FA6476">
        <w:t xml:space="preserve"> </w:t>
      </w:r>
      <w:r>
        <w:t>after</w:t>
      </w:r>
      <w:r w:rsidRPr="00FA6476">
        <w:t xml:space="preserve"> </w:t>
      </w:r>
      <w:r>
        <w:t>the</w:t>
      </w:r>
      <w:r w:rsidRPr="00FA6476">
        <w:t xml:space="preserve"> </w:t>
      </w:r>
      <w:r>
        <w:t>election</w:t>
      </w:r>
      <w:r w:rsidRPr="00FA6476">
        <w:t xml:space="preserve"> </w:t>
      </w:r>
      <w:r>
        <w:t>was</w:t>
      </w:r>
      <w:r w:rsidRPr="00FA6476">
        <w:t xml:space="preserve"> </w:t>
      </w:r>
      <w:r>
        <w:t>announced</w:t>
      </w:r>
      <w:r w:rsidRPr="00FA6476">
        <w:t xml:space="preserve"> </w:t>
      </w:r>
      <w:r>
        <w:t>or</w:t>
      </w:r>
      <w:r w:rsidRPr="00FA6476">
        <w:t xml:space="preserve"> </w:t>
      </w:r>
      <w:r>
        <w:t>can</w:t>
      </w:r>
      <w:r w:rsidRPr="00FA6476">
        <w:t xml:space="preserve"> </w:t>
      </w:r>
      <w:r>
        <w:t>be</w:t>
      </w:r>
      <w:r w:rsidRPr="00FA6476">
        <w:t xml:space="preserve"> </w:t>
      </w:r>
      <w:r>
        <w:t>checked</w:t>
      </w:r>
      <w:r w:rsidRPr="00FA6476">
        <w:t xml:space="preserve"> </w:t>
      </w:r>
      <w:r>
        <w:t>by</w:t>
      </w:r>
      <w:r w:rsidRPr="00FA6476">
        <w:t xml:space="preserve"> </w:t>
      </w:r>
      <w:r>
        <w:t>contacting</w:t>
      </w:r>
      <w:r w:rsidRPr="00FA6476">
        <w:t xml:space="preserve"> </w:t>
      </w:r>
      <w:r>
        <w:t>the</w:t>
      </w:r>
      <w:r w:rsidRPr="00FA6476">
        <w:t xml:space="preserve"> </w:t>
      </w:r>
      <w:r>
        <w:t>registration</w:t>
      </w:r>
      <w:r w:rsidRPr="00FA6476">
        <w:t xml:space="preserve"> </w:t>
      </w:r>
      <w:r>
        <w:t>officer.</w:t>
      </w:r>
      <w:r w:rsidRPr="00842B31">
        <w:fldChar w:fldCharType="begin"/>
      </w:r>
      <w:r w:rsidRPr="00842B31">
        <w:instrText xml:space="preserve"> SYMBOL 148 \* MERGEFORMAT </w:instrText>
      </w:r>
      <w:r w:rsidRPr="00842B31">
        <w:fldChar w:fldCharType="end"/>
      </w:r>
      <w:r>
        <w:t>;</w:t>
      </w:r>
    </w:p>
    <w:p w14:paraId="01EBE72A" w14:textId="77777777" w:rsidR="00C8258C" w:rsidRDefault="00C8258C" w:rsidP="00C8258C">
      <w:pPr>
        <w:pStyle w:val="N4"/>
      </w:pPr>
      <w:r>
        <w:t>after</w:t>
      </w:r>
      <w:r w:rsidRPr="00FA6476">
        <w:t xml:space="preserve"> </w:t>
      </w:r>
      <w:r>
        <w:t>note</w:t>
      </w:r>
      <w:r w:rsidRPr="00FA6476">
        <w:t xml:space="preserve"> </w:t>
      </w:r>
      <w:r>
        <w:t>2</w:t>
      </w:r>
      <w:r w:rsidRPr="00FA6476">
        <w:t xml:space="preserve"> </w:t>
      </w:r>
      <w:r>
        <w:t>insert—</w:t>
      </w:r>
    </w:p>
    <w:p w14:paraId="520FF8B8" w14:textId="77777777" w:rsidR="00C8258C" w:rsidRPr="00842B31" w:rsidRDefault="00C8258C" w:rsidP="00C8258C">
      <w:pPr>
        <w:pStyle w:val="LQT4"/>
      </w:pPr>
      <w:r w:rsidRPr="00842B31">
        <w:fldChar w:fldCharType="begin"/>
      </w:r>
      <w:r w:rsidRPr="00842B31">
        <w:instrText xml:space="preserve"> SYMBOL 147 \* MERGEFORMAT </w:instrText>
      </w:r>
      <w:r w:rsidRPr="00842B31">
        <w:fldChar w:fldCharType="end"/>
      </w:r>
      <w:r>
        <w:t>3.</w:t>
      </w:r>
      <w:r w:rsidRPr="00FA6476">
        <w:t xml:space="preserve"> </w:t>
      </w:r>
      <w:r>
        <w:t>Where</w:t>
      </w:r>
      <w:r w:rsidRPr="00FA6476">
        <w:t xml:space="preserve"> </w:t>
      </w:r>
      <w:r>
        <w:t>the</w:t>
      </w:r>
      <w:r w:rsidRPr="00FA6476">
        <w:t xml:space="preserve"> </w:t>
      </w:r>
      <w:r>
        <w:t>voter</w:t>
      </w:r>
      <w:r w:rsidRPr="00FA6476">
        <w:t xml:space="preserve"> </w:t>
      </w:r>
      <w:r>
        <w:t>has</w:t>
      </w:r>
      <w:r w:rsidRPr="00FA6476">
        <w:t xml:space="preserve"> </w:t>
      </w:r>
      <w:r>
        <w:t>an</w:t>
      </w:r>
      <w:r w:rsidRPr="00FA6476">
        <w:t xml:space="preserve"> </w:t>
      </w:r>
      <w:r>
        <w:t>anonymous</w:t>
      </w:r>
      <w:r w:rsidRPr="00FA6476">
        <w:t xml:space="preserve"> </w:t>
      </w:r>
      <w:r>
        <w:t>entry,</w:t>
      </w:r>
      <w:r w:rsidRPr="00FA6476">
        <w:t xml:space="preserve"> </w:t>
      </w:r>
      <w:r>
        <w:t>only</w:t>
      </w:r>
      <w:r w:rsidRPr="00FA6476">
        <w:t xml:space="preserve"> </w:t>
      </w:r>
      <w:r>
        <w:t>the</w:t>
      </w:r>
      <w:r w:rsidRPr="00FA6476">
        <w:t xml:space="preserve"> </w:t>
      </w:r>
      <w:r>
        <w:t>voter</w:t>
      </w:r>
      <w:r w:rsidRPr="009B3080">
        <w:t>’</w:t>
      </w:r>
      <w:r>
        <w:t>s</w:t>
      </w:r>
      <w:r w:rsidRPr="00FA6476">
        <w:t xml:space="preserve"> </w:t>
      </w:r>
      <w:r>
        <w:t>number</w:t>
      </w:r>
      <w:r w:rsidRPr="00FA6476">
        <w:t xml:space="preserve"> </w:t>
      </w:r>
      <w:r>
        <w:t>in</w:t>
      </w:r>
      <w:r w:rsidRPr="00FA6476">
        <w:t xml:space="preserve"> </w:t>
      </w:r>
      <w:r>
        <w:t>the</w:t>
      </w:r>
      <w:r w:rsidRPr="00FA6476">
        <w:t xml:space="preserve"> </w:t>
      </w:r>
      <w:r>
        <w:t>copies</w:t>
      </w:r>
      <w:r w:rsidRPr="00FA6476">
        <w:t xml:space="preserve"> </w:t>
      </w:r>
      <w:r>
        <w:t>of</w:t>
      </w:r>
      <w:r w:rsidRPr="00FA6476">
        <w:t xml:space="preserve"> </w:t>
      </w:r>
      <w:r>
        <w:t>the</w:t>
      </w:r>
      <w:r w:rsidRPr="00FA6476">
        <w:t xml:space="preserve"> </w:t>
      </w:r>
      <w:r>
        <w:t>registration</w:t>
      </w:r>
      <w:r w:rsidRPr="00FA6476">
        <w:t xml:space="preserve"> </w:t>
      </w:r>
      <w:r>
        <w:t>records,</w:t>
      </w:r>
      <w:r w:rsidRPr="00FA6476">
        <w:t xml:space="preserve"> </w:t>
      </w:r>
      <w:r>
        <w:t>and</w:t>
      </w:r>
      <w:r w:rsidRPr="00FA6476">
        <w:t xml:space="preserve"> </w:t>
      </w:r>
      <w:r>
        <w:t>not</w:t>
      </w:r>
      <w:r w:rsidRPr="00FA6476">
        <w:t xml:space="preserve"> </w:t>
      </w:r>
      <w:r>
        <w:t>the</w:t>
      </w:r>
      <w:r w:rsidRPr="00FA6476">
        <w:t xml:space="preserve"> </w:t>
      </w:r>
      <w:r>
        <w:t>voter’s</w:t>
      </w:r>
      <w:r w:rsidRPr="00FA6476">
        <w:t xml:space="preserve"> </w:t>
      </w:r>
      <w:r>
        <w:t>name,</w:t>
      </w:r>
      <w:r w:rsidRPr="00FA6476">
        <w:t xml:space="preserve"> </w:t>
      </w:r>
      <w:r>
        <w:t>is</w:t>
      </w:r>
      <w:r w:rsidRPr="00FA6476">
        <w:t xml:space="preserve"> </w:t>
      </w:r>
      <w:r>
        <w:t>to</w:t>
      </w:r>
      <w:r w:rsidRPr="00FA6476">
        <w:t xml:space="preserve"> </w:t>
      </w:r>
      <w:r>
        <w:t>be</w:t>
      </w:r>
      <w:r w:rsidRPr="00FA6476">
        <w:t xml:space="preserve"> </w:t>
      </w:r>
      <w:r>
        <w:t>entered</w:t>
      </w:r>
      <w:r w:rsidRPr="00FA6476">
        <w:t xml:space="preserve"> </w:t>
      </w:r>
      <w:r>
        <w:t>in</w:t>
      </w:r>
      <w:r w:rsidRPr="00FA6476">
        <w:t xml:space="preserve"> </w:t>
      </w:r>
      <w:r>
        <w:t>the</w:t>
      </w:r>
      <w:r w:rsidRPr="00FA6476">
        <w:t xml:space="preserve"> </w:t>
      </w:r>
      <w:r>
        <w:t>list</w:t>
      </w:r>
      <w:r w:rsidRPr="00FA6476">
        <w:t xml:space="preserve"> </w:t>
      </w:r>
      <w:r>
        <w:t>of</w:t>
      </w:r>
      <w:r w:rsidRPr="00FA6476">
        <w:t xml:space="preserve"> </w:t>
      </w:r>
      <w:r>
        <w:t>voters</w:t>
      </w:r>
      <w:r w:rsidRPr="00FA6476">
        <w:t xml:space="preserve"> </w:t>
      </w:r>
      <w:r>
        <w:t>with</w:t>
      </w:r>
      <w:r w:rsidRPr="00FA6476">
        <w:t xml:space="preserve"> </w:t>
      </w:r>
      <w:r>
        <w:t>disabilities</w:t>
      </w:r>
      <w:r w:rsidRPr="00FA6476">
        <w:t xml:space="preserve"> </w:t>
      </w:r>
      <w:r>
        <w:t>assisted</w:t>
      </w:r>
      <w:r w:rsidRPr="00FA6476">
        <w:t xml:space="preserve"> </w:t>
      </w:r>
      <w:r>
        <w:t>by</w:t>
      </w:r>
      <w:r w:rsidRPr="00FA6476">
        <w:t xml:space="preserve"> </w:t>
      </w:r>
      <w:r>
        <w:t>companions.</w:t>
      </w:r>
      <w:r w:rsidRPr="00842B31">
        <w:fldChar w:fldCharType="begin"/>
      </w:r>
      <w:r w:rsidRPr="00842B31">
        <w:instrText xml:space="preserve"> SYMBOL 148 \* MERGEFORMAT </w:instrText>
      </w:r>
      <w:r w:rsidRPr="00842B31">
        <w:fldChar w:fldCharType="end"/>
      </w:r>
    </w:p>
    <w:p w14:paraId="49C5891B" w14:textId="77777777" w:rsidR="00C8258C" w:rsidRDefault="00C8258C" w:rsidP="00C8258C">
      <w:pPr>
        <w:pStyle w:val="H1"/>
      </w:pPr>
      <w:r>
        <w:t>Schedule</w:t>
      </w:r>
      <w:r w:rsidRPr="00FA6476">
        <w:t xml:space="preserve"> </w:t>
      </w:r>
      <w:r>
        <w:t>2</w:t>
      </w:r>
      <w:r w:rsidRPr="00FA6476">
        <w:t xml:space="preserve"> </w:t>
      </w:r>
      <w:r>
        <w:t>to</w:t>
      </w:r>
      <w:r w:rsidRPr="00FA6476">
        <w:t xml:space="preserve"> </w:t>
      </w:r>
      <w:r>
        <w:t>the</w:t>
      </w:r>
      <w:r w:rsidRPr="00FA6476">
        <w:t xml:space="preserve"> </w:t>
      </w:r>
      <w:r>
        <w:t>Principal</w:t>
      </w:r>
      <w:r w:rsidRPr="00FA6476">
        <w:t xml:space="preserve"> </w:t>
      </w:r>
      <w:r>
        <w:t>Areas</w:t>
      </w:r>
      <w:r w:rsidRPr="00FA6476">
        <w:t xml:space="preserve"> </w:t>
      </w:r>
      <w:r>
        <w:t>Rules</w:t>
      </w:r>
    </w:p>
    <w:p w14:paraId="3A29AE9F" w14:textId="77777777" w:rsidR="00C8258C" w:rsidRPr="008B05B9" w:rsidRDefault="00C8258C" w:rsidP="00C8258C">
      <w:pPr>
        <w:pStyle w:val="N1"/>
        <w:tabs>
          <w:tab w:val="num" w:pos="360"/>
        </w:tabs>
        <w:ind w:left="0"/>
      </w:pPr>
      <w:r w:rsidRPr="00FA6476">
        <w:t> </w:t>
      </w:r>
      <w:r>
        <w:t>Schedule</w:t>
      </w:r>
      <w:r w:rsidRPr="00FA6476">
        <w:t xml:space="preserve"> </w:t>
      </w:r>
      <w:r>
        <w:t>2</w:t>
      </w:r>
      <w:r w:rsidRPr="00FA6476">
        <w:t xml:space="preserve"> </w:t>
      </w:r>
      <w:r>
        <w:t>to</w:t>
      </w:r>
      <w:r w:rsidRPr="00FA6476">
        <w:t xml:space="preserve"> </w:t>
      </w:r>
      <w:r>
        <w:t>the</w:t>
      </w:r>
      <w:r w:rsidRPr="00FA6476">
        <w:t xml:space="preserve"> </w:t>
      </w:r>
      <w:r>
        <w:t>Principal</w:t>
      </w:r>
      <w:r w:rsidRPr="00FA6476">
        <w:t xml:space="preserve"> </w:t>
      </w:r>
      <w:r>
        <w:t>Areas</w:t>
      </w:r>
      <w:r w:rsidRPr="00FA6476">
        <w:t xml:space="preserve"> </w:t>
      </w:r>
      <w:r>
        <w:t>Rules</w:t>
      </w:r>
      <w:r w:rsidRPr="00FA6476">
        <w:t xml:space="preserve"> </w:t>
      </w:r>
      <w:r>
        <w:t>(rules</w:t>
      </w:r>
      <w:r w:rsidRPr="00FA6476">
        <w:t xml:space="preserve"> </w:t>
      </w:r>
      <w:r>
        <w:t>for</w:t>
      </w:r>
      <w:r w:rsidRPr="00FA6476">
        <w:t xml:space="preserve"> </w:t>
      </w:r>
      <w:r>
        <w:t>conduct</w:t>
      </w:r>
      <w:r w:rsidRPr="00FA6476">
        <w:t xml:space="preserve"> </w:t>
      </w:r>
      <w:r>
        <w:t>of</w:t>
      </w:r>
      <w:r w:rsidRPr="00FA6476">
        <w:t xml:space="preserve"> </w:t>
      </w:r>
      <w:r>
        <w:t>an</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a</w:t>
      </w:r>
      <w:r w:rsidRPr="00FA6476">
        <w:t xml:space="preserve"> </w:t>
      </w:r>
      <w:r>
        <w:t>principal</w:t>
      </w:r>
      <w:r w:rsidRPr="00FA6476">
        <w:t xml:space="preserve"> </w:t>
      </w:r>
      <w:r>
        <w:t>area</w:t>
      </w:r>
      <w:r w:rsidRPr="00FA6476">
        <w:t xml:space="preserve"> </w:t>
      </w:r>
      <w:r>
        <w:t>where</w:t>
      </w:r>
      <w:r w:rsidRPr="00FA6476">
        <w:t xml:space="preserve"> </w:t>
      </w:r>
      <w:r>
        <w:t>poll</w:t>
      </w:r>
      <w:r w:rsidRPr="00FA6476">
        <w:t xml:space="preserve"> </w:t>
      </w:r>
      <w:r>
        <w:t>is</w:t>
      </w:r>
      <w:r w:rsidRPr="00FA6476">
        <w:t xml:space="preserve"> </w:t>
      </w:r>
      <w:r>
        <w:t>taken</w:t>
      </w:r>
      <w:r w:rsidRPr="00FA6476">
        <w:t xml:space="preserve"> </w:t>
      </w:r>
      <w:r>
        <w:t>together</w:t>
      </w:r>
      <w:r w:rsidRPr="00FA6476">
        <w:t xml:space="preserve"> </w:t>
      </w:r>
      <w:r>
        <w:t>with</w:t>
      </w:r>
      <w:r w:rsidRPr="00FA6476">
        <w:t xml:space="preserve"> </w:t>
      </w:r>
      <w:r w:rsidRPr="008B05B9">
        <w:t>poll at a relevant election) is amended in accordance with rules 32 to 58.</w:t>
      </w:r>
    </w:p>
    <w:p w14:paraId="6C1CCD1F" w14:textId="77777777" w:rsidR="00C8258C" w:rsidRDefault="00C8258C" w:rsidP="00C8258C">
      <w:pPr>
        <w:pStyle w:val="N1"/>
        <w:tabs>
          <w:tab w:val="num" w:pos="360"/>
        </w:tabs>
        <w:ind w:left="0"/>
      </w:pPr>
      <w:r w:rsidRPr="008B05B9">
        <w:t> In rule 6 (nomination papers: descriptions), for</w:t>
      </w:r>
      <w:r w:rsidRPr="00FA6476">
        <w:t xml:space="preserve"> </w:t>
      </w:r>
      <w:r>
        <w:t>paragraph</w:t>
      </w:r>
      <w:r w:rsidRPr="00FA6476">
        <w:t xml:space="preserve"> </w:t>
      </w:r>
      <w:r>
        <w:t>(4)(b)</w:t>
      </w:r>
      <w:r w:rsidRPr="00FA6476">
        <w:t xml:space="preserve"> </w:t>
      </w:r>
      <w:r>
        <w:t>substitute—</w:t>
      </w:r>
    </w:p>
    <w:p w14:paraId="27F6036B" w14:textId="77777777" w:rsidR="00C8258C" w:rsidRDefault="00C8258C" w:rsidP="00C8258C">
      <w:pPr>
        <w:pStyle w:val="LQN3"/>
      </w:pPr>
      <w:r w:rsidRPr="001D32ED">
        <w:fldChar w:fldCharType="begin"/>
      </w:r>
      <w:r w:rsidRPr="001D32ED">
        <w:instrText xml:space="preserve"> SYMBOL 147 \* MERGEFORMAT </w:instrText>
      </w:r>
      <w:r w:rsidRPr="001D32ED">
        <w:fldChar w:fldCharType="end"/>
      </w:r>
      <w:r>
        <w:t>(b)</w:t>
      </w:r>
      <w:r w:rsidRPr="00FA6476">
        <w:tab/>
      </w:r>
      <w:r w:rsidRPr="001D32ED">
        <w:t>the</w:t>
      </w:r>
      <w:r w:rsidRPr="00FA6476">
        <w:t xml:space="preserve"> </w:t>
      </w:r>
      <w:r w:rsidRPr="001D32ED">
        <w:t>description</w:t>
      </w:r>
      <w:r>
        <w:t>—</w:t>
      </w:r>
    </w:p>
    <w:p w14:paraId="23EDDBBE" w14:textId="77777777" w:rsidR="00C8258C" w:rsidRDefault="00C8258C" w:rsidP="00C8258C">
      <w:pPr>
        <w:pStyle w:val="LQN4"/>
      </w:pPr>
      <w:r w:rsidRPr="00FA6476">
        <w:tab/>
      </w:r>
      <w:r>
        <w:t>(i)</w:t>
      </w:r>
      <w:r w:rsidRPr="00FA6476">
        <w:tab/>
      </w:r>
      <w:r w:rsidRPr="001D32ED">
        <w:t>consists</w:t>
      </w:r>
      <w:r w:rsidRPr="00FA6476">
        <w:t xml:space="preserve"> </w:t>
      </w:r>
      <w:r w:rsidRPr="001D32ED">
        <w:t>of</w:t>
      </w:r>
      <w:r w:rsidRPr="00FA6476">
        <w:t xml:space="preserve"> </w:t>
      </w:r>
      <w:r w:rsidRPr="001D32ED">
        <w:t>the</w:t>
      </w:r>
      <w:r w:rsidRPr="00FA6476">
        <w:t xml:space="preserve"> </w:t>
      </w:r>
      <w:r w:rsidRPr="001D32ED">
        <w:t>registered</w:t>
      </w:r>
      <w:r w:rsidRPr="00FA6476">
        <w:t xml:space="preserve"> </w:t>
      </w:r>
      <w:r w:rsidRPr="001D32ED">
        <w:t>name</w:t>
      </w:r>
      <w:r w:rsidRPr="00FA6476">
        <w:t xml:space="preserve"> </w:t>
      </w:r>
      <w:r w:rsidRPr="001D32ED">
        <w:t>of</w:t>
      </w:r>
      <w:r w:rsidRPr="00FA6476">
        <w:t xml:space="preserve"> </w:t>
      </w:r>
      <w:r w:rsidRPr="001D32ED">
        <w:t>each</w:t>
      </w:r>
      <w:r w:rsidRPr="00FA6476">
        <w:t xml:space="preserve"> </w:t>
      </w:r>
      <w:r w:rsidRPr="001D32ED">
        <w:t>of</w:t>
      </w:r>
      <w:r w:rsidRPr="00FA6476">
        <w:t xml:space="preserve"> </w:t>
      </w:r>
      <w:r w:rsidRPr="001D32ED">
        <w:t>the</w:t>
      </w:r>
      <w:r w:rsidRPr="00FA6476">
        <w:t xml:space="preserve"> </w:t>
      </w:r>
      <w:r w:rsidRPr="001D32ED">
        <w:t>parties</w:t>
      </w:r>
      <w:r w:rsidRPr="00FA6476">
        <w:t xml:space="preserve"> </w:t>
      </w:r>
      <w:r w:rsidRPr="001D32ED">
        <w:t>shown</w:t>
      </w:r>
      <w:r w:rsidRPr="00FA6476">
        <w:t xml:space="preserve"> </w:t>
      </w:r>
      <w:r w:rsidRPr="001D32ED">
        <w:t>in</w:t>
      </w:r>
      <w:r w:rsidRPr="00FA6476">
        <w:t xml:space="preserve"> </w:t>
      </w:r>
      <w:r w:rsidRPr="001D32ED">
        <w:t>either</w:t>
      </w:r>
      <w:r w:rsidRPr="00FA6476">
        <w:t xml:space="preserve"> </w:t>
      </w:r>
      <w:r w:rsidRPr="001D32ED">
        <w:t>or</w:t>
      </w:r>
      <w:r w:rsidRPr="00FA6476">
        <w:t xml:space="preserve"> </w:t>
      </w:r>
      <w:r w:rsidRPr="001D32ED">
        <w:t>both</w:t>
      </w:r>
      <w:r w:rsidRPr="00FA6476">
        <w:t xml:space="preserve"> </w:t>
      </w:r>
      <w:r w:rsidRPr="001D32ED">
        <w:t>of</w:t>
      </w:r>
      <w:r w:rsidRPr="00FA6476">
        <w:t xml:space="preserve"> </w:t>
      </w:r>
      <w:r w:rsidRPr="001D32ED">
        <w:t>the</w:t>
      </w:r>
      <w:r w:rsidRPr="00FA6476">
        <w:t xml:space="preserve"> </w:t>
      </w:r>
      <w:r w:rsidRPr="001D32ED">
        <w:t>versions</w:t>
      </w:r>
      <w:r w:rsidRPr="00FA6476">
        <w:t xml:space="preserve"> </w:t>
      </w:r>
      <w:r w:rsidRPr="001D32ED">
        <w:t>described</w:t>
      </w:r>
      <w:r w:rsidRPr="00FA6476">
        <w:t xml:space="preserve"> </w:t>
      </w:r>
      <w:r w:rsidRPr="001D32ED">
        <w:t>in</w:t>
      </w:r>
      <w:r w:rsidRPr="00FA6476">
        <w:t xml:space="preserve"> </w:t>
      </w:r>
      <w:r w:rsidRPr="001D32ED">
        <w:t>paragraph</w:t>
      </w:r>
      <w:r w:rsidRPr="00FA6476">
        <w:t xml:space="preserve"> </w:t>
      </w:r>
      <w:r w:rsidRPr="001D32ED">
        <w:t>(5),</w:t>
      </w:r>
      <w:r w:rsidRPr="00FA6476">
        <w:t xml:space="preserve"> </w:t>
      </w:r>
      <w:r w:rsidRPr="001D32ED">
        <w:t>or</w:t>
      </w:r>
    </w:p>
    <w:p w14:paraId="7713C084" w14:textId="77777777" w:rsidR="00C8258C" w:rsidRDefault="00C8258C" w:rsidP="00C8258C">
      <w:pPr>
        <w:pStyle w:val="LQN4"/>
      </w:pPr>
      <w:r w:rsidRPr="00FA6476">
        <w:tab/>
      </w:r>
      <w:r>
        <w:t>(ii)</w:t>
      </w:r>
      <w:r w:rsidRPr="00FA6476">
        <w:tab/>
      </w:r>
      <w:r w:rsidRPr="001D32ED">
        <w:t>is</w:t>
      </w:r>
      <w:r w:rsidRPr="00FA6476">
        <w:t xml:space="preserve"> </w:t>
      </w:r>
      <w:r w:rsidRPr="001D32ED">
        <w:t>a</w:t>
      </w:r>
      <w:r w:rsidRPr="00FA6476">
        <w:t xml:space="preserve"> </w:t>
      </w:r>
      <w:r w:rsidRPr="001D32ED">
        <w:t>description</w:t>
      </w:r>
      <w:r w:rsidRPr="00FA6476">
        <w:t xml:space="preserve"> </w:t>
      </w:r>
      <w:r w:rsidRPr="001D32ED">
        <w:t>registered</w:t>
      </w:r>
      <w:r w:rsidRPr="00FA6476">
        <w:t xml:space="preserve"> </w:t>
      </w:r>
      <w:r w:rsidRPr="001D32ED">
        <w:t>for</w:t>
      </w:r>
      <w:r w:rsidRPr="00FA6476">
        <w:t xml:space="preserve"> </w:t>
      </w:r>
      <w:r w:rsidRPr="001D32ED">
        <w:t>use</w:t>
      </w:r>
      <w:r w:rsidRPr="00FA6476">
        <w:t xml:space="preserve"> </w:t>
      </w:r>
      <w:r w:rsidRPr="001D32ED">
        <w:t>by</w:t>
      </w:r>
      <w:r w:rsidRPr="00FA6476">
        <w:t xml:space="preserve"> </w:t>
      </w:r>
      <w:r w:rsidRPr="001D32ED">
        <w:t>each</w:t>
      </w:r>
      <w:r w:rsidRPr="00FA6476">
        <w:t xml:space="preserve"> </w:t>
      </w:r>
      <w:r w:rsidRPr="001D32ED">
        <w:t>of</w:t>
      </w:r>
      <w:r w:rsidRPr="00FA6476">
        <w:t xml:space="preserve"> </w:t>
      </w:r>
      <w:r w:rsidRPr="001D32ED">
        <w:t>the</w:t>
      </w:r>
      <w:r w:rsidRPr="00FA6476">
        <w:t xml:space="preserve"> </w:t>
      </w:r>
      <w:r w:rsidRPr="001D32ED">
        <w:t>parties</w:t>
      </w:r>
      <w:r w:rsidRPr="00FA6476">
        <w:t xml:space="preserve"> </w:t>
      </w:r>
      <w:r w:rsidRPr="001D32ED">
        <w:t>under</w:t>
      </w:r>
      <w:r w:rsidRPr="00FA6476">
        <w:t xml:space="preserve"> </w:t>
      </w:r>
      <w:r w:rsidRPr="001D32ED">
        <w:t>section</w:t>
      </w:r>
      <w:r w:rsidRPr="00FA6476">
        <w:t xml:space="preserve"> </w:t>
      </w:r>
      <w:r w:rsidRPr="001D32ED">
        <w:t>28B</w:t>
      </w:r>
      <w:r w:rsidRPr="00FA6476">
        <w:t xml:space="preserve"> </w:t>
      </w:r>
      <w:r w:rsidRPr="001D32ED">
        <w:t>of</w:t>
      </w:r>
      <w:r w:rsidRPr="00FA6476">
        <w:t xml:space="preserve"> </w:t>
      </w:r>
      <w:r w:rsidRPr="001D32ED">
        <w:t>the</w:t>
      </w:r>
      <w:r w:rsidRPr="00FA6476">
        <w:t xml:space="preserve"> </w:t>
      </w:r>
      <w:r w:rsidRPr="001D32ED">
        <w:t>Political</w:t>
      </w:r>
      <w:r w:rsidRPr="00FA6476">
        <w:t xml:space="preserve"> </w:t>
      </w:r>
      <w:r w:rsidRPr="001D32ED">
        <w:t>Parties,</w:t>
      </w:r>
      <w:r w:rsidRPr="00FA6476">
        <w:t xml:space="preserve"> </w:t>
      </w:r>
      <w:r w:rsidRPr="001D32ED">
        <w:lastRenderedPageBreak/>
        <w:t>Elections</w:t>
      </w:r>
      <w:r w:rsidRPr="00FA6476">
        <w:t xml:space="preserve"> </w:t>
      </w:r>
      <w:r w:rsidRPr="001D32ED">
        <w:t>and</w:t>
      </w:r>
      <w:r w:rsidRPr="00FA6476">
        <w:t xml:space="preserve"> </w:t>
      </w:r>
      <w:r w:rsidRPr="001D32ED">
        <w:t>Referendums</w:t>
      </w:r>
      <w:r w:rsidRPr="00FA6476">
        <w:t xml:space="preserve"> </w:t>
      </w:r>
      <w:r w:rsidRPr="001D32ED">
        <w:t>Act</w:t>
      </w:r>
      <w:r w:rsidRPr="00FA6476">
        <w:t xml:space="preserve"> </w:t>
      </w:r>
      <w:r w:rsidRPr="001D32ED">
        <w:t>2000</w:t>
      </w:r>
      <w:r w:rsidRPr="00FA6476">
        <w:t xml:space="preserve"> </w:t>
      </w:r>
      <w:r>
        <w:t>(joint</w:t>
      </w:r>
      <w:r w:rsidRPr="00FA6476">
        <w:t xml:space="preserve"> </w:t>
      </w:r>
      <w:r>
        <w:t>descriptions),</w:t>
      </w:r>
      <w:r w:rsidRPr="00FA6476">
        <w:t xml:space="preserve"> </w:t>
      </w:r>
      <w:r>
        <w:t>and</w:t>
      </w:r>
      <w:r w:rsidRPr="001D32ED">
        <w:fldChar w:fldCharType="begin"/>
      </w:r>
      <w:r w:rsidRPr="001D32ED">
        <w:instrText xml:space="preserve"> SYMBOL 148 \* MERGEFORMAT </w:instrText>
      </w:r>
      <w:r w:rsidRPr="001D32ED">
        <w:fldChar w:fldCharType="end"/>
      </w:r>
      <w:r>
        <w:t>.</w:t>
      </w:r>
    </w:p>
    <w:p w14:paraId="4BCD8682"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16</w:t>
      </w:r>
      <w:r w:rsidRPr="00FA6476">
        <w:t xml:space="preserve"> </w:t>
      </w:r>
      <w:r>
        <w:t>(c</w:t>
      </w:r>
      <w:r w:rsidRPr="002F2716">
        <w:t>orrection</w:t>
      </w:r>
      <w:r w:rsidRPr="00FA6476">
        <w:t xml:space="preserve"> </w:t>
      </w:r>
      <w:r w:rsidRPr="002F2716">
        <w:t>of</w:t>
      </w:r>
      <w:r w:rsidRPr="00FA6476">
        <w:t xml:space="preserve"> </w:t>
      </w:r>
      <w:r w:rsidRPr="002F2716">
        <w:t>minor</w:t>
      </w:r>
      <w:r w:rsidRPr="00FA6476">
        <w:t xml:space="preserve"> </w:t>
      </w:r>
      <w:r w:rsidRPr="002F2716">
        <w:t>errors</w:t>
      </w:r>
      <w:r w:rsidRPr="00FA6476">
        <w:t xml:space="preserve"> </w:t>
      </w:r>
      <w:r w:rsidRPr="002F2716">
        <w:t>in</w:t>
      </w:r>
      <w:r w:rsidRPr="00FA6476">
        <w:t xml:space="preserve"> </w:t>
      </w:r>
      <w:r w:rsidRPr="002F2716">
        <w:t>nomination</w:t>
      </w:r>
      <w:r w:rsidRPr="00FA6476">
        <w:t xml:space="preserve"> </w:t>
      </w:r>
      <w:r w:rsidRPr="002F2716">
        <w:t>papers</w:t>
      </w:r>
      <w:r w:rsidRPr="00FA6476">
        <w:t xml:space="preserve"> </w:t>
      </w:r>
      <w:r w:rsidRPr="002F2716">
        <w:t>or</w:t>
      </w:r>
      <w:r w:rsidRPr="00FA6476">
        <w:t xml:space="preserve"> </w:t>
      </w:r>
      <w:r w:rsidRPr="002F2716">
        <w:t>home</w:t>
      </w:r>
      <w:r w:rsidRPr="00FA6476">
        <w:t xml:space="preserve"> </w:t>
      </w:r>
      <w:r w:rsidRPr="002F2716">
        <w:t>address</w:t>
      </w:r>
      <w:r w:rsidRPr="00FA6476">
        <w:t xml:space="preserve"> </w:t>
      </w:r>
      <w:r w:rsidRPr="002F2716">
        <w:t>form</w:t>
      </w:r>
      <w:r>
        <w:t>s),</w:t>
      </w:r>
      <w:r w:rsidRPr="00FA6476">
        <w:t xml:space="preserve"> </w:t>
      </w:r>
      <w:r w:rsidRPr="002F2716">
        <w:t>omit</w:t>
      </w:r>
      <w:r w:rsidRPr="00FA6476">
        <w:t xml:space="preserve"> </w:t>
      </w:r>
      <w:r w:rsidRPr="002F2716">
        <w:t>paragraph</w:t>
      </w:r>
      <w:r w:rsidRPr="00FA6476">
        <w:t xml:space="preserve"> </w:t>
      </w:r>
      <w:r w:rsidRPr="002F2716">
        <w:t>(2)(a)</w:t>
      </w:r>
      <w:r>
        <w:t>.</w:t>
      </w:r>
    </w:p>
    <w:p w14:paraId="26ADFB20"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17</w:t>
      </w:r>
      <w:r w:rsidRPr="00FA6476">
        <w:t xml:space="preserve"> </w:t>
      </w:r>
      <w:r>
        <w:t>(i</w:t>
      </w:r>
      <w:r w:rsidRPr="002F2716">
        <w:t>nspection</w:t>
      </w:r>
      <w:r w:rsidRPr="00FA6476">
        <w:t xml:space="preserve"> </w:t>
      </w:r>
      <w:r w:rsidRPr="002F2716">
        <w:t>of</w:t>
      </w:r>
      <w:r w:rsidRPr="00FA6476">
        <w:t xml:space="preserve"> </w:t>
      </w:r>
      <w:r w:rsidRPr="002F2716">
        <w:t>nomination</w:t>
      </w:r>
      <w:r w:rsidRPr="00FA6476">
        <w:t xml:space="preserve"> </w:t>
      </w:r>
      <w:r w:rsidRPr="002F2716">
        <w:t>papers</w:t>
      </w:r>
      <w:r>
        <w:t>),</w:t>
      </w:r>
      <w:r w:rsidRPr="00FA6476">
        <w:t xml:space="preserve"> </w:t>
      </w:r>
      <w:r>
        <w:t>after</w:t>
      </w:r>
      <w:r w:rsidRPr="00FA6476">
        <w:t xml:space="preserve"> </w:t>
      </w:r>
      <w:r>
        <w:t>paragraph</w:t>
      </w:r>
      <w:r w:rsidRPr="00FA6476">
        <w:t xml:space="preserve"> </w:t>
      </w:r>
      <w:r>
        <w:t>(3)</w:t>
      </w:r>
      <w:r w:rsidRPr="00FA6476">
        <w:t xml:space="preserve"> </w:t>
      </w:r>
      <w:r>
        <w:t>insert</w:t>
      </w:r>
      <w:r w:rsidRPr="00FA6476">
        <w:t xml:space="preserve"> </w:t>
      </w:r>
      <w:r>
        <w:t>—</w:t>
      </w:r>
    </w:p>
    <w:p w14:paraId="7B87C28E" w14:textId="77777777" w:rsidR="00C8258C" w:rsidRDefault="00C8258C" w:rsidP="00C8258C">
      <w:pPr>
        <w:pStyle w:val="LQN2"/>
      </w:pPr>
      <w:r w:rsidRPr="002F2716">
        <w:fldChar w:fldCharType="begin"/>
      </w:r>
      <w:r w:rsidRPr="002F2716">
        <w:instrText xml:space="preserve"> SYMBOL 147 \* MERGEFORMAT </w:instrText>
      </w:r>
      <w:r w:rsidRPr="002F2716">
        <w:fldChar w:fldCharType="end"/>
      </w:r>
      <w:r>
        <w:t>(4)</w:t>
      </w:r>
      <w:r w:rsidRPr="00FA6476">
        <w:t> </w:t>
      </w:r>
      <w:r w:rsidRPr="002F2716">
        <w:t>Where</w:t>
      </w:r>
      <w:r w:rsidRPr="00FA6476">
        <w:t xml:space="preserve"> </w:t>
      </w:r>
      <w:r w:rsidRPr="002F2716">
        <w:t>nomination</w:t>
      </w:r>
      <w:r w:rsidRPr="00FA6476">
        <w:t xml:space="preserve"> </w:t>
      </w:r>
      <w:r w:rsidRPr="002F2716">
        <w:t>papers</w:t>
      </w:r>
      <w:r w:rsidRPr="00FA6476">
        <w:t xml:space="preserve"> </w:t>
      </w:r>
      <w:r w:rsidRPr="002F2716">
        <w:t>have</w:t>
      </w:r>
      <w:r w:rsidRPr="00FA6476">
        <w:t xml:space="preserve"> </w:t>
      </w:r>
      <w:r w:rsidRPr="002F2716">
        <w:t>been</w:t>
      </w:r>
      <w:r w:rsidRPr="00FA6476">
        <w:t xml:space="preserve"> </w:t>
      </w:r>
      <w:r w:rsidRPr="002F2716">
        <w:t>delivered</w:t>
      </w:r>
      <w:r w:rsidRPr="00FA6476">
        <w:t xml:space="preserve"> </w:t>
      </w:r>
      <w:r w:rsidRPr="002F2716">
        <w:t>in</w:t>
      </w:r>
      <w:r w:rsidRPr="00FA6476">
        <w:t xml:space="preserve"> </w:t>
      </w:r>
      <w:r w:rsidRPr="002F2716">
        <w:t>accordance</w:t>
      </w:r>
      <w:r w:rsidRPr="00FA6476">
        <w:t xml:space="preserve"> </w:t>
      </w:r>
      <w:r w:rsidRPr="002F2716">
        <w:t>with</w:t>
      </w:r>
      <w:r w:rsidRPr="00FA6476">
        <w:t xml:space="preserve"> </w:t>
      </w:r>
      <w:r w:rsidRPr="002F2716">
        <w:t>the</w:t>
      </w:r>
      <w:r w:rsidRPr="00FA6476">
        <w:t xml:space="preserve"> </w:t>
      </w:r>
      <w:r w:rsidRPr="002F2716">
        <w:t>electronic</w:t>
      </w:r>
      <w:r w:rsidRPr="00FA6476">
        <w:t xml:space="preserve"> </w:t>
      </w:r>
      <w:r w:rsidRPr="002F2716">
        <w:t>delivery</w:t>
      </w:r>
      <w:r w:rsidRPr="00FA6476">
        <w:t xml:space="preserve"> </w:t>
      </w:r>
      <w:r w:rsidRPr="002F2716">
        <w:t>statement,</w:t>
      </w:r>
      <w:r w:rsidRPr="00FA6476">
        <w:t xml:space="preserve"> </w:t>
      </w:r>
      <w:r w:rsidRPr="002F2716">
        <w:t>the</w:t>
      </w:r>
      <w:r w:rsidRPr="00FA6476">
        <w:t xml:space="preserve"> </w:t>
      </w:r>
      <w:r w:rsidRPr="002F2716">
        <w:t>returning</w:t>
      </w:r>
      <w:r w:rsidRPr="00FA6476">
        <w:t xml:space="preserve"> </w:t>
      </w:r>
      <w:r w:rsidRPr="002F2716">
        <w:t>officer</w:t>
      </w:r>
      <w:r w:rsidRPr="00FA6476">
        <w:t xml:space="preserve"> </w:t>
      </w:r>
      <w:r w:rsidRPr="002F2716">
        <w:t>must</w:t>
      </w:r>
      <w:r w:rsidRPr="00FA6476">
        <w:t xml:space="preserve"> </w:t>
      </w:r>
      <w:r w:rsidRPr="002F2716">
        <w:t>take</w:t>
      </w:r>
      <w:r w:rsidRPr="00FA6476">
        <w:t xml:space="preserve"> </w:t>
      </w:r>
      <w:r w:rsidRPr="002F2716">
        <w:t>reasonable</w:t>
      </w:r>
      <w:r w:rsidRPr="00FA6476">
        <w:t xml:space="preserve"> </w:t>
      </w:r>
      <w:r w:rsidRPr="002F2716">
        <w:t>steps</w:t>
      </w:r>
      <w:r w:rsidRPr="00FA6476">
        <w:t xml:space="preserve"> </w:t>
      </w:r>
      <w:r w:rsidRPr="002F2716">
        <w:t>to</w:t>
      </w:r>
      <w:r w:rsidRPr="00FA6476">
        <w:t xml:space="preserve"> </w:t>
      </w:r>
      <w:r w:rsidRPr="002F2716">
        <w:t>ensure</w:t>
      </w:r>
      <w:r w:rsidRPr="00FA6476">
        <w:t xml:space="preserve"> </w:t>
      </w:r>
      <w:r w:rsidRPr="002F2716">
        <w:t>that</w:t>
      </w:r>
      <w:r w:rsidRPr="00FA6476">
        <w:t xml:space="preserve"> </w:t>
      </w:r>
      <w:r w:rsidRPr="002F2716">
        <w:t>they</w:t>
      </w:r>
      <w:r w:rsidRPr="00FA6476">
        <w:t xml:space="preserve"> </w:t>
      </w:r>
      <w:r w:rsidRPr="002F2716">
        <w:t>can</w:t>
      </w:r>
      <w:r w:rsidRPr="00FA6476">
        <w:t xml:space="preserve"> </w:t>
      </w:r>
      <w:r w:rsidRPr="002F2716">
        <w:t>be</w:t>
      </w:r>
      <w:r w:rsidRPr="00FA6476">
        <w:t xml:space="preserve"> </w:t>
      </w:r>
      <w:r w:rsidRPr="002F2716">
        <w:t>accessed</w:t>
      </w:r>
      <w:r w:rsidRPr="00FA6476">
        <w:t xml:space="preserve"> </w:t>
      </w:r>
      <w:r w:rsidRPr="002F2716">
        <w:t>for</w:t>
      </w:r>
      <w:r w:rsidRPr="00FA6476">
        <w:t xml:space="preserve"> </w:t>
      </w:r>
      <w:r w:rsidRPr="002F2716">
        <w:t>the</w:t>
      </w:r>
      <w:r w:rsidRPr="00FA6476">
        <w:t xml:space="preserve"> </w:t>
      </w:r>
      <w:r w:rsidRPr="002F2716">
        <w:t>purposes</w:t>
      </w:r>
      <w:r w:rsidRPr="00FA6476">
        <w:t xml:space="preserve"> </w:t>
      </w:r>
      <w:r w:rsidRPr="002F2716">
        <w:t>of</w:t>
      </w:r>
      <w:r w:rsidRPr="00FA6476">
        <w:t xml:space="preserve"> </w:t>
      </w:r>
      <w:r w:rsidRPr="002F2716">
        <w:t>inspecting</w:t>
      </w:r>
      <w:r w:rsidRPr="00FA6476">
        <w:t xml:space="preserve"> </w:t>
      </w:r>
      <w:r w:rsidRPr="002F2716">
        <w:t>them.</w:t>
      </w:r>
      <w:r w:rsidRPr="002F2716">
        <w:fldChar w:fldCharType="begin"/>
      </w:r>
      <w:r w:rsidRPr="002F2716">
        <w:instrText xml:space="preserve"> SYMBOL 148 \* MERGEFORMAT </w:instrText>
      </w:r>
      <w:r w:rsidRPr="002F2716">
        <w:fldChar w:fldCharType="end"/>
      </w:r>
    </w:p>
    <w:p w14:paraId="223FA9D0"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18</w:t>
      </w:r>
      <w:r w:rsidRPr="00FA6476">
        <w:t xml:space="preserve"> </w:t>
      </w:r>
      <w:r>
        <w:t>(i</w:t>
      </w:r>
      <w:r w:rsidRPr="00F95F38">
        <w:t>nspection</w:t>
      </w:r>
      <w:r w:rsidRPr="00FA6476">
        <w:t xml:space="preserve"> </w:t>
      </w:r>
      <w:r w:rsidRPr="00F95F38">
        <w:t>of</w:t>
      </w:r>
      <w:r w:rsidRPr="00FA6476">
        <w:t xml:space="preserve"> </w:t>
      </w:r>
      <w:r w:rsidRPr="00F95F38">
        <w:t>home</w:t>
      </w:r>
      <w:r w:rsidRPr="00FA6476">
        <w:t xml:space="preserve"> </w:t>
      </w:r>
      <w:r w:rsidRPr="00F95F38">
        <w:t>address</w:t>
      </w:r>
      <w:r w:rsidRPr="00FA6476">
        <w:t xml:space="preserve"> </w:t>
      </w:r>
      <w:r w:rsidRPr="00F95F38">
        <w:t>forms</w:t>
      </w:r>
      <w:r>
        <w:t>),</w:t>
      </w:r>
      <w:r w:rsidRPr="00FA6476">
        <w:t xml:space="preserve"> </w:t>
      </w:r>
      <w:r>
        <w:t>after</w:t>
      </w:r>
      <w:r w:rsidRPr="00FA6476">
        <w:t xml:space="preserve"> </w:t>
      </w:r>
      <w:r>
        <w:t>paragraph</w:t>
      </w:r>
      <w:r w:rsidRPr="00FA6476">
        <w:t xml:space="preserve"> </w:t>
      </w:r>
      <w:r>
        <w:t>(2)</w:t>
      </w:r>
      <w:r w:rsidRPr="00FA6476">
        <w:t xml:space="preserve"> </w:t>
      </w:r>
      <w:r>
        <w:t>insert—</w:t>
      </w:r>
    </w:p>
    <w:p w14:paraId="7F625D83" w14:textId="77777777" w:rsidR="00C8258C" w:rsidRDefault="00C8258C" w:rsidP="00C8258C">
      <w:pPr>
        <w:pStyle w:val="LQN2"/>
      </w:pPr>
      <w:r w:rsidRPr="00F95F38">
        <w:fldChar w:fldCharType="begin"/>
      </w:r>
      <w:r w:rsidRPr="00F95F38">
        <w:instrText xml:space="preserve"> SYMBOL 147 \* MERGEFORMAT </w:instrText>
      </w:r>
      <w:r w:rsidRPr="00F95F38">
        <w:fldChar w:fldCharType="end"/>
      </w:r>
      <w:r>
        <w:t>(2A)</w:t>
      </w:r>
      <w:r w:rsidRPr="00FA6476">
        <w:t> </w:t>
      </w:r>
      <w:r w:rsidRPr="00F95F38">
        <w:t>Where</w:t>
      </w:r>
      <w:r w:rsidRPr="00FA6476">
        <w:t xml:space="preserve"> </w:t>
      </w:r>
      <w:r w:rsidRPr="00F95F38">
        <w:t>a</w:t>
      </w:r>
      <w:r w:rsidRPr="00FA6476">
        <w:t xml:space="preserve"> </w:t>
      </w:r>
      <w:r w:rsidRPr="00F95F38">
        <w:t>home</w:t>
      </w:r>
      <w:r w:rsidRPr="00FA6476">
        <w:t xml:space="preserve"> </w:t>
      </w:r>
      <w:r w:rsidRPr="00F95F38">
        <w:t>address</w:t>
      </w:r>
      <w:r w:rsidRPr="00FA6476">
        <w:t xml:space="preserve"> </w:t>
      </w:r>
      <w:r w:rsidRPr="00F95F38">
        <w:t>form</w:t>
      </w:r>
      <w:r w:rsidRPr="00FA6476">
        <w:t xml:space="preserve"> </w:t>
      </w:r>
      <w:r w:rsidRPr="00F95F38">
        <w:t>has</w:t>
      </w:r>
      <w:r w:rsidRPr="00FA6476">
        <w:t xml:space="preserve"> </w:t>
      </w:r>
      <w:r w:rsidRPr="00F95F38">
        <w:t>been</w:t>
      </w:r>
      <w:r w:rsidRPr="00FA6476">
        <w:t xml:space="preserve"> </w:t>
      </w:r>
      <w:r w:rsidRPr="00F95F38">
        <w:t>delivered</w:t>
      </w:r>
      <w:r w:rsidRPr="00FA6476">
        <w:t xml:space="preserve"> </w:t>
      </w:r>
      <w:r w:rsidRPr="00F95F38">
        <w:t>in</w:t>
      </w:r>
      <w:r w:rsidRPr="00FA6476">
        <w:t xml:space="preserve"> </w:t>
      </w:r>
      <w:r w:rsidRPr="00F95F38">
        <w:t>accordance</w:t>
      </w:r>
      <w:r w:rsidRPr="00FA6476">
        <w:t xml:space="preserve"> </w:t>
      </w:r>
      <w:r w:rsidRPr="00F95F38">
        <w:t>with</w:t>
      </w:r>
      <w:r w:rsidRPr="00FA6476">
        <w:t xml:space="preserve"> </w:t>
      </w:r>
      <w:r w:rsidRPr="00F95F38">
        <w:t>the</w:t>
      </w:r>
      <w:r w:rsidRPr="00FA6476">
        <w:t xml:space="preserve"> </w:t>
      </w:r>
      <w:r w:rsidRPr="00F95F38">
        <w:t>electronic</w:t>
      </w:r>
      <w:r w:rsidRPr="00FA6476">
        <w:t xml:space="preserve"> </w:t>
      </w:r>
      <w:r w:rsidRPr="00F95F38">
        <w:t>delivery</w:t>
      </w:r>
      <w:r w:rsidRPr="00FA6476">
        <w:t xml:space="preserve"> </w:t>
      </w:r>
      <w:r w:rsidRPr="00F95F38">
        <w:t>statement,</w:t>
      </w:r>
      <w:r w:rsidRPr="00FA6476">
        <w:t xml:space="preserve"> </w:t>
      </w:r>
      <w:r w:rsidRPr="00F95F38">
        <w:t>the</w:t>
      </w:r>
      <w:r w:rsidRPr="00FA6476">
        <w:t xml:space="preserve"> </w:t>
      </w:r>
      <w:r w:rsidRPr="00F95F38">
        <w:t>returning</w:t>
      </w:r>
      <w:r w:rsidRPr="00FA6476">
        <w:t xml:space="preserve"> </w:t>
      </w:r>
      <w:r w:rsidRPr="00F95F38">
        <w:t>officer</w:t>
      </w:r>
      <w:r w:rsidRPr="00FA6476">
        <w:t xml:space="preserve"> </w:t>
      </w:r>
      <w:r w:rsidRPr="00F95F38">
        <w:t>must</w:t>
      </w:r>
      <w:r w:rsidRPr="00FA6476">
        <w:t xml:space="preserve"> </w:t>
      </w:r>
      <w:r w:rsidRPr="00F95F38">
        <w:t>take</w:t>
      </w:r>
      <w:r w:rsidRPr="00FA6476">
        <w:t xml:space="preserve"> </w:t>
      </w:r>
      <w:r w:rsidRPr="00F95F38">
        <w:t>reasonable</w:t>
      </w:r>
      <w:r w:rsidRPr="00FA6476">
        <w:t xml:space="preserve"> </w:t>
      </w:r>
      <w:r w:rsidRPr="00F95F38">
        <w:t>steps</w:t>
      </w:r>
      <w:r w:rsidRPr="00FA6476">
        <w:t xml:space="preserve"> </w:t>
      </w:r>
      <w:r w:rsidRPr="00F95F38">
        <w:t>to</w:t>
      </w:r>
      <w:r w:rsidRPr="00FA6476">
        <w:t xml:space="preserve"> </w:t>
      </w:r>
      <w:r w:rsidRPr="00F95F38">
        <w:t>ensure</w:t>
      </w:r>
      <w:r w:rsidRPr="00FA6476">
        <w:t xml:space="preserve"> </w:t>
      </w:r>
      <w:r w:rsidRPr="00F95F38">
        <w:t>that</w:t>
      </w:r>
      <w:r w:rsidRPr="00FA6476">
        <w:t xml:space="preserve"> </w:t>
      </w:r>
      <w:r w:rsidRPr="00F95F38">
        <w:t>the</w:t>
      </w:r>
      <w:r w:rsidRPr="00FA6476">
        <w:t xml:space="preserve"> </w:t>
      </w:r>
      <w:r w:rsidRPr="00F95F38">
        <w:t>persons</w:t>
      </w:r>
      <w:r w:rsidRPr="00FA6476">
        <w:t xml:space="preserve"> </w:t>
      </w:r>
      <w:r w:rsidRPr="00F95F38">
        <w:t>mentioned</w:t>
      </w:r>
      <w:r w:rsidRPr="00FA6476">
        <w:t xml:space="preserve"> </w:t>
      </w:r>
      <w:r w:rsidRPr="00F95F38">
        <w:t>in</w:t>
      </w:r>
      <w:r w:rsidRPr="00FA6476">
        <w:t xml:space="preserve"> </w:t>
      </w:r>
      <w:r w:rsidRPr="00F95F38">
        <w:t>paragraph</w:t>
      </w:r>
      <w:r w:rsidRPr="00FA6476">
        <w:t xml:space="preserve"> </w:t>
      </w:r>
      <w:r w:rsidRPr="00F95F38">
        <w:t>(1)</w:t>
      </w:r>
      <w:r w:rsidRPr="00FA6476">
        <w:t xml:space="preserve"> </w:t>
      </w:r>
      <w:r w:rsidRPr="00F95F38">
        <w:t>can</w:t>
      </w:r>
      <w:r w:rsidRPr="00FA6476">
        <w:t xml:space="preserve"> </w:t>
      </w:r>
      <w:r w:rsidRPr="00F95F38">
        <w:t>access</w:t>
      </w:r>
      <w:r w:rsidRPr="00FA6476">
        <w:t xml:space="preserve"> </w:t>
      </w:r>
      <w:r w:rsidRPr="00F95F38">
        <w:t>that</w:t>
      </w:r>
      <w:r w:rsidRPr="00FA6476">
        <w:t xml:space="preserve"> </w:t>
      </w:r>
      <w:r w:rsidRPr="00F95F38">
        <w:t>form</w:t>
      </w:r>
      <w:r w:rsidRPr="00FA6476">
        <w:t xml:space="preserve"> </w:t>
      </w:r>
      <w:r w:rsidRPr="00F95F38">
        <w:t>for</w:t>
      </w:r>
      <w:r w:rsidRPr="00FA6476">
        <w:t xml:space="preserve"> </w:t>
      </w:r>
      <w:r w:rsidRPr="00F95F38">
        <w:t>the</w:t>
      </w:r>
      <w:r w:rsidRPr="00FA6476">
        <w:t xml:space="preserve"> </w:t>
      </w:r>
      <w:r w:rsidRPr="00F95F38">
        <w:t>purposes</w:t>
      </w:r>
      <w:r w:rsidRPr="00FA6476">
        <w:t xml:space="preserve"> </w:t>
      </w:r>
      <w:r w:rsidRPr="00F95F38">
        <w:t>of</w:t>
      </w:r>
      <w:r w:rsidRPr="00FA6476">
        <w:t xml:space="preserve"> </w:t>
      </w:r>
      <w:r w:rsidRPr="00F95F38">
        <w:t>inspecting</w:t>
      </w:r>
      <w:r w:rsidRPr="00FA6476">
        <w:t xml:space="preserve"> </w:t>
      </w:r>
      <w:r w:rsidRPr="00F95F38">
        <w:t>it.</w:t>
      </w:r>
      <w:r w:rsidRPr="00F95F38">
        <w:fldChar w:fldCharType="begin"/>
      </w:r>
      <w:r w:rsidRPr="00F95F38">
        <w:instrText xml:space="preserve"> SYMBOL 148 \* MERGEFORMAT </w:instrText>
      </w:r>
      <w:r w:rsidRPr="00F95F38">
        <w:fldChar w:fldCharType="end"/>
      </w:r>
    </w:p>
    <w:p w14:paraId="7BAA5955"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22(</w:t>
      </w:r>
      <w:r>
        <w:rPr>
          <w:rStyle w:val="FootnoteReference"/>
        </w:rPr>
        <w:footnoteReference w:id="16"/>
      </w:r>
      <w:r>
        <w:t>)</w:t>
      </w:r>
      <w:r w:rsidRPr="00FA6476">
        <w:t xml:space="preserve"> </w:t>
      </w:r>
      <w:r>
        <w:t>(t</w:t>
      </w:r>
      <w:r w:rsidRPr="00F95F38">
        <w:t>he</w:t>
      </w:r>
      <w:r w:rsidRPr="00FA6476">
        <w:t xml:space="preserve"> </w:t>
      </w:r>
      <w:r w:rsidRPr="00F95F38">
        <w:t>ballot</w:t>
      </w:r>
      <w:r w:rsidRPr="00FA6476">
        <w:t xml:space="preserve"> </w:t>
      </w:r>
      <w:r w:rsidRPr="00F95F38">
        <w:t>papers</w:t>
      </w:r>
      <w:r>
        <w:t>),</w:t>
      </w:r>
      <w:r w:rsidRPr="00FA6476">
        <w:t xml:space="preserve"> </w:t>
      </w:r>
      <w:r>
        <w:t>after</w:t>
      </w:r>
      <w:r w:rsidRPr="00FA6476">
        <w:t xml:space="preserve"> </w:t>
      </w:r>
      <w:r>
        <w:t>paragraph</w:t>
      </w:r>
      <w:r w:rsidRPr="00FA6476">
        <w:t xml:space="preserve"> </w:t>
      </w:r>
      <w:r>
        <w:t>(4)(a)</w:t>
      </w:r>
      <w:r w:rsidRPr="00FA6476">
        <w:t xml:space="preserve"> </w:t>
      </w:r>
      <w:r>
        <w:t>insert—</w:t>
      </w:r>
    </w:p>
    <w:p w14:paraId="5131FDB3" w14:textId="77777777" w:rsidR="00C8258C" w:rsidRDefault="00C8258C" w:rsidP="00C8258C">
      <w:pPr>
        <w:pStyle w:val="LQN3"/>
      </w:pPr>
      <w:r w:rsidRPr="00050D8B">
        <w:fldChar w:fldCharType="begin"/>
      </w:r>
      <w:r w:rsidRPr="00050D8B">
        <w:instrText xml:space="preserve"> SYMBOL 147 \* MERGEFORMAT </w:instrText>
      </w:r>
      <w:r w:rsidRPr="00050D8B">
        <w:fldChar w:fldCharType="end"/>
      </w:r>
      <w:r>
        <w:t>(aa)</w:t>
      </w:r>
      <w:r w:rsidRPr="00FA6476">
        <w:tab/>
      </w:r>
      <w:r w:rsidRPr="00F95F38">
        <w:t>where</w:t>
      </w:r>
      <w:r w:rsidRPr="00FA6476">
        <w:t xml:space="preserve"> </w:t>
      </w:r>
      <w:r w:rsidRPr="00F95F38">
        <w:t>a</w:t>
      </w:r>
      <w:r w:rsidRPr="00FA6476">
        <w:t xml:space="preserve"> </w:t>
      </w:r>
      <w:r w:rsidRPr="00F95F38">
        <w:t>candidate</w:t>
      </w:r>
      <w:r w:rsidRPr="00FA6476">
        <w:t xml:space="preserve"> </w:t>
      </w:r>
      <w:r w:rsidRPr="00F95F38">
        <w:t>has</w:t>
      </w:r>
      <w:r w:rsidRPr="00FA6476">
        <w:t xml:space="preserve"> </w:t>
      </w:r>
      <w:r w:rsidRPr="00F95F38">
        <w:t>elected</w:t>
      </w:r>
      <w:r w:rsidRPr="00FA6476">
        <w:t xml:space="preserve"> </w:t>
      </w:r>
      <w:r w:rsidRPr="00F95F38">
        <w:t>to</w:t>
      </w:r>
      <w:r w:rsidRPr="00FA6476">
        <w:t xml:space="preserve"> </w:t>
      </w:r>
      <w:r w:rsidRPr="00F95F38">
        <w:t>use</w:t>
      </w:r>
      <w:r w:rsidRPr="00FA6476">
        <w:t xml:space="preserve"> </w:t>
      </w:r>
      <w:r w:rsidRPr="00F95F38">
        <w:t>the</w:t>
      </w:r>
      <w:r w:rsidRPr="00FA6476">
        <w:t xml:space="preserve"> </w:t>
      </w:r>
      <w:r w:rsidRPr="00F95F38">
        <w:t>word</w:t>
      </w:r>
      <w:r w:rsidRPr="00FA6476">
        <w:t xml:space="preserve"> </w:t>
      </w:r>
      <w:r w:rsidRPr="00F95F38">
        <w:t>“Wales”,</w:t>
      </w:r>
      <w:r w:rsidRPr="00FA6476">
        <w:t xml:space="preserve"> </w:t>
      </w:r>
      <w:r w:rsidRPr="00F95F38">
        <w:t>“Welsh”,</w:t>
      </w:r>
      <w:r w:rsidRPr="00FA6476">
        <w:t xml:space="preserve"> </w:t>
      </w:r>
      <w:r w:rsidRPr="00F95F38">
        <w:t>“Cymru”</w:t>
      </w:r>
      <w:r w:rsidRPr="00FA6476">
        <w:t xml:space="preserve"> </w:t>
      </w:r>
      <w:r w:rsidRPr="00F95F38">
        <w:t>or</w:t>
      </w:r>
      <w:r w:rsidRPr="00FA6476">
        <w:t xml:space="preserve"> </w:t>
      </w:r>
      <w:r w:rsidRPr="00F95F38">
        <w:t>“Cymreig”</w:t>
      </w:r>
      <w:r w:rsidRPr="00FA6476">
        <w:t xml:space="preserve"> </w:t>
      </w:r>
      <w:r w:rsidRPr="00F95F38">
        <w:t>in</w:t>
      </w:r>
      <w:r w:rsidRPr="00FA6476">
        <w:t xml:space="preserve"> </w:t>
      </w:r>
      <w:r w:rsidRPr="00F95F38">
        <w:t>a</w:t>
      </w:r>
      <w:r w:rsidRPr="00FA6476">
        <w:t xml:space="preserve"> </w:t>
      </w:r>
      <w:r w:rsidRPr="00F95F38">
        <w:t>description</w:t>
      </w:r>
      <w:r w:rsidRPr="00FA6476">
        <w:t xml:space="preserve"> </w:t>
      </w:r>
      <w:r w:rsidRPr="00F95F38">
        <w:t>as</w:t>
      </w:r>
      <w:r w:rsidRPr="00FA6476">
        <w:t xml:space="preserve"> </w:t>
      </w:r>
      <w:r w:rsidRPr="00F95F38">
        <w:t>set</w:t>
      </w:r>
      <w:r w:rsidRPr="00FA6476">
        <w:t xml:space="preserve"> </w:t>
      </w:r>
      <w:r w:rsidRPr="00F95F38">
        <w:t>out</w:t>
      </w:r>
      <w:r w:rsidRPr="00FA6476">
        <w:t xml:space="preserve"> </w:t>
      </w:r>
      <w:r w:rsidRPr="00F95F38">
        <w:t>in</w:t>
      </w:r>
      <w:r w:rsidRPr="00FA6476">
        <w:t xml:space="preserve"> </w:t>
      </w:r>
      <w:r w:rsidRPr="00F95F38">
        <w:t>rules</w:t>
      </w:r>
      <w:r w:rsidRPr="00FA6476">
        <w:t xml:space="preserve"> </w:t>
      </w:r>
      <w:r w:rsidRPr="00F95F38">
        <w:t>6(7)</w:t>
      </w:r>
      <w:r w:rsidRPr="00FA6476">
        <w:t xml:space="preserve"> </w:t>
      </w:r>
      <w:r w:rsidRPr="00F95F38">
        <w:t>and</w:t>
      </w:r>
      <w:r w:rsidRPr="00FA6476">
        <w:t xml:space="preserve"> </w:t>
      </w:r>
      <w:r w:rsidRPr="00F95F38">
        <w:t>7,</w:t>
      </w:r>
      <w:r w:rsidRPr="00FA6476">
        <w:t xml:space="preserve"> </w:t>
      </w:r>
      <w:r w:rsidRPr="00F95F38">
        <w:t>display</w:t>
      </w:r>
      <w:r w:rsidRPr="00FA6476">
        <w:t xml:space="preserve"> </w:t>
      </w:r>
      <w:r w:rsidRPr="00F95F38">
        <w:t>that</w:t>
      </w:r>
      <w:r w:rsidRPr="00FA6476">
        <w:t xml:space="preserve"> </w:t>
      </w:r>
      <w:r w:rsidRPr="00F95F38">
        <w:t>word</w:t>
      </w:r>
      <w:r w:rsidRPr="00FA6476">
        <w:t xml:space="preserve"> </w:t>
      </w:r>
      <w:r w:rsidRPr="00F95F38">
        <w:t>or</w:t>
      </w:r>
      <w:r w:rsidRPr="00FA6476">
        <w:t xml:space="preserve"> </w:t>
      </w:r>
      <w:r w:rsidRPr="00F95F38">
        <w:t>those</w:t>
      </w:r>
      <w:r w:rsidRPr="00FA6476">
        <w:t xml:space="preserve"> </w:t>
      </w:r>
      <w:r w:rsidRPr="00F95F38">
        <w:t>words</w:t>
      </w:r>
      <w:r w:rsidRPr="00FA6476">
        <w:t xml:space="preserve"> </w:t>
      </w:r>
      <w:r w:rsidRPr="00F95F38">
        <w:t>on</w:t>
      </w:r>
      <w:r w:rsidRPr="00FA6476">
        <w:t xml:space="preserve"> </w:t>
      </w:r>
      <w:r w:rsidRPr="00F95F38">
        <w:t>the</w:t>
      </w:r>
      <w:r w:rsidRPr="00FA6476">
        <w:t xml:space="preserve"> </w:t>
      </w:r>
      <w:r w:rsidRPr="00F95F38">
        <w:t>ballot</w:t>
      </w:r>
      <w:r w:rsidRPr="00FA6476">
        <w:t xml:space="preserve"> </w:t>
      </w:r>
      <w:r w:rsidRPr="00F95F38">
        <w:t>paper,</w:t>
      </w:r>
      <w:r w:rsidRPr="00F95F38">
        <w:fldChar w:fldCharType="begin"/>
      </w:r>
      <w:r w:rsidRPr="00F95F38">
        <w:instrText xml:space="preserve"> SYMBOL 148 \* MERGEFORMAT </w:instrText>
      </w:r>
      <w:r w:rsidRPr="00F95F38">
        <w:fldChar w:fldCharType="end"/>
      </w:r>
      <w:r>
        <w:t>.</w:t>
      </w:r>
    </w:p>
    <w:p w14:paraId="05DEA48E"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26</w:t>
      </w:r>
      <w:r w:rsidRPr="00FA6476">
        <w:t xml:space="preserve"> </w:t>
      </w:r>
      <w:r>
        <w:t>(u</w:t>
      </w:r>
      <w:r w:rsidRPr="00F95F38">
        <w:t>se</w:t>
      </w:r>
      <w:r w:rsidRPr="00FA6476">
        <w:t xml:space="preserve"> </w:t>
      </w:r>
      <w:r w:rsidRPr="00F95F38">
        <w:t>of</w:t>
      </w:r>
      <w:r w:rsidRPr="00FA6476">
        <w:t xml:space="preserve"> </w:t>
      </w:r>
      <w:r w:rsidRPr="00F95F38">
        <w:t>schools</w:t>
      </w:r>
      <w:r w:rsidRPr="00FA6476">
        <w:t xml:space="preserve"> </w:t>
      </w:r>
      <w:r w:rsidRPr="00F95F38">
        <w:t>and</w:t>
      </w:r>
      <w:r w:rsidRPr="00FA6476">
        <w:t xml:space="preserve"> </w:t>
      </w:r>
      <w:r w:rsidRPr="00F95F38">
        <w:t>public</w:t>
      </w:r>
      <w:r w:rsidRPr="00FA6476">
        <w:t xml:space="preserve"> </w:t>
      </w:r>
      <w:r w:rsidRPr="00F95F38">
        <w:t>rooms</w:t>
      </w:r>
      <w:r>
        <w:t>),</w:t>
      </w:r>
      <w:r w:rsidRPr="00FA6476">
        <w:t xml:space="preserve"> </w:t>
      </w:r>
      <w:r>
        <w:t>after</w:t>
      </w:r>
      <w:r w:rsidRPr="00FA6476">
        <w:t xml:space="preserve"> </w:t>
      </w:r>
      <w:r>
        <w:t>paragraph</w:t>
      </w:r>
      <w:r w:rsidRPr="00FA6476">
        <w:t xml:space="preserve"> </w:t>
      </w:r>
      <w:r>
        <w:t>(2)</w:t>
      </w:r>
      <w:r w:rsidRPr="00FA6476">
        <w:t xml:space="preserve"> </w:t>
      </w:r>
      <w:r>
        <w:t>insert—</w:t>
      </w:r>
    </w:p>
    <w:p w14:paraId="495B9DF9" w14:textId="77777777" w:rsidR="00C8258C" w:rsidRDefault="00C8258C" w:rsidP="00C8258C">
      <w:pPr>
        <w:pStyle w:val="LQN2"/>
      </w:pPr>
      <w:r w:rsidRPr="00F95F38">
        <w:fldChar w:fldCharType="begin"/>
      </w:r>
      <w:r w:rsidRPr="00F95F38">
        <w:instrText xml:space="preserve"> SYMBOL 147 \* MERGEFORMAT </w:instrText>
      </w:r>
      <w:r w:rsidRPr="00F95F38">
        <w:fldChar w:fldCharType="end"/>
      </w:r>
      <w:r>
        <w:t>(3)</w:t>
      </w:r>
      <w:r w:rsidRPr="00FA6476">
        <w:t> </w:t>
      </w:r>
      <w:r w:rsidRPr="00F95F38">
        <w:t>The</w:t>
      </w:r>
      <w:r w:rsidRPr="00FA6476">
        <w:t xml:space="preserve"> </w:t>
      </w:r>
      <w:r w:rsidRPr="00F95F38">
        <w:t>use</w:t>
      </w:r>
      <w:r w:rsidRPr="00FA6476">
        <w:t xml:space="preserve"> </w:t>
      </w:r>
      <w:r w:rsidRPr="00F95F38">
        <w:t>of</w:t>
      </w:r>
      <w:r w:rsidRPr="00FA6476">
        <w:t xml:space="preserve"> </w:t>
      </w:r>
      <w:r w:rsidRPr="00F95F38">
        <w:t>a</w:t>
      </w:r>
      <w:r w:rsidRPr="00FA6476">
        <w:t xml:space="preserve"> </w:t>
      </w:r>
      <w:r w:rsidRPr="00F95F38">
        <w:t>room</w:t>
      </w:r>
      <w:r w:rsidRPr="00FA6476">
        <w:t xml:space="preserve"> </w:t>
      </w:r>
      <w:r w:rsidRPr="00F95F38">
        <w:t>in</w:t>
      </w:r>
      <w:r w:rsidRPr="00FA6476">
        <w:t xml:space="preserve"> </w:t>
      </w:r>
      <w:r w:rsidRPr="00F95F38">
        <w:t>an</w:t>
      </w:r>
      <w:r w:rsidRPr="00FA6476">
        <w:t xml:space="preserve"> </w:t>
      </w:r>
      <w:r w:rsidRPr="00F95F38">
        <w:t>unoccupied</w:t>
      </w:r>
      <w:r w:rsidRPr="00FA6476">
        <w:t xml:space="preserve"> </w:t>
      </w:r>
      <w:r w:rsidRPr="00F95F38">
        <w:t>building</w:t>
      </w:r>
      <w:r w:rsidRPr="00FA6476">
        <w:t xml:space="preserve"> </w:t>
      </w:r>
      <w:r w:rsidRPr="00F95F38">
        <w:t>for</w:t>
      </w:r>
      <w:r w:rsidRPr="00FA6476">
        <w:t xml:space="preserve"> </w:t>
      </w:r>
      <w:r w:rsidRPr="00F95F38">
        <w:t>th</w:t>
      </w:r>
      <w:r>
        <w:t>e</w:t>
      </w:r>
      <w:r w:rsidRPr="00FA6476">
        <w:t xml:space="preserve"> </w:t>
      </w:r>
      <w:r w:rsidRPr="00F95F38">
        <w:t>purpose</w:t>
      </w:r>
      <w:r w:rsidRPr="00FA6476">
        <w:t xml:space="preserve"> </w:t>
      </w:r>
      <w:r w:rsidRPr="00341F89">
        <w:t>of</w:t>
      </w:r>
      <w:r w:rsidRPr="00FA6476">
        <w:t xml:space="preserve"> </w:t>
      </w:r>
      <w:r w:rsidRPr="00341F89">
        <w:t>taking</w:t>
      </w:r>
      <w:r w:rsidRPr="00FA6476">
        <w:t xml:space="preserve"> </w:t>
      </w:r>
      <w:r w:rsidRPr="00341F89">
        <w:t>the</w:t>
      </w:r>
      <w:r w:rsidRPr="00FA6476">
        <w:t xml:space="preserve"> </w:t>
      </w:r>
      <w:r w:rsidRPr="00341F89">
        <w:t>poll</w:t>
      </w:r>
      <w:r w:rsidRPr="00FA6476">
        <w:t xml:space="preserve"> </w:t>
      </w:r>
      <w:r w:rsidRPr="00341F89">
        <w:t>or</w:t>
      </w:r>
      <w:r w:rsidRPr="00FA6476">
        <w:t xml:space="preserve"> </w:t>
      </w:r>
      <w:r w:rsidRPr="00341F89">
        <w:t>counting</w:t>
      </w:r>
      <w:r w:rsidRPr="00FA6476">
        <w:t xml:space="preserve"> </w:t>
      </w:r>
      <w:r w:rsidRPr="00341F89">
        <w:t>the</w:t>
      </w:r>
      <w:r w:rsidRPr="00FA6476">
        <w:t xml:space="preserve"> </w:t>
      </w:r>
      <w:r w:rsidRPr="00341F89">
        <w:t>votes,</w:t>
      </w:r>
      <w:r w:rsidRPr="00FA6476">
        <w:t xml:space="preserve"> </w:t>
      </w:r>
      <w:r w:rsidRPr="00F95F38">
        <w:t>does</w:t>
      </w:r>
      <w:r w:rsidRPr="00FA6476">
        <w:t xml:space="preserve"> </w:t>
      </w:r>
      <w:r w:rsidRPr="00F95F38">
        <w:t>not</w:t>
      </w:r>
      <w:r w:rsidRPr="00FA6476">
        <w:t xml:space="preserve"> </w:t>
      </w:r>
      <w:r w:rsidRPr="00F95F38">
        <w:t>render</w:t>
      </w:r>
      <w:r w:rsidRPr="00FA6476">
        <w:t xml:space="preserve"> </w:t>
      </w:r>
      <w:r w:rsidRPr="00F95F38">
        <w:t>a</w:t>
      </w:r>
      <w:r w:rsidRPr="00FA6476">
        <w:t xml:space="preserve"> </w:t>
      </w:r>
      <w:r w:rsidRPr="00F95F38">
        <w:t>person</w:t>
      </w:r>
      <w:r w:rsidRPr="00FA6476">
        <w:t xml:space="preserve"> </w:t>
      </w:r>
      <w:r w:rsidRPr="00F95F38">
        <w:t>liable</w:t>
      </w:r>
      <w:r w:rsidRPr="00FA6476">
        <w:t xml:space="preserve"> </w:t>
      </w:r>
      <w:r w:rsidRPr="00F95F38">
        <w:t>to</w:t>
      </w:r>
      <w:r w:rsidRPr="00FA6476">
        <w:t xml:space="preserve"> </w:t>
      </w:r>
      <w:r w:rsidRPr="00F95F38">
        <w:t>pay</w:t>
      </w:r>
      <w:r w:rsidRPr="00FA6476">
        <w:t xml:space="preserve"> </w:t>
      </w:r>
      <w:r w:rsidRPr="00F95F38">
        <w:t>any</w:t>
      </w:r>
      <w:r w:rsidRPr="00FA6476">
        <w:t xml:space="preserve"> </w:t>
      </w:r>
      <w:r w:rsidRPr="00F95F38">
        <w:t>council</w:t>
      </w:r>
      <w:r w:rsidRPr="00FA6476">
        <w:t xml:space="preserve"> </w:t>
      </w:r>
      <w:r w:rsidRPr="00F95F38">
        <w:t>tax</w:t>
      </w:r>
      <w:r w:rsidRPr="00FA6476">
        <w:t xml:space="preserve"> </w:t>
      </w:r>
      <w:r w:rsidRPr="00F95F38">
        <w:t>or</w:t>
      </w:r>
      <w:r w:rsidRPr="00FA6476">
        <w:t xml:space="preserve"> </w:t>
      </w:r>
      <w:r w:rsidRPr="00F95F38">
        <w:t>non-domestic</w:t>
      </w:r>
      <w:r w:rsidRPr="00FA6476">
        <w:t xml:space="preserve"> </w:t>
      </w:r>
      <w:r w:rsidRPr="00F95F38">
        <w:t>rates.</w:t>
      </w:r>
      <w:r w:rsidRPr="00F95F38">
        <w:fldChar w:fldCharType="begin"/>
      </w:r>
      <w:r w:rsidRPr="00F95F38">
        <w:instrText xml:space="preserve"> SYMBOL 148 \* MERGEFORMAT </w:instrText>
      </w:r>
      <w:r w:rsidRPr="00F95F38">
        <w:fldChar w:fldCharType="end"/>
      </w:r>
    </w:p>
    <w:p w14:paraId="5AC830BF"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30(</w:t>
      </w:r>
      <w:r>
        <w:rPr>
          <w:rStyle w:val="FootnoteReference"/>
        </w:rPr>
        <w:footnoteReference w:id="17"/>
      </w:r>
      <w:r>
        <w:t>)</w:t>
      </w:r>
      <w:r w:rsidRPr="00FA6476">
        <w:t xml:space="preserve"> </w:t>
      </w:r>
      <w:r>
        <w:t>(a</w:t>
      </w:r>
      <w:r w:rsidRPr="0008605B">
        <w:t>ppointment</w:t>
      </w:r>
      <w:r w:rsidRPr="00FA6476">
        <w:t xml:space="preserve"> </w:t>
      </w:r>
      <w:r w:rsidRPr="0008605B">
        <w:t>of</w:t>
      </w:r>
      <w:r w:rsidRPr="00FA6476">
        <w:t xml:space="preserve"> </w:t>
      </w:r>
      <w:r w:rsidRPr="0008605B">
        <w:t>presiding</w:t>
      </w:r>
      <w:r w:rsidRPr="00FA6476">
        <w:t xml:space="preserve"> </w:t>
      </w:r>
      <w:r w:rsidRPr="0008605B">
        <w:t>officers</w:t>
      </w:r>
      <w:r w:rsidRPr="00FA6476">
        <w:t xml:space="preserve"> </w:t>
      </w:r>
      <w:r w:rsidRPr="0008605B">
        <w:t>and</w:t>
      </w:r>
      <w:r w:rsidRPr="00FA6476">
        <w:t xml:space="preserve"> </w:t>
      </w:r>
      <w:r w:rsidRPr="0008605B">
        <w:t>clerks</w:t>
      </w:r>
      <w:r>
        <w:t>),</w:t>
      </w:r>
      <w:r w:rsidRPr="00FA6476">
        <w:t xml:space="preserve"> </w:t>
      </w:r>
      <w:r w:rsidRPr="0008605B">
        <w:t>in</w:t>
      </w:r>
      <w:r w:rsidRPr="00FA6476">
        <w:t xml:space="preserve"> </w:t>
      </w:r>
      <w:r w:rsidRPr="0008605B">
        <w:t>paragraph</w:t>
      </w:r>
      <w:r w:rsidRPr="00FA6476">
        <w:t xml:space="preserve"> </w:t>
      </w:r>
      <w:r w:rsidRPr="0008605B">
        <w:t>(5)</w:t>
      </w:r>
      <w:r w:rsidRPr="00FA6476">
        <w:t xml:space="preserve"> </w:t>
      </w:r>
      <w:r w:rsidRPr="0008605B">
        <w:t>after</w:t>
      </w:r>
      <w:r w:rsidRPr="00FA6476">
        <w:t xml:space="preserve"> </w:t>
      </w:r>
      <w:r w:rsidRPr="0008605B">
        <w:t>“except</w:t>
      </w:r>
      <w:r w:rsidRPr="00FA6476">
        <w:t xml:space="preserve"> </w:t>
      </w:r>
      <w:r w:rsidRPr="0008605B">
        <w:t>ordering</w:t>
      </w:r>
      <w:r w:rsidRPr="00FA6476">
        <w:t xml:space="preserve"> </w:t>
      </w:r>
      <w:r w:rsidRPr="0008605B">
        <w:t>the”</w:t>
      </w:r>
      <w:r w:rsidRPr="00FA6476">
        <w:t xml:space="preserve"> </w:t>
      </w:r>
      <w:r w:rsidRPr="0008605B">
        <w:t>insert</w:t>
      </w:r>
      <w:r w:rsidRPr="00FA6476">
        <w:t xml:space="preserve"> </w:t>
      </w:r>
      <w:r w:rsidRPr="0008605B">
        <w:t>“arrest,”.</w:t>
      </w:r>
    </w:p>
    <w:p w14:paraId="4D0300AE"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32(</w:t>
      </w:r>
      <w:r>
        <w:rPr>
          <w:rStyle w:val="FootnoteReference"/>
        </w:rPr>
        <w:footnoteReference w:id="18"/>
      </w:r>
      <w:r>
        <w:t>)</w:t>
      </w:r>
      <w:r w:rsidRPr="00FA6476">
        <w:t xml:space="preserve"> </w:t>
      </w:r>
      <w:r>
        <w:t>(e</w:t>
      </w:r>
      <w:r w:rsidRPr="00CE49DB">
        <w:t>quipment</w:t>
      </w:r>
      <w:r w:rsidRPr="00FA6476">
        <w:t xml:space="preserve"> </w:t>
      </w:r>
      <w:r w:rsidRPr="00CE49DB">
        <w:t>of</w:t>
      </w:r>
      <w:r w:rsidRPr="00FA6476">
        <w:t xml:space="preserve"> </w:t>
      </w:r>
      <w:r w:rsidRPr="00CE49DB">
        <w:t>polling</w:t>
      </w:r>
      <w:r w:rsidRPr="00FA6476">
        <w:t xml:space="preserve"> </w:t>
      </w:r>
      <w:r w:rsidRPr="00CE49DB">
        <w:t>stations</w:t>
      </w:r>
      <w:r>
        <w:t>)—</w:t>
      </w:r>
    </w:p>
    <w:p w14:paraId="073DDF44" w14:textId="77777777" w:rsidR="00C8258C" w:rsidRDefault="00C8258C" w:rsidP="00C8258C">
      <w:pPr>
        <w:pStyle w:val="N3"/>
      </w:pPr>
      <w:r>
        <w:t>after</w:t>
      </w:r>
      <w:r w:rsidRPr="00FA6476">
        <w:t xml:space="preserve"> </w:t>
      </w:r>
      <w:r>
        <w:t>paragraph</w:t>
      </w:r>
      <w:r w:rsidRPr="00FA6476">
        <w:t xml:space="preserve"> </w:t>
      </w:r>
      <w:r>
        <w:t>(5)</w:t>
      </w:r>
      <w:r w:rsidRPr="00FA6476">
        <w:t xml:space="preserve"> </w:t>
      </w:r>
      <w:r>
        <w:t>insert—</w:t>
      </w:r>
    </w:p>
    <w:p w14:paraId="6BAAF530" w14:textId="77777777" w:rsidR="00C8258C" w:rsidRDefault="00C8258C" w:rsidP="00C8258C">
      <w:pPr>
        <w:pStyle w:val="LQN2"/>
      </w:pPr>
      <w:r w:rsidRPr="00CE49DB">
        <w:fldChar w:fldCharType="begin"/>
      </w:r>
      <w:r w:rsidRPr="00CE49DB">
        <w:instrText xml:space="preserve"> SYMBOL 147 \* MERGEFORMAT </w:instrText>
      </w:r>
      <w:r w:rsidRPr="00CE49DB">
        <w:fldChar w:fldCharType="end"/>
      </w:r>
      <w:r>
        <w:t>(5A)</w:t>
      </w:r>
      <w:r w:rsidRPr="00FA6476">
        <w:t> </w:t>
      </w:r>
      <w:r w:rsidRPr="00CE49DB">
        <w:t>The</w:t>
      </w:r>
      <w:r w:rsidRPr="00FA6476">
        <w:t xml:space="preserve"> </w:t>
      </w:r>
      <w:r w:rsidRPr="00CE49DB">
        <w:t>documents</w:t>
      </w:r>
      <w:r w:rsidRPr="00FA6476">
        <w:t xml:space="preserve"> </w:t>
      </w:r>
      <w:r w:rsidRPr="00CE49DB">
        <w:t>provided</w:t>
      </w:r>
      <w:r w:rsidRPr="00FA6476">
        <w:t xml:space="preserve"> </w:t>
      </w:r>
      <w:r w:rsidRPr="00CE49DB">
        <w:t>in</w:t>
      </w:r>
      <w:r w:rsidRPr="00FA6476">
        <w:t xml:space="preserve"> </w:t>
      </w:r>
      <w:r w:rsidRPr="00CE49DB">
        <w:t>accordance</w:t>
      </w:r>
      <w:r w:rsidRPr="00FA6476">
        <w:t xml:space="preserve"> </w:t>
      </w:r>
      <w:r w:rsidRPr="00CE49DB">
        <w:t>with</w:t>
      </w:r>
      <w:r w:rsidRPr="00FA6476">
        <w:t xml:space="preserve"> </w:t>
      </w:r>
      <w:r w:rsidRPr="00CE49DB">
        <w:t>paragraph</w:t>
      </w:r>
      <w:r w:rsidRPr="00FA6476">
        <w:t xml:space="preserve"> </w:t>
      </w:r>
      <w:r w:rsidRPr="00CE49DB">
        <w:t>(</w:t>
      </w:r>
      <w:r>
        <w:t>5</w:t>
      </w:r>
      <w:r w:rsidRPr="00CE49DB">
        <w:t>)(b),</w:t>
      </w:r>
      <w:r w:rsidRPr="00FA6476">
        <w:t xml:space="preserve"> </w:t>
      </w:r>
      <w:r w:rsidRPr="00CE49DB">
        <w:t>(d)</w:t>
      </w:r>
      <w:r w:rsidRPr="00FA6476">
        <w:t xml:space="preserve"> </w:t>
      </w:r>
      <w:r w:rsidRPr="00CE49DB">
        <w:t>and</w:t>
      </w:r>
      <w:r w:rsidRPr="00FA6476">
        <w:t xml:space="preserve"> </w:t>
      </w:r>
      <w:r w:rsidRPr="00CE49DB">
        <w:t>(e)</w:t>
      </w:r>
      <w:r w:rsidRPr="00FA6476">
        <w:t xml:space="preserve"> </w:t>
      </w:r>
      <w:r w:rsidRPr="00CE49DB">
        <w:t>may</w:t>
      </w:r>
      <w:r w:rsidRPr="00FA6476">
        <w:t xml:space="preserve"> </w:t>
      </w:r>
      <w:r w:rsidRPr="00CE49DB">
        <w:t>be</w:t>
      </w:r>
      <w:r w:rsidRPr="00FA6476">
        <w:t xml:space="preserve"> </w:t>
      </w:r>
      <w:r w:rsidRPr="00CE49DB">
        <w:t>provided</w:t>
      </w:r>
      <w:r w:rsidRPr="00FA6476">
        <w:t xml:space="preserve"> </w:t>
      </w:r>
      <w:r w:rsidRPr="00CE49DB">
        <w:t>in</w:t>
      </w:r>
      <w:r w:rsidRPr="00FA6476">
        <w:t xml:space="preserve"> </w:t>
      </w:r>
      <w:r w:rsidRPr="00CE49DB">
        <w:t>paper</w:t>
      </w:r>
      <w:r w:rsidRPr="00FA6476">
        <w:t xml:space="preserve"> </w:t>
      </w:r>
      <w:r w:rsidRPr="00CE49DB">
        <w:t>form</w:t>
      </w:r>
      <w:r w:rsidRPr="00FA6476">
        <w:t xml:space="preserve"> </w:t>
      </w:r>
      <w:r w:rsidRPr="00CE49DB">
        <w:t>or</w:t>
      </w:r>
      <w:r w:rsidRPr="00FA6476">
        <w:t xml:space="preserve"> </w:t>
      </w:r>
      <w:r w:rsidRPr="00CE49DB">
        <w:t>electronic</w:t>
      </w:r>
      <w:r w:rsidRPr="00FA6476">
        <w:t xml:space="preserve"> </w:t>
      </w:r>
      <w:r w:rsidRPr="00CE49DB">
        <w:t>form.</w:t>
      </w:r>
      <w:r w:rsidRPr="00CE49DB">
        <w:fldChar w:fldCharType="begin"/>
      </w:r>
      <w:r w:rsidRPr="00CE49DB">
        <w:instrText xml:space="preserve"> SYMBOL 148 \* MERGEFORMAT </w:instrText>
      </w:r>
      <w:r w:rsidRPr="00CE49DB">
        <w:fldChar w:fldCharType="end"/>
      </w:r>
      <w:r>
        <w:t>;</w:t>
      </w:r>
    </w:p>
    <w:p w14:paraId="188D2934" w14:textId="77777777" w:rsidR="00C8258C" w:rsidRDefault="00C8258C" w:rsidP="00C8258C">
      <w:pPr>
        <w:pStyle w:val="N3"/>
      </w:pPr>
      <w:r w:rsidRPr="00CE49DB">
        <w:t>for</w:t>
      </w:r>
      <w:r w:rsidRPr="00FA6476">
        <w:t xml:space="preserve"> </w:t>
      </w:r>
      <w:r w:rsidRPr="00CE49DB">
        <w:t>paragraph</w:t>
      </w:r>
      <w:r w:rsidRPr="00FA6476">
        <w:t xml:space="preserve"> </w:t>
      </w:r>
      <w:r w:rsidRPr="00CE49DB">
        <w:t>(</w:t>
      </w:r>
      <w:r>
        <w:t>8</w:t>
      </w:r>
      <w:r w:rsidRPr="00CE49DB">
        <w:t>)(b)</w:t>
      </w:r>
      <w:r w:rsidRPr="00FA6476">
        <w:t xml:space="preserve"> </w:t>
      </w:r>
      <w:r w:rsidRPr="00CE49DB">
        <w:t>substitute</w:t>
      </w:r>
      <w:r>
        <w:t>—</w:t>
      </w:r>
    </w:p>
    <w:p w14:paraId="7A725F9E" w14:textId="77777777" w:rsidR="00C8258C" w:rsidRDefault="00C8258C" w:rsidP="00C8258C">
      <w:pPr>
        <w:pStyle w:val="LQN3"/>
      </w:pPr>
      <w:r w:rsidRPr="00CE49DB">
        <w:fldChar w:fldCharType="begin"/>
      </w:r>
      <w:r w:rsidRPr="00CE49DB">
        <w:instrText xml:space="preserve"> SYMBOL 147 \* MERGEFORMAT </w:instrText>
      </w:r>
      <w:r w:rsidRPr="00CE49DB">
        <w:fldChar w:fldCharType="end"/>
      </w:r>
      <w:r>
        <w:t>(b)</w:t>
      </w:r>
      <w:r w:rsidRPr="00FA6476">
        <w:tab/>
      </w:r>
      <w:r w:rsidRPr="00CE49DB">
        <w:t>such</w:t>
      </w:r>
      <w:r w:rsidRPr="00FA6476">
        <w:t xml:space="preserve"> </w:t>
      </w:r>
      <w:r w:rsidRPr="00CE49DB">
        <w:t>equipment</w:t>
      </w:r>
      <w:r w:rsidRPr="00FA6476">
        <w:t xml:space="preserve"> </w:t>
      </w:r>
      <w:r w:rsidRPr="00CE49DB">
        <w:t>as</w:t>
      </w:r>
      <w:r w:rsidRPr="00FA6476">
        <w:t xml:space="preserve"> </w:t>
      </w:r>
      <w:r w:rsidRPr="00CE49DB">
        <w:t>it</w:t>
      </w:r>
      <w:r w:rsidRPr="00FA6476">
        <w:t xml:space="preserve"> </w:t>
      </w:r>
      <w:r w:rsidRPr="00CE49DB">
        <w:t>is</w:t>
      </w:r>
      <w:r w:rsidRPr="00FA6476">
        <w:t xml:space="preserve"> </w:t>
      </w:r>
      <w:r w:rsidRPr="00CE49DB">
        <w:t>reasonable</w:t>
      </w:r>
      <w:r w:rsidRPr="00FA6476">
        <w:t xml:space="preserve"> </w:t>
      </w:r>
      <w:r w:rsidRPr="00CE49DB">
        <w:t>to</w:t>
      </w:r>
      <w:r w:rsidRPr="00FA6476">
        <w:t xml:space="preserve"> </w:t>
      </w:r>
      <w:r w:rsidRPr="00CE49DB">
        <w:t>provide</w:t>
      </w:r>
      <w:r w:rsidRPr="00FA6476">
        <w:t xml:space="preserve"> </w:t>
      </w:r>
      <w:r w:rsidRPr="00CE49DB">
        <w:t>for</w:t>
      </w:r>
      <w:r w:rsidRPr="00FA6476">
        <w:t xml:space="preserve"> </w:t>
      </w:r>
      <w:r w:rsidRPr="00CE49DB">
        <w:t>the</w:t>
      </w:r>
      <w:r w:rsidRPr="00FA6476">
        <w:t xml:space="preserve"> </w:t>
      </w:r>
      <w:r w:rsidRPr="00CE49DB">
        <w:t>purposes</w:t>
      </w:r>
      <w:r w:rsidRPr="00FA6476">
        <w:t xml:space="preserve"> </w:t>
      </w:r>
      <w:r w:rsidRPr="00CE49DB">
        <w:t>of</w:t>
      </w:r>
      <w:r w:rsidRPr="00FA6476">
        <w:t xml:space="preserve"> </w:t>
      </w:r>
      <w:r w:rsidRPr="00CE49DB">
        <w:t>enabling,</w:t>
      </w:r>
      <w:r w:rsidRPr="00FA6476">
        <w:t xml:space="preserve"> </w:t>
      </w:r>
      <w:r w:rsidRPr="00CE49DB">
        <w:t>or</w:t>
      </w:r>
      <w:r w:rsidRPr="00FA6476">
        <w:t xml:space="preserve"> </w:t>
      </w:r>
      <w:r w:rsidRPr="00CE49DB">
        <w:t>making</w:t>
      </w:r>
      <w:r w:rsidRPr="00FA6476">
        <w:t xml:space="preserve"> </w:t>
      </w:r>
      <w:r w:rsidRPr="00CE49DB">
        <w:t>it</w:t>
      </w:r>
      <w:r w:rsidRPr="00FA6476">
        <w:t xml:space="preserve"> </w:t>
      </w:r>
      <w:r w:rsidRPr="00CE49DB">
        <w:t>easier</w:t>
      </w:r>
      <w:r w:rsidRPr="00FA6476">
        <w:t xml:space="preserve"> </w:t>
      </w:r>
      <w:r w:rsidRPr="00CE49DB">
        <w:t>for,</w:t>
      </w:r>
      <w:r w:rsidRPr="00FA6476">
        <w:t xml:space="preserve"> </w:t>
      </w:r>
      <w:r w:rsidRPr="00CE49DB">
        <w:t>relevant</w:t>
      </w:r>
      <w:r w:rsidRPr="00FA6476">
        <w:t xml:space="preserve"> </w:t>
      </w:r>
      <w:r w:rsidRPr="00CE49DB">
        <w:t>persons</w:t>
      </w:r>
      <w:r w:rsidRPr="00FA6476">
        <w:t xml:space="preserve"> </w:t>
      </w:r>
      <w:r w:rsidRPr="00CE49DB">
        <w:t>to</w:t>
      </w:r>
      <w:r w:rsidRPr="00FA6476">
        <w:t xml:space="preserve"> </w:t>
      </w:r>
      <w:r w:rsidRPr="00CE49DB">
        <w:lastRenderedPageBreak/>
        <w:t>vote</w:t>
      </w:r>
      <w:r w:rsidRPr="00FA6476">
        <w:t xml:space="preserve"> </w:t>
      </w:r>
      <w:r w:rsidRPr="00CE49DB">
        <w:t>independently</w:t>
      </w:r>
      <w:r w:rsidRPr="00FA6476">
        <w:t xml:space="preserve"> </w:t>
      </w:r>
      <w:r w:rsidRPr="00CE49DB">
        <w:t>in</w:t>
      </w:r>
      <w:r w:rsidRPr="00FA6476">
        <w:t xml:space="preserve"> </w:t>
      </w:r>
      <w:r w:rsidRPr="00CE49DB">
        <w:t>the</w:t>
      </w:r>
      <w:r w:rsidRPr="00FA6476">
        <w:t xml:space="preserve"> </w:t>
      </w:r>
      <w:r w:rsidRPr="00CE49DB">
        <w:t>manner</w:t>
      </w:r>
      <w:r w:rsidRPr="00FA6476">
        <w:t xml:space="preserve"> </w:t>
      </w:r>
      <w:r w:rsidRPr="00CE49DB">
        <w:t>directed</w:t>
      </w:r>
      <w:r w:rsidRPr="00FA6476">
        <w:t xml:space="preserve"> </w:t>
      </w:r>
      <w:r w:rsidRPr="00CE49DB">
        <w:t>by</w:t>
      </w:r>
      <w:r w:rsidRPr="00FA6476">
        <w:t xml:space="preserve"> </w:t>
      </w:r>
      <w:r w:rsidRPr="00CE49DB">
        <w:t>rule</w:t>
      </w:r>
      <w:r w:rsidRPr="00FA6476">
        <w:t xml:space="preserve"> </w:t>
      </w:r>
      <w:r w:rsidRPr="00CE49DB">
        <w:t>4</w:t>
      </w:r>
      <w:r>
        <w:t>2</w:t>
      </w:r>
      <w:r w:rsidRPr="00CE49DB">
        <w:t>,</w:t>
      </w:r>
      <w:r w:rsidRPr="00FA6476">
        <w:t xml:space="preserve"> </w:t>
      </w:r>
      <w:r w:rsidRPr="00CE49DB">
        <w:t>including</w:t>
      </w:r>
      <w:r w:rsidRPr="00FA6476">
        <w:t xml:space="preserve"> </w:t>
      </w:r>
      <w:r w:rsidRPr="00CE49DB">
        <w:t>in</w:t>
      </w:r>
      <w:r w:rsidRPr="00FA6476">
        <w:t xml:space="preserve"> </w:t>
      </w:r>
      <w:r w:rsidRPr="00CE49DB">
        <w:t>relation</w:t>
      </w:r>
      <w:r w:rsidRPr="00FA6476">
        <w:t xml:space="preserve"> </w:t>
      </w:r>
      <w:r w:rsidRPr="00CE49DB">
        <w:t>to</w:t>
      </w:r>
      <w:r w:rsidRPr="00FA6476">
        <w:t xml:space="preserve"> </w:t>
      </w:r>
      <w:r w:rsidRPr="00CE49DB">
        <w:t>voting</w:t>
      </w:r>
      <w:r w:rsidRPr="00FA6476">
        <w:t xml:space="preserve"> </w:t>
      </w:r>
      <w:r w:rsidRPr="00CE49DB">
        <w:t>secretly.</w:t>
      </w:r>
      <w:r w:rsidRPr="00CE49DB">
        <w:fldChar w:fldCharType="begin"/>
      </w:r>
      <w:r w:rsidRPr="00CE49DB">
        <w:instrText xml:space="preserve"> SYMBOL 148 \* MERGEFORMAT </w:instrText>
      </w:r>
      <w:r w:rsidRPr="00CE49DB">
        <w:fldChar w:fldCharType="end"/>
      </w:r>
      <w:r>
        <w:t>;</w:t>
      </w:r>
    </w:p>
    <w:p w14:paraId="10CB254A" w14:textId="77777777" w:rsidR="00C8258C" w:rsidRDefault="00C8258C" w:rsidP="00C8258C">
      <w:pPr>
        <w:pStyle w:val="N3"/>
      </w:pPr>
      <w:r>
        <w:t>after</w:t>
      </w:r>
      <w:r w:rsidRPr="00FA6476">
        <w:t xml:space="preserve"> </w:t>
      </w:r>
      <w:r>
        <w:t>paragraph</w:t>
      </w:r>
      <w:r w:rsidRPr="00FA6476">
        <w:t xml:space="preserve"> </w:t>
      </w:r>
      <w:r>
        <w:t>(8)</w:t>
      </w:r>
      <w:r w:rsidRPr="00FA6476">
        <w:t xml:space="preserve"> </w:t>
      </w:r>
      <w:r>
        <w:t>insert—</w:t>
      </w:r>
    </w:p>
    <w:p w14:paraId="5C624925" w14:textId="77777777" w:rsidR="00C8258C" w:rsidRDefault="00C8258C" w:rsidP="00C8258C">
      <w:pPr>
        <w:pStyle w:val="LQN2"/>
      </w:pPr>
      <w:r w:rsidRPr="002660EC">
        <w:fldChar w:fldCharType="begin"/>
      </w:r>
      <w:r w:rsidRPr="002660EC">
        <w:instrText xml:space="preserve"> SYMBOL 147 \* MERGEFORMAT </w:instrText>
      </w:r>
      <w:r w:rsidRPr="002660EC">
        <w:fldChar w:fldCharType="end"/>
      </w:r>
      <w:r>
        <w:t>(8A)</w:t>
      </w:r>
      <w:r w:rsidRPr="00FA6476">
        <w:t xml:space="preserve"> </w:t>
      </w:r>
      <w:r>
        <w:t>In</w:t>
      </w:r>
      <w:r w:rsidRPr="00FA6476">
        <w:t xml:space="preserve"> </w:t>
      </w:r>
      <w:r w:rsidRPr="00C14396">
        <w:t>this</w:t>
      </w:r>
      <w:r w:rsidRPr="00FA6476">
        <w:t xml:space="preserve"> </w:t>
      </w:r>
      <w:r w:rsidRPr="00C14396">
        <w:t>rule,</w:t>
      </w:r>
      <w:r w:rsidRPr="00FA6476">
        <w:t xml:space="preserve"> </w:t>
      </w:r>
      <w:r w:rsidRPr="00C14396">
        <w:t>“relevant</w:t>
      </w:r>
      <w:r w:rsidRPr="00FA6476">
        <w:t xml:space="preserve"> </w:t>
      </w:r>
      <w:r w:rsidRPr="00C14396">
        <w:t>persons”</w:t>
      </w:r>
      <w:r w:rsidRPr="00FA6476">
        <w:t xml:space="preserve"> </w:t>
      </w:r>
      <w:r w:rsidRPr="00C14396">
        <w:t>means</w:t>
      </w:r>
      <w:r w:rsidRPr="00FA6476">
        <w:t xml:space="preserve">  </w:t>
      </w:r>
      <w:r w:rsidRPr="00C14396">
        <w:t>person</w:t>
      </w:r>
      <w:r>
        <w:t>s</w:t>
      </w:r>
      <w:r w:rsidRPr="00FA6476">
        <w:t xml:space="preserve"> </w:t>
      </w:r>
      <w:r w:rsidRPr="00C14396">
        <w:t>who</w:t>
      </w:r>
      <w:r w:rsidRPr="00FA6476">
        <w:t xml:space="preserve"> </w:t>
      </w:r>
      <w:r w:rsidRPr="00C14396">
        <w:t>find</w:t>
      </w:r>
      <w:r w:rsidRPr="00FA6476">
        <w:t xml:space="preserve"> </w:t>
      </w:r>
      <w:r w:rsidRPr="00C14396">
        <w:t>it</w:t>
      </w:r>
      <w:r w:rsidRPr="00FA6476">
        <w:t xml:space="preserve"> </w:t>
      </w:r>
      <w:r w:rsidRPr="00C14396">
        <w:t>difficult</w:t>
      </w:r>
      <w:r w:rsidRPr="00FA6476">
        <w:t xml:space="preserve"> </w:t>
      </w:r>
      <w:r w:rsidRPr="00C14396">
        <w:t>or</w:t>
      </w:r>
      <w:r w:rsidRPr="00FA6476">
        <w:t xml:space="preserve"> </w:t>
      </w:r>
      <w:r w:rsidRPr="00C14396">
        <w:t>impossible</w:t>
      </w:r>
      <w:r w:rsidRPr="00FA6476">
        <w:t xml:space="preserve"> </w:t>
      </w:r>
      <w:r w:rsidRPr="00C14396">
        <w:t>to</w:t>
      </w:r>
      <w:r w:rsidRPr="00FA6476">
        <w:t xml:space="preserve"> </w:t>
      </w:r>
      <w:r w:rsidRPr="00C14396">
        <w:t>vote</w:t>
      </w:r>
      <w:r w:rsidRPr="00FA6476">
        <w:t xml:space="preserve"> </w:t>
      </w:r>
      <w:r w:rsidRPr="00C14396">
        <w:t>in</w:t>
      </w:r>
      <w:r w:rsidRPr="00FA6476">
        <w:t xml:space="preserve"> </w:t>
      </w:r>
      <w:r w:rsidRPr="00C14396">
        <w:t>the</w:t>
      </w:r>
      <w:r w:rsidRPr="00FA6476">
        <w:t xml:space="preserve"> </w:t>
      </w:r>
      <w:r w:rsidRPr="00C14396">
        <w:t>manner</w:t>
      </w:r>
      <w:r w:rsidRPr="00FA6476">
        <w:t xml:space="preserve"> </w:t>
      </w:r>
      <w:r w:rsidRPr="00C14396">
        <w:t>directed</w:t>
      </w:r>
      <w:r w:rsidRPr="00FA6476">
        <w:t xml:space="preserve"> </w:t>
      </w:r>
      <w:r w:rsidRPr="00C14396">
        <w:t>by</w:t>
      </w:r>
      <w:r w:rsidRPr="00FA6476">
        <w:t xml:space="preserve"> </w:t>
      </w:r>
      <w:r w:rsidRPr="00C14396">
        <w:t>rule</w:t>
      </w:r>
      <w:r w:rsidRPr="00FA6476">
        <w:t xml:space="preserve"> </w:t>
      </w:r>
      <w:r w:rsidRPr="00C14396">
        <w:t>42</w:t>
      </w:r>
      <w:r w:rsidRPr="00FA6476">
        <w:t xml:space="preserve"> </w:t>
      </w:r>
      <w:r w:rsidRPr="00C14396">
        <w:t>because</w:t>
      </w:r>
      <w:r w:rsidRPr="00FA6476">
        <w:t xml:space="preserve"> </w:t>
      </w:r>
      <w:r w:rsidRPr="00C14396">
        <w:t>of</w:t>
      </w:r>
      <w:r>
        <w:t>—</w:t>
      </w:r>
    </w:p>
    <w:p w14:paraId="419CF24C" w14:textId="77777777" w:rsidR="00C8258C" w:rsidRDefault="00C8258C" w:rsidP="00C8258C">
      <w:pPr>
        <w:pStyle w:val="LQN3"/>
      </w:pPr>
      <w:r>
        <w:t>(a)</w:t>
      </w:r>
      <w:r w:rsidRPr="00FA6476">
        <w:tab/>
      </w:r>
      <w:r w:rsidRPr="00C14396">
        <w:t>sever</w:t>
      </w:r>
      <w:r>
        <w:t>e</w:t>
      </w:r>
      <w:r w:rsidRPr="00FA6476">
        <w:t xml:space="preserve"> </w:t>
      </w:r>
      <w:r w:rsidRPr="00C14396">
        <w:t>sight</w:t>
      </w:r>
      <w:r w:rsidRPr="00FA6476">
        <w:t xml:space="preserve"> </w:t>
      </w:r>
      <w:r w:rsidRPr="00C14396">
        <w:t>impairment</w:t>
      </w:r>
      <w:r w:rsidRPr="00FA6476">
        <w:t xml:space="preserve"> </w:t>
      </w:r>
      <w:r w:rsidRPr="00C14396">
        <w:t>o</w:t>
      </w:r>
      <w:r>
        <w:t>r</w:t>
      </w:r>
      <w:r w:rsidRPr="00FA6476">
        <w:t xml:space="preserve"> </w:t>
      </w:r>
      <w:r w:rsidRPr="00C14396">
        <w:t>partial</w:t>
      </w:r>
      <w:r w:rsidRPr="00FA6476">
        <w:t xml:space="preserve"> </w:t>
      </w:r>
      <w:r w:rsidRPr="00C14396">
        <w:t>sight,</w:t>
      </w:r>
      <w:r w:rsidRPr="00FA6476">
        <w:t xml:space="preserve"> </w:t>
      </w:r>
      <w:r w:rsidRPr="00C14396">
        <w:t>or</w:t>
      </w:r>
    </w:p>
    <w:p w14:paraId="3D082FFE" w14:textId="77777777" w:rsidR="00C8258C" w:rsidRDefault="00C8258C" w:rsidP="00C8258C">
      <w:pPr>
        <w:pStyle w:val="LQN3"/>
      </w:pPr>
      <w:r>
        <w:t>(b)</w:t>
      </w:r>
      <w:r w:rsidRPr="00FA6476">
        <w:tab/>
      </w:r>
      <w:r w:rsidRPr="00C14396">
        <w:t>other</w:t>
      </w:r>
      <w:r w:rsidRPr="00FA6476">
        <w:t xml:space="preserve"> </w:t>
      </w:r>
      <w:r w:rsidRPr="00C14396">
        <w:t>disability.</w:t>
      </w:r>
      <w:r w:rsidRPr="00C14396">
        <w:fldChar w:fldCharType="begin"/>
      </w:r>
      <w:r w:rsidRPr="00C14396">
        <w:instrText xml:space="preserve"> SYMBOL 148 \* MERGEFORMAT </w:instrText>
      </w:r>
      <w:r w:rsidRPr="00C14396">
        <w:fldChar w:fldCharType="end"/>
      </w:r>
      <w:r>
        <w:t>;</w:t>
      </w:r>
    </w:p>
    <w:p w14:paraId="7E25E9B4" w14:textId="77777777" w:rsidR="00C8258C" w:rsidRPr="00C14396" w:rsidRDefault="00C8258C" w:rsidP="00C8258C">
      <w:pPr>
        <w:pStyle w:val="N3"/>
      </w:pPr>
      <w:r>
        <w:t>omit</w:t>
      </w:r>
      <w:r w:rsidRPr="00FA6476">
        <w:t xml:space="preserve"> </w:t>
      </w:r>
      <w:r>
        <w:t>paragraph</w:t>
      </w:r>
      <w:r w:rsidRPr="00FA6476">
        <w:t xml:space="preserve"> </w:t>
      </w:r>
      <w:r>
        <w:t>(10);</w:t>
      </w:r>
    </w:p>
    <w:p w14:paraId="0F8394B5" w14:textId="77777777" w:rsidR="00C8258C" w:rsidRDefault="00C8258C" w:rsidP="00C8258C">
      <w:pPr>
        <w:pStyle w:val="N3"/>
      </w:pPr>
      <w:r>
        <w:t>in</w:t>
      </w:r>
      <w:r w:rsidRPr="00FA6476">
        <w:t xml:space="preserve"> </w:t>
      </w:r>
      <w:r>
        <w:t>paragraph</w:t>
      </w:r>
      <w:r w:rsidRPr="00FA6476">
        <w:t xml:space="preserve"> </w:t>
      </w:r>
      <w:r>
        <w:t>(13)(a),</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45EC9009" w14:textId="77777777" w:rsidR="00C8258C" w:rsidRPr="00A12190" w:rsidRDefault="00C8258C" w:rsidP="00C8258C">
      <w:pPr>
        <w:pStyle w:val="N3"/>
      </w:pPr>
      <w:r>
        <w:t>in</w:t>
      </w:r>
      <w:r w:rsidRPr="00FA6476">
        <w:t xml:space="preserve"> </w:t>
      </w:r>
      <w:r>
        <w:t>paragraph</w:t>
      </w:r>
      <w:r w:rsidRPr="00FA6476">
        <w:t xml:space="preserve"> </w:t>
      </w:r>
      <w:r>
        <w:t>(13)(b),</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1F5E9086" w14:textId="77777777" w:rsidR="00C8258C" w:rsidRDefault="00C8258C" w:rsidP="00C8258C">
      <w:pPr>
        <w:pStyle w:val="N3"/>
      </w:pPr>
      <w:r w:rsidRPr="00CE49DB">
        <w:t>after</w:t>
      </w:r>
      <w:r w:rsidRPr="00FA6476">
        <w:t xml:space="preserve"> </w:t>
      </w:r>
      <w:r w:rsidRPr="00CE49DB">
        <w:t>paragraph</w:t>
      </w:r>
      <w:r w:rsidRPr="00FA6476">
        <w:t xml:space="preserve"> </w:t>
      </w:r>
      <w:r w:rsidRPr="00CE49DB">
        <w:t>(1</w:t>
      </w:r>
      <w:r>
        <w:t>4</w:t>
      </w:r>
      <w:r w:rsidRPr="00CE49DB">
        <w:t>)</w:t>
      </w:r>
      <w:r w:rsidRPr="00FA6476">
        <w:t xml:space="preserve"> </w:t>
      </w:r>
      <w:r w:rsidRPr="00CE49DB">
        <w:t>insert</w:t>
      </w:r>
      <w:r>
        <w:t>—</w:t>
      </w:r>
    </w:p>
    <w:p w14:paraId="09DB23B3" w14:textId="77777777" w:rsidR="00C8258C" w:rsidRDefault="00C8258C" w:rsidP="00C8258C">
      <w:pPr>
        <w:pStyle w:val="LQN2"/>
      </w:pPr>
      <w:r w:rsidRPr="00CE49DB">
        <w:fldChar w:fldCharType="begin"/>
      </w:r>
      <w:r w:rsidRPr="00CE49DB">
        <w:instrText xml:space="preserve"> SYMBOL 147 \* MERGEFORMAT </w:instrText>
      </w:r>
      <w:r w:rsidRPr="00CE49DB">
        <w:fldChar w:fldCharType="end"/>
      </w:r>
      <w:r>
        <w:t>(15)</w:t>
      </w:r>
      <w:r w:rsidRPr="00FA6476">
        <w:t> </w:t>
      </w:r>
      <w:r w:rsidRPr="00CE49DB">
        <w:t>The</w:t>
      </w:r>
      <w:r w:rsidRPr="00FA6476">
        <w:t xml:space="preserve"> </w:t>
      </w:r>
      <w:r w:rsidRPr="00CE49DB">
        <w:t>Electoral</w:t>
      </w:r>
      <w:r w:rsidRPr="00FA6476">
        <w:t xml:space="preserve"> </w:t>
      </w:r>
      <w:r w:rsidRPr="00CE49DB">
        <w:t>Commission</w:t>
      </w:r>
      <w:r w:rsidRPr="00FA6476">
        <w:t xml:space="preserve"> </w:t>
      </w:r>
      <w:r w:rsidRPr="00CE49DB">
        <w:t>must</w:t>
      </w:r>
      <w:r w:rsidRPr="00FA6476">
        <w:t xml:space="preserve"> </w:t>
      </w:r>
      <w:r w:rsidRPr="00CE49DB">
        <w:t>give</w:t>
      </w:r>
      <w:r w:rsidRPr="00FA6476">
        <w:t xml:space="preserve"> </w:t>
      </w:r>
      <w:r w:rsidRPr="00CE49DB">
        <w:t>guidance</w:t>
      </w:r>
      <w:r w:rsidRPr="00FA6476">
        <w:t xml:space="preserve"> </w:t>
      </w:r>
      <w:r w:rsidRPr="00CE49DB">
        <w:t>to</w:t>
      </w:r>
      <w:r w:rsidRPr="00FA6476">
        <w:t xml:space="preserve"> </w:t>
      </w:r>
      <w:r w:rsidRPr="00CE49DB">
        <w:t>returning</w:t>
      </w:r>
      <w:r w:rsidRPr="00FA6476">
        <w:t xml:space="preserve"> </w:t>
      </w:r>
      <w:r w:rsidRPr="00CE49DB">
        <w:t>officers</w:t>
      </w:r>
      <w:r w:rsidRPr="00FA6476">
        <w:t xml:space="preserve"> </w:t>
      </w:r>
      <w:r w:rsidRPr="00CE49DB">
        <w:t>in</w:t>
      </w:r>
      <w:r w:rsidRPr="00FA6476">
        <w:t xml:space="preserve"> </w:t>
      </w:r>
      <w:r w:rsidRPr="00CE49DB">
        <w:t>relation</w:t>
      </w:r>
      <w:r w:rsidRPr="00FA6476">
        <w:t xml:space="preserve"> </w:t>
      </w:r>
      <w:r w:rsidRPr="00CE49DB">
        <w:t>to</w:t>
      </w:r>
      <w:r w:rsidRPr="00FA6476">
        <w:t xml:space="preserve"> </w:t>
      </w:r>
      <w:r w:rsidRPr="00CE49DB">
        <w:t>the</w:t>
      </w:r>
      <w:r w:rsidRPr="00FA6476">
        <w:t xml:space="preserve"> </w:t>
      </w:r>
      <w:r w:rsidRPr="00CE49DB">
        <w:t>duty</w:t>
      </w:r>
      <w:r w:rsidRPr="00FA6476">
        <w:t xml:space="preserve"> </w:t>
      </w:r>
      <w:r w:rsidRPr="00CE49DB">
        <w:t>imposed</w:t>
      </w:r>
      <w:r w:rsidRPr="00FA6476">
        <w:t xml:space="preserve"> </w:t>
      </w:r>
      <w:r w:rsidRPr="00CE49DB">
        <w:t>by</w:t>
      </w:r>
      <w:r w:rsidRPr="00FA6476">
        <w:t xml:space="preserve"> </w:t>
      </w:r>
      <w:r w:rsidRPr="00CE49DB">
        <w:t>paragraph</w:t>
      </w:r>
      <w:r w:rsidRPr="00FA6476">
        <w:t xml:space="preserve"> </w:t>
      </w:r>
      <w:r w:rsidRPr="00CE49DB">
        <w:t>(</w:t>
      </w:r>
      <w:r>
        <w:t>8</w:t>
      </w:r>
      <w:r w:rsidRPr="00CE49DB">
        <w:t>)(b).</w:t>
      </w:r>
    </w:p>
    <w:p w14:paraId="36F5344A" w14:textId="77777777" w:rsidR="00C8258C" w:rsidRDefault="00C8258C" w:rsidP="00C8258C">
      <w:pPr>
        <w:pStyle w:val="LQN2"/>
      </w:pPr>
      <w:r>
        <w:t>(16)</w:t>
      </w:r>
      <w:r w:rsidRPr="00FA6476">
        <w:t> </w:t>
      </w:r>
      <w:r w:rsidRPr="00CE49DB">
        <w:t>Before</w:t>
      </w:r>
      <w:r w:rsidRPr="00FA6476">
        <w:t xml:space="preserve"> </w:t>
      </w:r>
      <w:r w:rsidRPr="00CE49DB">
        <w:t>giving</w:t>
      </w:r>
      <w:r w:rsidRPr="00FA6476">
        <w:t xml:space="preserve"> </w:t>
      </w:r>
      <w:r w:rsidRPr="00CE49DB">
        <w:t>guidance</w:t>
      </w:r>
      <w:r w:rsidRPr="00FA6476">
        <w:t xml:space="preserve"> </w:t>
      </w:r>
      <w:r w:rsidRPr="00CE49DB">
        <w:t>under</w:t>
      </w:r>
      <w:r w:rsidRPr="00FA6476">
        <w:t xml:space="preserve"> </w:t>
      </w:r>
      <w:r w:rsidRPr="00CE49DB">
        <w:t>paragraph</w:t>
      </w:r>
      <w:r w:rsidRPr="00FA6476">
        <w:t xml:space="preserve"> </w:t>
      </w:r>
      <w:r w:rsidRPr="00CE49DB">
        <w:t>(1</w:t>
      </w:r>
      <w:r>
        <w:t>5</w:t>
      </w:r>
      <w:r w:rsidRPr="00CE49DB">
        <w:t>),</w:t>
      </w:r>
      <w:r w:rsidRPr="00FA6476">
        <w:t xml:space="preserve"> </w:t>
      </w:r>
      <w:r w:rsidRPr="00CE49DB">
        <w:t>the</w:t>
      </w:r>
      <w:r w:rsidRPr="00FA6476">
        <w:t xml:space="preserve"> </w:t>
      </w:r>
      <w:r w:rsidRPr="00CE49DB">
        <w:t>Electoral</w:t>
      </w:r>
      <w:r w:rsidRPr="00FA6476">
        <w:t xml:space="preserve"> </w:t>
      </w:r>
      <w:r w:rsidRPr="00CE49DB">
        <w:t>Commission</w:t>
      </w:r>
      <w:r w:rsidRPr="00FA6476">
        <w:t xml:space="preserve"> </w:t>
      </w:r>
      <w:r w:rsidRPr="00CE49DB">
        <w:t>must</w:t>
      </w:r>
      <w:r w:rsidRPr="00FA6476">
        <w:t xml:space="preserve"> </w:t>
      </w:r>
      <w:r w:rsidRPr="00CE49DB">
        <w:t>consult</w:t>
      </w:r>
      <w:r w:rsidRPr="00FA6476">
        <w:t xml:space="preserve"> </w:t>
      </w:r>
      <w:r w:rsidRPr="00CE49DB">
        <w:t>such</w:t>
      </w:r>
      <w:r w:rsidRPr="00FA6476">
        <w:t xml:space="preserve"> </w:t>
      </w:r>
      <w:r w:rsidRPr="00CE49DB">
        <w:t>persons,</w:t>
      </w:r>
      <w:r w:rsidRPr="00FA6476">
        <w:t xml:space="preserve"> </w:t>
      </w:r>
      <w:r w:rsidRPr="00CE49DB">
        <w:t>including</w:t>
      </w:r>
      <w:r w:rsidRPr="00FA6476">
        <w:t xml:space="preserve"> </w:t>
      </w:r>
      <w:r w:rsidRPr="00CE49DB">
        <w:t>bodies</w:t>
      </w:r>
      <w:r w:rsidRPr="00FA6476">
        <w:t xml:space="preserve"> </w:t>
      </w:r>
      <w:r w:rsidRPr="00CE49DB">
        <w:t>representing</w:t>
      </w:r>
      <w:r w:rsidRPr="00FA6476">
        <w:t xml:space="preserve"> </w:t>
      </w:r>
      <w:r w:rsidRPr="00CE49DB">
        <w:t>the</w:t>
      </w:r>
      <w:r w:rsidRPr="00FA6476">
        <w:t xml:space="preserve"> </w:t>
      </w:r>
      <w:r w:rsidRPr="00CE49DB">
        <w:t>interests</w:t>
      </w:r>
      <w:r w:rsidRPr="00FA6476">
        <w:t xml:space="preserve"> </w:t>
      </w:r>
      <w:r w:rsidRPr="00CE49DB">
        <w:t>of</w:t>
      </w:r>
      <w:r w:rsidRPr="00FA6476">
        <w:t xml:space="preserve"> </w:t>
      </w:r>
      <w:r w:rsidRPr="00CE49DB">
        <w:t>relevant</w:t>
      </w:r>
      <w:r w:rsidRPr="00FA6476">
        <w:t xml:space="preserve"> </w:t>
      </w:r>
      <w:r w:rsidRPr="00CE49DB">
        <w:t>persons,</w:t>
      </w:r>
      <w:r w:rsidRPr="00FA6476">
        <w:t xml:space="preserve"> </w:t>
      </w:r>
      <w:r w:rsidRPr="00CE49DB">
        <w:t>as</w:t>
      </w:r>
      <w:r w:rsidRPr="00FA6476">
        <w:t xml:space="preserve"> </w:t>
      </w:r>
      <w:r w:rsidRPr="00CE49DB">
        <w:t>it</w:t>
      </w:r>
      <w:r w:rsidRPr="00FA6476">
        <w:t xml:space="preserve"> </w:t>
      </w:r>
      <w:r w:rsidRPr="00CE49DB">
        <w:t>considers</w:t>
      </w:r>
      <w:r w:rsidRPr="00FA6476">
        <w:t xml:space="preserve"> </w:t>
      </w:r>
      <w:r w:rsidRPr="00CE49DB">
        <w:t>appropriate.</w:t>
      </w:r>
    </w:p>
    <w:p w14:paraId="77E3BF70" w14:textId="77777777" w:rsidR="00C8258C" w:rsidRDefault="00C8258C" w:rsidP="00C8258C">
      <w:pPr>
        <w:pStyle w:val="LQN2"/>
      </w:pPr>
      <w:r>
        <w:t>(17)</w:t>
      </w:r>
      <w:r w:rsidRPr="00FA6476">
        <w:t> </w:t>
      </w:r>
      <w:r w:rsidRPr="00CE49DB">
        <w:t>In</w:t>
      </w:r>
      <w:r w:rsidRPr="00FA6476">
        <w:t xml:space="preserve"> </w:t>
      </w:r>
      <w:r w:rsidRPr="00CE49DB">
        <w:t>performing</w:t>
      </w:r>
      <w:r w:rsidRPr="00FA6476">
        <w:t xml:space="preserve"> </w:t>
      </w:r>
      <w:r w:rsidRPr="00CE49DB">
        <w:t>the</w:t>
      </w:r>
      <w:r w:rsidRPr="00FA6476">
        <w:t xml:space="preserve"> </w:t>
      </w:r>
      <w:r w:rsidRPr="00CE49DB">
        <w:t>duty</w:t>
      </w:r>
      <w:r w:rsidRPr="00FA6476">
        <w:t xml:space="preserve"> </w:t>
      </w:r>
      <w:r w:rsidRPr="00CE49DB">
        <w:t>imposed</w:t>
      </w:r>
      <w:r w:rsidRPr="00FA6476">
        <w:t xml:space="preserve"> </w:t>
      </w:r>
      <w:r w:rsidRPr="00CE49DB">
        <w:t>by</w:t>
      </w:r>
      <w:r w:rsidRPr="00FA6476">
        <w:t xml:space="preserve"> </w:t>
      </w:r>
      <w:r w:rsidRPr="00CE49DB">
        <w:t>paragraph</w:t>
      </w:r>
      <w:r w:rsidRPr="00FA6476">
        <w:t xml:space="preserve"> </w:t>
      </w:r>
      <w:r w:rsidRPr="00CE49DB">
        <w:t>(</w:t>
      </w:r>
      <w:r>
        <w:t>8</w:t>
      </w:r>
      <w:r w:rsidRPr="00CE49DB">
        <w:t>)(b),</w:t>
      </w:r>
      <w:r w:rsidRPr="00FA6476">
        <w:t xml:space="preserve"> </w:t>
      </w:r>
      <w:r w:rsidRPr="00CE49DB">
        <w:t>a</w:t>
      </w:r>
      <w:r w:rsidRPr="00FA6476">
        <w:t xml:space="preserve"> </w:t>
      </w:r>
      <w:r w:rsidRPr="00CE49DB">
        <w:t>returning</w:t>
      </w:r>
      <w:r w:rsidRPr="00FA6476">
        <w:t xml:space="preserve"> </w:t>
      </w:r>
      <w:r w:rsidRPr="00CE49DB">
        <w:t>officer</w:t>
      </w:r>
      <w:r w:rsidRPr="00FA6476">
        <w:t xml:space="preserve"> </w:t>
      </w:r>
      <w:r w:rsidRPr="00CE49DB">
        <w:t>must</w:t>
      </w:r>
      <w:r w:rsidRPr="00FA6476">
        <w:t xml:space="preserve"> </w:t>
      </w:r>
      <w:r w:rsidRPr="00CE49DB">
        <w:t>have</w:t>
      </w:r>
      <w:r w:rsidRPr="00FA6476">
        <w:t xml:space="preserve"> </w:t>
      </w:r>
      <w:r w:rsidRPr="00CE49DB">
        <w:t>regard</w:t>
      </w:r>
      <w:r w:rsidRPr="00FA6476">
        <w:t xml:space="preserve"> </w:t>
      </w:r>
      <w:r w:rsidRPr="00CE49DB">
        <w:t>to</w:t>
      </w:r>
      <w:r w:rsidRPr="00FA6476">
        <w:t xml:space="preserve"> </w:t>
      </w:r>
      <w:r w:rsidRPr="00CE49DB">
        <w:t>guidance</w:t>
      </w:r>
      <w:r w:rsidRPr="00FA6476">
        <w:t xml:space="preserve"> </w:t>
      </w:r>
      <w:r w:rsidRPr="00CE49DB">
        <w:t>given</w:t>
      </w:r>
      <w:r w:rsidRPr="00FA6476">
        <w:t xml:space="preserve"> </w:t>
      </w:r>
      <w:r w:rsidRPr="00CE49DB">
        <w:t>under</w:t>
      </w:r>
      <w:r w:rsidRPr="00FA6476">
        <w:t xml:space="preserve"> </w:t>
      </w:r>
      <w:r w:rsidRPr="00CE49DB">
        <w:t>paragraph</w:t>
      </w:r>
      <w:r w:rsidRPr="00FA6476">
        <w:t xml:space="preserve"> </w:t>
      </w:r>
      <w:r w:rsidRPr="00CE49DB">
        <w:t>(1</w:t>
      </w:r>
      <w:r>
        <w:t>5)</w:t>
      </w:r>
      <w:r w:rsidRPr="00CE49DB">
        <w:t>.</w:t>
      </w:r>
      <w:r w:rsidRPr="00CE49DB">
        <w:fldChar w:fldCharType="begin"/>
      </w:r>
      <w:r w:rsidRPr="00CE49DB">
        <w:instrText xml:space="preserve"> SYMBOL 148 \* MERGEFORMAT </w:instrText>
      </w:r>
      <w:r w:rsidRPr="00CE49DB">
        <w:fldChar w:fldCharType="end"/>
      </w:r>
    </w:p>
    <w:p w14:paraId="7734339B"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33</w:t>
      </w:r>
      <w:r w:rsidRPr="00FA6476">
        <w:t xml:space="preserve"> </w:t>
      </w:r>
      <w:r>
        <w:t>(a</w:t>
      </w:r>
      <w:r w:rsidRPr="00CE2999">
        <w:t>ppointment</w:t>
      </w:r>
      <w:r w:rsidRPr="00FA6476">
        <w:t xml:space="preserve"> </w:t>
      </w:r>
      <w:r w:rsidRPr="00CE2999">
        <w:t>of</w:t>
      </w:r>
      <w:r w:rsidRPr="00FA6476">
        <w:t xml:space="preserve"> </w:t>
      </w:r>
      <w:r w:rsidRPr="00CE2999">
        <w:t>polling</w:t>
      </w:r>
      <w:r w:rsidRPr="00FA6476">
        <w:t xml:space="preserve"> </w:t>
      </w:r>
      <w:r w:rsidRPr="00CE2999">
        <w:t>and</w:t>
      </w:r>
      <w:r w:rsidRPr="00FA6476">
        <w:t xml:space="preserve"> </w:t>
      </w:r>
      <w:r w:rsidRPr="00CE2999">
        <w:t>counting</w:t>
      </w:r>
      <w:r w:rsidRPr="00FA6476">
        <w:t xml:space="preserve"> </w:t>
      </w:r>
      <w:r w:rsidRPr="00CE2999">
        <w:t>agents</w:t>
      </w:r>
      <w:r>
        <w:t>)—</w:t>
      </w:r>
    </w:p>
    <w:p w14:paraId="28ACAE55" w14:textId="77777777" w:rsidR="00C8258C" w:rsidRDefault="00C8258C" w:rsidP="00C8258C">
      <w:pPr>
        <w:pStyle w:val="N3"/>
      </w:pPr>
      <w:r w:rsidRPr="00CE2999">
        <w:t>in</w:t>
      </w:r>
      <w:r w:rsidRPr="00FA6476">
        <w:t xml:space="preserve"> </w:t>
      </w:r>
      <w:r w:rsidRPr="00CE2999">
        <w:t>paragraph</w:t>
      </w:r>
      <w:r w:rsidRPr="00FA6476">
        <w:t xml:space="preserve"> </w:t>
      </w:r>
      <w:r w:rsidRPr="00CE2999">
        <w:t>(8)(a),</w:t>
      </w:r>
      <w:r w:rsidRPr="00FA6476">
        <w:t xml:space="preserve"> </w:t>
      </w:r>
      <w:r w:rsidRPr="00CE2999">
        <w:t>for</w:t>
      </w:r>
      <w:r w:rsidRPr="00FA6476">
        <w:t xml:space="preserve"> </w:t>
      </w:r>
      <w:r w:rsidRPr="00CE2999">
        <w:t>“and</w:t>
      </w:r>
      <w:r w:rsidRPr="00FA6476">
        <w:t xml:space="preserve"> </w:t>
      </w:r>
      <w:r w:rsidRPr="00CE2999">
        <w:t>addresses”</w:t>
      </w:r>
      <w:r w:rsidRPr="00FA6476">
        <w:t xml:space="preserve"> </w:t>
      </w:r>
      <w:r w:rsidRPr="00CE2999">
        <w:t>substitute</w:t>
      </w:r>
      <w:r w:rsidRPr="00FA6476">
        <w:t xml:space="preserve"> </w:t>
      </w:r>
      <w:r w:rsidRPr="00CE2999">
        <w:t>“,</w:t>
      </w:r>
      <w:r w:rsidRPr="00FA6476">
        <w:t xml:space="preserve"> </w:t>
      </w:r>
      <w:r w:rsidRPr="00CE2999">
        <w:t>postal</w:t>
      </w:r>
      <w:r w:rsidRPr="00FA6476">
        <w:t xml:space="preserve"> </w:t>
      </w:r>
      <w:r w:rsidRPr="00CE2999">
        <w:t>addresses</w:t>
      </w:r>
      <w:r w:rsidRPr="00FA6476">
        <w:t xml:space="preserve"> </w:t>
      </w:r>
      <w:r w:rsidRPr="00CE2999">
        <w:t>and</w:t>
      </w:r>
      <w:r w:rsidRPr="00FA6476">
        <w:t xml:space="preserve"> </w:t>
      </w:r>
      <w:r w:rsidRPr="00CE2999">
        <w:t>e-mail</w:t>
      </w:r>
      <w:r w:rsidRPr="00FA6476">
        <w:t xml:space="preserve"> </w:t>
      </w:r>
      <w:r w:rsidRPr="00CE2999">
        <w:t>addresses,</w:t>
      </w:r>
      <w:r w:rsidRPr="00FA6476">
        <w:t xml:space="preserve"> </w:t>
      </w:r>
      <w:r w:rsidRPr="00CE2999">
        <w:t>where</w:t>
      </w:r>
      <w:r w:rsidRPr="00FA6476">
        <w:t xml:space="preserve"> </w:t>
      </w:r>
      <w:r w:rsidRPr="00CE2999">
        <w:t>available,”;</w:t>
      </w:r>
    </w:p>
    <w:p w14:paraId="03A8B173" w14:textId="77777777" w:rsidR="00C8258C" w:rsidRDefault="00C8258C" w:rsidP="00C8258C">
      <w:pPr>
        <w:pStyle w:val="N3"/>
      </w:pPr>
      <w:r w:rsidRPr="00CE2999">
        <w:t>in</w:t>
      </w:r>
      <w:r w:rsidRPr="00FA6476">
        <w:t xml:space="preserve"> </w:t>
      </w:r>
      <w:r w:rsidRPr="00CE2999">
        <w:t>paragraph</w:t>
      </w:r>
      <w:r w:rsidRPr="00FA6476">
        <w:t xml:space="preserve"> </w:t>
      </w:r>
      <w:r w:rsidRPr="00CE2999">
        <w:t>(9)(b),</w:t>
      </w:r>
      <w:r w:rsidRPr="00FA6476">
        <w:t xml:space="preserve"> </w:t>
      </w:r>
      <w:r w:rsidRPr="00CE2999">
        <w:t>for</w:t>
      </w:r>
      <w:r w:rsidRPr="00FA6476">
        <w:t xml:space="preserve"> </w:t>
      </w:r>
      <w:r w:rsidRPr="00CE2999">
        <w:t>“</w:t>
      </w:r>
      <w:r>
        <w:t>and</w:t>
      </w:r>
      <w:r w:rsidRPr="00FA6476">
        <w:t xml:space="preserve"> </w:t>
      </w:r>
      <w:r w:rsidRPr="00CE2999">
        <w:t>address”</w:t>
      </w:r>
      <w:r w:rsidRPr="00FA6476">
        <w:t xml:space="preserve"> </w:t>
      </w:r>
      <w:r w:rsidRPr="00CE2999">
        <w:t>substitute</w:t>
      </w:r>
      <w:r w:rsidRPr="00FA6476">
        <w:t xml:space="preserve"> </w:t>
      </w:r>
      <w:r w:rsidRPr="00CE2999">
        <w:t>“,</w:t>
      </w:r>
      <w:r w:rsidRPr="00FA6476">
        <w:t xml:space="preserve"> </w:t>
      </w:r>
      <w:r w:rsidRPr="00CE2999">
        <w:t>postal</w:t>
      </w:r>
      <w:r w:rsidRPr="00FA6476">
        <w:t xml:space="preserve"> </w:t>
      </w:r>
      <w:r w:rsidRPr="00CE2999">
        <w:t>address</w:t>
      </w:r>
      <w:r w:rsidRPr="00FA6476">
        <w:t xml:space="preserve"> </w:t>
      </w:r>
      <w:r w:rsidRPr="00CE2999">
        <w:t>and</w:t>
      </w:r>
      <w:r w:rsidRPr="00FA6476">
        <w:t xml:space="preserve"> </w:t>
      </w:r>
      <w:r w:rsidRPr="00CE2999">
        <w:t>e-mail</w:t>
      </w:r>
      <w:r w:rsidRPr="00FA6476">
        <w:t xml:space="preserve"> </w:t>
      </w:r>
      <w:r w:rsidRPr="00CE2999">
        <w:t>address,</w:t>
      </w:r>
      <w:r w:rsidRPr="00FA6476">
        <w:t xml:space="preserve"> </w:t>
      </w:r>
      <w:r w:rsidRPr="00CE2999">
        <w:t>where</w:t>
      </w:r>
      <w:r w:rsidRPr="00FA6476">
        <w:t xml:space="preserve"> </w:t>
      </w:r>
      <w:r w:rsidRPr="00CE2999">
        <w:t>available”</w:t>
      </w:r>
      <w:r>
        <w:t>.</w:t>
      </w:r>
    </w:p>
    <w:p w14:paraId="79AC2F96"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34</w:t>
      </w:r>
      <w:r w:rsidRPr="00FA6476">
        <w:t xml:space="preserve"> </w:t>
      </w:r>
      <w:r>
        <w:t>(p</w:t>
      </w:r>
      <w:r w:rsidRPr="00754632">
        <w:t>olling</w:t>
      </w:r>
      <w:r w:rsidRPr="00FA6476">
        <w:t xml:space="preserve"> </w:t>
      </w:r>
      <w:r w:rsidRPr="00754632">
        <w:t>and</w:t>
      </w:r>
      <w:r w:rsidRPr="00FA6476">
        <w:t xml:space="preserve"> </w:t>
      </w:r>
      <w:r w:rsidRPr="00754632">
        <w:t>counting</w:t>
      </w:r>
      <w:r w:rsidRPr="00FA6476">
        <w:t xml:space="preserve"> </w:t>
      </w:r>
      <w:r w:rsidRPr="00754632">
        <w:t>agents:</w:t>
      </w:r>
      <w:r w:rsidRPr="00FA6476">
        <w:t xml:space="preserve"> </w:t>
      </w:r>
      <w:r w:rsidRPr="00754632">
        <w:t>supplemental</w:t>
      </w:r>
      <w:r w:rsidRPr="00FA6476">
        <w:t xml:space="preserve"> </w:t>
      </w:r>
      <w:r w:rsidRPr="00754632">
        <w:t>provision</w:t>
      </w:r>
      <w:r>
        <w:t>),</w:t>
      </w:r>
      <w:r w:rsidRPr="00FA6476">
        <w:t xml:space="preserve"> </w:t>
      </w:r>
      <w:r>
        <w:t>after</w:t>
      </w:r>
      <w:r w:rsidRPr="00FA6476">
        <w:t xml:space="preserve"> </w:t>
      </w:r>
      <w:r>
        <w:t>paragraph</w:t>
      </w:r>
      <w:r w:rsidRPr="00FA6476">
        <w:t xml:space="preserve"> </w:t>
      </w:r>
      <w:r>
        <w:t>(3)</w:t>
      </w:r>
      <w:r w:rsidRPr="00FA6476">
        <w:t xml:space="preserve"> </w:t>
      </w:r>
      <w:r>
        <w:t>insert—</w:t>
      </w:r>
    </w:p>
    <w:p w14:paraId="5DAA9124" w14:textId="77777777" w:rsidR="00C8258C" w:rsidRDefault="00C8258C" w:rsidP="00C8258C">
      <w:pPr>
        <w:pStyle w:val="LQN2"/>
      </w:pPr>
      <w:r w:rsidRPr="00754632">
        <w:fldChar w:fldCharType="begin"/>
      </w:r>
      <w:r w:rsidRPr="00754632">
        <w:instrText xml:space="preserve"> SYMBOL 147 \* MERGEFORMAT </w:instrText>
      </w:r>
      <w:r w:rsidRPr="00754632">
        <w:fldChar w:fldCharType="end"/>
      </w:r>
      <w:r>
        <w:t>(3A)</w:t>
      </w:r>
      <w:r w:rsidRPr="00FA6476">
        <w:t> </w:t>
      </w:r>
      <w:r w:rsidRPr="00754632">
        <w:t>Any</w:t>
      </w:r>
      <w:r w:rsidRPr="00FA6476">
        <w:t xml:space="preserve"> </w:t>
      </w:r>
      <w:r w:rsidRPr="00754632">
        <w:t>notice</w:t>
      </w:r>
      <w:r w:rsidRPr="00FA6476">
        <w:t xml:space="preserve"> </w:t>
      </w:r>
      <w:r w:rsidRPr="00754632">
        <w:t>required</w:t>
      </w:r>
      <w:r w:rsidRPr="00FA6476">
        <w:t xml:space="preserve"> </w:t>
      </w:r>
      <w:r w:rsidRPr="00754632">
        <w:t>to</w:t>
      </w:r>
      <w:r w:rsidRPr="00FA6476">
        <w:t xml:space="preserve"> </w:t>
      </w:r>
      <w:r w:rsidRPr="00754632">
        <w:t>be</w:t>
      </w:r>
      <w:r w:rsidRPr="00FA6476">
        <w:t xml:space="preserve"> </w:t>
      </w:r>
      <w:r w:rsidRPr="00754632">
        <w:t>given</w:t>
      </w:r>
      <w:r w:rsidRPr="00FA6476">
        <w:t xml:space="preserve"> </w:t>
      </w:r>
      <w:r w:rsidRPr="00754632">
        <w:t>to</w:t>
      </w:r>
      <w:r w:rsidRPr="00FA6476">
        <w:t xml:space="preserve"> </w:t>
      </w:r>
      <w:r w:rsidRPr="00754632">
        <w:t>a</w:t>
      </w:r>
      <w:r w:rsidRPr="00FA6476">
        <w:t xml:space="preserve"> </w:t>
      </w:r>
      <w:r w:rsidRPr="00754632">
        <w:t>counting</w:t>
      </w:r>
      <w:r w:rsidRPr="00FA6476">
        <w:t xml:space="preserve"> </w:t>
      </w:r>
      <w:r w:rsidRPr="00754632">
        <w:t>agent</w:t>
      </w:r>
      <w:r w:rsidRPr="00FA6476">
        <w:t xml:space="preserve"> </w:t>
      </w:r>
      <w:r w:rsidRPr="00754632">
        <w:t>by</w:t>
      </w:r>
      <w:r w:rsidRPr="00FA6476">
        <w:t xml:space="preserve"> </w:t>
      </w:r>
      <w:r w:rsidRPr="00754632">
        <w:t>the</w:t>
      </w:r>
      <w:r w:rsidRPr="00FA6476">
        <w:t xml:space="preserve"> </w:t>
      </w:r>
      <w:r w:rsidRPr="00754632">
        <w:t>returning</w:t>
      </w:r>
      <w:r w:rsidRPr="00FA6476">
        <w:t xml:space="preserve"> </w:t>
      </w:r>
      <w:r w:rsidRPr="00754632">
        <w:t>officer</w:t>
      </w:r>
      <w:r w:rsidRPr="00FA6476">
        <w:t xml:space="preserve"> </w:t>
      </w:r>
      <w:r w:rsidRPr="00754632">
        <w:t>may</w:t>
      </w:r>
      <w:r w:rsidRPr="00FA6476">
        <w:t xml:space="preserve"> </w:t>
      </w:r>
      <w:r w:rsidRPr="00754632">
        <w:t>be</w:t>
      </w:r>
      <w:r w:rsidRPr="00FA6476">
        <w:t xml:space="preserve"> </w:t>
      </w:r>
      <w:r w:rsidRPr="00754632">
        <w:t>sent</w:t>
      </w:r>
      <w:r w:rsidRPr="00FA6476">
        <w:t xml:space="preserve"> </w:t>
      </w:r>
      <w:r w:rsidRPr="00754632">
        <w:t>to</w:t>
      </w:r>
      <w:r w:rsidRPr="00FA6476">
        <w:t xml:space="preserve"> </w:t>
      </w:r>
      <w:r w:rsidRPr="00754632">
        <w:t>the</w:t>
      </w:r>
      <w:r w:rsidRPr="00FA6476">
        <w:t xml:space="preserve"> </w:t>
      </w:r>
      <w:r w:rsidRPr="00754632">
        <w:t>postal</w:t>
      </w:r>
      <w:r w:rsidRPr="00FA6476">
        <w:t xml:space="preserve"> </w:t>
      </w:r>
      <w:r w:rsidRPr="00754632">
        <w:t>or</w:t>
      </w:r>
      <w:r w:rsidRPr="00FA6476">
        <w:t xml:space="preserve"> </w:t>
      </w:r>
      <w:r w:rsidRPr="00754632">
        <w:t>e-mail</w:t>
      </w:r>
      <w:r w:rsidRPr="00FA6476">
        <w:t xml:space="preserve"> </w:t>
      </w:r>
      <w:r w:rsidRPr="00754632">
        <w:t>address</w:t>
      </w:r>
      <w:r w:rsidRPr="00FA6476">
        <w:t xml:space="preserve"> </w:t>
      </w:r>
      <w:r w:rsidRPr="00754632">
        <w:t>provided</w:t>
      </w:r>
      <w:r w:rsidRPr="00FA6476">
        <w:t xml:space="preserve"> </w:t>
      </w:r>
      <w:r w:rsidRPr="00754632">
        <w:t>in</w:t>
      </w:r>
      <w:r w:rsidRPr="00FA6476">
        <w:t xml:space="preserve"> </w:t>
      </w:r>
      <w:r w:rsidRPr="00754632">
        <w:t>the</w:t>
      </w:r>
      <w:r w:rsidRPr="00FA6476">
        <w:t xml:space="preserve"> </w:t>
      </w:r>
      <w:r w:rsidRPr="00754632">
        <w:t>notice</w:t>
      </w:r>
      <w:r w:rsidRPr="00FA6476">
        <w:t xml:space="preserve"> </w:t>
      </w:r>
      <w:r w:rsidRPr="00754632">
        <w:t>of</w:t>
      </w:r>
      <w:r w:rsidRPr="00FA6476">
        <w:t xml:space="preserve"> </w:t>
      </w:r>
      <w:r w:rsidRPr="00754632">
        <w:t>appointment.</w:t>
      </w:r>
      <w:r w:rsidRPr="00754632">
        <w:fldChar w:fldCharType="begin"/>
      </w:r>
      <w:r w:rsidRPr="00754632">
        <w:instrText xml:space="preserve"> SYMBOL 148 \* MERGEFORMAT </w:instrText>
      </w:r>
      <w:r w:rsidRPr="00754632">
        <w:fldChar w:fldCharType="end"/>
      </w:r>
    </w:p>
    <w:p w14:paraId="738EF176"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39(3)(b)</w:t>
      </w:r>
      <w:r w:rsidRPr="00FA6476">
        <w:t xml:space="preserve"> </w:t>
      </w:r>
      <w:r>
        <w:t>(s</w:t>
      </w:r>
      <w:r w:rsidRPr="00754632">
        <w:t>ealing</w:t>
      </w:r>
      <w:r w:rsidRPr="00FA6476">
        <w:t xml:space="preserve"> </w:t>
      </w:r>
      <w:r w:rsidRPr="00754632">
        <w:t>of</w:t>
      </w:r>
      <w:r w:rsidRPr="00FA6476">
        <w:t xml:space="preserve"> </w:t>
      </w:r>
      <w:r w:rsidRPr="00754632">
        <w:t>ballot</w:t>
      </w:r>
      <w:r w:rsidRPr="00FA6476">
        <w:t xml:space="preserve"> </w:t>
      </w:r>
      <w:r w:rsidRPr="00754632">
        <w:t>boxes</w:t>
      </w:r>
      <w:r>
        <w:t>),</w:t>
      </w:r>
      <w:r w:rsidRPr="00FA6476">
        <w:t xml:space="preserve"> </w:t>
      </w:r>
      <w:r>
        <w:t>f</w:t>
      </w:r>
      <w:r w:rsidRPr="00754632">
        <w:t>or</w:t>
      </w:r>
      <w:r w:rsidRPr="00FA6476">
        <w:t xml:space="preserve"> </w:t>
      </w:r>
      <w:r w:rsidRPr="00754632">
        <w:t>“returning</w:t>
      </w:r>
      <w:r w:rsidRPr="00FA6476">
        <w:t xml:space="preserve"> </w:t>
      </w:r>
      <w:r w:rsidRPr="00754632">
        <w:t>officer’s”</w:t>
      </w:r>
      <w:r w:rsidRPr="00FA6476">
        <w:t xml:space="preserve"> </w:t>
      </w:r>
      <w:r w:rsidRPr="00754632">
        <w:t>substitute</w:t>
      </w:r>
      <w:r w:rsidRPr="00FA6476">
        <w:t xml:space="preserve"> </w:t>
      </w:r>
      <w:r w:rsidRPr="00754632">
        <w:t>“presiding</w:t>
      </w:r>
      <w:r w:rsidRPr="00FA6476">
        <w:t xml:space="preserve"> </w:t>
      </w:r>
      <w:r w:rsidRPr="00754632">
        <w:t>officer’s”</w:t>
      </w:r>
      <w:r>
        <w:t>.</w:t>
      </w:r>
    </w:p>
    <w:p w14:paraId="4DD21E79" w14:textId="77777777" w:rsidR="00C8258C" w:rsidRDefault="00C8258C" w:rsidP="00C8258C">
      <w:pPr>
        <w:pStyle w:val="N1"/>
        <w:tabs>
          <w:tab w:val="num" w:pos="360"/>
        </w:tabs>
        <w:ind w:left="0"/>
      </w:pPr>
      <w:r w:rsidRPr="00FA6476">
        <w:t> </w:t>
      </w:r>
      <w:r>
        <w:t>For</w:t>
      </w:r>
      <w:r w:rsidRPr="00FA6476">
        <w:t xml:space="preserve"> </w:t>
      </w:r>
      <w:r>
        <w:t>rule</w:t>
      </w:r>
      <w:r w:rsidRPr="00FA6476">
        <w:t xml:space="preserve"> </w:t>
      </w:r>
      <w:r>
        <w:t>40</w:t>
      </w:r>
      <w:r w:rsidRPr="00FA6476">
        <w:t xml:space="preserve"> </w:t>
      </w:r>
      <w:r>
        <w:t>(q</w:t>
      </w:r>
      <w:r w:rsidRPr="00FD7709">
        <w:t>uestions</w:t>
      </w:r>
      <w:r w:rsidRPr="00FA6476">
        <w:t xml:space="preserve"> </w:t>
      </w:r>
      <w:r w:rsidRPr="00FD7709">
        <w:t>that</w:t>
      </w:r>
      <w:r w:rsidRPr="00FA6476">
        <w:t xml:space="preserve"> </w:t>
      </w:r>
      <w:r w:rsidRPr="00FD7709">
        <w:t>may</w:t>
      </w:r>
      <w:r w:rsidRPr="00FA6476">
        <w:t xml:space="preserve"> </w:t>
      </w:r>
      <w:r w:rsidRPr="00FD7709">
        <w:t>be</w:t>
      </w:r>
      <w:r w:rsidRPr="00FA6476">
        <w:t xml:space="preserve"> </w:t>
      </w:r>
      <w:r w:rsidRPr="00FD7709">
        <w:t>put</w:t>
      </w:r>
      <w:r w:rsidRPr="00FA6476">
        <w:t xml:space="preserve"> </w:t>
      </w:r>
      <w:r w:rsidRPr="00FD7709">
        <w:t>to</w:t>
      </w:r>
      <w:r w:rsidRPr="00FA6476">
        <w:t xml:space="preserve"> </w:t>
      </w:r>
      <w:r w:rsidRPr="00FD7709">
        <w:t>voters</w:t>
      </w:r>
      <w:r>
        <w:t>)</w:t>
      </w:r>
      <w:r w:rsidRPr="00FA6476">
        <w:t xml:space="preserve"> </w:t>
      </w:r>
      <w:r>
        <w:t>substitute—</w:t>
      </w:r>
    </w:p>
    <w:p w14:paraId="10E7E34C" w14:textId="77777777" w:rsidR="00C8258C" w:rsidRPr="00D56503" w:rsidRDefault="00C8258C" w:rsidP="00C8258C">
      <w:pPr>
        <w:pStyle w:val="LQH1"/>
      </w:pPr>
      <w:r w:rsidRPr="00D56503">
        <w:fldChar w:fldCharType="begin"/>
      </w:r>
      <w:r w:rsidRPr="00D56503">
        <w:instrText xml:space="preserve"> SYMBOL 147 \* MERGEFORMAT </w:instrText>
      </w:r>
      <w:r w:rsidRPr="00D56503">
        <w:fldChar w:fldCharType="end"/>
      </w:r>
      <w:r>
        <w:t>Questions</w:t>
      </w:r>
      <w:r w:rsidRPr="00FA6476">
        <w:t xml:space="preserve"> </w:t>
      </w:r>
      <w:r>
        <w:t>to</w:t>
      </w:r>
      <w:r w:rsidRPr="00FA6476">
        <w:t xml:space="preserve"> </w:t>
      </w:r>
      <w:r>
        <w:t>be</w:t>
      </w:r>
      <w:r w:rsidRPr="00FA6476">
        <w:t xml:space="preserve"> </w:t>
      </w:r>
      <w:r>
        <w:t>put</w:t>
      </w:r>
      <w:r w:rsidRPr="00FA6476">
        <w:t xml:space="preserve"> </w:t>
      </w:r>
      <w:r>
        <w:t>to</w:t>
      </w:r>
      <w:r w:rsidRPr="00FA6476">
        <w:t xml:space="preserve"> </w:t>
      </w:r>
      <w:r>
        <w:t>voters</w:t>
      </w:r>
    </w:p>
    <w:p w14:paraId="2B079E32" w14:textId="77777777" w:rsidR="00C8258C" w:rsidRDefault="00C8258C" w:rsidP="00C8258C">
      <w:pPr>
        <w:pStyle w:val="LQN1"/>
      </w:pPr>
      <w:r w:rsidRPr="000542D6">
        <w:rPr>
          <w:b/>
        </w:rPr>
        <w:t>40.</w:t>
      </w:r>
      <w:r>
        <w:t>—(1)</w:t>
      </w:r>
      <w:r w:rsidRPr="00FA6476">
        <w:t> </w:t>
      </w:r>
      <w:r w:rsidRPr="00FD7709">
        <w:t>At</w:t>
      </w:r>
      <w:r w:rsidRPr="00FA6476">
        <w:t xml:space="preserve"> </w:t>
      </w:r>
      <w:r w:rsidRPr="00FD7709">
        <w:t>the</w:t>
      </w:r>
      <w:r w:rsidRPr="00FA6476">
        <w:t xml:space="preserve"> </w:t>
      </w:r>
      <w:r w:rsidRPr="00FD7709">
        <w:t>time</w:t>
      </w:r>
      <w:r w:rsidRPr="00FA6476">
        <w:t xml:space="preserve"> </w:t>
      </w:r>
      <w:r w:rsidRPr="00FD7709">
        <w:t>of</w:t>
      </w:r>
      <w:r w:rsidRPr="00FA6476">
        <w:t xml:space="preserve"> </w:t>
      </w:r>
      <w:r w:rsidRPr="00FD7709">
        <w:t>an</w:t>
      </w:r>
      <w:r w:rsidRPr="00FA6476">
        <w:t xml:space="preserve"> </w:t>
      </w:r>
      <w:r w:rsidRPr="00FD7709">
        <w:t>application</w:t>
      </w:r>
      <w:r w:rsidRPr="00FA6476">
        <w:t xml:space="preserve"> </w:t>
      </w:r>
      <w:r w:rsidRPr="00FD7709">
        <w:t>for</w:t>
      </w:r>
      <w:r w:rsidRPr="00FA6476">
        <w:t xml:space="preserve"> </w:t>
      </w:r>
      <w:r w:rsidRPr="00FD7709">
        <w:t>a</w:t>
      </w:r>
      <w:r w:rsidRPr="00FA6476">
        <w:t xml:space="preserve"> </w:t>
      </w:r>
      <w:r w:rsidRPr="00FD7709">
        <w:t>ballot</w:t>
      </w:r>
      <w:r w:rsidRPr="00FA6476">
        <w:t xml:space="preserve"> </w:t>
      </w:r>
      <w:r w:rsidRPr="00FD7709">
        <w:t>paper,</w:t>
      </w:r>
      <w:r w:rsidRPr="00FA6476">
        <w:t xml:space="preserve"> </w:t>
      </w:r>
      <w:r w:rsidRPr="00FD7709">
        <w:t>but</w:t>
      </w:r>
      <w:r w:rsidRPr="00FA6476">
        <w:t xml:space="preserve"> </w:t>
      </w:r>
      <w:r w:rsidRPr="00FD7709">
        <w:t>not</w:t>
      </w:r>
      <w:r w:rsidRPr="00FA6476">
        <w:t xml:space="preserve"> </w:t>
      </w:r>
      <w:r w:rsidRPr="00FD7709">
        <w:t>afterwards,</w:t>
      </w:r>
      <w:r w:rsidRPr="00FA6476">
        <w:t xml:space="preserve"> </w:t>
      </w:r>
      <w:r w:rsidRPr="00FD7709">
        <w:t>the</w:t>
      </w:r>
      <w:r w:rsidRPr="00FA6476">
        <w:t xml:space="preserve"> </w:t>
      </w:r>
      <w:r w:rsidRPr="00FD7709">
        <w:t>presiding</w:t>
      </w:r>
      <w:r w:rsidRPr="00FA6476">
        <w:t xml:space="preserve"> </w:t>
      </w:r>
      <w:r w:rsidRPr="00FD7709">
        <w:lastRenderedPageBreak/>
        <w:t>officer</w:t>
      </w:r>
      <w:r w:rsidRPr="00FA6476">
        <w:t xml:space="preserve"> </w:t>
      </w:r>
      <w:r w:rsidRPr="00FD7709">
        <w:t>may</w:t>
      </w:r>
      <w:r w:rsidRPr="00FA6476">
        <w:t xml:space="preserve"> </w:t>
      </w:r>
      <w:r w:rsidRPr="00FD7709">
        <w:t>put</w:t>
      </w:r>
      <w:r w:rsidRPr="00FA6476">
        <w:t xml:space="preserve"> </w:t>
      </w:r>
      <w:r w:rsidRPr="00FD7709">
        <w:t>to</w:t>
      </w:r>
      <w:r w:rsidRPr="00FA6476">
        <w:t xml:space="preserve"> </w:t>
      </w:r>
      <w:r w:rsidRPr="00FD7709">
        <w:t>any</w:t>
      </w:r>
      <w:r w:rsidRPr="00FA6476">
        <w:t xml:space="preserve"> </w:t>
      </w:r>
      <w:r w:rsidRPr="00FD7709">
        <w:t>person</w:t>
      </w:r>
      <w:r w:rsidRPr="00FA6476">
        <w:t xml:space="preserve"> </w:t>
      </w:r>
      <w:r w:rsidRPr="00FD7709">
        <w:t>described</w:t>
      </w:r>
      <w:r w:rsidRPr="00FA6476">
        <w:t xml:space="preserve"> </w:t>
      </w:r>
      <w:r w:rsidRPr="00FD7709">
        <w:t>in</w:t>
      </w:r>
      <w:r w:rsidRPr="00FA6476">
        <w:t xml:space="preserve"> </w:t>
      </w:r>
      <w:r w:rsidRPr="00FD7709">
        <w:t>column</w:t>
      </w:r>
      <w:r w:rsidRPr="00FA6476">
        <w:t xml:space="preserve"> </w:t>
      </w:r>
      <w:r w:rsidRPr="00FD7709">
        <w:t>(1)</w:t>
      </w:r>
      <w:r w:rsidRPr="00FA6476">
        <w:t xml:space="preserve"> </w:t>
      </w:r>
      <w:r w:rsidRPr="00FD7709">
        <w:t>of</w:t>
      </w:r>
      <w:r w:rsidRPr="00FA6476">
        <w:t xml:space="preserve"> </w:t>
      </w:r>
      <w:r w:rsidRPr="00FD7709">
        <w:t>Table</w:t>
      </w:r>
      <w:r w:rsidRPr="00FA6476">
        <w:t xml:space="preserve"> </w:t>
      </w:r>
      <w:r w:rsidRPr="00FD7709">
        <w:t>1</w:t>
      </w:r>
      <w:r w:rsidRPr="00FA6476">
        <w:t xml:space="preserve"> </w:t>
      </w:r>
      <w:r w:rsidRPr="00FD7709">
        <w:t>(set</w:t>
      </w:r>
      <w:r w:rsidRPr="00FA6476">
        <w:t xml:space="preserve"> </w:t>
      </w:r>
      <w:r w:rsidRPr="00FD7709">
        <w:t>out</w:t>
      </w:r>
      <w:r w:rsidRPr="00FA6476">
        <w:t xml:space="preserve"> </w:t>
      </w:r>
      <w:r w:rsidRPr="00FD7709">
        <w:t>in</w:t>
      </w:r>
      <w:r w:rsidRPr="00FA6476">
        <w:t xml:space="preserve"> </w:t>
      </w:r>
      <w:r w:rsidRPr="00FD7709">
        <w:t>paragraph</w:t>
      </w:r>
      <w:r w:rsidRPr="00FA6476">
        <w:t xml:space="preserve"> </w:t>
      </w:r>
      <w:r w:rsidRPr="00FD7709">
        <w:t>(4))</w:t>
      </w:r>
      <w:r w:rsidRPr="00FA6476">
        <w:t xml:space="preserve"> </w:t>
      </w:r>
      <w:r w:rsidRPr="00FD7709">
        <w:t>or</w:t>
      </w:r>
      <w:r w:rsidRPr="00FA6476">
        <w:t xml:space="preserve"> </w:t>
      </w:r>
      <w:r w:rsidRPr="00FD7709">
        <w:t>in</w:t>
      </w:r>
      <w:r w:rsidRPr="00FA6476">
        <w:t xml:space="preserve"> </w:t>
      </w:r>
      <w:r w:rsidRPr="00FD7709">
        <w:t>column</w:t>
      </w:r>
      <w:r w:rsidRPr="00FA6476">
        <w:t xml:space="preserve"> </w:t>
      </w:r>
      <w:r w:rsidRPr="00FD7709">
        <w:t>(1)</w:t>
      </w:r>
      <w:r w:rsidRPr="00FA6476">
        <w:t xml:space="preserve"> </w:t>
      </w:r>
      <w:r w:rsidRPr="00FD7709">
        <w:t>of</w:t>
      </w:r>
      <w:r w:rsidRPr="00FA6476">
        <w:t xml:space="preserve"> </w:t>
      </w:r>
      <w:r w:rsidRPr="00FD7709">
        <w:t>Table</w:t>
      </w:r>
      <w:r w:rsidRPr="00FA6476">
        <w:t xml:space="preserve"> </w:t>
      </w:r>
      <w:r w:rsidRPr="00FD7709">
        <w:t>2</w:t>
      </w:r>
      <w:r w:rsidRPr="00FA6476">
        <w:t xml:space="preserve"> </w:t>
      </w:r>
      <w:r w:rsidRPr="00FD7709">
        <w:t>(set</w:t>
      </w:r>
      <w:r w:rsidRPr="00FA6476">
        <w:t xml:space="preserve"> </w:t>
      </w:r>
      <w:r w:rsidRPr="00FD7709">
        <w:t>out</w:t>
      </w:r>
      <w:r w:rsidRPr="00FA6476">
        <w:t xml:space="preserve"> </w:t>
      </w:r>
      <w:r w:rsidRPr="00FD7709">
        <w:t>in</w:t>
      </w:r>
      <w:r w:rsidRPr="00FA6476">
        <w:t xml:space="preserve"> </w:t>
      </w:r>
      <w:r w:rsidRPr="00FD7709">
        <w:t>paragraph</w:t>
      </w:r>
      <w:r w:rsidRPr="00FA6476">
        <w:t xml:space="preserve"> </w:t>
      </w:r>
      <w:r w:rsidRPr="00FD7709">
        <w:t>(5)),</w:t>
      </w:r>
      <w:r w:rsidRPr="00FA6476">
        <w:t xml:space="preserve"> </w:t>
      </w:r>
      <w:r w:rsidRPr="00FD7709">
        <w:t>one</w:t>
      </w:r>
      <w:r w:rsidRPr="00FA6476">
        <w:t xml:space="preserve"> </w:t>
      </w:r>
      <w:r w:rsidRPr="00FD7709">
        <w:t>or</w:t>
      </w:r>
      <w:r w:rsidRPr="00FA6476">
        <w:t xml:space="preserve"> </w:t>
      </w:r>
      <w:r w:rsidRPr="00FD7709">
        <w:t>more</w:t>
      </w:r>
      <w:r w:rsidRPr="00FA6476">
        <w:t xml:space="preserve"> </w:t>
      </w:r>
      <w:r w:rsidRPr="00FD7709">
        <w:t>of</w:t>
      </w:r>
      <w:r w:rsidRPr="00FA6476">
        <w:t xml:space="preserve"> </w:t>
      </w:r>
      <w:r w:rsidRPr="00FD7709">
        <w:t>the</w:t>
      </w:r>
      <w:r w:rsidRPr="00FA6476">
        <w:t xml:space="preserve"> </w:t>
      </w:r>
      <w:r w:rsidRPr="00FD7709">
        <w:t>questions</w:t>
      </w:r>
      <w:r w:rsidRPr="00FA6476">
        <w:t xml:space="preserve"> </w:t>
      </w:r>
      <w:r w:rsidRPr="00FD7709">
        <w:t>set</w:t>
      </w:r>
      <w:r w:rsidRPr="00FA6476">
        <w:t xml:space="preserve"> </w:t>
      </w:r>
      <w:r w:rsidRPr="00FD7709">
        <w:t>out</w:t>
      </w:r>
      <w:r w:rsidRPr="00FA6476">
        <w:t xml:space="preserve"> </w:t>
      </w:r>
      <w:r w:rsidRPr="00FD7709">
        <w:t>in</w:t>
      </w:r>
      <w:r w:rsidRPr="00FA6476">
        <w:t xml:space="preserve"> </w:t>
      </w:r>
      <w:r w:rsidRPr="00FD7709">
        <w:t>the</w:t>
      </w:r>
      <w:r w:rsidRPr="00FA6476">
        <w:t xml:space="preserve"> </w:t>
      </w:r>
      <w:r w:rsidRPr="00FD7709">
        <w:t>corresponding</w:t>
      </w:r>
      <w:r w:rsidRPr="00FA6476">
        <w:t xml:space="preserve"> </w:t>
      </w:r>
      <w:r w:rsidRPr="00FD7709">
        <w:t>entries</w:t>
      </w:r>
      <w:r w:rsidRPr="00FA6476">
        <w:t xml:space="preserve"> </w:t>
      </w:r>
      <w:r w:rsidRPr="00FD7709">
        <w:t>in</w:t>
      </w:r>
      <w:r w:rsidRPr="00FA6476">
        <w:t xml:space="preserve"> </w:t>
      </w:r>
      <w:r w:rsidRPr="00FD7709">
        <w:t>columns</w:t>
      </w:r>
      <w:r w:rsidRPr="00FA6476">
        <w:t xml:space="preserve"> </w:t>
      </w:r>
      <w:r w:rsidRPr="00FD7709">
        <w:t>(2)</w:t>
      </w:r>
      <w:r w:rsidRPr="00FA6476">
        <w:t xml:space="preserve"> </w:t>
      </w:r>
      <w:r w:rsidRPr="00FD7709">
        <w:t>and</w:t>
      </w:r>
      <w:r w:rsidRPr="00FA6476">
        <w:t xml:space="preserve"> </w:t>
      </w:r>
      <w:r w:rsidRPr="00FD7709">
        <w:t>(3).</w:t>
      </w:r>
    </w:p>
    <w:p w14:paraId="5E4CB7DC" w14:textId="77777777" w:rsidR="00C8258C" w:rsidRDefault="00C8258C" w:rsidP="00C8258C">
      <w:pPr>
        <w:pStyle w:val="LQN2"/>
      </w:pPr>
      <w:r>
        <w:t>(2)</w:t>
      </w:r>
      <w:r w:rsidRPr="00FA6476">
        <w:t> </w:t>
      </w:r>
      <w:r w:rsidRPr="00FD7709">
        <w:t>If</w:t>
      </w:r>
      <w:r w:rsidRPr="00FA6476">
        <w:t xml:space="preserve"> </w:t>
      </w:r>
      <w:r w:rsidRPr="00FD7709">
        <w:t>required</w:t>
      </w:r>
      <w:r w:rsidRPr="00FA6476">
        <w:t xml:space="preserve"> </w:t>
      </w:r>
      <w:r w:rsidRPr="00FD7709">
        <w:t>to</w:t>
      </w:r>
      <w:r w:rsidRPr="00FA6476">
        <w:t xml:space="preserve"> </w:t>
      </w:r>
      <w:r w:rsidRPr="00FD7709">
        <w:t>do</w:t>
      </w:r>
      <w:r w:rsidRPr="00FA6476">
        <w:t xml:space="preserve"> </w:t>
      </w:r>
      <w:r w:rsidRPr="00FD7709">
        <w:t>so</w:t>
      </w:r>
      <w:r w:rsidRPr="00FA6476">
        <w:t xml:space="preserve"> </w:t>
      </w:r>
      <w:r w:rsidRPr="00FD7709">
        <w:t>by</w:t>
      </w:r>
      <w:r w:rsidRPr="00FA6476">
        <w:t xml:space="preserve"> </w:t>
      </w:r>
      <w:r w:rsidRPr="00FD7709">
        <w:t>a</w:t>
      </w:r>
      <w:r w:rsidRPr="00FA6476">
        <w:t xml:space="preserve"> </w:t>
      </w:r>
      <w:r w:rsidRPr="00FD7709">
        <w:t>candidate</w:t>
      </w:r>
      <w:r w:rsidRPr="00FA6476">
        <w:t xml:space="preserve"> </w:t>
      </w:r>
      <w:r w:rsidRPr="00FD7709">
        <w:t>or</w:t>
      </w:r>
      <w:r w:rsidRPr="00FA6476">
        <w:t xml:space="preserve"> </w:t>
      </w:r>
      <w:r w:rsidRPr="00FD7709">
        <w:t>the</w:t>
      </w:r>
      <w:r w:rsidRPr="00FA6476">
        <w:t xml:space="preserve"> </w:t>
      </w:r>
      <w:r w:rsidRPr="00FD7709">
        <w:t>candidate’s</w:t>
      </w:r>
      <w:r w:rsidRPr="00FA6476">
        <w:t xml:space="preserve"> </w:t>
      </w:r>
      <w:r w:rsidRPr="00FD7709">
        <w:t>election</w:t>
      </w:r>
      <w:r w:rsidRPr="00FA6476">
        <w:t xml:space="preserve"> </w:t>
      </w:r>
      <w:r w:rsidRPr="00FD7709">
        <w:t>or</w:t>
      </w:r>
      <w:r w:rsidRPr="00FA6476">
        <w:t xml:space="preserve"> </w:t>
      </w:r>
      <w:r w:rsidRPr="00FD7709">
        <w:t>polling</w:t>
      </w:r>
      <w:r w:rsidRPr="00FA6476">
        <w:t xml:space="preserve"> </w:t>
      </w:r>
      <w:r w:rsidRPr="00FD7709">
        <w:t>agent,</w:t>
      </w:r>
      <w:r w:rsidRPr="00FA6476">
        <w:t xml:space="preserve"> </w:t>
      </w:r>
      <w:r w:rsidRPr="00FD7709">
        <w:t>the</w:t>
      </w:r>
      <w:r w:rsidRPr="00FA6476">
        <w:t xml:space="preserve"> </w:t>
      </w:r>
      <w:r w:rsidRPr="00FD7709">
        <w:t>presiding</w:t>
      </w:r>
      <w:r w:rsidRPr="00FA6476">
        <w:t xml:space="preserve"> </w:t>
      </w:r>
      <w:r w:rsidRPr="00FD7709">
        <w:t>officer</w:t>
      </w:r>
      <w:r w:rsidRPr="00FA6476">
        <w:t xml:space="preserve"> </w:t>
      </w:r>
      <w:r w:rsidRPr="00FD7709">
        <w:t>must</w:t>
      </w:r>
      <w:r w:rsidRPr="00FA6476">
        <w:t xml:space="preserve"> </w:t>
      </w:r>
      <w:r w:rsidRPr="00FD7709">
        <w:t>put</w:t>
      </w:r>
      <w:r w:rsidRPr="00FA6476">
        <w:t xml:space="preserve"> </w:t>
      </w:r>
      <w:r w:rsidRPr="00FD7709">
        <w:t>to</w:t>
      </w:r>
      <w:r w:rsidRPr="00FA6476">
        <w:t xml:space="preserve"> </w:t>
      </w:r>
      <w:r w:rsidRPr="00FD7709">
        <w:t>any</w:t>
      </w:r>
      <w:r w:rsidRPr="00FA6476">
        <w:t xml:space="preserve"> </w:t>
      </w:r>
      <w:r w:rsidRPr="00FD7709">
        <w:t>person</w:t>
      </w:r>
      <w:r w:rsidRPr="00FA6476">
        <w:t xml:space="preserve"> </w:t>
      </w:r>
      <w:r w:rsidRPr="00FD7709">
        <w:t>described</w:t>
      </w:r>
      <w:r w:rsidRPr="00FA6476">
        <w:t xml:space="preserve"> </w:t>
      </w:r>
      <w:r w:rsidRPr="00FD7709">
        <w:t>in</w:t>
      </w:r>
      <w:r w:rsidRPr="00FA6476">
        <w:t xml:space="preserve"> </w:t>
      </w:r>
      <w:r w:rsidRPr="00FD7709">
        <w:t>column</w:t>
      </w:r>
      <w:r w:rsidRPr="00FA6476">
        <w:t xml:space="preserve"> </w:t>
      </w:r>
      <w:r w:rsidRPr="00FD7709">
        <w:t>(1)</w:t>
      </w:r>
      <w:r w:rsidRPr="00FA6476">
        <w:t xml:space="preserve"> </w:t>
      </w:r>
      <w:r w:rsidRPr="00FD7709">
        <w:t>of</w:t>
      </w:r>
      <w:r w:rsidRPr="00FA6476">
        <w:t xml:space="preserve"> </w:t>
      </w:r>
      <w:r w:rsidRPr="00FD7709">
        <w:t>Table</w:t>
      </w:r>
      <w:r w:rsidRPr="00FA6476">
        <w:t xml:space="preserve"> </w:t>
      </w:r>
      <w:r w:rsidRPr="00FD7709">
        <w:t>1</w:t>
      </w:r>
      <w:r>
        <w:t>,</w:t>
      </w:r>
      <w:r w:rsidRPr="00FA6476">
        <w:t xml:space="preserve"> </w:t>
      </w:r>
      <w:r w:rsidRPr="00FD7709">
        <w:t>one</w:t>
      </w:r>
      <w:r w:rsidRPr="00FA6476">
        <w:t xml:space="preserve"> </w:t>
      </w:r>
      <w:r w:rsidRPr="00FD7709">
        <w:t>or</w:t>
      </w:r>
      <w:r w:rsidRPr="00FA6476">
        <w:t xml:space="preserve"> </w:t>
      </w:r>
      <w:r w:rsidRPr="00FD7709">
        <w:t>more</w:t>
      </w:r>
      <w:r w:rsidRPr="00FA6476">
        <w:t xml:space="preserve"> </w:t>
      </w:r>
      <w:r w:rsidRPr="00FD7709">
        <w:t>of</w:t>
      </w:r>
      <w:r w:rsidRPr="00FA6476">
        <w:t xml:space="preserve"> </w:t>
      </w:r>
      <w:r w:rsidRPr="00FD7709">
        <w:t>the</w:t>
      </w:r>
      <w:r w:rsidRPr="00FA6476">
        <w:t xml:space="preserve"> </w:t>
      </w:r>
      <w:r w:rsidRPr="00FD7709">
        <w:t>questions</w:t>
      </w:r>
      <w:r w:rsidRPr="00FA6476">
        <w:t xml:space="preserve"> </w:t>
      </w:r>
      <w:r w:rsidRPr="00FD7709">
        <w:t>set</w:t>
      </w:r>
      <w:r w:rsidRPr="00FA6476">
        <w:t xml:space="preserve"> </w:t>
      </w:r>
      <w:r w:rsidRPr="00FD7709">
        <w:t>out</w:t>
      </w:r>
      <w:r w:rsidRPr="00FA6476">
        <w:t xml:space="preserve"> </w:t>
      </w:r>
      <w:r w:rsidRPr="00FD7709">
        <w:t>in</w:t>
      </w:r>
      <w:r w:rsidRPr="00FA6476">
        <w:t xml:space="preserve"> </w:t>
      </w:r>
      <w:r w:rsidRPr="00FD7709">
        <w:t>the</w:t>
      </w:r>
      <w:r w:rsidRPr="00FA6476">
        <w:t xml:space="preserve"> </w:t>
      </w:r>
      <w:r w:rsidRPr="00FD7709">
        <w:t>corresponding</w:t>
      </w:r>
      <w:r w:rsidRPr="00FA6476">
        <w:t xml:space="preserve"> </w:t>
      </w:r>
      <w:r w:rsidRPr="00FD7709">
        <w:t>entries</w:t>
      </w:r>
      <w:r w:rsidRPr="00FA6476">
        <w:t xml:space="preserve"> </w:t>
      </w:r>
      <w:r w:rsidRPr="00FD7709">
        <w:t>in</w:t>
      </w:r>
      <w:r w:rsidRPr="00FA6476">
        <w:t xml:space="preserve"> </w:t>
      </w:r>
      <w:r w:rsidRPr="00FD7709">
        <w:t>columns</w:t>
      </w:r>
      <w:r w:rsidRPr="00FA6476">
        <w:t xml:space="preserve"> </w:t>
      </w:r>
      <w:r w:rsidRPr="00FD7709">
        <w:t>(2)</w:t>
      </w:r>
      <w:r w:rsidRPr="00FA6476">
        <w:t xml:space="preserve"> </w:t>
      </w:r>
      <w:r w:rsidRPr="00FD7709">
        <w:t>and</w:t>
      </w:r>
      <w:r w:rsidRPr="00FA6476">
        <w:t xml:space="preserve"> </w:t>
      </w:r>
      <w:r w:rsidRPr="00FD7709">
        <w:t>(3).</w:t>
      </w:r>
    </w:p>
    <w:p w14:paraId="403648A4" w14:textId="77777777" w:rsidR="00C8258C" w:rsidRDefault="00C8258C" w:rsidP="00C8258C">
      <w:pPr>
        <w:pStyle w:val="LQN2"/>
      </w:pPr>
      <w:r>
        <w:t>(3)</w:t>
      </w:r>
      <w:r w:rsidRPr="00FA6476">
        <w:t> </w:t>
      </w:r>
      <w:r w:rsidRPr="00FD7709">
        <w:t>A</w:t>
      </w:r>
      <w:r w:rsidRPr="00FA6476">
        <w:t xml:space="preserve"> </w:t>
      </w:r>
      <w:r w:rsidRPr="00FD7709">
        <w:t>question</w:t>
      </w:r>
      <w:r w:rsidRPr="00FA6476">
        <w:t xml:space="preserve"> </w:t>
      </w:r>
      <w:r w:rsidRPr="00FD7709">
        <w:t>may</w:t>
      </w:r>
      <w:r w:rsidRPr="00FA6476">
        <w:t xml:space="preserve"> </w:t>
      </w:r>
      <w:r w:rsidRPr="00FD7709">
        <w:t>be</w:t>
      </w:r>
      <w:r w:rsidRPr="00FA6476">
        <w:t xml:space="preserve"> </w:t>
      </w:r>
      <w:r w:rsidRPr="00FD7709">
        <w:t>asked</w:t>
      </w:r>
      <w:r w:rsidRPr="00FA6476">
        <w:t xml:space="preserve"> </w:t>
      </w:r>
      <w:r w:rsidRPr="00FD7709">
        <w:t>in</w:t>
      </w:r>
      <w:r w:rsidRPr="00FA6476">
        <w:t xml:space="preserve"> </w:t>
      </w:r>
      <w:r w:rsidRPr="00FD7709">
        <w:t>English</w:t>
      </w:r>
      <w:r w:rsidRPr="00FA6476">
        <w:t xml:space="preserve"> </w:t>
      </w:r>
      <w:r w:rsidRPr="00FD7709">
        <w:t>(as</w:t>
      </w:r>
      <w:r w:rsidRPr="00FA6476">
        <w:t xml:space="preserve"> </w:t>
      </w:r>
      <w:r w:rsidRPr="00FD7709">
        <w:t>set</w:t>
      </w:r>
      <w:r w:rsidRPr="00FA6476">
        <w:t xml:space="preserve"> </w:t>
      </w:r>
      <w:r w:rsidRPr="00FD7709">
        <w:t>out</w:t>
      </w:r>
      <w:r w:rsidRPr="00FA6476">
        <w:t xml:space="preserve"> </w:t>
      </w:r>
      <w:r w:rsidRPr="00FD7709">
        <w:t>in</w:t>
      </w:r>
      <w:r w:rsidRPr="00FA6476">
        <w:t xml:space="preserve"> </w:t>
      </w:r>
      <w:r w:rsidRPr="00FD7709">
        <w:t>column</w:t>
      </w:r>
      <w:r w:rsidRPr="00FA6476">
        <w:t xml:space="preserve"> </w:t>
      </w:r>
      <w:r w:rsidRPr="00FD7709">
        <w:t>(2)</w:t>
      </w:r>
      <w:r w:rsidRPr="00FA6476">
        <w:t xml:space="preserve"> </w:t>
      </w:r>
      <w:r w:rsidRPr="00FD7709">
        <w:t>of</w:t>
      </w:r>
      <w:r w:rsidRPr="00FA6476">
        <w:t xml:space="preserve"> </w:t>
      </w:r>
      <w:r w:rsidRPr="00FD7709">
        <w:t>the</w:t>
      </w:r>
      <w:r w:rsidRPr="00FA6476">
        <w:t xml:space="preserve"> </w:t>
      </w:r>
      <w:r w:rsidRPr="00FD7709">
        <w:t>Tables)</w:t>
      </w:r>
      <w:r w:rsidRPr="00FA6476">
        <w:t xml:space="preserve"> </w:t>
      </w:r>
      <w:r w:rsidRPr="00FD7709">
        <w:t>or</w:t>
      </w:r>
      <w:r w:rsidRPr="00FA6476">
        <w:t xml:space="preserve"> </w:t>
      </w:r>
      <w:r w:rsidRPr="00FD7709">
        <w:t>Welsh</w:t>
      </w:r>
      <w:r w:rsidRPr="00FA6476">
        <w:t xml:space="preserve"> </w:t>
      </w:r>
      <w:r w:rsidRPr="00FD7709">
        <w:t>(as</w:t>
      </w:r>
      <w:r w:rsidRPr="00FA6476">
        <w:t xml:space="preserve"> </w:t>
      </w:r>
      <w:r w:rsidRPr="00FD7709">
        <w:t>set</w:t>
      </w:r>
      <w:r w:rsidRPr="00FA6476">
        <w:t xml:space="preserve"> </w:t>
      </w:r>
      <w:r w:rsidRPr="00FD7709">
        <w:t>out</w:t>
      </w:r>
      <w:r w:rsidRPr="00FA6476">
        <w:t xml:space="preserve"> </w:t>
      </w:r>
      <w:r w:rsidRPr="00FD7709">
        <w:t>in</w:t>
      </w:r>
      <w:r w:rsidRPr="00FA6476">
        <w:t xml:space="preserve"> </w:t>
      </w:r>
      <w:r w:rsidRPr="00FD7709">
        <w:t>column</w:t>
      </w:r>
      <w:r w:rsidRPr="00FA6476">
        <w:t xml:space="preserve"> </w:t>
      </w:r>
      <w:r w:rsidRPr="00FD7709">
        <w:t>(3)</w:t>
      </w:r>
      <w:r w:rsidRPr="00FA6476">
        <w:t xml:space="preserve"> </w:t>
      </w:r>
      <w:r w:rsidRPr="00FD7709">
        <w:t>of</w:t>
      </w:r>
      <w:r w:rsidRPr="00FA6476">
        <w:t xml:space="preserve"> </w:t>
      </w:r>
      <w:r w:rsidRPr="00FD7709">
        <w:t>the</w:t>
      </w:r>
      <w:r w:rsidRPr="00FA6476">
        <w:t xml:space="preserve"> </w:t>
      </w:r>
      <w:r w:rsidRPr="00FD7709">
        <w:t>Tables).</w:t>
      </w:r>
    </w:p>
    <w:p w14:paraId="7D8D8D9F" w14:textId="77777777" w:rsidR="00C8258C" w:rsidRDefault="00C8258C" w:rsidP="00C8258C">
      <w:pPr>
        <w:pStyle w:val="LQN2"/>
      </w:pPr>
      <w:r>
        <w:t>(4)</w:t>
      </w:r>
      <w:r w:rsidRPr="00FA6476">
        <w:t> </w:t>
      </w:r>
      <w:r w:rsidRPr="00FD7709">
        <w:t>Table</w:t>
      </w:r>
      <w:r w:rsidRPr="00FA6476">
        <w:t xml:space="preserve"> </w:t>
      </w:r>
      <w:r w:rsidRPr="00FD7709">
        <w:t>1</w:t>
      </w:r>
      <w:r w:rsidRPr="00FA6476">
        <w:t xml:space="preserve"> </w:t>
      </w:r>
      <w:r w:rsidRPr="00FD7709">
        <w:t>sets</w:t>
      </w:r>
      <w:r w:rsidRPr="00FA6476">
        <w:t xml:space="preserve"> </w:t>
      </w:r>
      <w:r w:rsidRPr="00FD7709">
        <w:t>out</w:t>
      </w:r>
      <w:r w:rsidRPr="00FA6476">
        <w:t xml:space="preserve"> </w:t>
      </w:r>
      <w:r w:rsidRPr="00FD7709">
        <w:t>the</w:t>
      </w:r>
      <w:r w:rsidRPr="00FA6476">
        <w:t xml:space="preserve"> </w:t>
      </w:r>
      <w:r w:rsidRPr="00FD7709">
        <w:t>questions</w:t>
      </w:r>
      <w:r w:rsidRPr="00FA6476">
        <w:t xml:space="preserve"> </w:t>
      </w:r>
      <w:r w:rsidRPr="00FD7709">
        <w:t>that</w:t>
      </w:r>
      <w:r w:rsidRPr="00FA6476">
        <w:t xml:space="preserve"> </w:t>
      </w:r>
      <w:r w:rsidRPr="00FD7709">
        <w:t>a</w:t>
      </w:r>
      <w:r w:rsidRPr="00FA6476">
        <w:t xml:space="preserve"> </w:t>
      </w:r>
      <w:r w:rsidRPr="00FD7709">
        <w:t>presiding</w:t>
      </w:r>
      <w:r w:rsidRPr="00FA6476">
        <w:t xml:space="preserve"> </w:t>
      </w:r>
      <w:r w:rsidRPr="00FD7709">
        <w:t>officer</w:t>
      </w:r>
      <w:r w:rsidRPr="00FA6476">
        <w:t xml:space="preserve"> </w:t>
      </w:r>
      <w:r w:rsidRPr="00FD7709">
        <w:t>may</w:t>
      </w:r>
      <w:r w:rsidRPr="00FA6476">
        <w:t xml:space="preserve"> </w:t>
      </w:r>
      <w:r w:rsidRPr="00FD7709">
        <w:t>put</w:t>
      </w:r>
      <w:r w:rsidRPr="00FA6476">
        <w:t xml:space="preserve"> </w:t>
      </w:r>
      <w:r w:rsidRPr="00FD7709">
        <w:t>under</w:t>
      </w:r>
      <w:r w:rsidRPr="00FA6476">
        <w:t xml:space="preserve"> </w:t>
      </w:r>
      <w:r w:rsidRPr="00FD7709">
        <w:t>paragraph</w:t>
      </w:r>
      <w:r w:rsidRPr="00FA6476">
        <w:t xml:space="preserve"> </w:t>
      </w:r>
      <w:r w:rsidRPr="00FD7709">
        <w:t>(1)</w:t>
      </w:r>
      <w:r w:rsidRPr="00FA6476">
        <w:t xml:space="preserve"> </w:t>
      </w:r>
      <w:r w:rsidRPr="00FD7709">
        <w:t>and</w:t>
      </w:r>
      <w:r w:rsidRPr="00FA6476">
        <w:t xml:space="preserve"> </w:t>
      </w:r>
      <w:r w:rsidRPr="00FD7709">
        <w:t>that</w:t>
      </w:r>
      <w:r w:rsidRPr="00FA6476">
        <w:t xml:space="preserve"> </w:t>
      </w:r>
      <w:r w:rsidRPr="00FD7709">
        <w:t>a</w:t>
      </w:r>
      <w:r w:rsidRPr="00FA6476">
        <w:t xml:space="preserve"> </w:t>
      </w:r>
      <w:r w:rsidRPr="00FD7709">
        <w:t>candidate,</w:t>
      </w:r>
      <w:r w:rsidRPr="00FA6476">
        <w:t xml:space="preserve"> </w:t>
      </w:r>
      <w:r>
        <w:t>or</w:t>
      </w:r>
      <w:r w:rsidRPr="00FA6476">
        <w:t xml:space="preserve"> </w:t>
      </w:r>
      <w:r w:rsidRPr="00FD7709">
        <w:t>a</w:t>
      </w:r>
      <w:r w:rsidRPr="00FA6476">
        <w:t xml:space="preserve"> </w:t>
      </w:r>
      <w:r w:rsidRPr="00FD7709">
        <w:t>candidate’s</w:t>
      </w:r>
      <w:r w:rsidRPr="00FA6476">
        <w:t xml:space="preserve"> </w:t>
      </w:r>
      <w:r w:rsidRPr="00FD7709">
        <w:t>election</w:t>
      </w:r>
      <w:r w:rsidRPr="00FA6476">
        <w:t xml:space="preserve"> </w:t>
      </w:r>
      <w:r w:rsidRPr="00FD7709">
        <w:t>or</w:t>
      </w:r>
      <w:r w:rsidRPr="00FA6476">
        <w:t xml:space="preserve"> </w:t>
      </w:r>
      <w:r w:rsidRPr="00FD7709">
        <w:t>polling</w:t>
      </w:r>
      <w:r w:rsidRPr="00FA6476">
        <w:t xml:space="preserve"> </w:t>
      </w:r>
      <w:r w:rsidRPr="00FD7709">
        <w:t>agent,</w:t>
      </w:r>
      <w:r w:rsidRPr="00FA6476">
        <w:t xml:space="preserve"> </w:t>
      </w:r>
      <w:r w:rsidRPr="00FD7709">
        <w:t>may</w:t>
      </w:r>
      <w:r w:rsidRPr="00FA6476">
        <w:t xml:space="preserve"> </w:t>
      </w:r>
      <w:r w:rsidRPr="00FD7709">
        <w:t>require</w:t>
      </w:r>
      <w:r w:rsidRPr="00FA6476">
        <w:t xml:space="preserve"> </w:t>
      </w:r>
      <w:r w:rsidRPr="00FD7709">
        <w:t>to</w:t>
      </w:r>
      <w:r w:rsidRPr="00FA6476">
        <w:t xml:space="preserve"> </w:t>
      </w:r>
      <w:r w:rsidRPr="00FD7709">
        <w:t>be</w:t>
      </w:r>
      <w:r w:rsidRPr="00FA6476">
        <w:t xml:space="preserve"> </w:t>
      </w:r>
      <w:r w:rsidRPr="00FD7709">
        <w:t>put</w:t>
      </w:r>
      <w:r w:rsidRPr="00FA6476">
        <w:t xml:space="preserve"> </w:t>
      </w:r>
      <w:r w:rsidRPr="00FD7709">
        <w:t>under</w:t>
      </w:r>
      <w:r w:rsidRPr="00FA6476">
        <w:t xml:space="preserve"> </w:t>
      </w:r>
      <w:r w:rsidRPr="00FD7709">
        <w:t>paragraph</w:t>
      </w:r>
      <w:r w:rsidRPr="00FA6476">
        <w:t xml:space="preserve"> </w:t>
      </w:r>
      <w:r w:rsidRPr="00FD7709">
        <w:t>(2).</w:t>
      </w:r>
    </w:p>
    <w:p w14:paraId="3A7F08FE" w14:textId="77777777" w:rsidR="00C8258C" w:rsidRDefault="00C8258C" w:rsidP="00C8258C">
      <w:pPr>
        <w:pStyle w:val="linespace"/>
      </w:pPr>
    </w:p>
    <w:p w14:paraId="3688D868" w14:textId="77777777" w:rsidR="00C8258C" w:rsidRPr="00FD7709" w:rsidRDefault="00C8258C" w:rsidP="00C8258C">
      <w:pPr>
        <w:pStyle w:val="LQTableNumber"/>
      </w:pPr>
      <w:r>
        <w:t>Table</w:t>
      </w:r>
      <w:r w:rsidRPr="00FA6476">
        <w:t xml:space="preserve"> </w:t>
      </w:r>
      <w:r>
        <w:t>1</w:t>
      </w:r>
    </w:p>
    <w:tbl>
      <w:tblPr>
        <w:tblW w:w="4299" w:type="dxa"/>
        <w:tblInd w:w="567" w:type="dxa"/>
        <w:tblLayout w:type="fixed"/>
        <w:tblLook w:val="0000" w:firstRow="0" w:lastRow="0" w:firstColumn="0" w:lastColumn="0" w:noHBand="0" w:noVBand="0"/>
      </w:tblPr>
      <w:tblGrid>
        <w:gridCol w:w="1433"/>
        <w:gridCol w:w="1433"/>
        <w:gridCol w:w="1433"/>
      </w:tblGrid>
      <w:tr w:rsidR="00C8258C" w:rsidRPr="00FD7709" w14:paraId="69782E5E" w14:textId="77777777" w:rsidTr="00BC528C">
        <w:tc>
          <w:tcPr>
            <w:tcW w:w="1433" w:type="dxa"/>
            <w:tcBorders>
              <w:top w:val="single" w:sz="4" w:space="0" w:color="auto"/>
              <w:left w:val="single" w:sz="4" w:space="0" w:color="auto"/>
              <w:bottom w:val="single" w:sz="4" w:space="0" w:color="auto"/>
              <w:right w:val="single" w:sz="4" w:space="0" w:color="auto"/>
            </w:tcBorders>
          </w:tcPr>
          <w:p w14:paraId="3AE2E958" w14:textId="77777777" w:rsidR="00C8258C" w:rsidRPr="00FD7709" w:rsidRDefault="00C8258C" w:rsidP="00BC528C">
            <w:pPr>
              <w:pStyle w:val="ColumnHeader"/>
            </w:pPr>
            <w:r w:rsidRPr="00FD7709">
              <w:t>Column</w:t>
            </w:r>
            <w:r w:rsidRPr="00FA6476">
              <w:t xml:space="preserve"> </w:t>
            </w:r>
            <w:r>
              <w:t>(1)</w:t>
            </w:r>
          </w:p>
        </w:tc>
        <w:tc>
          <w:tcPr>
            <w:tcW w:w="1433" w:type="dxa"/>
            <w:tcBorders>
              <w:top w:val="single" w:sz="4" w:space="0" w:color="auto"/>
              <w:left w:val="single" w:sz="4" w:space="0" w:color="auto"/>
              <w:bottom w:val="single" w:sz="4" w:space="0" w:color="auto"/>
              <w:right w:val="single" w:sz="4" w:space="0" w:color="auto"/>
            </w:tcBorders>
          </w:tcPr>
          <w:p w14:paraId="2E1EAD76" w14:textId="77777777" w:rsidR="00C8258C" w:rsidRPr="00FD7709" w:rsidRDefault="00C8258C" w:rsidP="00BC528C">
            <w:pPr>
              <w:pStyle w:val="ColumnHeader"/>
            </w:pPr>
            <w:r>
              <w:t>Column</w:t>
            </w:r>
            <w:r w:rsidRPr="00FA6476">
              <w:t xml:space="preserve"> </w:t>
            </w:r>
            <w:r>
              <w:t>(2)</w:t>
            </w:r>
          </w:p>
        </w:tc>
        <w:tc>
          <w:tcPr>
            <w:tcW w:w="1433" w:type="dxa"/>
            <w:tcBorders>
              <w:top w:val="single" w:sz="4" w:space="0" w:color="auto"/>
              <w:left w:val="single" w:sz="4" w:space="0" w:color="auto"/>
              <w:bottom w:val="single" w:sz="4" w:space="0" w:color="auto"/>
            </w:tcBorders>
          </w:tcPr>
          <w:p w14:paraId="69F14F32" w14:textId="77777777" w:rsidR="00C8258C" w:rsidRPr="00FD7709" w:rsidRDefault="00C8258C" w:rsidP="00BC528C">
            <w:pPr>
              <w:pStyle w:val="ColumnHeader"/>
            </w:pPr>
            <w:r>
              <w:t>Column</w:t>
            </w:r>
            <w:r w:rsidRPr="00FA6476">
              <w:t xml:space="preserve"> </w:t>
            </w:r>
            <w:r>
              <w:t>(3)</w:t>
            </w:r>
          </w:p>
        </w:tc>
      </w:tr>
      <w:tr w:rsidR="00C8258C" w:rsidRPr="00FD7709" w14:paraId="38EFC7AE" w14:textId="77777777" w:rsidTr="00BC528C">
        <w:tc>
          <w:tcPr>
            <w:tcW w:w="1433" w:type="dxa"/>
            <w:tcBorders>
              <w:top w:val="single" w:sz="4" w:space="0" w:color="auto"/>
              <w:left w:val="single" w:sz="4" w:space="0" w:color="auto"/>
              <w:bottom w:val="single" w:sz="4" w:space="0" w:color="auto"/>
              <w:right w:val="single" w:sz="4" w:space="0" w:color="auto"/>
            </w:tcBorders>
          </w:tcPr>
          <w:p w14:paraId="4297B9FE" w14:textId="77777777" w:rsidR="00C8258C" w:rsidRPr="00FD7709" w:rsidRDefault="00C8258C" w:rsidP="00BC528C">
            <w:pPr>
              <w:pStyle w:val="TableText"/>
            </w:pPr>
            <w:r>
              <w:rPr>
                <w:b/>
                <w:bCs/>
              </w:rPr>
              <w:t>Description</w:t>
            </w:r>
          </w:p>
        </w:tc>
        <w:tc>
          <w:tcPr>
            <w:tcW w:w="1433" w:type="dxa"/>
            <w:tcBorders>
              <w:top w:val="single" w:sz="4" w:space="0" w:color="auto"/>
              <w:left w:val="single" w:sz="4" w:space="0" w:color="auto"/>
              <w:bottom w:val="single" w:sz="4" w:space="0" w:color="auto"/>
              <w:right w:val="single" w:sz="4" w:space="0" w:color="auto"/>
            </w:tcBorders>
          </w:tcPr>
          <w:p w14:paraId="51C72A0D" w14:textId="77777777" w:rsidR="00C8258C" w:rsidRPr="00FD7709" w:rsidRDefault="00C8258C" w:rsidP="00BC528C">
            <w:pPr>
              <w:pStyle w:val="TableText"/>
            </w:pPr>
            <w:r>
              <w:rPr>
                <w:b/>
                <w:bCs/>
              </w:rPr>
              <w:t>Questions</w:t>
            </w:r>
            <w:r w:rsidRPr="00FA6476">
              <w:rPr>
                <w:b/>
                <w:bCs/>
              </w:rPr>
              <w:t xml:space="preserve"> </w:t>
            </w:r>
            <w:r>
              <w:rPr>
                <w:b/>
                <w:bCs/>
              </w:rPr>
              <w:t>to</w:t>
            </w:r>
            <w:r w:rsidRPr="00FA6476">
              <w:rPr>
                <w:b/>
                <w:bCs/>
              </w:rPr>
              <w:t xml:space="preserve"> </w:t>
            </w:r>
            <w:r>
              <w:rPr>
                <w:b/>
                <w:bCs/>
              </w:rPr>
              <w:t>be</w:t>
            </w:r>
            <w:r w:rsidRPr="00FA6476">
              <w:rPr>
                <w:b/>
                <w:bCs/>
              </w:rPr>
              <w:t xml:space="preserve"> </w:t>
            </w:r>
            <w:r>
              <w:rPr>
                <w:b/>
                <w:bCs/>
              </w:rPr>
              <w:t>asked</w:t>
            </w:r>
            <w:r w:rsidRPr="00FA6476">
              <w:rPr>
                <w:b/>
                <w:bCs/>
              </w:rPr>
              <w:t xml:space="preserve"> </w:t>
            </w:r>
            <w:r>
              <w:rPr>
                <w:b/>
                <w:bCs/>
              </w:rPr>
              <w:t>in</w:t>
            </w:r>
            <w:r w:rsidRPr="00FA6476">
              <w:rPr>
                <w:b/>
                <w:bCs/>
              </w:rPr>
              <w:t xml:space="preserve"> </w:t>
            </w:r>
            <w:r>
              <w:rPr>
                <w:b/>
                <w:bCs/>
              </w:rPr>
              <w:t>English</w:t>
            </w:r>
          </w:p>
        </w:tc>
        <w:tc>
          <w:tcPr>
            <w:tcW w:w="1433" w:type="dxa"/>
            <w:tcBorders>
              <w:top w:val="single" w:sz="4" w:space="0" w:color="auto"/>
              <w:left w:val="single" w:sz="4" w:space="0" w:color="auto"/>
              <w:bottom w:val="single" w:sz="4" w:space="0" w:color="auto"/>
              <w:right w:val="single" w:sz="4" w:space="0" w:color="auto"/>
            </w:tcBorders>
          </w:tcPr>
          <w:p w14:paraId="60A51A53" w14:textId="77777777" w:rsidR="00C8258C" w:rsidRPr="00FD7709" w:rsidRDefault="00C8258C" w:rsidP="00BC528C">
            <w:pPr>
              <w:pStyle w:val="TableText"/>
            </w:pPr>
            <w:r>
              <w:rPr>
                <w:b/>
                <w:bCs/>
              </w:rPr>
              <w:t>Questions</w:t>
            </w:r>
            <w:r w:rsidRPr="00FA6476">
              <w:rPr>
                <w:b/>
                <w:bCs/>
              </w:rPr>
              <w:t xml:space="preserve"> </w:t>
            </w:r>
            <w:r>
              <w:rPr>
                <w:b/>
                <w:bCs/>
              </w:rPr>
              <w:t>to</w:t>
            </w:r>
            <w:r w:rsidRPr="00FA6476">
              <w:rPr>
                <w:b/>
                <w:bCs/>
              </w:rPr>
              <w:t xml:space="preserve"> </w:t>
            </w:r>
            <w:r>
              <w:rPr>
                <w:b/>
                <w:bCs/>
              </w:rPr>
              <w:t>be</w:t>
            </w:r>
            <w:r w:rsidRPr="00FA6476">
              <w:rPr>
                <w:b/>
                <w:bCs/>
              </w:rPr>
              <w:t xml:space="preserve"> </w:t>
            </w:r>
            <w:r>
              <w:rPr>
                <w:b/>
                <w:bCs/>
              </w:rPr>
              <w:t>asked</w:t>
            </w:r>
            <w:r w:rsidRPr="00FA6476">
              <w:rPr>
                <w:b/>
                <w:bCs/>
              </w:rPr>
              <w:t xml:space="preserve"> </w:t>
            </w:r>
            <w:r>
              <w:rPr>
                <w:b/>
                <w:bCs/>
              </w:rPr>
              <w:t>in</w:t>
            </w:r>
            <w:r w:rsidRPr="00FA6476">
              <w:rPr>
                <w:b/>
                <w:bCs/>
              </w:rPr>
              <w:t xml:space="preserve"> </w:t>
            </w:r>
            <w:r>
              <w:rPr>
                <w:b/>
                <w:bCs/>
              </w:rPr>
              <w:t>Welsh</w:t>
            </w:r>
          </w:p>
        </w:tc>
      </w:tr>
      <w:tr w:rsidR="00C8258C" w:rsidRPr="00FD7709" w14:paraId="5459BD99" w14:textId="77777777" w:rsidTr="00BC528C">
        <w:tc>
          <w:tcPr>
            <w:tcW w:w="1433" w:type="dxa"/>
            <w:tcBorders>
              <w:top w:val="single" w:sz="4" w:space="0" w:color="auto"/>
              <w:left w:val="single" w:sz="4" w:space="0" w:color="auto"/>
              <w:bottom w:val="single" w:sz="4" w:space="0" w:color="auto"/>
              <w:right w:val="single" w:sz="4" w:space="0" w:color="auto"/>
            </w:tcBorders>
          </w:tcPr>
          <w:p w14:paraId="61CC3CC5" w14:textId="77777777" w:rsidR="00C8258C" w:rsidRPr="00FD7709" w:rsidRDefault="00C8258C" w:rsidP="00BC528C">
            <w:pPr>
              <w:pStyle w:val="TableText"/>
            </w:pPr>
            <w:r w:rsidRPr="007A271A">
              <w:t>1.</w:t>
            </w:r>
            <w:r w:rsidRPr="00FA6476">
              <w:t xml:space="preserve"> </w:t>
            </w:r>
            <w:r w:rsidRPr="007A271A">
              <w:t>A</w:t>
            </w:r>
            <w:r w:rsidRPr="00FA6476">
              <w:t xml:space="preserve"> </w:t>
            </w:r>
            <w:r w:rsidRPr="007A271A">
              <w:t>person</w:t>
            </w:r>
            <w:r w:rsidRPr="00FA6476">
              <w:t xml:space="preserve"> </w:t>
            </w:r>
            <w:r w:rsidRPr="007A271A">
              <w:t>applying</w:t>
            </w:r>
            <w:r w:rsidRPr="00FA6476">
              <w:t xml:space="preserve"> </w:t>
            </w:r>
            <w:r w:rsidRPr="007A271A">
              <w:t>as</w:t>
            </w:r>
            <w:r w:rsidRPr="00FA6476">
              <w:t xml:space="preserve"> </w:t>
            </w:r>
            <w:r w:rsidRPr="007A271A">
              <w:t>an</w:t>
            </w:r>
            <w:r w:rsidRPr="00FA6476">
              <w:t xml:space="preserve"> </w:t>
            </w:r>
            <w:r w:rsidRPr="007A271A">
              <w:t>elector</w:t>
            </w:r>
          </w:p>
        </w:tc>
        <w:tc>
          <w:tcPr>
            <w:tcW w:w="1433" w:type="dxa"/>
            <w:tcBorders>
              <w:top w:val="single" w:sz="4" w:space="0" w:color="auto"/>
              <w:left w:val="single" w:sz="4" w:space="0" w:color="auto"/>
              <w:bottom w:val="single" w:sz="4" w:space="0" w:color="auto"/>
              <w:right w:val="single" w:sz="4" w:space="0" w:color="auto"/>
            </w:tcBorders>
          </w:tcPr>
          <w:p w14:paraId="7344343F" w14:textId="77777777" w:rsidR="00C8258C" w:rsidRDefault="00C8258C" w:rsidP="00BC528C">
            <w:pPr>
              <w:pStyle w:val="TableText"/>
            </w:pPr>
            <w:r>
              <w:t>1(a)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registered</w:t>
            </w:r>
            <w:r w:rsidRPr="00FA6476">
              <w:t xml:space="preserve"> </w:t>
            </w:r>
            <w:r>
              <w:t>in</w:t>
            </w:r>
            <w:r w:rsidRPr="00FA6476">
              <w:t xml:space="preserve"> </w:t>
            </w:r>
            <w:r>
              <w:t>the</w:t>
            </w:r>
            <w:r w:rsidRPr="00FA6476">
              <w:t xml:space="preserve"> </w:t>
            </w:r>
            <w:r>
              <w:t>register</w:t>
            </w:r>
            <w:r w:rsidRPr="00FA6476">
              <w:t xml:space="preserve"> </w:t>
            </w:r>
            <w:r>
              <w:t>of</w:t>
            </w:r>
            <w:r w:rsidRPr="00FA6476">
              <w:t xml:space="preserve"> </w:t>
            </w:r>
            <w:r>
              <w:t>local</w:t>
            </w:r>
            <w:r w:rsidRPr="00FA6476">
              <w:t xml:space="preserve"> </w:t>
            </w:r>
            <w:r>
              <w:t>government</w:t>
            </w:r>
            <w:r w:rsidRPr="00FA6476">
              <w:t xml:space="preserve"> </w:t>
            </w:r>
            <w:r>
              <w:t>electors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follows?”</w:t>
            </w:r>
          </w:p>
          <w:p w14:paraId="1A953732" w14:textId="77777777" w:rsidR="00C8258C" w:rsidRDefault="00C8258C" w:rsidP="00BC528C">
            <w:pPr>
              <w:pStyle w:val="linespace"/>
            </w:pPr>
          </w:p>
          <w:p w14:paraId="697338A0" w14:textId="77777777" w:rsidR="00C8258C" w:rsidRPr="007A271A" w:rsidRDefault="00C8258C" w:rsidP="00BC528C">
            <w:pPr>
              <w:pStyle w:val="TableText"/>
              <w:rPr>
                <w:i/>
                <w:iCs/>
                <w:u w:val="single"/>
              </w:rPr>
            </w:pPr>
            <w:r w:rsidRPr="007A271A">
              <w:rPr>
                <w:i/>
                <w:iCs/>
                <w:u w:val="single"/>
              </w:rPr>
              <w:t>Notes</w:t>
            </w:r>
            <w:r w:rsidRPr="00FA6476">
              <w:rPr>
                <w:i/>
                <w:iCs/>
                <w:u w:val="single"/>
              </w:rPr>
              <w:t xml:space="preserve"> </w:t>
            </w:r>
            <w:r w:rsidRPr="007A271A">
              <w:rPr>
                <w:i/>
                <w:iCs/>
                <w:u w:val="single"/>
              </w:rPr>
              <w:t>to</w:t>
            </w:r>
            <w:r w:rsidRPr="00FA6476">
              <w:rPr>
                <w:i/>
                <w:iCs/>
                <w:u w:val="single"/>
              </w:rPr>
              <w:t xml:space="preserve"> </w:t>
            </w:r>
            <w:r w:rsidRPr="007A271A">
              <w:rPr>
                <w:i/>
                <w:iCs/>
                <w:u w:val="single"/>
              </w:rPr>
              <w:t>1(a)</w:t>
            </w:r>
          </w:p>
          <w:p w14:paraId="04504C90" w14:textId="77777777" w:rsidR="00C8258C" w:rsidRPr="007A271A" w:rsidRDefault="00C8258C" w:rsidP="00BC528C">
            <w:pPr>
              <w:pStyle w:val="TableText"/>
              <w:rPr>
                <w:i/>
                <w:iCs/>
              </w:rPr>
            </w:pPr>
            <w:r w:rsidRPr="007A271A">
              <w:rPr>
                <w:i/>
                <w:iCs/>
              </w:rPr>
              <w:t>The</w:t>
            </w:r>
            <w:r w:rsidRPr="00FA6476">
              <w:rPr>
                <w:i/>
                <w:iCs/>
              </w:rPr>
              <w:t xml:space="preserve"> </w:t>
            </w:r>
            <w:r w:rsidRPr="007A271A">
              <w:rPr>
                <w:i/>
                <w:iCs/>
              </w:rPr>
              <w:t>presiding</w:t>
            </w:r>
            <w:r w:rsidRPr="00FA6476">
              <w:rPr>
                <w:i/>
                <w:iCs/>
              </w:rPr>
              <w:t xml:space="preserve"> </w:t>
            </w:r>
            <w:r w:rsidRPr="007A271A">
              <w:rPr>
                <w:i/>
                <w:iCs/>
              </w:rPr>
              <w:t>officer</w:t>
            </w:r>
            <w:r w:rsidRPr="00FA6476">
              <w:rPr>
                <w:i/>
                <w:iCs/>
              </w:rPr>
              <w:t xml:space="preserve"> </w:t>
            </w:r>
            <w:r w:rsidRPr="007A271A">
              <w:rPr>
                <w:i/>
                <w:iCs/>
              </w:rPr>
              <w:t>must</w:t>
            </w:r>
            <w:r w:rsidRPr="00FA6476">
              <w:rPr>
                <w:i/>
                <w:iCs/>
              </w:rPr>
              <w:t xml:space="preserve"> </w:t>
            </w:r>
            <w:r w:rsidRPr="007A271A">
              <w:rPr>
                <w:i/>
                <w:iCs/>
              </w:rPr>
              <w:t>then</w:t>
            </w:r>
            <w:r w:rsidRPr="00FA6476">
              <w:rPr>
                <w:i/>
                <w:iCs/>
              </w:rPr>
              <w:t xml:space="preserve"> </w:t>
            </w:r>
            <w:r w:rsidRPr="007A271A">
              <w:rPr>
                <w:i/>
                <w:iCs/>
              </w:rPr>
              <w:t>read</w:t>
            </w:r>
            <w:r w:rsidRPr="00FA6476">
              <w:rPr>
                <w:i/>
                <w:iCs/>
              </w:rPr>
              <w:t xml:space="preserve"> </w:t>
            </w:r>
            <w:r w:rsidRPr="007A271A">
              <w:rPr>
                <w:i/>
                <w:iCs/>
              </w:rPr>
              <w:t>the</w:t>
            </w:r>
            <w:r w:rsidRPr="00FA6476">
              <w:rPr>
                <w:i/>
                <w:iCs/>
              </w:rPr>
              <w:t xml:space="preserve"> </w:t>
            </w:r>
            <w:r w:rsidRPr="007A271A">
              <w:rPr>
                <w:i/>
                <w:iCs/>
              </w:rPr>
              <w:t>whole</w:t>
            </w:r>
            <w:r w:rsidRPr="00FA6476">
              <w:rPr>
                <w:i/>
                <w:iCs/>
              </w:rPr>
              <w:t xml:space="preserve"> </w:t>
            </w:r>
            <w:r w:rsidRPr="007A271A">
              <w:rPr>
                <w:i/>
                <w:iCs/>
              </w:rPr>
              <w:t>entry</w:t>
            </w:r>
            <w:r w:rsidRPr="00FA6476">
              <w:rPr>
                <w:i/>
                <w:iCs/>
              </w:rPr>
              <w:t xml:space="preserve"> </w:t>
            </w:r>
            <w:r w:rsidRPr="007A271A">
              <w:rPr>
                <w:i/>
                <w:iCs/>
              </w:rPr>
              <w:t>from</w:t>
            </w:r>
            <w:r w:rsidRPr="00FA6476">
              <w:rPr>
                <w:i/>
                <w:iCs/>
              </w:rPr>
              <w:t xml:space="preserve"> </w:t>
            </w:r>
            <w:r w:rsidRPr="007A271A">
              <w:rPr>
                <w:i/>
                <w:iCs/>
              </w:rPr>
              <w:t>the</w:t>
            </w:r>
            <w:r w:rsidRPr="00FA6476">
              <w:rPr>
                <w:i/>
                <w:iCs/>
              </w:rPr>
              <w:t xml:space="preserve"> </w:t>
            </w:r>
            <w:r w:rsidRPr="007A271A">
              <w:rPr>
                <w:i/>
                <w:iCs/>
              </w:rPr>
              <w:t>copies</w:t>
            </w:r>
            <w:r w:rsidRPr="00FA6476">
              <w:rPr>
                <w:i/>
                <w:iCs/>
              </w:rPr>
              <w:t xml:space="preserve"> </w:t>
            </w:r>
            <w:r w:rsidRPr="007A271A">
              <w:rPr>
                <w:i/>
                <w:iCs/>
              </w:rPr>
              <w:t>of</w:t>
            </w:r>
            <w:r w:rsidRPr="00FA6476">
              <w:rPr>
                <w:i/>
                <w:iCs/>
              </w:rPr>
              <w:t xml:space="preserve"> </w:t>
            </w:r>
            <w:r w:rsidRPr="007A271A">
              <w:rPr>
                <w:i/>
                <w:iCs/>
              </w:rPr>
              <w:t>the</w:t>
            </w:r>
            <w:r w:rsidRPr="00FA6476">
              <w:rPr>
                <w:i/>
                <w:iCs/>
              </w:rPr>
              <w:t xml:space="preserve"> </w:t>
            </w:r>
            <w:r w:rsidRPr="007A271A">
              <w:rPr>
                <w:i/>
                <w:iCs/>
              </w:rPr>
              <w:t>registration</w:t>
            </w:r>
            <w:r w:rsidRPr="00FA6476">
              <w:rPr>
                <w:i/>
                <w:iCs/>
              </w:rPr>
              <w:t xml:space="preserve"> </w:t>
            </w:r>
            <w:r w:rsidRPr="007A271A">
              <w:rPr>
                <w:i/>
                <w:iCs/>
              </w:rPr>
              <w:t>records.</w:t>
            </w:r>
          </w:p>
          <w:p w14:paraId="1795DC26" w14:textId="77777777" w:rsidR="00C8258C" w:rsidRDefault="00C8258C" w:rsidP="00BC528C">
            <w:pPr>
              <w:pStyle w:val="linespace"/>
            </w:pPr>
          </w:p>
          <w:p w14:paraId="6B2B5B3E" w14:textId="77777777" w:rsidR="00C8258C" w:rsidRDefault="00C8258C" w:rsidP="00BC528C">
            <w:pPr>
              <w:pStyle w:val="TableText"/>
            </w:pPr>
            <w:r>
              <w:t>1(b)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r w:rsidRPr="00FA6476">
              <w:t xml:space="preserve"> </w:t>
            </w:r>
            <w:r>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county/county</w:t>
            </w:r>
            <w:r w:rsidRPr="00FA6476">
              <w:t xml:space="preserve"> </w:t>
            </w:r>
            <w:r>
              <w:lastRenderedPageBreak/>
              <w:t>borough,</w:t>
            </w:r>
            <w:r w:rsidRPr="00FA6476">
              <w:t xml:space="preserve"> </w:t>
            </w:r>
            <w:r>
              <w:t>otherwise</w:t>
            </w:r>
            <w:r w:rsidRPr="00FA6476">
              <w:t xml:space="preserve"> </w:t>
            </w:r>
            <w:r>
              <w:t>than</w:t>
            </w:r>
            <w:r w:rsidRPr="00FA6476">
              <w:t xml:space="preserve"> </w:t>
            </w:r>
            <w:r>
              <w:t>as</w:t>
            </w:r>
            <w:r w:rsidRPr="00FA6476">
              <w:t xml:space="preserve"> </w:t>
            </w:r>
            <w:r>
              <w:t>proxy</w:t>
            </w:r>
            <w:r w:rsidRPr="00FA6476">
              <w:t xml:space="preserve"> </w:t>
            </w:r>
            <w:r>
              <w:t>for</w:t>
            </w:r>
            <w:r w:rsidRPr="00FA6476">
              <w:t xml:space="preserve"> </w:t>
            </w:r>
            <w:r>
              <w:t>some</w:t>
            </w:r>
            <w:r w:rsidRPr="00FA6476">
              <w:t xml:space="preserve"> </w:t>
            </w:r>
            <w:r>
              <w:t>other</w:t>
            </w:r>
            <w:r w:rsidRPr="00FA6476">
              <w:t xml:space="preserve"> </w:t>
            </w:r>
            <w:r>
              <w:t>person?”</w:t>
            </w:r>
          </w:p>
          <w:p w14:paraId="795857A0" w14:textId="77777777" w:rsidR="00C8258C" w:rsidRDefault="00C8258C" w:rsidP="00BC528C">
            <w:pPr>
              <w:pStyle w:val="linespace"/>
            </w:pPr>
          </w:p>
          <w:p w14:paraId="4D2689F0" w14:textId="77777777" w:rsidR="00C8258C" w:rsidRDefault="00C8258C"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1(b)</w:t>
            </w:r>
          </w:p>
          <w:p w14:paraId="5A869CEB" w14:textId="77777777" w:rsidR="00C8258C" w:rsidRPr="00037C3A" w:rsidRDefault="00C8258C" w:rsidP="00BC528C">
            <w:pPr>
              <w:pStyle w:val="TableText"/>
              <w:rPr>
                <w:i/>
                <w:iCs/>
              </w:rPr>
            </w:pPr>
            <w:r w:rsidRPr="00037C3A">
              <w:rPr>
                <w:i/>
                <w:iCs/>
              </w:rPr>
              <w:t>The</w:t>
            </w:r>
            <w:r w:rsidRPr="00FA6476">
              <w:rPr>
                <w:i/>
                <w:iCs/>
              </w:rPr>
              <w:t xml:space="preserve"> </w:t>
            </w:r>
            <w:r w:rsidRPr="00037C3A">
              <w:rPr>
                <w:i/>
                <w:iCs/>
              </w:rPr>
              <w:t>presiding</w:t>
            </w:r>
            <w:r w:rsidRPr="00FA6476">
              <w:rPr>
                <w:i/>
                <w:iCs/>
              </w:rPr>
              <w:t xml:space="preserve"> </w:t>
            </w:r>
            <w:r w:rsidRPr="00037C3A">
              <w:rPr>
                <w:i/>
                <w:iCs/>
              </w:rPr>
              <w:t>officer</w:t>
            </w:r>
            <w:r w:rsidRPr="00FA6476">
              <w:rPr>
                <w:i/>
                <w:iCs/>
              </w:rPr>
              <w:t xml:space="preserve"> </w:t>
            </w:r>
            <w:r w:rsidRPr="00037C3A">
              <w:rPr>
                <w:i/>
                <w:iCs/>
              </w:rPr>
              <w:t>must</w:t>
            </w:r>
            <w:r w:rsidRPr="00FA6476">
              <w:rPr>
                <w:i/>
                <w:iCs/>
              </w:rPr>
              <w:t xml:space="preserve"> </w:t>
            </w:r>
            <w:r w:rsidRPr="00037C3A">
              <w:rPr>
                <w:i/>
                <w:iCs/>
              </w:rPr>
              <w:t>say</w:t>
            </w:r>
            <w:r w:rsidRPr="00FA6476">
              <w:rPr>
                <w:i/>
                <w:iCs/>
              </w:rPr>
              <w:t xml:space="preserve"> </w:t>
            </w:r>
            <w:r w:rsidRPr="00037C3A">
              <w:rPr>
                <w:i/>
                <w:iCs/>
              </w:rPr>
              <w:t>either</w:t>
            </w:r>
            <w:r w:rsidRPr="00FA6476">
              <w:rPr>
                <w:i/>
                <w:iCs/>
              </w:rPr>
              <w:t xml:space="preserve"> </w:t>
            </w:r>
            <w:r>
              <w:rPr>
                <w:i/>
                <w:iCs/>
              </w:rPr>
              <w:t>“</w:t>
            </w:r>
            <w:r w:rsidRPr="00037C3A">
              <w:rPr>
                <w:i/>
                <w:iCs/>
              </w:rPr>
              <w:t>county</w:t>
            </w:r>
            <w:r>
              <w:rPr>
                <w:i/>
                <w:iCs/>
              </w:rPr>
              <w:t>”</w:t>
            </w:r>
          </w:p>
          <w:p w14:paraId="793ED050" w14:textId="77777777" w:rsidR="00C8258C" w:rsidRPr="00037C3A" w:rsidRDefault="00C8258C" w:rsidP="00BC528C">
            <w:pPr>
              <w:pStyle w:val="TableText"/>
              <w:rPr>
                <w:i/>
                <w:iCs/>
              </w:rPr>
            </w:pPr>
            <w:r w:rsidRPr="00037C3A">
              <w:rPr>
                <w:i/>
                <w:iCs/>
              </w:rPr>
              <w:t>or</w:t>
            </w:r>
            <w:r w:rsidRPr="00FA6476">
              <w:rPr>
                <w:i/>
                <w:iCs/>
              </w:rPr>
              <w:t xml:space="preserve"> </w:t>
            </w:r>
            <w:r>
              <w:rPr>
                <w:i/>
                <w:iCs/>
              </w:rPr>
              <w:t>“</w:t>
            </w:r>
            <w:r w:rsidRPr="00037C3A">
              <w:rPr>
                <w:i/>
                <w:iCs/>
              </w:rPr>
              <w:t>county</w:t>
            </w:r>
            <w:r w:rsidRPr="00FA6476">
              <w:rPr>
                <w:i/>
                <w:iCs/>
              </w:rPr>
              <w:t xml:space="preserve"> </w:t>
            </w:r>
            <w:r w:rsidRPr="00037C3A">
              <w:rPr>
                <w:i/>
                <w:iCs/>
              </w:rPr>
              <w:t>borough</w:t>
            </w:r>
            <w:r>
              <w:rPr>
                <w:i/>
                <w:iCs/>
              </w:rPr>
              <w:t>”</w:t>
            </w:r>
            <w:r w:rsidRPr="00037C3A">
              <w:rPr>
                <w:i/>
                <w:iCs/>
              </w:rPr>
              <w:t>,</w:t>
            </w:r>
            <w:r w:rsidRPr="00FA6476">
              <w:rPr>
                <w:i/>
                <w:iCs/>
              </w:rPr>
              <w:t xml:space="preserve"> </w:t>
            </w:r>
            <w:r w:rsidRPr="00037C3A">
              <w:rPr>
                <w:i/>
                <w:iCs/>
              </w:rPr>
              <w:t>as</w:t>
            </w:r>
            <w:r w:rsidRPr="00FA6476">
              <w:rPr>
                <w:i/>
                <w:iCs/>
              </w:rPr>
              <w:t xml:space="preserve"> </w:t>
            </w:r>
            <w:r w:rsidRPr="00037C3A">
              <w:rPr>
                <w:i/>
                <w:iCs/>
              </w:rPr>
              <w:t>appropriate.</w:t>
            </w:r>
            <w:r w:rsidRPr="00FA6476">
              <w:rPr>
                <w:i/>
                <w:iCs/>
              </w:rPr>
              <w:t xml:space="preserve"> </w:t>
            </w:r>
            <w:r w:rsidRPr="00037C3A">
              <w:rPr>
                <w:i/>
                <w:iCs/>
              </w:rPr>
              <w:t>The</w:t>
            </w:r>
            <w:r w:rsidRPr="00FA6476">
              <w:rPr>
                <w:i/>
                <w:iCs/>
              </w:rPr>
              <w:t xml:space="preserve"> </w:t>
            </w:r>
            <w:r w:rsidRPr="00037C3A">
              <w:rPr>
                <w:i/>
                <w:iCs/>
              </w:rPr>
              <w:t>words</w:t>
            </w:r>
            <w:r w:rsidRPr="00FA6476">
              <w:rPr>
                <w:i/>
                <w:iCs/>
              </w:rPr>
              <w:t xml:space="preserve"> </w:t>
            </w:r>
            <w:r>
              <w:rPr>
                <w:i/>
                <w:iCs/>
              </w:rPr>
              <w:t>“</w:t>
            </w:r>
            <w:r w:rsidRPr="00037C3A">
              <w:rPr>
                <w:i/>
                <w:iCs/>
              </w:rPr>
              <w:t>,</w:t>
            </w:r>
            <w:r w:rsidRPr="00FA6476">
              <w:rPr>
                <w:i/>
                <w:iCs/>
              </w:rPr>
              <w:t xml:space="preserve"> </w:t>
            </w:r>
            <w:r w:rsidRPr="00037C3A">
              <w:rPr>
                <w:i/>
                <w:iCs/>
              </w:rPr>
              <w:t>in</w:t>
            </w:r>
            <w:r w:rsidRPr="00FA6476">
              <w:rPr>
                <w:i/>
                <w:iCs/>
              </w:rPr>
              <w:t xml:space="preserve"> </w:t>
            </w:r>
            <w:r w:rsidRPr="00037C3A">
              <w:rPr>
                <w:i/>
                <w:iCs/>
              </w:rPr>
              <w:t>this</w:t>
            </w:r>
          </w:p>
          <w:p w14:paraId="79CA914F" w14:textId="77777777" w:rsidR="00C8258C" w:rsidRPr="00037C3A" w:rsidRDefault="00C8258C" w:rsidP="00BC528C">
            <w:pPr>
              <w:pStyle w:val="TableText"/>
              <w:rPr>
                <w:i/>
                <w:iCs/>
              </w:rPr>
            </w:pPr>
            <w:r w:rsidRPr="00037C3A">
              <w:rPr>
                <w:i/>
                <w:iCs/>
              </w:rPr>
              <w:t>or</w:t>
            </w:r>
            <w:r w:rsidRPr="00FA6476">
              <w:rPr>
                <w:i/>
                <w:iCs/>
              </w:rPr>
              <w:t xml:space="preserve"> </w:t>
            </w:r>
            <w:r w:rsidRPr="00037C3A">
              <w:rPr>
                <w:i/>
                <w:iCs/>
              </w:rPr>
              <w:t>another</w:t>
            </w:r>
            <w:r w:rsidRPr="00FA6476">
              <w:rPr>
                <w:i/>
                <w:iCs/>
              </w:rPr>
              <w:t xml:space="preserve"> </w:t>
            </w:r>
            <w:r w:rsidRPr="00037C3A">
              <w:rPr>
                <w:i/>
                <w:iCs/>
              </w:rPr>
              <w:t>electoral</w:t>
            </w:r>
            <w:r w:rsidRPr="00FA6476">
              <w:rPr>
                <w:i/>
                <w:iCs/>
              </w:rPr>
              <w:t xml:space="preserve"> </w:t>
            </w:r>
            <w:r w:rsidRPr="00037C3A">
              <w:rPr>
                <w:i/>
                <w:iCs/>
              </w:rPr>
              <w:t>ward,</w:t>
            </w:r>
            <w:r>
              <w:rPr>
                <w:i/>
                <w:iCs/>
              </w:rPr>
              <w:t>”</w:t>
            </w:r>
            <w:r w:rsidRPr="00FA6476">
              <w:rPr>
                <w:i/>
                <w:iCs/>
              </w:rPr>
              <w:t xml:space="preserve"> </w:t>
            </w:r>
            <w:r w:rsidRPr="00037C3A">
              <w:rPr>
                <w:i/>
                <w:iCs/>
              </w:rPr>
              <w:t>may</w:t>
            </w:r>
            <w:r w:rsidRPr="00FA6476">
              <w:rPr>
                <w:i/>
                <w:iCs/>
              </w:rPr>
              <w:t xml:space="preserve"> </w:t>
            </w:r>
            <w:r w:rsidRPr="00037C3A">
              <w:rPr>
                <w:i/>
                <w:iCs/>
              </w:rPr>
              <w:t>be</w:t>
            </w:r>
            <w:r w:rsidRPr="00FA6476">
              <w:rPr>
                <w:i/>
                <w:iCs/>
              </w:rPr>
              <w:t xml:space="preserve"> </w:t>
            </w:r>
            <w:r w:rsidRPr="00037C3A">
              <w:rPr>
                <w:i/>
                <w:iCs/>
              </w:rPr>
              <w:t>omitted</w:t>
            </w:r>
            <w:r w:rsidRPr="00FA6476">
              <w:rPr>
                <w:i/>
                <w:iCs/>
              </w:rPr>
              <w:t xml:space="preserve"> </w:t>
            </w:r>
            <w:r w:rsidRPr="00037C3A">
              <w:rPr>
                <w:i/>
                <w:iCs/>
              </w:rPr>
              <w:t>if</w:t>
            </w:r>
            <w:r w:rsidRPr="00FA6476">
              <w:rPr>
                <w:i/>
                <w:iCs/>
              </w:rPr>
              <w:t xml:space="preserve"> </w:t>
            </w:r>
            <w:r w:rsidRPr="00037C3A">
              <w:rPr>
                <w:i/>
                <w:iCs/>
              </w:rPr>
              <w:t>an</w:t>
            </w:r>
            <w:r w:rsidRPr="00FA6476">
              <w:rPr>
                <w:i/>
                <w:iCs/>
              </w:rPr>
              <w:t xml:space="preserve"> </w:t>
            </w:r>
            <w:r w:rsidRPr="00037C3A">
              <w:rPr>
                <w:i/>
                <w:iCs/>
              </w:rPr>
              <w:t>election</w:t>
            </w:r>
          </w:p>
          <w:p w14:paraId="6B357477" w14:textId="77777777" w:rsidR="00C8258C" w:rsidRPr="00037C3A" w:rsidRDefault="00C8258C" w:rsidP="00BC528C">
            <w:pPr>
              <w:pStyle w:val="TableText"/>
              <w:rPr>
                <w:i/>
                <w:iCs/>
              </w:rPr>
            </w:pPr>
            <w:r w:rsidRPr="00037C3A">
              <w:rPr>
                <w:i/>
                <w:iCs/>
              </w:rPr>
              <w:t>is</w:t>
            </w:r>
            <w:r w:rsidRPr="00FA6476">
              <w:rPr>
                <w:i/>
                <w:iCs/>
              </w:rPr>
              <w:t xml:space="preserve"> </w:t>
            </w:r>
            <w:r w:rsidRPr="00037C3A">
              <w:rPr>
                <w:i/>
                <w:iCs/>
              </w:rPr>
              <w:t>taking</w:t>
            </w:r>
            <w:r w:rsidRPr="00FA6476">
              <w:rPr>
                <w:i/>
                <w:iCs/>
              </w:rPr>
              <w:t xml:space="preserve"> </w:t>
            </w:r>
            <w:r w:rsidRPr="00037C3A">
              <w:rPr>
                <w:i/>
                <w:iCs/>
              </w:rPr>
              <w:t>place</w:t>
            </w:r>
            <w:r w:rsidRPr="00FA6476">
              <w:rPr>
                <w:i/>
                <w:iCs/>
              </w:rPr>
              <w:t xml:space="preserve"> </w:t>
            </w:r>
            <w:r w:rsidRPr="00037C3A">
              <w:rPr>
                <w:i/>
                <w:iCs/>
              </w:rPr>
              <w:t>only</w:t>
            </w:r>
            <w:r w:rsidRPr="00FA6476">
              <w:rPr>
                <w:i/>
                <w:iCs/>
              </w:rPr>
              <w:t xml:space="preserve"> </w:t>
            </w:r>
            <w:r w:rsidRPr="00037C3A">
              <w:rPr>
                <w:i/>
                <w:iCs/>
              </w:rPr>
              <w:t>in</w:t>
            </w:r>
            <w:r w:rsidRPr="00FA6476">
              <w:rPr>
                <w:i/>
                <w:iCs/>
              </w:rPr>
              <w:t xml:space="preserve"> </w:t>
            </w:r>
            <w:r w:rsidRPr="00037C3A">
              <w:rPr>
                <w:i/>
                <w:iCs/>
              </w:rPr>
              <w:t>one</w:t>
            </w:r>
            <w:r w:rsidRPr="00FA6476">
              <w:rPr>
                <w:i/>
                <w:iCs/>
              </w:rPr>
              <w:t xml:space="preserve"> </w:t>
            </w:r>
            <w:r w:rsidRPr="00037C3A">
              <w:rPr>
                <w:i/>
                <w:iCs/>
              </w:rPr>
              <w:t>electoral</w:t>
            </w:r>
            <w:r w:rsidRPr="00FA6476">
              <w:rPr>
                <w:i/>
                <w:iCs/>
              </w:rPr>
              <w:t xml:space="preserve"> </w:t>
            </w:r>
            <w:r w:rsidRPr="00037C3A">
              <w:rPr>
                <w:i/>
                <w:iCs/>
              </w:rPr>
              <w:t>ward</w:t>
            </w:r>
            <w:r>
              <w:rPr>
                <w:i/>
                <w:iCs/>
              </w:rPr>
              <w:t>.</w:t>
            </w:r>
          </w:p>
          <w:p w14:paraId="7CC1E14D" w14:textId="77777777" w:rsidR="00C8258C" w:rsidRPr="00FD7709" w:rsidRDefault="00C8258C"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34ED52B7" w14:textId="77777777" w:rsidR="00C8258C" w:rsidRDefault="00C8258C" w:rsidP="00BC528C">
            <w:pPr>
              <w:pStyle w:val="TableText"/>
            </w:pPr>
            <w:r>
              <w:lastRenderedPageBreak/>
              <w:t>1(a) “Ai chi yw’r person sydd wedi ei gofrestru yn y gofrestr etholwyr llywodraeth leol ar gyfer yr etholiad hwn fel a ganlyn?”</w:t>
            </w:r>
          </w:p>
          <w:p w14:paraId="0F8B072E" w14:textId="77777777" w:rsidR="00C8258C" w:rsidRDefault="00C8258C" w:rsidP="00BC528C">
            <w:pPr>
              <w:pStyle w:val="linespace"/>
            </w:pPr>
          </w:p>
          <w:p w14:paraId="639F3B3D" w14:textId="77777777" w:rsidR="00C8258C" w:rsidRPr="007A271A" w:rsidRDefault="00C8258C" w:rsidP="00BC528C">
            <w:pPr>
              <w:pStyle w:val="TableText"/>
              <w:rPr>
                <w:i/>
                <w:iCs/>
                <w:u w:val="single"/>
              </w:rPr>
            </w:pPr>
            <w:r>
              <w:rPr>
                <w:i/>
                <w:u w:val="single"/>
              </w:rPr>
              <w:t>Nodiadau ar 1(a)</w:t>
            </w:r>
          </w:p>
          <w:p w14:paraId="6EB07098" w14:textId="77777777" w:rsidR="00C8258C" w:rsidRPr="007A271A" w:rsidRDefault="00C8258C" w:rsidP="00BC528C">
            <w:pPr>
              <w:pStyle w:val="TableText"/>
              <w:rPr>
                <w:i/>
                <w:iCs/>
              </w:rPr>
            </w:pPr>
            <w:r>
              <w:rPr>
                <w:i/>
              </w:rPr>
              <w:t>Yna rhaid i’r swyddog llywyddu ddarllen y cofnod cyfan o’r copïau o’r cofnodion cofrestru.</w:t>
            </w:r>
          </w:p>
          <w:p w14:paraId="01DC6478" w14:textId="77777777" w:rsidR="00C8258C" w:rsidRDefault="00C8258C" w:rsidP="00BC528C">
            <w:pPr>
              <w:pStyle w:val="linespace"/>
            </w:pPr>
          </w:p>
          <w:p w14:paraId="7F06FCC6" w14:textId="77777777" w:rsidR="00C8258C" w:rsidRDefault="00C8258C" w:rsidP="00BC528C">
            <w:pPr>
              <w:pStyle w:val="TableText"/>
            </w:pPr>
            <w:r>
              <w:t xml:space="preserve">1(b) “Ydych chi eisoes wedi pleidleisio, yn y ward etholiadol hon neu mewn </w:t>
            </w:r>
            <w:r>
              <w:lastRenderedPageBreak/>
              <w:t>ward etholiadol arall, yn yr etholiad ar gyfer cynghorwyr i’r sir/fwrdeistref sirol hon, heblaw fel dirprwy ar ran rhyw berson arall?”</w:t>
            </w:r>
          </w:p>
          <w:p w14:paraId="4A1C2614" w14:textId="77777777" w:rsidR="00C8258C" w:rsidRDefault="00C8258C" w:rsidP="00BC528C">
            <w:pPr>
              <w:pStyle w:val="linespace"/>
            </w:pPr>
          </w:p>
          <w:p w14:paraId="34ED9845" w14:textId="77777777" w:rsidR="00C8258C" w:rsidRDefault="00C8258C" w:rsidP="00BC528C">
            <w:pPr>
              <w:pStyle w:val="TableText"/>
              <w:rPr>
                <w:i/>
                <w:iCs/>
                <w:u w:val="single"/>
              </w:rPr>
            </w:pPr>
            <w:r>
              <w:rPr>
                <w:i/>
                <w:u w:val="single"/>
              </w:rPr>
              <w:t>Nodiadau ar 1(b)</w:t>
            </w:r>
          </w:p>
          <w:p w14:paraId="19F76217" w14:textId="77777777" w:rsidR="00C8258C" w:rsidRPr="00037C3A" w:rsidRDefault="00C8258C" w:rsidP="00BC528C">
            <w:pPr>
              <w:pStyle w:val="TableText"/>
              <w:rPr>
                <w:i/>
                <w:iCs/>
              </w:rPr>
            </w:pPr>
            <w:r>
              <w:rPr>
                <w:i/>
              </w:rPr>
              <w:t>Rhaid i’r swyddog llywyddu ddweud naill ai “sir”</w:t>
            </w:r>
          </w:p>
          <w:p w14:paraId="427AC9B9" w14:textId="77777777" w:rsidR="00C8258C" w:rsidRPr="00037C3A" w:rsidRDefault="00C8258C" w:rsidP="00BC528C">
            <w:pPr>
              <w:pStyle w:val="TableText"/>
              <w:rPr>
                <w:i/>
                <w:iCs/>
              </w:rPr>
            </w:pPr>
            <w:r>
              <w:rPr>
                <w:i/>
              </w:rPr>
              <w:t>neu “fwrdeistref sirol”, fel y bo’n briodol. Caniateir hepgor y geiriau “, yn y ward etholiadol hon</w:t>
            </w:r>
          </w:p>
          <w:p w14:paraId="7B998EFA" w14:textId="77777777" w:rsidR="00C8258C" w:rsidRPr="00037C3A" w:rsidRDefault="00C8258C" w:rsidP="00BC528C">
            <w:pPr>
              <w:pStyle w:val="TableText"/>
              <w:rPr>
                <w:i/>
                <w:iCs/>
              </w:rPr>
            </w:pPr>
            <w:r>
              <w:rPr>
                <w:i/>
              </w:rPr>
              <w:t>neu mewn ward etholiadol arall,” os oes etholiad</w:t>
            </w:r>
          </w:p>
          <w:p w14:paraId="4D0F05AE" w14:textId="77777777" w:rsidR="00C8258C" w:rsidRPr="00FD7709" w:rsidRDefault="00C8258C" w:rsidP="00BC528C">
            <w:pPr>
              <w:pStyle w:val="TableText"/>
            </w:pPr>
            <w:r>
              <w:rPr>
                <w:i/>
              </w:rPr>
              <w:t>yn digwydd mewn un ward etholiadol yn unig.</w:t>
            </w:r>
          </w:p>
        </w:tc>
      </w:tr>
      <w:tr w:rsidR="00C8258C" w:rsidRPr="00FD7709" w14:paraId="0B0C73E3" w14:textId="77777777" w:rsidTr="00BC528C">
        <w:tc>
          <w:tcPr>
            <w:tcW w:w="1433" w:type="dxa"/>
            <w:tcBorders>
              <w:top w:val="single" w:sz="4" w:space="0" w:color="auto"/>
              <w:left w:val="single" w:sz="4" w:space="0" w:color="auto"/>
              <w:bottom w:val="single" w:sz="4" w:space="0" w:color="auto"/>
              <w:right w:val="single" w:sz="4" w:space="0" w:color="auto"/>
            </w:tcBorders>
          </w:tcPr>
          <w:p w14:paraId="11CB8B2C" w14:textId="77777777" w:rsidR="00C8258C" w:rsidRPr="00FD7709" w:rsidRDefault="00C8258C" w:rsidP="00BC528C">
            <w:pPr>
              <w:pStyle w:val="TableText"/>
            </w:pPr>
            <w:r w:rsidRPr="007A271A">
              <w:lastRenderedPageBreak/>
              <w:t>2.</w:t>
            </w:r>
            <w:r w:rsidRPr="00FA6476">
              <w:t xml:space="preserve"> </w:t>
            </w:r>
            <w:r w:rsidRPr="007A271A">
              <w:t>A</w:t>
            </w:r>
            <w:r w:rsidRPr="00FA6476">
              <w:t xml:space="preserve"> </w:t>
            </w:r>
            <w:r w:rsidRPr="007A271A">
              <w:t>person</w:t>
            </w:r>
            <w:r w:rsidRPr="00FA6476">
              <w:t xml:space="preserve"> </w:t>
            </w:r>
            <w:r w:rsidRPr="007A271A">
              <w:t>applying</w:t>
            </w:r>
            <w:r w:rsidRPr="00FA6476">
              <w:t xml:space="preserve"> </w:t>
            </w:r>
            <w:r w:rsidRPr="007A271A">
              <w:t>as</w:t>
            </w:r>
            <w:r w:rsidRPr="00FA6476">
              <w:t xml:space="preserve"> </w:t>
            </w:r>
            <w:r w:rsidRPr="007A271A">
              <w:t>a</w:t>
            </w:r>
            <w:r w:rsidRPr="00FA6476">
              <w:t xml:space="preserve"> </w:t>
            </w:r>
            <w:r w:rsidRPr="007A271A">
              <w:t>proxy</w:t>
            </w:r>
            <w:r w:rsidRPr="00FA6476">
              <w:t xml:space="preserve"> </w:t>
            </w:r>
            <w:r w:rsidRPr="007A271A">
              <w:t>for</w:t>
            </w:r>
            <w:r w:rsidRPr="00FA6476">
              <w:t xml:space="preserve"> </w:t>
            </w:r>
            <w:r w:rsidRPr="007A271A">
              <w:t>an</w:t>
            </w:r>
            <w:r w:rsidRPr="00FA6476">
              <w:t xml:space="preserve"> </w:t>
            </w:r>
            <w:r w:rsidRPr="007A271A">
              <w:t>elector</w:t>
            </w:r>
            <w:r w:rsidRPr="00FA6476">
              <w:t xml:space="preserve"> </w:t>
            </w:r>
            <w:r w:rsidRPr="007A271A">
              <w:t>other</w:t>
            </w:r>
            <w:r w:rsidRPr="00FA6476">
              <w:t xml:space="preserve"> </w:t>
            </w:r>
            <w:r w:rsidRPr="007A271A">
              <w:t>than</w:t>
            </w:r>
            <w:r w:rsidRPr="00FA6476">
              <w:t xml:space="preserve"> </w:t>
            </w:r>
            <w:r w:rsidRPr="007A271A">
              <w:t>an</w:t>
            </w:r>
            <w:r w:rsidRPr="00FA6476">
              <w:t xml:space="preserve"> </w:t>
            </w:r>
            <w:r w:rsidRPr="007A271A">
              <w:t>elector</w:t>
            </w:r>
            <w:r w:rsidRPr="00FA6476">
              <w:t xml:space="preserve"> </w:t>
            </w:r>
            <w:r w:rsidRPr="007A271A">
              <w:t>who</w:t>
            </w:r>
            <w:r w:rsidRPr="00FA6476">
              <w:t xml:space="preserve"> </w:t>
            </w:r>
            <w:r w:rsidRPr="007A271A">
              <w:t>has</w:t>
            </w:r>
            <w:r w:rsidRPr="00FA6476">
              <w:t xml:space="preserve"> </w:t>
            </w:r>
            <w:r w:rsidRPr="007A271A">
              <w:t>an</w:t>
            </w:r>
            <w:r w:rsidRPr="00FA6476">
              <w:t xml:space="preserve"> </w:t>
            </w:r>
            <w:r w:rsidRPr="007A271A">
              <w:t>anonymous</w:t>
            </w:r>
            <w:r w:rsidRPr="00FA6476">
              <w:t xml:space="preserve"> </w:t>
            </w:r>
            <w:r w:rsidRPr="007A271A">
              <w:t>entry</w:t>
            </w:r>
          </w:p>
        </w:tc>
        <w:tc>
          <w:tcPr>
            <w:tcW w:w="1433" w:type="dxa"/>
            <w:tcBorders>
              <w:top w:val="single" w:sz="4" w:space="0" w:color="auto"/>
              <w:left w:val="single" w:sz="4" w:space="0" w:color="auto"/>
              <w:bottom w:val="single" w:sz="4" w:space="0" w:color="auto"/>
              <w:right w:val="single" w:sz="4" w:space="0" w:color="auto"/>
            </w:tcBorders>
          </w:tcPr>
          <w:p w14:paraId="48A6E2BD" w14:textId="77777777" w:rsidR="00C8258C" w:rsidRDefault="00C8258C" w:rsidP="00BC528C">
            <w:pPr>
              <w:pStyle w:val="TableText"/>
            </w:pPr>
            <w:r w:rsidRPr="007A271A">
              <w:t>2(a)</w:t>
            </w:r>
            <w:r w:rsidRPr="00FA6476">
              <w:t xml:space="preserve"> </w:t>
            </w:r>
            <w:r w:rsidRPr="007A271A">
              <w:t>“Are</w:t>
            </w:r>
            <w:r w:rsidRPr="00FA6476">
              <w:t xml:space="preserve"> </w:t>
            </w:r>
            <w:r w:rsidRPr="007A271A">
              <w:t>you</w:t>
            </w:r>
            <w:r w:rsidRPr="00FA6476">
              <w:t xml:space="preserve"> </w:t>
            </w:r>
            <w:r w:rsidRPr="007A271A">
              <w:t>the</w:t>
            </w:r>
            <w:r w:rsidRPr="00FA6476">
              <w:t xml:space="preserve"> </w:t>
            </w:r>
            <w:r w:rsidRPr="007A271A">
              <w:t>person</w:t>
            </w:r>
            <w:r w:rsidRPr="00FA6476">
              <w:t xml:space="preserve"> </w:t>
            </w:r>
            <w:r w:rsidRPr="007A271A">
              <w:t>whose</w:t>
            </w:r>
            <w:r w:rsidRPr="00FA6476">
              <w:t xml:space="preserve"> </w:t>
            </w:r>
            <w:r w:rsidRPr="007A271A">
              <w:t>name</w:t>
            </w:r>
            <w:r w:rsidRPr="00FA6476">
              <w:t xml:space="preserve"> </w:t>
            </w:r>
            <w:r w:rsidRPr="007A271A">
              <w:t>appears</w:t>
            </w:r>
            <w:r w:rsidRPr="00FA6476">
              <w:t xml:space="preserve"> </w:t>
            </w:r>
            <w:r w:rsidRPr="007A271A">
              <w:t>as</w:t>
            </w:r>
            <w:r w:rsidRPr="00FA6476">
              <w:t xml:space="preserve"> </w:t>
            </w:r>
            <w:r w:rsidRPr="007A271A">
              <w:t>AB</w:t>
            </w:r>
            <w:r w:rsidRPr="00FA6476">
              <w:t xml:space="preserve"> </w:t>
            </w:r>
            <w:r w:rsidRPr="007A271A">
              <w:t>in</w:t>
            </w:r>
            <w:r w:rsidRPr="00FA6476">
              <w:t xml:space="preserve"> </w:t>
            </w:r>
            <w:r w:rsidRPr="007A271A">
              <w:t>the</w:t>
            </w:r>
            <w:r w:rsidRPr="00FA6476">
              <w:t xml:space="preserve"> </w:t>
            </w:r>
            <w:r w:rsidRPr="007A271A">
              <w:t>list</w:t>
            </w:r>
            <w:r w:rsidRPr="00FA6476">
              <w:t xml:space="preserve"> </w:t>
            </w:r>
            <w:r w:rsidRPr="007A271A">
              <w:t>of</w:t>
            </w:r>
            <w:r w:rsidRPr="00FA6476">
              <w:t xml:space="preserve"> </w:t>
            </w:r>
            <w:r w:rsidRPr="007A271A">
              <w:t>proxies</w:t>
            </w:r>
            <w:r w:rsidRPr="00FA6476">
              <w:t xml:space="preserve"> </w:t>
            </w:r>
            <w:r w:rsidRPr="007A271A">
              <w:t>for</w:t>
            </w:r>
            <w:r w:rsidRPr="00FA6476">
              <w:t xml:space="preserve"> </w:t>
            </w:r>
            <w:r w:rsidRPr="007A271A">
              <w:t>this</w:t>
            </w:r>
            <w:r w:rsidRPr="00FA6476">
              <w:t xml:space="preserve"> </w:t>
            </w:r>
            <w:r w:rsidRPr="007A271A">
              <w:t>election</w:t>
            </w:r>
            <w:r w:rsidRPr="00FA6476">
              <w:t xml:space="preserve"> </w:t>
            </w:r>
            <w:r w:rsidRPr="007A271A">
              <w:t>as</w:t>
            </w:r>
            <w:r w:rsidRPr="00FA6476">
              <w:t xml:space="preserve"> </w:t>
            </w:r>
            <w:r w:rsidRPr="007A271A">
              <w:t>entitled</w:t>
            </w:r>
            <w:r w:rsidRPr="00FA6476">
              <w:t xml:space="preserve"> </w:t>
            </w:r>
            <w:r w:rsidRPr="007A271A">
              <w:t>to</w:t>
            </w:r>
            <w:r w:rsidRPr="00FA6476">
              <w:t xml:space="preserve"> </w:t>
            </w:r>
            <w:r w:rsidRPr="007A271A">
              <w:t>vote</w:t>
            </w:r>
            <w:r w:rsidRPr="00FA6476">
              <w:t xml:space="preserve"> </w:t>
            </w:r>
            <w:r w:rsidRPr="007A271A">
              <w:t>as</w:t>
            </w:r>
            <w:r w:rsidRPr="00FA6476">
              <w:t xml:space="preserve"> </w:t>
            </w:r>
            <w:r w:rsidRPr="007A271A">
              <w:t>proxy</w:t>
            </w:r>
            <w:r w:rsidRPr="00FA6476">
              <w:t xml:space="preserve"> </w:t>
            </w:r>
            <w:r w:rsidRPr="007A271A">
              <w:t>on</w:t>
            </w:r>
            <w:r w:rsidRPr="00FA6476">
              <w:t xml:space="preserve"> </w:t>
            </w:r>
            <w:r w:rsidRPr="007A271A">
              <w:t>behalf</w:t>
            </w:r>
            <w:r w:rsidRPr="00FA6476">
              <w:t xml:space="preserve"> </w:t>
            </w:r>
            <w:r w:rsidRPr="007A271A">
              <w:t>of</w:t>
            </w:r>
            <w:r w:rsidRPr="00FA6476">
              <w:t xml:space="preserve"> </w:t>
            </w:r>
            <w:r w:rsidRPr="007A271A">
              <w:t>CD?”</w:t>
            </w:r>
          </w:p>
          <w:p w14:paraId="455538A3" w14:textId="77777777" w:rsidR="00C8258C" w:rsidRDefault="00C8258C" w:rsidP="00BC528C">
            <w:pPr>
              <w:pStyle w:val="linespace"/>
            </w:pPr>
          </w:p>
          <w:p w14:paraId="716AA618" w14:textId="77777777" w:rsidR="00C8258C" w:rsidRDefault="00C8258C" w:rsidP="00BC528C">
            <w:pPr>
              <w:pStyle w:val="TableText"/>
            </w:pPr>
            <w:r>
              <w:t>2(b)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lastRenderedPageBreak/>
              <w:t>or</w:t>
            </w:r>
            <w:r w:rsidRPr="00FA6476">
              <w:t xml:space="preserve"> </w:t>
            </w:r>
            <w:r>
              <w:t>another</w:t>
            </w:r>
            <w:r w:rsidRPr="00FA6476">
              <w:t xml:space="preserve"> </w:t>
            </w:r>
            <w:r>
              <w:t>electoral</w:t>
            </w:r>
          </w:p>
          <w:p w14:paraId="2372E19A" w14:textId="77777777" w:rsidR="00C8258C" w:rsidRDefault="00C8258C" w:rsidP="00BC528C">
            <w:pPr>
              <w:pStyle w:val="TableText"/>
            </w:pPr>
            <w:r>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the</w:t>
            </w:r>
            <w:r w:rsidRPr="00FA6476">
              <w:t xml:space="preserve"> </w:t>
            </w:r>
            <w:r>
              <w:t>county/county</w:t>
            </w:r>
          </w:p>
          <w:p w14:paraId="0945A698" w14:textId="77777777" w:rsidR="00C8258C" w:rsidRDefault="00C8258C" w:rsidP="00BC528C">
            <w:pPr>
              <w:pStyle w:val="TableText"/>
            </w:pPr>
            <w:r>
              <w:t>borough,</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5014B9EF" w14:textId="77777777" w:rsidR="00C8258C" w:rsidRDefault="00C8258C" w:rsidP="00BC528C">
            <w:pPr>
              <w:pStyle w:val="linespace"/>
            </w:pPr>
          </w:p>
          <w:p w14:paraId="462DDFD0" w14:textId="77777777" w:rsidR="00C8258C" w:rsidRDefault="00C8258C" w:rsidP="00BC528C">
            <w:pPr>
              <w:pStyle w:val="TableText"/>
            </w:pPr>
            <w:r>
              <w:t>2(c)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CD?”</w:t>
            </w:r>
          </w:p>
          <w:p w14:paraId="68F00E2B" w14:textId="77777777" w:rsidR="00C8258C" w:rsidRDefault="00C8258C" w:rsidP="00BC528C">
            <w:pPr>
              <w:pStyle w:val="linespace"/>
            </w:pPr>
          </w:p>
          <w:p w14:paraId="5C5C7F21" w14:textId="77777777" w:rsidR="00C8258C" w:rsidRPr="00187DB2" w:rsidRDefault="00C8258C" w:rsidP="00BC528C">
            <w:pPr>
              <w:pStyle w:val="TableText"/>
              <w:rPr>
                <w:i/>
                <w:iCs/>
                <w:u w:val="single"/>
              </w:rPr>
            </w:pPr>
            <w:r w:rsidRPr="00187DB2">
              <w:rPr>
                <w:i/>
                <w:iCs/>
                <w:u w:val="single"/>
              </w:rPr>
              <w:t>Notes</w:t>
            </w:r>
            <w:r w:rsidRPr="00FA6476">
              <w:rPr>
                <w:i/>
                <w:iCs/>
                <w:u w:val="single"/>
              </w:rPr>
              <w:t xml:space="preserve"> </w:t>
            </w:r>
            <w:r w:rsidRPr="00187DB2">
              <w:rPr>
                <w:i/>
                <w:iCs/>
                <w:u w:val="single"/>
              </w:rPr>
              <w:t>to</w:t>
            </w:r>
            <w:r w:rsidRPr="00FA6476">
              <w:rPr>
                <w:i/>
                <w:iCs/>
                <w:u w:val="single"/>
              </w:rPr>
              <w:t xml:space="preserve"> </w:t>
            </w:r>
            <w:r w:rsidRPr="00187DB2">
              <w:rPr>
                <w:i/>
                <w:iCs/>
                <w:u w:val="single"/>
              </w:rPr>
              <w:t>2(a)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63860A53" w14:textId="77777777" w:rsidR="00C8258C" w:rsidRDefault="00C8258C" w:rsidP="00BC528C">
            <w:pPr>
              <w:pStyle w:val="TableText"/>
            </w:pP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AB,</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as</w:t>
            </w:r>
            <w:r w:rsidRPr="00FA6476">
              <w:rPr>
                <w:i/>
                <w:iCs/>
              </w:rPr>
              <w:t xml:space="preserve"> </w:t>
            </w:r>
            <w:r w:rsidRPr="00187DB2">
              <w:rPr>
                <w:i/>
                <w:iCs/>
              </w:rPr>
              <w:t>it</w:t>
            </w:r>
            <w:r w:rsidRPr="00FA6476">
              <w:rPr>
                <w:i/>
                <w:iCs/>
              </w:rPr>
              <w:t xml:space="preserve"> </w:t>
            </w:r>
            <w:r w:rsidRPr="00187DB2">
              <w:rPr>
                <w:i/>
                <w:iCs/>
              </w:rPr>
              <w:t>appears</w:t>
            </w:r>
            <w:r w:rsidRPr="00FA6476">
              <w:rPr>
                <w:i/>
                <w:iCs/>
              </w:rPr>
              <w:t xml:space="preserve"> </w:t>
            </w:r>
            <w:r w:rsidRPr="00187DB2">
              <w:rPr>
                <w:i/>
                <w:iCs/>
              </w:rPr>
              <w:t>in</w:t>
            </w:r>
            <w:r w:rsidRPr="00FA6476">
              <w:rPr>
                <w:i/>
                <w:iCs/>
              </w:rPr>
              <w:t xml:space="preserve"> </w:t>
            </w:r>
            <w:r w:rsidRPr="00187DB2">
              <w:rPr>
                <w:i/>
                <w:iCs/>
              </w:rPr>
              <w:t>the</w:t>
            </w:r>
            <w:r w:rsidRPr="00FA6476">
              <w:rPr>
                <w:i/>
                <w:iCs/>
              </w:rPr>
              <w:t xml:space="preserve"> </w:t>
            </w:r>
            <w:r w:rsidRPr="00187DB2">
              <w:rPr>
                <w:i/>
                <w:iCs/>
              </w:rPr>
              <w:t>list</w:t>
            </w:r>
            <w:r w:rsidRPr="00FA6476">
              <w:rPr>
                <w:i/>
                <w:iCs/>
              </w:rPr>
              <w:t xml:space="preserve"> </w:t>
            </w:r>
            <w:r w:rsidRPr="00187DB2">
              <w:rPr>
                <w:i/>
                <w:iCs/>
              </w:rPr>
              <w:t>of</w:t>
            </w:r>
            <w:r w:rsidRPr="00FA6476">
              <w:rPr>
                <w:i/>
                <w:iCs/>
              </w:rPr>
              <w:t xml:space="preserve"> </w:t>
            </w:r>
            <w:r w:rsidRPr="00187DB2">
              <w:rPr>
                <w:i/>
                <w:iCs/>
              </w:rPr>
              <w:t>proxies.</w:t>
            </w:r>
            <w:r w:rsidRPr="00FA6476">
              <w:rPr>
                <w:i/>
                <w:iCs/>
              </w:rPr>
              <w:t xml:space="preserve"> </w:t>
            </w: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CD,</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elector</w:t>
            </w:r>
            <w:r w:rsidRPr="00187DB2">
              <w:t>.</w:t>
            </w:r>
          </w:p>
          <w:p w14:paraId="2846FD3A" w14:textId="77777777" w:rsidR="00C8258C" w:rsidRDefault="00C8258C" w:rsidP="00BC528C">
            <w:pPr>
              <w:pStyle w:val="linespace"/>
            </w:pPr>
          </w:p>
          <w:p w14:paraId="466D6333" w14:textId="77777777" w:rsidR="00C8258C" w:rsidRPr="002B712C" w:rsidRDefault="00C8258C"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2(b)</w:t>
            </w:r>
            <w:r w:rsidRPr="00FA6476">
              <w:rPr>
                <w:i/>
                <w:iCs/>
              </w:rPr>
              <w:t xml:space="preserve"> </w:t>
            </w:r>
            <w:r w:rsidRPr="002B712C">
              <w:rPr>
                <w:i/>
                <w:iCs/>
              </w:rPr>
              <w:t>The</w:t>
            </w:r>
            <w:r w:rsidRPr="00FA6476">
              <w:rPr>
                <w:i/>
                <w:iCs/>
              </w:rPr>
              <w:t xml:space="preserve"> </w:t>
            </w:r>
            <w:r w:rsidRPr="002B712C">
              <w:rPr>
                <w:i/>
                <w:iCs/>
              </w:rPr>
              <w:t>presiding</w:t>
            </w:r>
            <w:r w:rsidRPr="00FA6476">
              <w:rPr>
                <w:i/>
                <w:iCs/>
              </w:rPr>
              <w:t xml:space="preserve"> </w:t>
            </w:r>
            <w:r w:rsidRPr="002B712C">
              <w:rPr>
                <w:i/>
                <w:iCs/>
              </w:rPr>
              <w:t>officer</w:t>
            </w:r>
            <w:r w:rsidRPr="00FA6476">
              <w:rPr>
                <w:i/>
                <w:iCs/>
              </w:rPr>
              <w:t xml:space="preserve"> </w:t>
            </w:r>
            <w:r w:rsidRPr="002B712C">
              <w:rPr>
                <w:i/>
                <w:iCs/>
              </w:rPr>
              <w:t>must</w:t>
            </w:r>
            <w:r w:rsidRPr="00FA6476">
              <w:rPr>
                <w:i/>
                <w:iCs/>
              </w:rPr>
              <w:t xml:space="preserve"> </w:t>
            </w:r>
            <w:r w:rsidRPr="002B712C">
              <w:rPr>
                <w:i/>
                <w:iCs/>
              </w:rPr>
              <w:t>say</w:t>
            </w:r>
            <w:r w:rsidRPr="00FA6476">
              <w:rPr>
                <w:i/>
                <w:iCs/>
              </w:rPr>
              <w:t xml:space="preserve"> </w:t>
            </w:r>
            <w:r w:rsidRPr="002B712C">
              <w:rPr>
                <w:i/>
                <w:iCs/>
              </w:rPr>
              <w:t>either</w:t>
            </w:r>
            <w:r w:rsidRPr="00FA6476">
              <w:rPr>
                <w:i/>
                <w:iCs/>
              </w:rPr>
              <w:t xml:space="preserve"> </w:t>
            </w:r>
            <w:r>
              <w:rPr>
                <w:i/>
                <w:iCs/>
              </w:rPr>
              <w:t>“</w:t>
            </w:r>
            <w:r w:rsidRPr="002B712C">
              <w:rPr>
                <w:i/>
                <w:iCs/>
              </w:rPr>
              <w:t>county</w:t>
            </w:r>
            <w:r>
              <w:rPr>
                <w:i/>
                <w:iCs/>
              </w:rPr>
              <w:t>”</w:t>
            </w:r>
          </w:p>
          <w:p w14:paraId="6D838027" w14:textId="77777777" w:rsidR="00C8258C" w:rsidRPr="002B712C" w:rsidRDefault="00C8258C" w:rsidP="00BC528C">
            <w:pPr>
              <w:pStyle w:val="TableText"/>
              <w:rPr>
                <w:i/>
                <w:iCs/>
              </w:rPr>
            </w:pPr>
            <w:r w:rsidRPr="002B712C">
              <w:rPr>
                <w:i/>
                <w:iCs/>
              </w:rPr>
              <w:t>or</w:t>
            </w:r>
            <w:r w:rsidRPr="00FA6476">
              <w:rPr>
                <w:i/>
                <w:iCs/>
              </w:rPr>
              <w:t xml:space="preserve"> </w:t>
            </w:r>
            <w:r>
              <w:rPr>
                <w:i/>
                <w:iCs/>
              </w:rPr>
              <w:t>“</w:t>
            </w:r>
            <w:r w:rsidRPr="002B712C">
              <w:rPr>
                <w:i/>
                <w:iCs/>
              </w:rPr>
              <w:t>county</w:t>
            </w:r>
            <w:r w:rsidRPr="00FA6476">
              <w:rPr>
                <w:i/>
                <w:iCs/>
              </w:rPr>
              <w:t xml:space="preserve"> </w:t>
            </w:r>
            <w:r w:rsidRPr="002B712C">
              <w:rPr>
                <w:i/>
                <w:iCs/>
              </w:rPr>
              <w:t>borough</w:t>
            </w:r>
            <w:r>
              <w:rPr>
                <w:i/>
                <w:iCs/>
              </w:rPr>
              <w:t>”</w:t>
            </w:r>
            <w:r w:rsidRPr="002B712C">
              <w:rPr>
                <w:i/>
                <w:iCs/>
              </w:rPr>
              <w:t>,</w:t>
            </w:r>
            <w:r w:rsidRPr="00FA6476">
              <w:rPr>
                <w:i/>
                <w:iCs/>
              </w:rPr>
              <w:t xml:space="preserve"> </w:t>
            </w:r>
            <w:r w:rsidRPr="002B712C">
              <w:rPr>
                <w:i/>
                <w:iCs/>
              </w:rPr>
              <w:t>as</w:t>
            </w:r>
            <w:r w:rsidRPr="00FA6476">
              <w:rPr>
                <w:i/>
                <w:iCs/>
              </w:rPr>
              <w:t xml:space="preserve"> </w:t>
            </w:r>
            <w:r w:rsidRPr="002B712C">
              <w:rPr>
                <w:i/>
                <w:iCs/>
              </w:rPr>
              <w:t>appropriate.</w:t>
            </w:r>
            <w:r w:rsidRPr="00FA6476">
              <w:rPr>
                <w:i/>
                <w:iCs/>
              </w:rPr>
              <w:t xml:space="preserve"> </w:t>
            </w: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68D85632" w14:textId="77777777" w:rsidR="00C8258C" w:rsidRPr="002B712C" w:rsidRDefault="00C8258C" w:rsidP="00BC528C">
            <w:pPr>
              <w:pStyle w:val="TableText"/>
              <w:rPr>
                <w:i/>
                <w:iCs/>
              </w:rPr>
            </w:pPr>
            <w:r w:rsidRPr="002B712C">
              <w:rPr>
                <w:i/>
                <w:iCs/>
              </w:rPr>
              <w:t>or</w:t>
            </w:r>
            <w:r w:rsidRPr="00FA6476">
              <w:rPr>
                <w:i/>
                <w:iCs/>
              </w:rPr>
              <w:t xml:space="preserve"> </w:t>
            </w:r>
            <w:r w:rsidRPr="002B712C">
              <w:rPr>
                <w:i/>
                <w:iCs/>
              </w:rPr>
              <w:t>another</w:t>
            </w:r>
            <w:r w:rsidRPr="00FA6476">
              <w:rPr>
                <w:i/>
                <w:iCs/>
              </w:rPr>
              <w:t xml:space="preserve"> </w:t>
            </w:r>
            <w:r w:rsidRPr="002B712C">
              <w:rPr>
                <w:i/>
                <w:iCs/>
              </w:rPr>
              <w:t>electoral</w:t>
            </w:r>
            <w:r w:rsidRPr="00FA6476">
              <w:rPr>
                <w:i/>
                <w:iCs/>
              </w:rPr>
              <w:t xml:space="preserve"> </w:t>
            </w:r>
            <w:r w:rsidRPr="002B712C">
              <w:rPr>
                <w:i/>
                <w:iCs/>
              </w:rPr>
              <w:t>ward,</w:t>
            </w:r>
            <w:r>
              <w:rPr>
                <w:i/>
                <w:iCs/>
              </w:rPr>
              <w:t>”</w:t>
            </w:r>
            <w:r w:rsidRPr="00FA6476">
              <w:rPr>
                <w:i/>
                <w:iCs/>
              </w:rPr>
              <w:t xml:space="preserve"> </w:t>
            </w:r>
            <w:r w:rsidRPr="002B712C">
              <w:rPr>
                <w:i/>
                <w:iCs/>
              </w:rPr>
              <w:t>may</w:t>
            </w:r>
            <w:r w:rsidRPr="00FA6476">
              <w:rPr>
                <w:i/>
                <w:iCs/>
              </w:rPr>
              <w:t xml:space="preserve"> </w:t>
            </w:r>
            <w:r w:rsidRPr="002B712C">
              <w:rPr>
                <w:i/>
                <w:iCs/>
              </w:rPr>
              <w:t>be</w:t>
            </w:r>
            <w:r w:rsidRPr="00FA6476">
              <w:rPr>
                <w:i/>
                <w:iCs/>
              </w:rPr>
              <w:t xml:space="preserve"> </w:t>
            </w:r>
            <w:r w:rsidRPr="002B712C">
              <w:rPr>
                <w:i/>
                <w:iCs/>
              </w:rPr>
              <w:t>omitted</w:t>
            </w:r>
            <w:r w:rsidRPr="00FA6476">
              <w:rPr>
                <w:i/>
                <w:iCs/>
              </w:rPr>
              <w:t xml:space="preserve"> </w:t>
            </w:r>
            <w:r w:rsidRPr="002B712C">
              <w:rPr>
                <w:i/>
                <w:iCs/>
              </w:rPr>
              <w:t>if</w:t>
            </w:r>
            <w:r w:rsidRPr="00FA6476">
              <w:rPr>
                <w:i/>
                <w:iCs/>
              </w:rPr>
              <w:t xml:space="preserve"> </w:t>
            </w:r>
            <w:r w:rsidRPr="002B712C">
              <w:rPr>
                <w:i/>
                <w:iCs/>
              </w:rPr>
              <w:t>an</w:t>
            </w:r>
            <w:r w:rsidRPr="00FA6476">
              <w:rPr>
                <w:i/>
                <w:iCs/>
              </w:rPr>
              <w:t xml:space="preserve"> </w:t>
            </w:r>
            <w:r w:rsidRPr="002B712C">
              <w:rPr>
                <w:i/>
                <w:iCs/>
              </w:rPr>
              <w:t>election</w:t>
            </w:r>
          </w:p>
          <w:p w14:paraId="4E6FAA15" w14:textId="77777777" w:rsidR="00C8258C" w:rsidRPr="002B712C" w:rsidRDefault="00C8258C" w:rsidP="00BC528C">
            <w:pPr>
              <w:pStyle w:val="TableText"/>
              <w:rPr>
                <w:i/>
                <w:iCs/>
              </w:rPr>
            </w:pPr>
            <w:r w:rsidRPr="002B712C">
              <w:rPr>
                <w:i/>
                <w:iCs/>
              </w:rPr>
              <w:lastRenderedPageBreak/>
              <w:t>is</w:t>
            </w:r>
            <w:r w:rsidRPr="00FA6476">
              <w:rPr>
                <w:i/>
                <w:iCs/>
              </w:rPr>
              <w:t xml:space="preserve"> </w:t>
            </w:r>
            <w:r w:rsidRPr="002B712C">
              <w:rPr>
                <w:i/>
                <w:iCs/>
              </w:rPr>
              <w:t>taking</w:t>
            </w:r>
            <w:r w:rsidRPr="00FA6476">
              <w:rPr>
                <w:i/>
                <w:iCs/>
              </w:rPr>
              <w:t xml:space="preserve"> </w:t>
            </w:r>
            <w:r w:rsidRPr="002B712C">
              <w:rPr>
                <w:i/>
                <w:iCs/>
              </w:rPr>
              <w:t>place</w:t>
            </w:r>
            <w:r w:rsidRPr="00FA6476">
              <w:rPr>
                <w:i/>
                <w:iCs/>
              </w:rPr>
              <w:t xml:space="preserve"> </w:t>
            </w:r>
            <w:r w:rsidRPr="002B712C">
              <w:rPr>
                <w:i/>
                <w:iCs/>
              </w:rPr>
              <w:t>only</w:t>
            </w:r>
            <w:r w:rsidRPr="00FA6476">
              <w:rPr>
                <w:i/>
                <w:iCs/>
              </w:rPr>
              <w:t xml:space="preserve"> </w:t>
            </w:r>
            <w:r w:rsidRPr="002B712C">
              <w:rPr>
                <w:i/>
                <w:iCs/>
              </w:rPr>
              <w:t>in</w:t>
            </w:r>
            <w:r w:rsidRPr="00FA6476">
              <w:rPr>
                <w:i/>
                <w:iCs/>
              </w:rPr>
              <w:t xml:space="preserve"> </w:t>
            </w:r>
            <w:r w:rsidRPr="002B712C">
              <w:rPr>
                <w:i/>
                <w:iCs/>
              </w:rPr>
              <w:t>one</w:t>
            </w:r>
            <w:r w:rsidRPr="00FA6476">
              <w:rPr>
                <w:i/>
                <w:iCs/>
              </w:rPr>
              <w:t xml:space="preserve"> </w:t>
            </w:r>
            <w:r w:rsidRPr="002B712C">
              <w:rPr>
                <w:i/>
                <w:iCs/>
              </w:rPr>
              <w:t>electoral</w:t>
            </w:r>
            <w:r w:rsidRPr="00FA6476">
              <w:rPr>
                <w:i/>
                <w:iCs/>
              </w:rPr>
              <w:t xml:space="preserve"> </w:t>
            </w:r>
            <w:r w:rsidRPr="002B712C">
              <w:rPr>
                <w:i/>
                <w:iCs/>
              </w:rPr>
              <w:t>ward.</w:t>
            </w:r>
          </w:p>
          <w:p w14:paraId="2CDCD361" w14:textId="77777777" w:rsidR="00C8258C" w:rsidRPr="00FD7709" w:rsidRDefault="00C8258C"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2EA5EB5C" w14:textId="77777777" w:rsidR="00C8258C" w:rsidRDefault="00C8258C" w:rsidP="00BC528C">
            <w:pPr>
              <w:pStyle w:val="TableText"/>
            </w:pPr>
            <w:r>
              <w:lastRenderedPageBreak/>
              <w:t>2(a) “Ai chi yw’r person y mae ei enw’n ymddangos fel AB yn y rhestr dirprwyon ar gyfer yr etholiad hwn fel person sydd â hawl i bleidleisio fel dirprwy ar ran CD?”</w:t>
            </w:r>
          </w:p>
          <w:p w14:paraId="2E42E7F6" w14:textId="77777777" w:rsidR="00C8258C" w:rsidRDefault="00C8258C" w:rsidP="00BC528C">
            <w:pPr>
              <w:pStyle w:val="linespace"/>
            </w:pPr>
          </w:p>
          <w:p w14:paraId="57C9A367" w14:textId="77777777" w:rsidR="00C8258C" w:rsidRDefault="00C8258C" w:rsidP="00BC528C">
            <w:pPr>
              <w:pStyle w:val="TableText"/>
            </w:pPr>
            <w:r>
              <w:lastRenderedPageBreak/>
              <w:t>2(b) “Ydych chi eisoes wedi pleidleisio, yn y ward etholiadol hon neu mewn ward etholiadol arall,</w:t>
            </w:r>
          </w:p>
          <w:p w14:paraId="6D8E9ADB" w14:textId="77777777" w:rsidR="00C8258C" w:rsidRDefault="00C8258C" w:rsidP="00BC528C">
            <w:pPr>
              <w:pStyle w:val="TableText"/>
            </w:pPr>
            <w:r>
              <w:t>yn yr etholiad ar gyfer cynghorwyr i’r sir/fwrdeistref</w:t>
            </w:r>
          </w:p>
          <w:p w14:paraId="12D7A7BE" w14:textId="77777777" w:rsidR="00C8258C" w:rsidRDefault="00C8258C" w:rsidP="00BC528C">
            <w:pPr>
              <w:pStyle w:val="TableText"/>
            </w:pPr>
            <w:r>
              <w:t>sirol, fel dirprwy ar ran CD?”</w:t>
            </w:r>
          </w:p>
          <w:p w14:paraId="764AD1F4" w14:textId="77777777" w:rsidR="00C8258C" w:rsidRDefault="00C8258C" w:rsidP="00BC528C">
            <w:pPr>
              <w:pStyle w:val="linespace"/>
            </w:pPr>
          </w:p>
          <w:p w14:paraId="2F6564BE" w14:textId="77777777" w:rsidR="00C8258C" w:rsidRDefault="00C8258C" w:rsidP="00BC528C">
            <w:pPr>
              <w:pStyle w:val="TableText"/>
            </w:pPr>
            <w:r>
              <w:t>2(c) “Ai chi yw priod, partner sifil, rhiant, taid/tad-cu neu nain/mam-gu, brawd, chwaer, plentyn, ŵyr neu wyres CD?”</w:t>
            </w:r>
          </w:p>
          <w:p w14:paraId="5FD6A477" w14:textId="77777777" w:rsidR="00C8258C" w:rsidRDefault="00C8258C" w:rsidP="00BC528C">
            <w:pPr>
              <w:pStyle w:val="linespace"/>
            </w:pPr>
          </w:p>
          <w:p w14:paraId="48704218" w14:textId="77777777" w:rsidR="00C8258C" w:rsidRPr="00187DB2" w:rsidRDefault="00C8258C" w:rsidP="00BC528C">
            <w:pPr>
              <w:pStyle w:val="TableText"/>
              <w:rPr>
                <w:i/>
                <w:iCs/>
                <w:u w:val="single"/>
              </w:rPr>
            </w:pPr>
            <w:r>
              <w:rPr>
                <w:i/>
                <w:u w:val="single"/>
              </w:rPr>
              <w:t>Nodiadau ar 2(a) i (c)</w:t>
            </w:r>
          </w:p>
          <w:p w14:paraId="15A47CE5" w14:textId="77777777" w:rsidR="00C8258C" w:rsidRDefault="00C8258C" w:rsidP="00BC528C">
            <w:pPr>
              <w:pStyle w:val="TableText"/>
            </w:pPr>
            <w:r>
              <w:rPr>
                <w:i/>
              </w:rPr>
              <w:t>Pan fo cwestiwn yn cyfeirio at AB, mae’r swyddog llywyddu’n darllen yr enw fel y mae’n ymddangos yn y rhestr dirprwyon. Pan fo cwestiwn yn cyfeirio at CD, mae’r swyddog llywyddu yn darllen enw’r etholwr</w:t>
            </w:r>
            <w:r>
              <w:t>.</w:t>
            </w:r>
          </w:p>
          <w:p w14:paraId="62581F6D" w14:textId="77777777" w:rsidR="00C8258C" w:rsidRDefault="00C8258C" w:rsidP="00BC528C">
            <w:pPr>
              <w:pStyle w:val="linespace"/>
            </w:pPr>
          </w:p>
          <w:p w14:paraId="69BA8850" w14:textId="77777777" w:rsidR="00C8258C" w:rsidRPr="002B712C" w:rsidRDefault="00C8258C" w:rsidP="00BC528C">
            <w:pPr>
              <w:pStyle w:val="TableText"/>
              <w:rPr>
                <w:i/>
                <w:iCs/>
              </w:rPr>
            </w:pPr>
            <w:r>
              <w:rPr>
                <w:i/>
                <w:u w:val="single"/>
              </w:rPr>
              <w:t>Nodyn ar 2(b)</w:t>
            </w:r>
            <w:r>
              <w:rPr>
                <w:i/>
              </w:rPr>
              <w:t xml:space="preserve"> Rhaid i’r </w:t>
            </w:r>
            <w:r>
              <w:rPr>
                <w:i/>
              </w:rPr>
              <w:lastRenderedPageBreak/>
              <w:t>swyddog llywyddu ddweud naill ai “sir”</w:t>
            </w:r>
          </w:p>
          <w:p w14:paraId="340C5E99" w14:textId="77777777" w:rsidR="00C8258C" w:rsidRPr="002B712C" w:rsidRDefault="00C8258C" w:rsidP="00BC528C">
            <w:pPr>
              <w:pStyle w:val="TableText"/>
              <w:rPr>
                <w:i/>
                <w:iCs/>
              </w:rPr>
            </w:pPr>
            <w:r>
              <w:rPr>
                <w:i/>
              </w:rPr>
              <w:t>neu “fwrdeistref sirol”, fel y bo’n briodol. Caniateir hepgor y geiriau “, yn y ward etholiadol hon</w:t>
            </w:r>
          </w:p>
          <w:p w14:paraId="5995DEE2" w14:textId="77777777" w:rsidR="00C8258C" w:rsidRPr="002B712C" w:rsidRDefault="00C8258C" w:rsidP="00BC528C">
            <w:pPr>
              <w:pStyle w:val="TableText"/>
              <w:rPr>
                <w:i/>
                <w:iCs/>
              </w:rPr>
            </w:pPr>
            <w:r>
              <w:rPr>
                <w:i/>
              </w:rPr>
              <w:t>neu mewn ward etholiadol arall,” os oes etholiad</w:t>
            </w:r>
          </w:p>
          <w:p w14:paraId="659472FE" w14:textId="77777777" w:rsidR="00C8258C" w:rsidRPr="00FD7709" w:rsidRDefault="00C8258C" w:rsidP="00BC528C">
            <w:pPr>
              <w:pStyle w:val="TableText"/>
            </w:pPr>
            <w:r>
              <w:rPr>
                <w:i/>
              </w:rPr>
              <w:t>yn digwydd mewn un ward etholiadol yn unig.</w:t>
            </w:r>
          </w:p>
        </w:tc>
      </w:tr>
      <w:tr w:rsidR="00C8258C" w:rsidRPr="00FD7709" w14:paraId="01CFE4CE" w14:textId="77777777" w:rsidTr="00BC528C">
        <w:tc>
          <w:tcPr>
            <w:tcW w:w="1433" w:type="dxa"/>
            <w:tcBorders>
              <w:top w:val="single" w:sz="4" w:space="0" w:color="auto"/>
              <w:left w:val="single" w:sz="4" w:space="0" w:color="auto"/>
              <w:bottom w:val="single" w:sz="4" w:space="0" w:color="auto"/>
              <w:right w:val="single" w:sz="4" w:space="0" w:color="auto"/>
            </w:tcBorders>
          </w:tcPr>
          <w:p w14:paraId="77C6775F" w14:textId="77777777" w:rsidR="00C8258C" w:rsidRPr="00FD7709" w:rsidRDefault="00C8258C" w:rsidP="00BC528C">
            <w:pPr>
              <w:pStyle w:val="TableText"/>
            </w:pPr>
            <w:r w:rsidRPr="00037C3A">
              <w:lastRenderedPageBreak/>
              <w:t>3.</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for</w:t>
            </w:r>
            <w:r w:rsidRPr="00FA6476">
              <w:t xml:space="preserve"> </w:t>
            </w:r>
            <w:r w:rsidRPr="00037C3A">
              <w:t>an</w:t>
            </w:r>
            <w:r w:rsidRPr="00FA6476">
              <w:t xml:space="preserve"> </w:t>
            </w:r>
            <w:r w:rsidRPr="00037C3A">
              <w:t>elector</w:t>
            </w:r>
            <w:r w:rsidRPr="00FA6476">
              <w:t xml:space="preserve"> </w:t>
            </w:r>
            <w:r w:rsidRPr="00037C3A">
              <w:t>who</w:t>
            </w:r>
            <w:r w:rsidRPr="00FA6476">
              <w:t xml:space="preserve"> </w:t>
            </w:r>
            <w:r w:rsidRPr="00037C3A">
              <w:t>has</w:t>
            </w:r>
            <w:r w:rsidRPr="00FA6476">
              <w:t xml:space="preserve"> </w:t>
            </w:r>
            <w:r w:rsidRPr="00037C3A">
              <w:t>an</w:t>
            </w:r>
            <w:r w:rsidRPr="00FA6476">
              <w:t xml:space="preserve"> </w:t>
            </w:r>
            <w:r w:rsidRPr="00037C3A">
              <w:t>anonymous</w:t>
            </w:r>
            <w:r w:rsidRPr="00FA6476">
              <w:t xml:space="preserve"> </w:t>
            </w:r>
            <w:r w:rsidRPr="00037C3A">
              <w:t>entry,</w:t>
            </w:r>
            <w:r w:rsidRPr="00FA6476">
              <w:t xml:space="preserve"> </w:t>
            </w:r>
            <w:r w:rsidRPr="00037C3A">
              <w:t>instead</w:t>
            </w:r>
            <w:r w:rsidRPr="00FA6476">
              <w:t xml:space="preserve"> </w:t>
            </w:r>
            <w:r w:rsidRPr="00037C3A">
              <w:t>of</w:t>
            </w:r>
            <w:r w:rsidRPr="00FA6476">
              <w:t xml:space="preserve"> </w:t>
            </w:r>
            <w:r w:rsidRPr="00037C3A">
              <w:t>the</w:t>
            </w:r>
            <w:r w:rsidRPr="00FA6476">
              <w:t xml:space="preserve"> </w:t>
            </w:r>
            <w:r w:rsidRPr="00037C3A">
              <w:t>questions</w:t>
            </w:r>
            <w:r w:rsidRPr="00FA6476">
              <w:t xml:space="preserve"> </w:t>
            </w:r>
            <w:r w:rsidRPr="00037C3A">
              <w:t>at</w:t>
            </w:r>
            <w:r w:rsidRPr="00FA6476">
              <w:t xml:space="preserve"> </w:t>
            </w:r>
            <w:r w:rsidRPr="00037C3A">
              <w:t>entry</w:t>
            </w:r>
            <w:r w:rsidRPr="00FA6476">
              <w:t xml:space="preserve"> </w:t>
            </w:r>
            <w:r w:rsidRPr="00037C3A">
              <w:t>2</w:t>
            </w:r>
          </w:p>
        </w:tc>
        <w:tc>
          <w:tcPr>
            <w:tcW w:w="1433" w:type="dxa"/>
            <w:tcBorders>
              <w:top w:val="single" w:sz="4" w:space="0" w:color="auto"/>
              <w:left w:val="single" w:sz="4" w:space="0" w:color="auto"/>
              <w:bottom w:val="single" w:sz="4" w:space="0" w:color="auto"/>
              <w:right w:val="single" w:sz="4" w:space="0" w:color="auto"/>
            </w:tcBorders>
          </w:tcPr>
          <w:p w14:paraId="13DE624A" w14:textId="77777777" w:rsidR="00C8258C" w:rsidRDefault="00C8258C" w:rsidP="00BC528C">
            <w:pPr>
              <w:pStyle w:val="TableText"/>
            </w:pPr>
            <w:r w:rsidRPr="00037C3A">
              <w:t>3(a)</w:t>
            </w:r>
            <w:r w:rsidRPr="00FA6476">
              <w:t xml:space="preserve"> </w:t>
            </w:r>
            <w:r w:rsidRPr="00037C3A">
              <w:t>“Are</w:t>
            </w:r>
            <w:r w:rsidRPr="00FA6476">
              <w:t xml:space="preserve"> </w:t>
            </w:r>
            <w:r w:rsidRPr="00037C3A">
              <w:t>you</w:t>
            </w:r>
            <w:r w:rsidRPr="00FA6476">
              <w:t xml:space="preserve"> </w:t>
            </w:r>
            <w:r w:rsidRPr="00037C3A">
              <w:t>the</w:t>
            </w:r>
            <w:r w:rsidRPr="00FA6476">
              <w:t xml:space="preserve"> </w:t>
            </w:r>
            <w:r w:rsidRPr="00037C3A">
              <w:t>person</w:t>
            </w:r>
            <w:r w:rsidRPr="00FA6476">
              <w:t xml:space="preserve"> </w:t>
            </w:r>
            <w:r w:rsidRPr="00037C3A">
              <w:t>entitled</w:t>
            </w:r>
            <w:r w:rsidRPr="00FA6476">
              <w:t xml:space="preserve"> </w:t>
            </w:r>
            <w:r w:rsidRPr="00037C3A">
              <w:t>to</w:t>
            </w:r>
            <w:r w:rsidRPr="00FA6476">
              <w:t xml:space="preserve"> </w:t>
            </w:r>
            <w:r w:rsidRPr="00037C3A">
              <w:t>vote</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556D5E37" w14:textId="77777777" w:rsidR="00C8258C" w:rsidRDefault="00C8258C" w:rsidP="00BC528C">
            <w:pPr>
              <w:pStyle w:val="linespace"/>
            </w:pPr>
          </w:p>
          <w:p w14:paraId="5FC439B2" w14:textId="77777777" w:rsidR="00C8258C" w:rsidRDefault="00C8258C" w:rsidP="00BC528C">
            <w:pPr>
              <w:pStyle w:val="TableText"/>
            </w:pPr>
            <w:r w:rsidRPr="00037C3A">
              <w:t>3(b)</w:t>
            </w:r>
            <w:r w:rsidRPr="00FA6476">
              <w:t xml:space="preserve"> </w:t>
            </w:r>
            <w:r>
              <w:t>“</w:t>
            </w:r>
            <w:r w:rsidRPr="00037C3A">
              <w:t>Have</w:t>
            </w:r>
            <w:r w:rsidRPr="00FA6476">
              <w:t xml:space="preserve"> </w:t>
            </w:r>
            <w:r w:rsidRPr="00037C3A">
              <w:t>you</w:t>
            </w:r>
            <w:r w:rsidRPr="00FA6476">
              <w:t xml:space="preserve"> </w:t>
            </w:r>
            <w:r w:rsidRPr="00037C3A">
              <w:t>already</w:t>
            </w:r>
            <w:r w:rsidRPr="00FA6476">
              <w:t xml:space="preserve"> </w:t>
            </w:r>
            <w:r w:rsidRPr="00037C3A">
              <w:t>voted</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05E65A14" w14:textId="77777777" w:rsidR="00C8258C" w:rsidRDefault="00C8258C" w:rsidP="00BC528C">
            <w:pPr>
              <w:pStyle w:val="linespace"/>
            </w:pPr>
          </w:p>
          <w:p w14:paraId="711A60C4" w14:textId="77777777" w:rsidR="00C8258C" w:rsidRDefault="00C8258C" w:rsidP="00BC528C">
            <w:pPr>
              <w:pStyle w:val="TableText"/>
            </w:pPr>
            <w:r w:rsidRPr="00037C3A">
              <w:t>3(c)</w:t>
            </w:r>
            <w:r w:rsidRPr="00FA6476">
              <w:t xml:space="preserve"> </w:t>
            </w:r>
            <w:r>
              <w:t>“</w:t>
            </w:r>
            <w:r w:rsidRPr="00037C3A">
              <w:t>Are</w:t>
            </w:r>
            <w:r w:rsidRPr="00FA6476">
              <w:t xml:space="preserve"> </w:t>
            </w:r>
            <w:r w:rsidRPr="00037C3A">
              <w:t>you</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lastRenderedPageBreak/>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1BFF458D" w14:textId="77777777" w:rsidR="00C8258C" w:rsidRDefault="00C8258C" w:rsidP="00BC528C">
            <w:pPr>
              <w:pStyle w:val="linespace"/>
            </w:pPr>
          </w:p>
          <w:p w14:paraId="2B1BFFED" w14:textId="77777777" w:rsidR="00C8258C" w:rsidRPr="00187DB2" w:rsidRDefault="00C8258C" w:rsidP="00BC528C">
            <w:pPr>
              <w:pStyle w:val="TableText"/>
              <w:rPr>
                <w:i/>
                <w:iCs/>
                <w:u w:val="single"/>
              </w:rPr>
            </w:pPr>
            <w:r w:rsidRPr="00187DB2">
              <w:rPr>
                <w:i/>
                <w:iCs/>
                <w:u w:val="single"/>
              </w:rPr>
              <w:t>Note</w:t>
            </w:r>
            <w:r w:rsidRPr="00FA6476">
              <w:rPr>
                <w:i/>
                <w:iCs/>
                <w:u w:val="single"/>
              </w:rPr>
              <w:t xml:space="preserve"> </w:t>
            </w:r>
            <w:r w:rsidRPr="00187DB2">
              <w:rPr>
                <w:i/>
                <w:iCs/>
                <w:u w:val="single"/>
              </w:rPr>
              <w:t>to</w:t>
            </w:r>
            <w:r w:rsidRPr="00FA6476">
              <w:rPr>
                <w:i/>
                <w:iCs/>
                <w:u w:val="single"/>
              </w:rPr>
              <w:t xml:space="preserve"> </w:t>
            </w:r>
            <w:r w:rsidRPr="00187DB2">
              <w:rPr>
                <w:i/>
                <w:iCs/>
                <w:u w:val="single"/>
              </w:rPr>
              <w:t>3(a)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6C35E86F" w14:textId="77777777" w:rsidR="00C8258C" w:rsidRDefault="00C8258C" w:rsidP="00BC528C">
            <w:pPr>
              <w:pStyle w:val="TableText"/>
              <w:rPr>
                <w:i/>
                <w:iCs/>
              </w:rPr>
            </w:pPr>
            <w:r w:rsidRPr="00187DB2">
              <w:rPr>
                <w:i/>
                <w:iCs/>
              </w:rPr>
              <w:t>Where</w:t>
            </w:r>
            <w:r w:rsidRPr="00FA6476">
              <w:rPr>
                <w:i/>
                <w:iCs/>
              </w:rPr>
              <w:t xml:space="preserve"> </w:t>
            </w:r>
            <w:r w:rsidRPr="00187DB2">
              <w:rPr>
                <w:i/>
                <w:iCs/>
              </w:rPr>
              <w:t>the</w:t>
            </w:r>
            <w:r w:rsidRPr="00FA6476">
              <w:rPr>
                <w:i/>
                <w:iCs/>
              </w:rPr>
              <w:t xml:space="preserve"> </w:t>
            </w:r>
            <w:r w:rsidRPr="00187DB2">
              <w:rPr>
                <w:i/>
                <w:iCs/>
              </w:rPr>
              <w:t>questions</w:t>
            </w:r>
            <w:r w:rsidRPr="00FA6476">
              <w:rPr>
                <w:i/>
                <w:iCs/>
              </w:rPr>
              <w:t xml:space="preserve"> </w:t>
            </w:r>
            <w:r w:rsidRPr="00187DB2">
              <w:rPr>
                <w:i/>
                <w:iCs/>
              </w:rPr>
              <w:t>in</w:t>
            </w:r>
            <w:r w:rsidRPr="00FA6476">
              <w:rPr>
                <w:i/>
                <w:iCs/>
              </w:rPr>
              <w:t xml:space="preserve"> </w:t>
            </w:r>
            <w:r w:rsidRPr="00187DB2">
              <w:rPr>
                <w:i/>
                <w:iCs/>
              </w:rPr>
              <w:t>this</w:t>
            </w:r>
            <w:r w:rsidRPr="00FA6476">
              <w:rPr>
                <w:i/>
                <w:iCs/>
              </w:rPr>
              <w:t xml:space="preserve"> </w:t>
            </w:r>
            <w:r w:rsidRPr="00187DB2">
              <w:rPr>
                <w:i/>
                <w:iCs/>
              </w:rPr>
              <w:t>entry</w:t>
            </w:r>
            <w:r w:rsidRPr="00FA6476">
              <w:rPr>
                <w:i/>
                <w:iCs/>
              </w:rPr>
              <w:t xml:space="preserve"> </w:t>
            </w:r>
            <w:r w:rsidRPr="00187DB2">
              <w:rPr>
                <w:i/>
                <w:iCs/>
              </w:rPr>
              <w:t>refer</w:t>
            </w:r>
            <w:r w:rsidRPr="00FA6476">
              <w:rPr>
                <w:i/>
                <w:iCs/>
              </w:rPr>
              <w:t xml:space="preserve"> </w:t>
            </w:r>
            <w:r w:rsidRPr="00187DB2">
              <w:rPr>
                <w:i/>
                <w:iCs/>
              </w:rPr>
              <w:t>to</w:t>
            </w:r>
            <w:r w:rsidRPr="00FA6476">
              <w:rPr>
                <w:i/>
                <w:iCs/>
              </w:rPr>
              <w:t xml:space="preserve"> </w:t>
            </w:r>
            <w:r w:rsidRPr="00187DB2">
              <w:rPr>
                <w:i/>
                <w:iCs/>
              </w:rPr>
              <w:t>[X],</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must</w:t>
            </w:r>
            <w:r w:rsidRPr="00FA6476">
              <w:rPr>
                <w:i/>
                <w:iCs/>
              </w:rPr>
              <w:t xml:space="preserve"> </w:t>
            </w:r>
            <w:r w:rsidRPr="00187DB2">
              <w:rPr>
                <w:i/>
                <w:iCs/>
              </w:rPr>
              <w:t>read</w:t>
            </w:r>
            <w:r w:rsidRPr="00FA6476">
              <w:rPr>
                <w:i/>
                <w:iCs/>
              </w:rPr>
              <w:t xml:space="preserve"> </w:t>
            </w:r>
            <w:r w:rsidRPr="00187DB2">
              <w:rPr>
                <w:i/>
                <w:iCs/>
              </w:rPr>
              <w:t>the</w:t>
            </w:r>
            <w:r w:rsidRPr="00FA6476">
              <w:rPr>
                <w:i/>
                <w:iCs/>
              </w:rPr>
              <w:t xml:space="preserve"> </w:t>
            </w:r>
            <w:r w:rsidRPr="00187DB2">
              <w:rPr>
                <w:i/>
                <w:iCs/>
              </w:rPr>
              <w:t>elector’s</w:t>
            </w:r>
            <w:r w:rsidRPr="00FA6476">
              <w:rPr>
                <w:i/>
                <w:iCs/>
              </w:rPr>
              <w:t xml:space="preserve"> </w:t>
            </w:r>
            <w:r w:rsidRPr="00187DB2">
              <w:rPr>
                <w:i/>
                <w:iCs/>
              </w:rPr>
              <w:t>number</w:t>
            </w:r>
            <w:r w:rsidRPr="00FA6476">
              <w:rPr>
                <w:i/>
                <w:iCs/>
              </w:rPr>
              <w:t xml:space="preserve"> </w:t>
            </w:r>
            <w:r w:rsidRPr="00187DB2">
              <w:rPr>
                <w:i/>
                <w:iCs/>
              </w:rPr>
              <w:t>from</w:t>
            </w:r>
            <w:r w:rsidRPr="00FA6476">
              <w:rPr>
                <w:i/>
                <w:iCs/>
              </w:rPr>
              <w:t xml:space="preserve"> </w:t>
            </w:r>
            <w:r w:rsidRPr="00187DB2">
              <w:rPr>
                <w:i/>
                <w:iCs/>
              </w:rPr>
              <w:t>the</w:t>
            </w:r>
            <w:r w:rsidRPr="00FA6476">
              <w:rPr>
                <w:i/>
                <w:iCs/>
              </w:rPr>
              <w:t xml:space="preserve"> </w:t>
            </w:r>
            <w:r w:rsidRPr="00187DB2">
              <w:rPr>
                <w:i/>
                <w:iCs/>
              </w:rPr>
              <w:t>copies</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registration</w:t>
            </w:r>
            <w:r w:rsidRPr="00FA6476">
              <w:rPr>
                <w:i/>
                <w:iCs/>
              </w:rPr>
              <w:t xml:space="preserve"> </w:t>
            </w:r>
            <w:r w:rsidRPr="00187DB2">
              <w:rPr>
                <w:i/>
                <w:iCs/>
              </w:rPr>
              <w:t>records.</w:t>
            </w:r>
          </w:p>
          <w:p w14:paraId="6B22D326" w14:textId="77777777" w:rsidR="00C8258C" w:rsidRPr="00FD7709" w:rsidRDefault="00C8258C"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320B3724" w14:textId="77777777" w:rsidR="00C8258C" w:rsidRPr="006C19E7" w:rsidRDefault="00C8258C" w:rsidP="00BC528C">
            <w:pPr>
              <w:spacing w:before="20" w:line="220" w:lineRule="atLeast"/>
              <w:rPr>
                <w:sz w:val="21"/>
                <w:szCs w:val="20"/>
                <w:lang w:val="cy-GB" w:eastAsia="en-US"/>
              </w:rPr>
            </w:pPr>
            <w:r w:rsidRPr="006C19E7">
              <w:rPr>
                <w:sz w:val="21"/>
                <w:szCs w:val="20"/>
                <w:lang w:val="cy-GB" w:eastAsia="en-US"/>
              </w:rPr>
              <w:lastRenderedPageBreak/>
              <w:t>3(a) “Ai chi yw’r person sydd â hawl i bleidleisio fel dirprwy ar ran yr etholwr sydd â’r rhif [X] yn y gofrestr etholwyr?”</w:t>
            </w:r>
          </w:p>
          <w:p w14:paraId="734F2DED" w14:textId="77777777" w:rsidR="00C8258C" w:rsidRPr="006C19E7" w:rsidRDefault="00C8258C" w:rsidP="00BC528C">
            <w:pPr>
              <w:spacing w:line="240" w:lineRule="exact"/>
              <w:rPr>
                <w:noProof/>
                <w:sz w:val="20"/>
                <w:szCs w:val="20"/>
                <w:lang w:val="cy-GB" w:eastAsia="en-US"/>
              </w:rPr>
            </w:pPr>
          </w:p>
          <w:p w14:paraId="3FA1D2BC" w14:textId="77777777" w:rsidR="00C8258C" w:rsidRPr="006C19E7" w:rsidRDefault="00C8258C" w:rsidP="00BC528C">
            <w:pPr>
              <w:spacing w:before="20" w:line="220" w:lineRule="atLeast"/>
              <w:rPr>
                <w:sz w:val="21"/>
                <w:szCs w:val="20"/>
                <w:lang w:val="cy-GB" w:eastAsia="en-US"/>
              </w:rPr>
            </w:pPr>
            <w:r w:rsidRPr="006C19E7">
              <w:rPr>
                <w:sz w:val="21"/>
                <w:szCs w:val="20"/>
                <w:lang w:val="cy-GB" w:eastAsia="en-US"/>
              </w:rPr>
              <w:t>3(b) “Ydych chi eisoes wedi pleidleisio fel dirprwy ar ran yr etholwr sydd â’r rhif [X] yn y gofrestr etholwyr?”</w:t>
            </w:r>
          </w:p>
          <w:p w14:paraId="3E1E5708" w14:textId="77777777" w:rsidR="00C8258C" w:rsidRPr="006C19E7" w:rsidRDefault="00C8258C" w:rsidP="00BC528C">
            <w:pPr>
              <w:spacing w:line="240" w:lineRule="exact"/>
              <w:rPr>
                <w:noProof/>
                <w:sz w:val="20"/>
                <w:szCs w:val="20"/>
                <w:lang w:val="cy-GB" w:eastAsia="en-US"/>
              </w:rPr>
            </w:pPr>
          </w:p>
          <w:p w14:paraId="2CFD947D" w14:textId="77777777" w:rsidR="00C8258C" w:rsidRPr="006C19E7" w:rsidRDefault="00C8258C" w:rsidP="00BC528C">
            <w:pPr>
              <w:spacing w:before="20" w:line="220" w:lineRule="atLeast"/>
              <w:rPr>
                <w:sz w:val="21"/>
                <w:szCs w:val="20"/>
                <w:lang w:val="cy-GB" w:eastAsia="en-US"/>
              </w:rPr>
            </w:pPr>
            <w:r w:rsidRPr="006C19E7">
              <w:rPr>
                <w:sz w:val="21"/>
                <w:szCs w:val="20"/>
                <w:lang w:val="cy-GB" w:eastAsia="en-US"/>
              </w:rPr>
              <w:t xml:space="preserve">3(c) “Ai chi yw priod, partner sifil, rhiant, taid/tad-cu neu nain/mam-gu, brawd, chwaer, plentyn, ŵyr neu wyres yr </w:t>
            </w:r>
            <w:r w:rsidRPr="006C19E7">
              <w:rPr>
                <w:sz w:val="21"/>
                <w:szCs w:val="20"/>
                <w:lang w:val="cy-GB" w:eastAsia="en-US"/>
              </w:rPr>
              <w:lastRenderedPageBreak/>
              <w:t>etholwr sydd â’r rhif [X] yn y gofrestr etholwyr?”</w:t>
            </w:r>
          </w:p>
          <w:p w14:paraId="17365D4C" w14:textId="77777777" w:rsidR="00C8258C" w:rsidRPr="006C19E7" w:rsidRDefault="00C8258C" w:rsidP="00BC528C">
            <w:pPr>
              <w:spacing w:line="240" w:lineRule="exact"/>
              <w:rPr>
                <w:noProof/>
                <w:sz w:val="20"/>
                <w:szCs w:val="20"/>
                <w:lang w:val="cy-GB" w:eastAsia="en-US"/>
              </w:rPr>
            </w:pPr>
          </w:p>
          <w:p w14:paraId="1BA5F6F1" w14:textId="77777777" w:rsidR="00C8258C" w:rsidRPr="006C19E7" w:rsidRDefault="00C8258C" w:rsidP="00BC528C">
            <w:pPr>
              <w:spacing w:before="20" w:line="220" w:lineRule="atLeast"/>
              <w:rPr>
                <w:i/>
                <w:iCs/>
                <w:sz w:val="21"/>
                <w:szCs w:val="20"/>
                <w:u w:val="single"/>
                <w:lang w:val="cy-GB" w:eastAsia="en-US"/>
              </w:rPr>
            </w:pPr>
            <w:r w:rsidRPr="006C19E7">
              <w:rPr>
                <w:i/>
                <w:sz w:val="21"/>
                <w:szCs w:val="20"/>
                <w:u w:val="single"/>
                <w:lang w:val="cy-GB" w:eastAsia="en-US"/>
              </w:rPr>
              <w:t>Nodyn ar 3(a) i (c)</w:t>
            </w:r>
          </w:p>
          <w:p w14:paraId="48FF3638" w14:textId="77777777" w:rsidR="00C8258C" w:rsidRPr="00FD7709" w:rsidRDefault="00C8258C" w:rsidP="00BC528C">
            <w:pPr>
              <w:pStyle w:val="TableText"/>
            </w:pPr>
            <w:r w:rsidRPr="006C19E7">
              <w:rPr>
                <w:i/>
                <w:sz w:val="24"/>
                <w:szCs w:val="24"/>
                <w:lang w:val="cy-GB" w:eastAsia="en-GB"/>
              </w:rPr>
              <w:t>Pan fo’r cwestiynau yn y cofnod hwn yn cyfeirio at [X], rhaid i’r swyddog llywyddu ddarllen rhif yr etholwr o’r copïau o’r cofnodion cofrestru.</w:t>
            </w:r>
          </w:p>
        </w:tc>
      </w:tr>
      <w:tr w:rsidR="00C8258C" w:rsidRPr="00FD7709" w14:paraId="688EE8AB" w14:textId="77777777" w:rsidTr="00BC528C">
        <w:tc>
          <w:tcPr>
            <w:tcW w:w="1433" w:type="dxa"/>
            <w:tcBorders>
              <w:top w:val="single" w:sz="4" w:space="0" w:color="auto"/>
              <w:left w:val="single" w:sz="4" w:space="0" w:color="auto"/>
              <w:bottom w:val="single" w:sz="4" w:space="0" w:color="auto"/>
              <w:right w:val="single" w:sz="4" w:space="0" w:color="auto"/>
            </w:tcBorders>
          </w:tcPr>
          <w:p w14:paraId="1F8959E0" w14:textId="77777777" w:rsidR="00C8258C" w:rsidRPr="00FD7709" w:rsidRDefault="00C8258C" w:rsidP="00BC528C">
            <w:pPr>
              <w:pStyle w:val="TableText"/>
            </w:pPr>
            <w:r w:rsidRPr="00037C3A">
              <w:lastRenderedPageBreak/>
              <w:t>4.</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who</w:t>
            </w:r>
            <w:r w:rsidRPr="00FA6476">
              <w:t xml:space="preserve"> </w:t>
            </w:r>
            <w:r w:rsidRPr="00037C3A">
              <w:t>has</w:t>
            </w:r>
            <w:r w:rsidRPr="00FA6476">
              <w:t xml:space="preserve"> </w:t>
            </w:r>
            <w:r w:rsidRPr="00037C3A">
              <w:t>been</w:t>
            </w:r>
            <w:r w:rsidRPr="00FA6476">
              <w:t xml:space="preserve"> </w:t>
            </w:r>
            <w:r w:rsidRPr="00037C3A">
              <w:t>asked</w:t>
            </w:r>
            <w:r w:rsidRPr="00FA6476">
              <w:t xml:space="preserve"> </w:t>
            </w:r>
            <w:r w:rsidRPr="00037C3A">
              <w:t>the</w:t>
            </w:r>
            <w:r w:rsidRPr="00FA6476">
              <w:t xml:space="preserve"> </w:t>
            </w:r>
            <w:r w:rsidRPr="00037C3A">
              <w:t>question</w:t>
            </w:r>
            <w:r w:rsidRPr="00FA6476">
              <w:t xml:space="preserve"> </w:t>
            </w:r>
            <w:r w:rsidRPr="00037C3A">
              <w:t>numbered</w:t>
            </w:r>
            <w:r w:rsidRPr="00FA6476">
              <w:t xml:space="preserve"> </w:t>
            </w:r>
            <w:r w:rsidRPr="00037C3A">
              <w:t>2(c)</w:t>
            </w:r>
            <w:r w:rsidRPr="00FA6476">
              <w:t xml:space="preserve"> </w:t>
            </w:r>
            <w:r w:rsidRPr="00037C3A">
              <w:t>or</w:t>
            </w:r>
            <w:r w:rsidRPr="00FA6476">
              <w:t xml:space="preserve"> </w:t>
            </w:r>
            <w:r w:rsidRPr="00037C3A">
              <w:t>3(c)</w:t>
            </w:r>
            <w:r w:rsidRPr="00FA6476">
              <w:t xml:space="preserve"> </w:t>
            </w:r>
            <w:r w:rsidRPr="00037C3A">
              <w:t>and</w:t>
            </w:r>
            <w:r w:rsidRPr="00FA6476">
              <w:t xml:space="preserve"> </w:t>
            </w:r>
            <w:r w:rsidRPr="00037C3A">
              <w:t>has</w:t>
            </w:r>
            <w:r w:rsidRPr="00FA6476">
              <w:t xml:space="preserve"> </w:t>
            </w:r>
            <w:r w:rsidRPr="00037C3A">
              <w:t>not</w:t>
            </w:r>
            <w:r w:rsidRPr="00FA6476">
              <w:t xml:space="preserve"> </w:t>
            </w:r>
            <w:r w:rsidRPr="00037C3A">
              <w:t>answered</w:t>
            </w:r>
            <w:r w:rsidRPr="00FA6476">
              <w:t xml:space="preserve"> </w:t>
            </w:r>
            <w:r w:rsidRPr="00037C3A">
              <w:t>“yes”</w:t>
            </w:r>
          </w:p>
        </w:tc>
        <w:tc>
          <w:tcPr>
            <w:tcW w:w="1433" w:type="dxa"/>
            <w:tcBorders>
              <w:top w:val="single" w:sz="4" w:space="0" w:color="auto"/>
              <w:left w:val="single" w:sz="4" w:space="0" w:color="auto"/>
              <w:bottom w:val="single" w:sz="4" w:space="0" w:color="auto"/>
              <w:right w:val="single" w:sz="4" w:space="0" w:color="auto"/>
            </w:tcBorders>
          </w:tcPr>
          <w:p w14:paraId="7349B234" w14:textId="77777777" w:rsidR="00C8258C" w:rsidRDefault="00C8258C" w:rsidP="00BC528C">
            <w:pPr>
              <w:pStyle w:val="TableText"/>
            </w:pPr>
            <w:r w:rsidRPr="00037C3A">
              <w:t>4</w:t>
            </w:r>
            <w:r w:rsidRPr="00FA6476">
              <w:t xml:space="preserve"> </w:t>
            </w:r>
            <w:r w:rsidRPr="00037C3A">
              <w:t>“</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t>another</w:t>
            </w:r>
            <w:r w:rsidRPr="00FA6476">
              <w:t xml:space="preserve"> </w:t>
            </w:r>
            <w:r>
              <w:t>electoral</w:t>
            </w:r>
            <w:r w:rsidRPr="00FA6476">
              <w:t xml:space="preserve"> </w:t>
            </w:r>
            <w:r>
              <w:t>ward,</w:t>
            </w:r>
          </w:p>
          <w:p w14:paraId="6D465ED6" w14:textId="77777777" w:rsidR="00C8258C" w:rsidRDefault="00C8258C" w:rsidP="00BC528C">
            <w:pPr>
              <w:pStyle w:val="TableText"/>
            </w:pP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the</w:t>
            </w:r>
            <w:r w:rsidRPr="00FA6476">
              <w:t xml:space="preserve"> </w:t>
            </w:r>
            <w:r>
              <w:t>county/county</w:t>
            </w:r>
            <w:r w:rsidRPr="00FA6476">
              <w:t xml:space="preserve"> </w:t>
            </w:r>
            <w:r>
              <w:t>borough,</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two</w:t>
            </w:r>
            <w:r w:rsidRPr="00FA6476">
              <w:t xml:space="preserve"> </w:t>
            </w:r>
            <w:r w:rsidRPr="00037C3A">
              <w:t>persons</w:t>
            </w:r>
            <w:r w:rsidRPr="00FA6476">
              <w:t xml:space="preserve"> </w:t>
            </w:r>
            <w:r w:rsidRPr="00037C3A">
              <w:t>of</w:t>
            </w:r>
            <w:r w:rsidRPr="00FA6476">
              <w:t xml:space="preserve"> </w:t>
            </w:r>
            <w:r w:rsidRPr="00037C3A">
              <w:t>whom</w:t>
            </w:r>
            <w:r w:rsidRPr="00FA6476">
              <w:t xml:space="preserve"> </w:t>
            </w:r>
            <w:r w:rsidRPr="00037C3A">
              <w:t>you</w:t>
            </w:r>
            <w:r w:rsidRPr="00FA6476">
              <w:t xml:space="preserve"> </w:t>
            </w:r>
            <w:r w:rsidRPr="00037C3A">
              <w:t>are</w:t>
            </w:r>
            <w:r w:rsidRPr="00FA6476">
              <w:t xml:space="preserve"> </w:t>
            </w:r>
            <w:r w:rsidRPr="00037C3A">
              <w:t>not</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p>
          <w:p w14:paraId="3FB131F3" w14:textId="77777777" w:rsidR="00C8258C" w:rsidRDefault="00C8258C" w:rsidP="00BC528C">
            <w:pPr>
              <w:pStyle w:val="linespace"/>
            </w:pPr>
          </w:p>
          <w:p w14:paraId="0BD61B03" w14:textId="77777777" w:rsidR="00C8258C" w:rsidRDefault="00C8258C"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4</w:t>
            </w:r>
          </w:p>
          <w:p w14:paraId="2FD6EC80" w14:textId="77777777" w:rsidR="00C8258C" w:rsidRPr="002B712C" w:rsidRDefault="00C8258C" w:rsidP="00BC528C">
            <w:pPr>
              <w:pStyle w:val="TableText"/>
              <w:rPr>
                <w:i/>
                <w:iCs/>
              </w:rPr>
            </w:pPr>
            <w:r w:rsidRPr="002B712C">
              <w:rPr>
                <w:i/>
                <w:iCs/>
              </w:rPr>
              <w:t>The</w:t>
            </w:r>
            <w:r w:rsidRPr="00FA6476">
              <w:rPr>
                <w:i/>
                <w:iCs/>
              </w:rPr>
              <w:t xml:space="preserve"> </w:t>
            </w:r>
            <w:r w:rsidRPr="002B712C">
              <w:rPr>
                <w:i/>
                <w:iCs/>
              </w:rPr>
              <w:t>presiding</w:t>
            </w:r>
            <w:r w:rsidRPr="00FA6476">
              <w:rPr>
                <w:i/>
                <w:iCs/>
              </w:rPr>
              <w:t xml:space="preserve"> </w:t>
            </w:r>
            <w:r w:rsidRPr="002B712C">
              <w:rPr>
                <w:i/>
                <w:iCs/>
              </w:rPr>
              <w:t>officer</w:t>
            </w:r>
            <w:r w:rsidRPr="00FA6476">
              <w:rPr>
                <w:i/>
                <w:iCs/>
              </w:rPr>
              <w:t xml:space="preserve"> </w:t>
            </w:r>
            <w:r w:rsidRPr="002B712C">
              <w:rPr>
                <w:i/>
                <w:iCs/>
              </w:rPr>
              <w:t>must</w:t>
            </w:r>
            <w:r w:rsidRPr="00FA6476">
              <w:rPr>
                <w:i/>
                <w:iCs/>
              </w:rPr>
              <w:t xml:space="preserve"> </w:t>
            </w:r>
            <w:r w:rsidRPr="002B712C">
              <w:rPr>
                <w:i/>
                <w:iCs/>
              </w:rPr>
              <w:t>say</w:t>
            </w:r>
            <w:r w:rsidRPr="00FA6476">
              <w:rPr>
                <w:i/>
                <w:iCs/>
              </w:rPr>
              <w:t xml:space="preserve"> </w:t>
            </w:r>
            <w:r w:rsidRPr="002B712C">
              <w:rPr>
                <w:i/>
                <w:iCs/>
              </w:rPr>
              <w:t>either</w:t>
            </w:r>
            <w:r w:rsidRPr="00FA6476">
              <w:rPr>
                <w:i/>
                <w:iCs/>
              </w:rPr>
              <w:t xml:space="preserve"> </w:t>
            </w:r>
            <w:r>
              <w:rPr>
                <w:i/>
                <w:iCs/>
              </w:rPr>
              <w:t>“</w:t>
            </w:r>
            <w:r w:rsidRPr="002B712C">
              <w:rPr>
                <w:i/>
                <w:iCs/>
              </w:rPr>
              <w:t>county</w:t>
            </w:r>
            <w:r>
              <w:rPr>
                <w:i/>
                <w:iCs/>
              </w:rPr>
              <w:t>”</w:t>
            </w:r>
          </w:p>
          <w:p w14:paraId="633BBCFF" w14:textId="77777777" w:rsidR="00C8258C" w:rsidRPr="002B712C" w:rsidRDefault="00C8258C" w:rsidP="00BC528C">
            <w:pPr>
              <w:pStyle w:val="TableText"/>
              <w:rPr>
                <w:i/>
                <w:iCs/>
              </w:rPr>
            </w:pPr>
            <w:r>
              <w:rPr>
                <w:i/>
                <w:iCs/>
              </w:rPr>
              <w:t>o</w:t>
            </w:r>
            <w:r w:rsidRPr="002B712C">
              <w:rPr>
                <w:i/>
                <w:iCs/>
              </w:rPr>
              <w:t>r</w:t>
            </w:r>
            <w:r w:rsidRPr="00FA6476">
              <w:rPr>
                <w:i/>
                <w:iCs/>
              </w:rPr>
              <w:t xml:space="preserve"> </w:t>
            </w:r>
            <w:r>
              <w:rPr>
                <w:i/>
                <w:iCs/>
              </w:rPr>
              <w:t>“</w:t>
            </w:r>
            <w:r w:rsidRPr="002B712C">
              <w:rPr>
                <w:i/>
                <w:iCs/>
              </w:rPr>
              <w:t>county</w:t>
            </w:r>
            <w:r w:rsidRPr="00FA6476">
              <w:rPr>
                <w:i/>
                <w:iCs/>
              </w:rPr>
              <w:t xml:space="preserve"> </w:t>
            </w:r>
            <w:r w:rsidRPr="002B712C">
              <w:rPr>
                <w:i/>
                <w:iCs/>
              </w:rPr>
              <w:t>borough</w:t>
            </w:r>
            <w:r>
              <w:rPr>
                <w:i/>
                <w:iCs/>
              </w:rPr>
              <w:t>”</w:t>
            </w:r>
            <w:r w:rsidRPr="002B712C">
              <w:rPr>
                <w:i/>
                <w:iCs/>
              </w:rPr>
              <w:t>,</w:t>
            </w:r>
            <w:r w:rsidRPr="00FA6476">
              <w:rPr>
                <w:i/>
                <w:iCs/>
              </w:rPr>
              <w:t xml:space="preserve"> </w:t>
            </w:r>
            <w:r w:rsidRPr="002B712C">
              <w:rPr>
                <w:i/>
                <w:iCs/>
              </w:rPr>
              <w:t>as</w:t>
            </w:r>
            <w:r w:rsidRPr="00FA6476">
              <w:rPr>
                <w:i/>
                <w:iCs/>
              </w:rPr>
              <w:t xml:space="preserve"> </w:t>
            </w:r>
            <w:r w:rsidRPr="002B712C">
              <w:rPr>
                <w:i/>
                <w:iCs/>
              </w:rPr>
              <w:t>appropriate.</w:t>
            </w:r>
            <w:r w:rsidRPr="00FA6476">
              <w:rPr>
                <w:i/>
                <w:iCs/>
              </w:rPr>
              <w:t xml:space="preserve"> </w:t>
            </w: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05CE5BF5" w14:textId="77777777" w:rsidR="00C8258C" w:rsidRPr="002B712C" w:rsidRDefault="00C8258C" w:rsidP="00BC528C">
            <w:pPr>
              <w:pStyle w:val="TableText"/>
              <w:rPr>
                <w:i/>
                <w:iCs/>
              </w:rPr>
            </w:pPr>
            <w:r w:rsidRPr="002B712C">
              <w:rPr>
                <w:i/>
                <w:iCs/>
              </w:rPr>
              <w:lastRenderedPageBreak/>
              <w:t>or</w:t>
            </w:r>
            <w:r w:rsidRPr="00FA6476">
              <w:rPr>
                <w:i/>
                <w:iCs/>
              </w:rPr>
              <w:t xml:space="preserve"> </w:t>
            </w:r>
            <w:r w:rsidRPr="002B712C">
              <w:rPr>
                <w:i/>
                <w:iCs/>
              </w:rPr>
              <w:t>another</w:t>
            </w:r>
            <w:r w:rsidRPr="00FA6476">
              <w:rPr>
                <w:i/>
                <w:iCs/>
              </w:rPr>
              <w:t xml:space="preserve"> </w:t>
            </w:r>
            <w:r w:rsidRPr="002B712C">
              <w:rPr>
                <w:i/>
                <w:iCs/>
              </w:rPr>
              <w:t>electoral</w:t>
            </w:r>
            <w:r w:rsidRPr="00FA6476">
              <w:rPr>
                <w:i/>
                <w:iCs/>
              </w:rPr>
              <w:t xml:space="preserve"> </w:t>
            </w:r>
            <w:r w:rsidRPr="002B712C">
              <w:rPr>
                <w:i/>
                <w:iCs/>
              </w:rPr>
              <w:t>ward,</w:t>
            </w:r>
            <w:r>
              <w:rPr>
                <w:i/>
                <w:iCs/>
              </w:rPr>
              <w:t>”</w:t>
            </w:r>
            <w:r w:rsidRPr="00FA6476">
              <w:rPr>
                <w:i/>
                <w:iCs/>
              </w:rPr>
              <w:t xml:space="preserve"> </w:t>
            </w:r>
            <w:r w:rsidRPr="002B712C">
              <w:rPr>
                <w:i/>
                <w:iCs/>
              </w:rPr>
              <w:t>may</w:t>
            </w:r>
            <w:r w:rsidRPr="00FA6476">
              <w:rPr>
                <w:i/>
                <w:iCs/>
              </w:rPr>
              <w:t xml:space="preserve"> </w:t>
            </w:r>
            <w:r w:rsidRPr="002B712C">
              <w:rPr>
                <w:i/>
                <w:iCs/>
              </w:rPr>
              <w:t>be</w:t>
            </w:r>
            <w:r w:rsidRPr="00FA6476">
              <w:rPr>
                <w:i/>
                <w:iCs/>
              </w:rPr>
              <w:t xml:space="preserve"> </w:t>
            </w:r>
            <w:r w:rsidRPr="002B712C">
              <w:rPr>
                <w:i/>
                <w:iCs/>
              </w:rPr>
              <w:t>omitted</w:t>
            </w:r>
            <w:r w:rsidRPr="00FA6476">
              <w:rPr>
                <w:i/>
                <w:iCs/>
              </w:rPr>
              <w:t xml:space="preserve"> </w:t>
            </w:r>
            <w:r w:rsidRPr="002B712C">
              <w:rPr>
                <w:i/>
                <w:iCs/>
              </w:rPr>
              <w:t>if</w:t>
            </w:r>
            <w:r w:rsidRPr="00FA6476">
              <w:rPr>
                <w:i/>
                <w:iCs/>
              </w:rPr>
              <w:t xml:space="preserve"> </w:t>
            </w:r>
            <w:r w:rsidRPr="002B712C">
              <w:rPr>
                <w:i/>
                <w:iCs/>
              </w:rPr>
              <w:t>an</w:t>
            </w:r>
            <w:r w:rsidRPr="00FA6476">
              <w:rPr>
                <w:i/>
                <w:iCs/>
              </w:rPr>
              <w:t xml:space="preserve"> </w:t>
            </w:r>
            <w:r w:rsidRPr="002B712C">
              <w:rPr>
                <w:i/>
                <w:iCs/>
              </w:rPr>
              <w:t>election</w:t>
            </w:r>
          </w:p>
          <w:p w14:paraId="58AA66E5" w14:textId="77777777" w:rsidR="00C8258C" w:rsidRDefault="00C8258C" w:rsidP="00BC528C">
            <w:pPr>
              <w:pStyle w:val="TableText"/>
              <w:rPr>
                <w:i/>
                <w:iCs/>
              </w:rPr>
            </w:pPr>
            <w:r w:rsidRPr="002B712C">
              <w:rPr>
                <w:i/>
                <w:iCs/>
              </w:rPr>
              <w:t>is</w:t>
            </w:r>
            <w:r w:rsidRPr="00FA6476">
              <w:rPr>
                <w:i/>
                <w:iCs/>
              </w:rPr>
              <w:t xml:space="preserve"> </w:t>
            </w:r>
            <w:r w:rsidRPr="002B712C">
              <w:rPr>
                <w:i/>
                <w:iCs/>
              </w:rPr>
              <w:t>taking</w:t>
            </w:r>
            <w:r w:rsidRPr="00FA6476">
              <w:rPr>
                <w:i/>
                <w:iCs/>
              </w:rPr>
              <w:t xml:space="preserve"> </w:t>
            </w:r>
            <w:r w:rsidRPr="002B712C">
              <w:rPr>
                <w:i/>
                <w:iCs/>
              </w:rPr>
              <w:t>place</w:t>
            </w:r>
            <w:r w:rsidRPr="00FA6476">
              <w:rPr>
                <w:i/>
                <w:iCs/>
              </w:rPr>
              <w:t xml:space="preserve"> </w:t>
            </w:r>
            <w:r w:rsidRPr="002B712C">
              <w:rPr>
                <w:i/>
                <w:iCs/>
              </w:rPr>
              <w:t>only</w:t>
            </w:r>
            <w:r w:rsidRPr="00FA6476">
              <w:rPr>
                <w:i/>
                <w:iCs/>
              </w:rPr>
              <w:t xml:space="preserve"> </w:t>
            </w:r>
            <w:r w:rsidRPr="002B712C">
              <w:rPr>
                <w:i/>
                <w:iCs/>
              </w:rPr>
              <w:t>in</w:t>
            </w:r>
            <w:r w:rsidRPr="00FA6476">
              <w:rPr>
                <w:i/>
                <w:iCs/>
              </w:rPr>
              <w:t xml:space="preserve"> </w:t>
            </w:r>
            <w:r w:rsidRPr="002B712C">
              <w:rPr>
                <w:i/>
                <w:iCs/>
              </w:rPr>
              <w:t>one</w:t>
            </w:r>
            <w:r w:rsidRPr="00FA6476">
              <w:rPr>
                <w:i/>
                <w:iCs/>
              </w:rPr>
              <w:t xml:space="preserve"> </w:t>
            </w:r>
            <w:r w:rsidRPr="002B712C">
              <w:rPr>
                <w:i/>
                <w:iCs/>
              </w:rPr>
              <w:t>electoral</w:t>
            </w:r>
            <w:r w:rsidRPr="00FA6476">
              <w:rPr>
                <w:i/>
                <w:iCs/>
              </w:rPr>
              <w:t xml:space="preserve"> </w:t>
            </w:r>
            <w:r w:rsidRPr="002B712C">
              <w:rPr>
                <w:i/>
                <w:iCs/>
              </w:rPr>
              <w:t>ward.</w:t>
            </w:r>
          </w:p>
          <w:p w14:paraId="1C3A556E" w14:textId="77777777" w:rsidR="00C8258C" w:rsidRPr="00FD7709" w:rsidRDefault="00C8258C" w:rsidP="00BC528C">
            <w:pPr>
              <w:pStyle w:val="linespace"/>
            </w:pPr>
          </w:p>
        </w:tc>
        <w:tc>
          <w:tcPr>
            <w:tcW w:w="1433" w:type="dxa"/>
            <w:tcBorders>
              <w:top w:val="single" w:sz="4" w:space="0" w:color="auto"/>
              <w:left w:val="single" w:sz="4" w:space="0" w:color="auto"/>
              <w:bottom w:val="single" w:sz="4" w:space="0" w:color="auto"/>
              <w:right w:val="single" w:sz="4" w:space="0" w:color="auto"/>
            </w:tcBorders>
          </w:tcPr>
          <w:p w14:paraId="04EC2891" w14:textId="77777777" w:rsidR="00C8258C" w:rsidRDefault="00C8258C" w:rsidP="00BC528C">
            <w:pPr>
              <w:pStyle w:val="TableText"/>
            </w:pPr>
            <w:r>
              <w:lastRenderedPageBreak/>
              <w:t>4 “Ydych chi eisoes wedi pleidleisio, yn y ward etholiadol hon neu mewn ward etholiadol arall,</w:t>
            </w:r>
          </w:p>
          <w:p w14:paraId="72DD00B7" w14:textId="77777777" w:rsidR="00C8258C" w:rsidRDefault="00C8258C" w:rsidP="00BC528C">
            <w:pPr>
              <w:pStyle w:val="TableText"/>
            </w:pPr>
            <w:r>
              <w:t>yn yr etholiad ar gyfer cynghorwyr i’r sir/fwrdeistref sirol, ar ran dau berson nad ydych yn briod, yn bartner sifil, yn rhiant, yn daid/tad-cu neu’n nain/mam-gu, yn frawd, yn chwaer, yn blentyn, yn ŵyr neu’n wyres iddynt?”</w:t>
            </w:r>
          </w:p>
          <w:p w14:paraId="2371559B" w14:textId="77777777" w:rsidR="00C8258C" w:rsidRDefault="00C8258C" w:rsidP="00BC528C">
            <w:pPr>
              <w:pStyle w:val="linespace"/>
            </w:pPr>
          </w:p>
          <w:p w14:paraId="4DEDEF27" w14:textId="77777777" w:rsidR="00C8258C" w:rsidRDefault="00C8258C" w:rsidP="00BC528C">
            <w:pPr>
              <w:pStyle w:val="TableText"/>
              <w:rPr>
                <w:i/>
                <w:iCs/>
              </w:rPr>
            </w:pPr>
            <w:r>
              <w:rPr>
                <w:i/>
                <w:u w:val="single"/>
              </w:rPr>
              <w:t>Nodyn ar 4</w:t>
            </w:r>
          </w:p>
          <w:p w14:paraId="3BFC8ED3" w14:textId="77777777" w:rsidR="00C8258C" w:rsidRPr="002B712C" w:rsidRDefault="00C8258C" w:rsidP="00BC528C">
            <w:pPr>
              <w:pStyle w:val="TableText"/>
              <w:rPr>
                <w:i/>
                <w:iCs/>
              </w:rPr>
            </w:pPr>
            <w:r>
              <w:rPr>
                <w:i/>
              </w:rPr>
              <w:t xml:space="preserve">Rhaid i’r swyddog llywyddu </w:t>
            </w:r>
            <w:r>
              <w:rPr>
                <w:i/>
              </w:rPr>
              <w:lastRenderedPageBreak/>
              <w:t>ddweud naill ai “sir”</w:t>
            </w:r>
          </w:p>
          <w:p w14:paraId="62FFFE74" w14:textId="77777777" w:rsidR="00C8258C" w:rsidRPr="002B712C" w:rsidRDefault="00C8258C" w:rsidP="00BC528C">
            <w:pPr>
              <w:pStyle w:val="TableText"/>
              <w:rPr>
                <w:i/>
                <w:iCs/>
              </w:rPr>
            </w:pPr>
            <w:r>
              <w:rPr>
                <w:i/>
              </w:rPr>
              <w:t>neu “fwrdeistref sirol”, fel y bo’n briodol. Caniateir hepgor y geiriau “, yn y ward etholiadol hon</w:t>
            </w:r>
          </w:p>
          <w:p w14:paraId="11D1A520" w14:textId="77777777" w:rsidR="00C8258C" w:rsidRPr="002B712C" w:rsidRDefault="00C8258C" w:rsidP="00BC528C">
            <w:pPr>
              <w:pStyle w:val="TableText"/>
              <w:rPr>
                <w:i/>
                <w:iCs/>
              </w:rPr>
            </w:pPr>
            <w:r>
              <w:rPr>
                <w:i/>
              </w:rPr>
              <w:t>neu mewn ward etholiadol arall,” os oes etholiad</w:t>
            </w:r>
          </w:p>
          <w:p w14:paraId="32B86F34" w14:textId="77777777" w:rsidR="00C8258C" w:rsidRPr="00FD7709" w:rsidRDefault="00C8258C" w:rsidP="00BC528C">
            <w:pPr>
              <w:pStyle w:val="TableText"/>
            </w:pPr>
            <w:r>
              <w:rPr>
                <w:i/>
              </w:rPr>
              <w:t>yn digwydd mewn un ward etholiadol yn unig.</w:t>
            </w:r>
          </w:p>
        </w:tc>
      </w:tr>
    </w:tbl>
    <w:p w14:paraId="4D80CC99" w14:textId="77777777" w:rsidR="00C8258C" w:rsidRDefault="00C8258C" w:rsidP="00C8258C">
      <w:pPr>
        <w:pStyle w:val="LQN2"/>
      </w:pPr>
      <w:r>
        <w:lastRenderedPageBreak/>
        <w:t>(5)</w:t>
      </w:r>
      <w:r w:rsidRPr="00FA6476">
        <w:t> </w:t>
      </w:r>
      <w:r w:rsidRPr="00FD7709">
        <w:t>Table</w:t>
      </w:r>
      <w:r w:rsidRPr="00FA6476">
        <w:t xml:space="preserve"> </w:t>
      </w:r>
      <w:r w:rsidRPr="00FD7709">
        <w:t>2</w:t>
      </w:r>
      <w:r w:rsidRPr="00FA6476">
        <w:t xml:space="preserve"> </w:t>
      </w:r>
      <w:r w:rsidRPr="00FD7709">
        <w:t>sets</w:t>
      </w:r>
      <w:r w:rsidRPr="00FA6476">
        <w:t xml:space="preserve"> </w:t>
      </w:r>
      <w:r w:rsidRPr="00FD7709">
        <w:t>out</w:t>
      </w:r>
      <w:r w:rsidRPr="00FA6476">
        <w:t xml:space="preserve"> </w:t>
      </w:r>
      <w:r w:rsidRPr="00FD7709">
        <w:t>the</w:t>
      </w:r>
      <w:r w:rsidRPr="00FA6476">
        <w:t xml:space="preserve"> </w:t>
      </w:r>
      <w:r w:rsidRPr="00FD7709">
        <w:t>questions</w:t>
      </w:r>
      <w:r w:rsidRPr="00FA6476">
        <w:t xml:space="preserve"> </w:t>
      </w:r>
      <w:r w:rsidRPr="00FD7709">
        <w:t>that</w:t>
      </w:r>
      <w:r w:rsidRPr="00FA6476">
        <w:t xml:space="preserve"> </w:t>
      </w:r>
      <w:r w:rsidRPr="00FD7709">
        <w:t>a</w:t>
      </w:r>
      <w:r w:rsidRPr="00FA6476">
        <w:t xml:space="preserve"> </w:t>
      </w:r>
      <w:r w:rsidRPr="00FD7709">
        <w:t>presiding</w:t>
      </w:r>
      <w:r w:rsidRPr="00FA6476">
        <w:t xml:space="preserve"> </w:t>
      </w:r>
      <w:r w:rsidRPr="00FD7709">
        <w:t>officer</w:t>
      </w:r>
      <w:r w:rsidRPr="00FA6476">
        <w:t xml:space="preserve"> </w:t>
      </w:r>
      <w:r w:rsidRPr="00FD7709">
        <w:t>may</w:t>
      </w:r>
      <w:r w:rsidRPr="00FA6476">
        <w:t xml:space="preserve"> </w:t>
      </w:r>
      <w:r w:rsidRPr="00FD7709">
        <w:t>put</w:t>
      </w:r>
      <w:r w:rsidRPr="00FA6476">
        <w:t xml:space="preserve"> </w:t>
      </w:r>
      <w:r w:rsidRPr="00FD7709">
        <w:t>under</w:t>
      </w:r>
      <w:r w:rsidRPr="00FA6476">
        <w:t xml:space="preserve"> </w:t>
      </w:r>
      <w:r w:rsidRPr="00FD7709">
        <w:t>paragraph</w:t>
      </w:r>
      <w:r w:rsidRPr="00FA6476">
        <w:t xml:space="preserve"> </w:t>
      </w:r>
      <w:r w:rsidRPr="00FD7709">
        <w:t>(1)</w:t>
      </w:r>
      <w:r w:rsidRPr="00FA6476">
        <w:t xml:space="preserve"> </w:t>
      </w:r>
      <w:r w:rsidRPr="00FD7709">
        <w:t>but</w:t>
      </w:r>
      <w:r w:rsidRPr="00FA6476">
        <w:t xml:space="preserve"> </w:t>
      </w:r>
      <w:r w:rsidRPr="00FD7709">
        <w:t>cannot</w:t>
      </w:r>
      <w:r w:rsidRPr="00FA6476">
        <w:t xml:space="preserve"> </w:t>
      </w:r>
      <w:r w:rsidRPr="00FD7709">
        <w:t>be</w:t>
      </w:r>
      <w:r w:rsidRPr="00FA6476">
        <w:t xml:space="preserve"> </w:t>
      </w:r>
      <w:r w:rsidRPr="00FD7709">
        <w:t>required</w:t>
      </w:r>
      <w:r w:rsidRPr="00FA6476">
        <w:t xml:space="preserve"> </w:t>
      </w:r>
      <w:r w:rsidRPr="00FD7709">
        <w:t>to</w:t>
      </w:r>
      <w:r w:rsidRPr="00FA6476">
        <w:t xml:space="preserve"> </w:t>
      </w:r>
      <w:r w:rsidRPr="00FD7709">
        <w:t>put</w:t>
      </w:r>
      <w:r w:rsidRPr="00FA6476">
        <w:t xml:space="preserve"> </w:t>
      </w:r>
      <w:r w:rsidRPr="00FD7709">
        <w:t>under</w:t>
      </w:r>
      <w:r w:rsidRPr="00FA6476">
        <w:t xml:space="preserve"> </w:t>
      </w:r>
      <w:r w:rsidRPr="00FD7709">
        <w:t>paragraph</w:t>
      </w:r>
      <w:r w:rsidRPr="00FA6476">
        <w:t xml:space="preserve"> </w:t>
      </w:r>
      <w:r w:rsidRPr="00FD7709">
        <w:t>(2).</w:t>
      </w:r>
    </w:p>
    <w:p w14:paraId="6135F9AC" w14:textId="77777777" w:rsidR="00C8258C" w:rsidRDefault="00C8258C" w:rsidP="00C8258C">
      <w:pPr>
        <w:pStyle w:val="linespace"/>
      </w:pPr>
    </w:p>
    <w:p w14:paraId="6EB8317E" w14:textId="77777777" w:rsidR="00C8258C" w:rsidRPr="00FD7709" w:rsidRDefault="00C8258C" w:rsidP="00C8258C">
      <w:pPr>
        <w:pStyle w:val="LQTableNumber"/>
      </w:pPr>
      <w:r>
        <w:t>Table</w:t>
      </w:r>
      <w:r w:rsidRPr="00FA6476">
        <w:t xml:space="preserve"> </w:t>
      </w:r>
      <w:r>
        <w:t>2</w:t>
      </w:r>
    </w:p>
    <w:tbl>
      <w:tblPr>
        <w:tblW w:w="4299" w:type="dxa"/>
        <w:tblInd w:w="567" w:type="dxa"/>
        <w:tblLayout w:type="fixed"/>
        <w:tblLook w:val="0000" w:firstRow="0" w:lastRow="0" w:firstColumn="0" w:lastColumn="0" w:noHBand="0" w:noVBand="0"/>
      </w:tblPr>
      <w:tblGrid>
        <w:gridCol w:w="1433"/>
        <w:gridCol w:w="1433"/>
        <w:gridCol w:w="1433"/>
      </w:tblGrid>
      <w:tr w:rsidR="00C8258C" w:rsidRPr="00FD7709" w14:paraId="49DB42FC" w14:textId="77777777" w:rsidTr="00BC528C">
        <w:tc>
          <w:tcPr>
            <w:tcW w:w="1433" w:type="dxa"/>
            <w:tcBorders>
              <w:top w:val="single" w:sz="4" w:space="0" w:color="auto"/>
              <w:bottom w:val="single" w:sz="4" w:space="0" w:color="auto"/>
            </w:tcBorders>
          </w:tcPr>
          <w:p w14:paraId="2B4FB233" w14:textId="77777777" w:rsidR="00C8258C" w:rsidRPr="00FD7709" w:rsidRDefault="00C8258C" w:rsidP="00BC528C">
            <w:pPr>
              <w:pStyle w:val="ColumnHeader"/>
            </w:pPr>
            <w:r w:rsidRPr="00FD7709">
              <w:t>Column</w:t>
            </w:r>
            <w:r w:rsidRPr="00FA6476">
              <w:t xml:space="preserve"> </w:t>
            </w:r>
            <w:r>
              <w:t>(1)</w:t>
            </w:r>
          </w:p>
        </w:tc>
        <w:tc>
          <w:tcPr>
            <w:tcW w:w="1433" w:type="dxa"/>
            <w:tcBorders>
              <w:top w:val="single" w:sz="4" w:space="0" w:color="auto"/>
              <w:bottom w:val="single" w:sz="4" w:space="0" w:color="auto"/>
            </w:tcBorders>
          </w:tcPr>
          <w:p w14:paraId="2B741915" w14:textId="77777777" w:rsidR="00C8258C" w:rsidRPr="00FD7709" w:rsidRDefault="00C8258C" w:rsidP="00BC528C">
            <w:pPr>
              <w:pStyle w:val="ColumnHeader"/>
            </w:pPr>
            <w:r>
              <w:t>Column</w:t>
            </w:r>
            <w:r w:rsidRPr="00FA6476">
              <w:t xml:space="preserve"> </w:t>
            </w:r>
            <w:r>
              <w:t>(2)</w:t>
            </w:r>
          </w:p>
        </w:tc>
        <w:tc>
          <w:tcPr>
            <w:tcW w:w="1433" w:type="dxa"/>
            <w:tcBorders>
              <w:top w:val="single" w:sz="4" w:space="0" w:color="auto"/>
              <w:bottom w:val="single" w:sz="4" w:space="0" w:color="auto"/>
            </w:tcBorders>
          </w:tcPr>
          <w:p w14:paraId="1FF30A34" w14:textId="77777777" w:rsidR="00C8258C" w:rsidRPr="00FD7709" w:rsidRDefault="00C8258C" w:rsidP="00BC528C">
            <w:pPr>
              <w:pStyle w:val="ColumnHeader"/>
            </w:pPr>
            <w:r>
              <w:t>Column</w:t>
            </w:r>
            <w:r w:rsidRPr="00FA6476">
              <w:t xml:space="preserve"> </w:t>
            </w:r>
            <w:r>
              <w:t>(3)</w:t>
            </w:r>
          </w:p>
        </w:tc>
      </w:tr>
      <w:tr w:rsidR="00C8258C" w:rsidRPr="00FD7709" w14:paraId="174719CA" w14:textId="77777777" w:rsidTr="00BC528C">
        <w:tc>
          <w:tcPr>
            <w:tcW w:w="1433" w:type="dxa"/>
            <w:tcBorders>
              <w:top w:val="single" w:sz="4" w:space="0" w:color="auto"/>
              <w:left w:val="single" w:sz="4" w:space="0" w:color="auto"/>
              <w:bottom w:val="single" w:sz="4" w:space="0" w:color="auto"/>
              <w:right w:val="single" w:sz="4" w:space="0" w:color="auto"/>
            </w:tcBorders>
          </w:tcPr>
          <w:p w14:paraId="7BA58C12" w14:textId="77777777" w:rsidR="00C8258C" w:rsidRPr="00FD7709" w:rsidRDefault="00C8258C" w:rsidP="00BC528C">
            <w:pPr>
              <w:pStyle w:val="TableText"/>
            </w:pPr>
            <w:r w:rsidRPr="00037C3A">
              <w:rPr>
                <w:b/>
                <w:bCs/>
              </w:rPr>
              <w:t>Description</w:t>
            </w:r>
          </w:p>
        </w:tc>
        <w:tc>
          <w:tcPr>
            <w:tcW w:w="1433" w:type="dxa"/>
            <w:tcBorders>
              <w:top w:val="single" w:sz="4" w:space="0" w:color="auto"/>
              <w:left w:val="single" w:sz="4" w:space="0" w:color="auto"/>
              <w:bottom w:val="single" w:sz="4" w:space="0" w:color="auto"/>
              <w:right w:val="single" w:sz="4" w:space="0" w:color="auto"/>
            </w:tcBorders>
          </w:tcPr>
          <w:p w14:paraId="18FB762B" w14:textId="77777777" w:rsidR="00C8258C" w:rsidRPr="00FD7709" w:rsidRDefault="00C8258C" w:rsidP="00BC528C">
            <w:pPr>
              <w:pStyle w:val="TableText"/>
            </w:pPr>
            <w:r w:rsidRPr="00037C3A">
              <w:rPr>
                <w:b/>
                <w:bCs/>
              </w:rPr>
              <w:t>Question</w:t>
            </w:r>
            <w:r w:rsidRPr="00FA6476">
              <w:rPr>
                <w:b/>
                <w:bCs/>
              </w:rPr>
              <w:t xml:space="preserve"> </w:t>
            </w:r>
            <w:r w:rsidRPr="00037C3A">
              <w:rPr>
                <w:b/>
                <w:bCs/>
              </w:rPr>
              <w:t>to</w:t>
            </w:r>
            <w:r w:rsidRPr="00FA6476">
              <w:rPr>
                <w:b/>
                <w:bCs/>
              </w:rPr>
              <w:t xml:space="preserve"> </w:t>
            </w:r>
            <w:r w:rsidRPr="00037C3A">
              <w:rPr>
                <w:b/>
                <w:bCs/>
              </w:rPr>
              <w:t>be</w:t>
            </w:r>
            <w:r w:rsidRPr="00FA6476">
              <w:rPr>
                <w:b/>
                <w:bCs/>
              </w:rPr>
              <w:t xml:space="preserve"> </w:t>
            </w:r>
            <w:r w:rsidRPr="00037C3A">
              <w:rPr>
                <w:b/>
                <w:bCs/>
              </w:rPr>
              <w:t>asked</w:t>
            </w:r>
            <w:r w:rsidRPr="00FA6476">
              <w:rPr>
                <w:b/>
                <w:bCs/>
              </w:rPr>
              <w:t xml:space="preserve"> </w:t>
            </w:r>
            <w:r w:rsidRPr="00037C3A">
              <w:rPr>
                <w:b/>
                <w:bCs/>
              </w:rPr>
              <w:t>in</w:t>
            </w:r>
            <w:r w:rsidRPr="00FA6476">
              <w:rPr>
                <w:b/>
                <w:bCs/>
              </w:rPr>
              <w:t xml:space="preserve"> </w:t>
            </w:r>
            <w:r w:rsidRPr="00037C3A">
              <w:rPr>
                <w:b/>
                <w:bCs/>
              </w:rPr>
              <w:t>English</w:t>
            </w:r>
          </w:p>
        </w:tc>
        <w:tc>
          <w:tcPr>
            <w:tcW w:w="1433" w:type="dxa"/>
            <w:tcBorders>
              <w:top w:val="single" w:sz="4" w:space="0" w:color="auto"/>
              <w:left w:val="single" w:sz="4" w:space="0" w:color="auto"/>
              <w:bottom w:val="single" w:sz="4" w:space="0" w:color="auto"/>
              <w:right w:val="single" w:sz="4" w:space="0" w:color="auto"/>
            </w:tcBorders>
          </w:tcPr>
          <w:p w14:paraId="01F10B31" w14:textId="77777777" w:rsidR="00C8258C" w:rsidRPr="00FD7709" w:rsidRDefault="00C8258C" w:rsidP="00BC528C">
            <w:pPr>
              <w:pStyle w:val="TableText"/>
            </w:pPr>
            <w:r w:rsidRPr="00037C3A">
              <w:rPr>
                <w:b/>
                <w:bCs/>
              </w:rPr>
              <w:t>Question</w:t>
            </w:r>
            <w:r w:rsidRPr="00FA6476">
              <w:rPr>
                <w:b/>
                <w:bCs/>
              </w:rPr>
              <w:t xml:space="preserve"> </w:t>
            </w:r>
            <w:r w:rsidRPr="00037C3A">
              <w:rPr>
                <w:b/>
                <w:bCs/>
              </w:rPr>
              <w:t>to</w:t>
            </w:r>
            <w:r w:rsidRPr="00FA6476">
              <w:rPr>
                <w:b/>
                <w:bCs/>
              </w:rPr>
              <w:t xml:space="preserve"> </w:t>
            </w:r>
            <w:r w:rsidRPr="00037C3A">
              <w:rPr>
                <w:b/>
                <w:bCs/>
              </w:rPr>
              <w:t>be</w:t>
            </w:r>
            <w:r w:rsidRPr="00FA6476">
              <w:rPr>
                <w:b/>
                <w:bCs/>
              </w:rPr>
              <w:t xml:space="preserve"> </w:t>
            </w:r>
            <w:r w:rsidRPr="00037C3A">
              <w:rPr>
                <w:b/>
                <w:bCs/>
              </w:rPr>
              <w:t>asked</w:t>
            </w:r>
            <w:r w:rsidRPr="00FA6476">
              <w:rPr>
                <w:b/>
                <w:bCs/>
              </w:rPr>
              <w:t xml:space="preserve"> </w:t>
            </w:r>
            <w:r w:rsidRPr="00037C3A">
              <w:rPr>
                <w:b/>
                <w:bCs/>
              </w:rPr>
              <w:t>in</w:t>
            </w:r>
            <w:r w:rsidRPr="00FA6476">
              <w:rPr>
                <w:b/>
                <w:bCs/>
              </w:rPr>
              <w:t xml:space="preserve"> </w:t>
            </w:r>
            <w:r>
              <w:rPr>
                <w:b/>
                <w:bCs/>
              </w:rPr>
              <w:t>Wel</w:t>
            </w:r>
            <w:r w:rsidRPr="00037C3A">
              <w:rPr>
                <w:b/>
                <w:bCs/>
              </w:rPr>
              <w:t>sh</w:t>
            </w:r>
          </w:p>
        </w:tc>
      </w:tr>
      <w:tr w:rsidR="00C8258C" w:rsidRPr="00FD7709" w14:paraId="31BC3726" w14:textId="77777777" w:rsidTr="00BC528C">
        <w:tc>
          <w:tcPr>
            <w:tcW w:w="1433" w:type="dxa"/>
            <w:tcBorders>
              <w:top w:val="single" w:sz="4" w:space="0" w:color="auto"/>
              <w:left w:val="single" w:sz="4" w:space="0" w:color="auto"/>
              <w:bottom w:val="single" w:sz="4" w:space="0" w:color="auto"/>
              <w:right w:val="single" w:sz="4" w:space="0" w:color="auto"/>
            </w:tcBorders>
          </w:tcPr>
          <w:p w14:paraId="1DB51CB3" w14:textId="77777777" w:rsidR="00C8258C" w:rsidRPr="00FD7709" w:rsidRDefault="00C8258C" w:rsidP="00BC528C">
            <w:pPr>
              <w:pStyle w:val="TableText"/>
            </w:pPr>
            <w:r w:rsidRPr="00037C3A">
              <w:t>1.</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an</w:t>
            </w:r>
            <w:r w:rsidRPr="00FA6476">
              <w:t xml:space="preserve"> </w:t>
            </w:r>
            <w:r w:rsidRPr="00037C3A">
              <w:t>elector</w:t>
            </w:r>
            <w:r w:rsidRPr="00FA6476">
              <w:t xml:space="preserve"> </w:t>
            </w:r>
            <w:r w:rsidRPr="00037C3A">
              <w:t>in</w:t>
            </w:r>
            <w:r w:rsidRPr="00FA6476">
              <w:t xml:space="preserve"> </w:t>
            </w:r>
            <w:r w:rsidRPr="00037C3A">
              <w:t>relation</w:t>
            </w:r>
            <w:r w:rsidRPr="00FA6476">
              <w:t xml:space="preserve"> </w:t>
            </w:r>
            <w:r w:rsidRPr="00037C3A">
              <w:t>to</w:t>
            </w:r>
            <w:r w:rsidRPr="00FA6476">
              <w:t xml:space="preserve"> </w:t>
            </w:r>
            <w:r w:rsidRPr="00037C3A">
              <w:t>whom</w:t>
            </w:r>
            <w:r w:rsidRPr="00FA6476">
              <w:t xml:space="preserve"> </w:t>
            </w:r>
            <w:r w:rsidRPr="00037C3A">
              <w:t>there</w:t>
            </w:r>
            <w:r w:rsidRPr="00FA6476">
              <w:t xml:space="preserve"> </w:t>
            </w:r>
            <w:r w:rsidRPr="00037C3A">
              <w:t>is</w:t>
            </w:r>
            <w:r w:rsidRPr="00FA6476">
              <w:t xml:space="preserve"> </w:t>
            </w:r>
            <w:r w:rsidRPr="00037C3A">
              <w:t>an</w:t>
            </w:r>
            <w:r w:rsidRPr="00FA6476">
              <w:t xml:space="preserve"> </w:t>
            </w:r>
            <w:r w:rsidRPr="00037C3A">
              <w:t>entry</w:t>
            </w:r>
            <w:r w:rsidRPr="00FA6476">
              <w:t xml:space="preserve"> </w:t>
            </w:r>
            <w:r w:rsidRPr="00037C3A">
              <w:t>in</w:t>
            </w:r>
            <w:r w:rsidRPr="00FA6476">
              <w:t xml:space="preserve"> </w:t>
            </w:r>
            <w:r w:rsidRPr="00037C3A">
              <w:t>the</w:t>
            </w:r>
            <w:r w:rsidRPr="00FA6476">
              <w:t xml:space="preserve"> </w:t>
            </w:r>
            <w:r w:rsidRPr="00037C3A">
              <w:t>postal</w:t>
            </w:r>
            <w:r w:rsidRPr="00FA6476">
              <w:t xml:space="preserve"> </w:t>
            </w:r>
            <w:r w:rsidRPr="00037C3A">
              <w:t>voters</w:t>
            </w:r>
            <w:r w:rsidRPr="00FA6476">
              <w:t xml:space="preserve"> </w:t>
            </w:r>
            <w:r w:rsidRPr="00037C3A">
              <w:t>list</w:t>
            </w:r>
          </w:p>
        </w:tc>
        <w:tc>
          <w:tcPr>
            <w:tcW w:w="1433" w:type="dxa"/>
            <w:tcBorders>
              <w:top w:val="single" w:sz="4" w:space="0" w:color="auto"/>
              <w:left w:val="single" w:sz="4" w:space="0" w:color="auto"/>
              <w:bottom w:val="single" w:sz="4" w:space="0" w:color="auto"/>
              <w:right w:val="single" w:sz="4" w:space="0" w:color="auto"/>
            </w:tcBorders>
          </w:tcPr>
          <w:p w14:paraId="481ABFFD" w14:textId="77777777" w:rsidR="00C8258C" w:rsidRDefault="00C8258C" w:rsidP="00BC528C">
            <w:pPr>
              <w:pStyle w:val="TableText"/>
            </w:pPr>
            <w:r>
              <w:t>1(a)</w:t>
            </w:r>
            <w:r w:rsidRPr="00FA6476">
              <w:t xml:space="preserve"> </w:t>
            </w:r>
            <w:r>
              <w:t>“Did</w:t>
            </w:r>
            <w:r w:rsidRPr="00FA6476">
              <w:t xml:space="preserve"> </w:t>
            </w:r>
            <w:r>
              <w:t>you</w:t>
            </w:r>
            <w:r w:rsidRPr="00FA6476">
              <w:t xml:space="preserve"> </w:t>
            </w:r>
            <w:r>
              <w:t>apply</w:t>
            </w:r>
            <w:r w:rsidRPr="00FA6476">
              <w:t xml:space="preserve"> </w:t>
            </w:r>
            <w:r>
              <w:t>to</w:t>
            </w:r>
            <w:r w:rsidRPr="00FA6476">
              <w:t xml:space="preserve"> </w:t>
            </w:r>
            <w:r>
              <w:t>vote</w:t>
            </w:r>
            <w:r w:rsidRPr="00FA6476">
              <w:t xml:space="preserve"> </w:t>
            </w:r>
            <w:r>
              <w:t>by</w:t>
            </w:r>
            <w:r w:rsidRPr="00FA6476">
              <w:t xml:space="preserve"> </w:t>
            </w:r>
            <w:r>
              <w:t>post?”</w:t>
            </w:r>
          </w:p>
          <w:p w14:paraId="45443942" w14:textId="77777777" w:rsidR="00C8258C" w:rsidRDefault="00C8258C" w:rsidP="00BC528C">
            <w:pPr>
              <w:pStyle w:val="linespace"/>
            </w:pPr>
          </w:p>
          <w:p w14:paraId="6555657A" w14:textId="77777777" w:rsidR="00C8258C" w:rsidRPr="00FD7709" w:rsidRDefault="00C8258C" w:rsidP="00BC528C">
            <w:pPr>
              <w:pStyle w:val="TableText"/>
            </w:pPr>
            <w:r>
              <w:t>1(b)</w:t>
            </w:r>
            <w:r w:rsidRPr="00FA6476">
              <w:t xml:space="preserve"> </w:t>
            </w:r>
            <w:r>
              <w:t>“Why</w:t>
            </w:r>
            <w:r w:rsidRPr="00FA6476">
              <w:t xml:space="preserve"> </w:t>
            </w:r>
            <w:r>
              <w:t>have</w:t>
            </w:r>
            <w:r w:rsidRPr="00FA6476">
              <w:t xml:space="preserve"> </w:t>
            </w:r>
            <w:r>
              <w:t>you</w:t>
            </w:r>
            <w:r w:rsidRPr="00FA6476">
              <w:t xml:space="preserve"> </w:t>
            </w:r>
            <w:r>
              <w:t>not</w:t>
            </w:r>
            <w:r w:rsidRPr="00FA6476">
              <w:t xml:space="preserve"> </w:t>
            </w:r>
            <w:r>
              <w:t>voted</w:t>
            </w:r>
            <w:r w:rsidRPr="00FA6476">
              <w:t xml:space="preserve"> </w:t>
            </w:r>
            <w:r>
              <w:t>by</w:t>
            </w:r>
            <w:r w:rsidRPr="00FA6476">
              <w:t xml:space="preserve"> </w:t>
            </w:r>
            <w:r>
              <w:t>post?”</w:t>
            </w:r>
          </w:p>
        </w:tc>
        <w:tc>
          <w:tcPr>
            <w:tcW w:w="1433" w:type="dxa"/>
            <w:tcBorders>
              <w:top w:val="single" w:sz="4" w:space="0" w:color="auto"/>
              <w:left w:val="single" w:sz="4" w:space="0" w:color="auto"/>
              <w:bottom w:val="single" w:sz="4" w:space="0" w:color="auto"/>
              <w:right w:val="single" w:sz="4" w:space="0" w:color="auto"/>
            </w:tcBorders>
          </w:tcPr>
          <w:p w14:paraId="1822E49F" w14:textId="77777777" w:rsidR="00C8258C" w:rsidRDefault="00C8258C" w:rsidP="00BC528C">
            <w:pPr>
              <w:pStyle w:val="TableText"/>
            </w:pPr>
            <w:r>
              <w:t>1(a)</w:t>
            </w:r>
            <w:r w:rsidRPr="00FA6476">
              <w:t xml:space="preserve"> </w:t>
            </w:r>
            <w:r>
              <w:t>“Wnaethoch</w:t>
            </w:r>
            <w:r w:rsidRPr="00FA6476">
              <w:t xml:space="preserve"> </w:t>
            </w:r>
            <w:r>
              <w:t>chi</w:t>
            </w:r>
            <w:r w:rsidRPr="00FA6476">
              <w:t xml:space="preserve"> </w:t>
            </w:r>
            <w:r>
              <w:t>gais</w:t>
            </w:r>
            <w:r w:rsidRPr="00FA6476">
              <w:t xml:space="preserve"> </w:t>
            </w:r>
            <w:r>
              <w:t>i</w:t>
            </w:r>
            <w:r w:rsidRPr="00FA6476">
              <w:t xml:space="preserve"> </w:t>
            </w:r>
            <w:r>
              <w:t>bleidleisio</w:t>
            </w:r>
            <w:r w:rsidRPr="00FA6476">
              <w:t xml:space="preserve"> </w:t>
            </w:r>
            <w:r>
              <w:t>drwy’r</w:t>
            </w:r>
            <w:r w:rsidRPr="00FA6476">
              <w:t xml:space="preserve"> </w:t>
            </w:r>
            <w:r>
              <w:t>post?”</w:t>
            </w:r>
          </w:p>
          <w:p w14:paraId="0DA95F70" w14:textId="77777777" w:rsidR="00C8258C" w:rsidRDefault="00C8258C" w:rsidP="00BC528C">
            <w:pPr>
              <w:pStyle w:val="linespace"/>
            </w:pPr>
          </w:p>
          <w:p w14:paraId="35BEFD97" w14:textId="77777777" w:rsidR="00C8258C" w:rsidRDefault="00C8258C" w:rsidP="00BC528C">
            <w:pPr>
              <w:pStyle w:val="TableText"/>
            </w:pPr>
            <w:r>
              <w:t>1(b)</w:t>
            </w:r>
            <w:r w:rsidRPr="00FA6476">
              <w:t xml:space="preserve"> </w:t>
            </w:r>
            <w:r>
              <w:t>“Pam</w:t>
            </w:r>
            <w:r w:rsidRPr="00FA6476">
              <w:t xml:space="preserve"> </w:t>
            </w:r>
            <w:r>
              <w:t>nad</w:t>
            </w:r>
            <w:r w:rsidRPr="00FA6476">
              <w:t xml:space="preserve"> </w:t>
            </w:r>
            <w:r>
              <w:t>ydych</w:t>
            </w:r>
            <w:r w:rsidRPr="00FA6476">
              <w:t xml:space="preserve"> </w:t>
            </w:r>
            <w:r>
              <w:t>chi</w:t>
            </w:r>
            <w:r w:rsidRPr="00FA6476">
              <w:t xml:space="preserve"> </w:t>
            </w:r>
            <w:r>
              <w:t>wedi</w:t>
            </w:r>
            <w:r w:rsidRPr="00FA6476">
              <w:t xml:space="preserve"> </w:t>
            </w:r>
            <w:r>
              <w:t>pleidleisio</w:t>
            </w:r>
            <w:r w:rsidRPr="00FA6476">
              <w:t xml:space="preserve"> </w:t>
            </w:r>
            <w:r>
              <w:t>drwy’r</w:t>
            </w:r>
            <w:r w:rsidRPr="00FA6476">
              <w:t xml:space="preserve"> </w:t>
            </w:r>
            <w:r>
              <w:t>post?”</w:t>
            </w:r>
          </w:p>
          <w:p w14:paraId="7B1362A4" w14:textId="77777777" w:rsidR="00C8258C" w:rsidRPr="00FD7709" w:rsidRDefault="00C8258C" w:rsidP="00BC528C">
            <w:pPr>
              <w:pStyle w:val="linespace"/>
            </w:pPr>
          </w:p>
        </w:tc>
      </w:tr>
      <w:tr w:rsidR="00C8258C" w:rsidRPr="00FD7709" w14:paraId="0A1A46C3" w14:textId="77777777" w:rsidTr="00BC528C">
        <w:tc>
          <w:tcPr>
            <w:tcW w:w="1433" w:type="dxa"/>
            <w:tcBorders>
              <w:top w:val="single" w:sz="4" w:space="0" w:color="auto"/>
              <w:left w:val="single" w:sz="4" w:space="0" w:color="auto"/>
              <w:bottom w:val="single" w:sz="4" w:space="0" w:color="auto"/>
              <w:right w:val="single" w:sz="4" w:space="0" w:color="auto"/>
            </w:tcBorders>
          </w:tcPr>
          <w:p w14:paraId="1C9C732A" w14:textId="77777777" w:rsidR="00C8258C" w:rsidRPr="00FD7709" w:rsidRDefault="00C8258C" w:rsidP="00BC528C">
            <w:pPr>
              <w:pStyle w:val="TableText"/>
            </w:pPr>
            <w:r w:rsidRPr="00037C3A">
              <w:t>2.</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who</w:t>
            </w:r>
            <w:r w:rsidRPr="00FA6476">
              <w:t xml:space="preserve"> </w:t>
            </w:r>
            <w:r w:rsidRPr="00037C3A">
              <w:t>is</w:t>
            </w:r>
            <w:r w:rsidRPr="00FA6476">
              <w:t xml:space="preserve"> </w:t>
            </w:r>
            <w:r w:rsidRPr="00037C3A">
              <w:t>named</w:t>
            </w:r>
            <w:r w:rsidRPr="00FA6476">
              <w:t xml:space="preserve"> </w:t>
            </w:r>
            <w:r w:rsidRPr="00037C3A">
              <w:t>in</w:t>
            </w:r>
            <w:r w:rsidRPr="00FA6476">
              <w:t xml:space="preserve"> </w:t>
            </w:r>
            <w:r w:rsidRPr="00037C3A">
              <w:t>the</w:t>
            </w:r>
            <w:r w:rsidRPr="00FA6476">
              <w:t xml:space="preserve"> </w:t>
            </w:r>
            <w:r w:rsidRPr="00037C3A">
              <w:t>proxy</w:t>
            </w:r>
            <w:r w:rsidRPr="00FA6476">
              <w:t xml:space="preserve"> </w:t>
            </w:r>
            <w:r w:rsidRPr="00037C3A">
              <w:t>postal</w:t>
            </w:r>
            <w:r w:rsidRPr="00FA6476">
              <w:t xml:space="preserve"> </w:t>
            </w:r>
            <w:r w:rsidRPr="00037C3A">
              <w:t>voters</w:t>
            </w:r>
            <w:r w:rsidRPr="00FA6476">
              <w:t xml:space="preserve"> </w:t>
            </w:r>
            <w:r w:rsidRPr="00037C3A">
              <w:t>list</w:t>
            </w:r>
          </w:p>
        </w:tc>
        <w:tc>
          <w:tcPr>
            <w:tcW w:w="1433" w:type="dxa"/>
            <w:tcBorders>
              <w:top w:val="single" w:sz="4" w:space="0" w:color="auto"/>
              <w:left w:val="single" w:sz="4" w:space="0" w:color="auto"/>
              <w:bottom w:val="single" w:sz="4" w:space="0" w:color="auto"/>
              <w:right w:val="single" w:sz="4" w:space="0" w:color="auto"/>
            </w:tcBorders>
          </w:tcPr>
          <w:p w14:paraId="38FADB3D" w14:textId="77777777" w:rsidR="00C8258C" w:rsidRDefault="00C8258C" w:rsidP="00BC528C">
            <w:pPr>
              <w:pStyle w:val="TableText"/>
            </w:pPr>
            <w:r>
              <w:t>2(a)</w:t>
            </w:r>
            <w:r w:rsidRPr="00FA6476">
              <w:t xml:space="preserve"> </w:t>
            </w:r>
            <w:r>
              <w:t>“Did</w:t>
            </w:r>
            <w:r w:rsidRPr="00FA6476">
              <w:t xml:space="preserve"> </w:t>
            </w:r>
            <w:r>
              <w:t>you</w:t>
            </w:r>
            <w:r w:rsidRPr="00FA6476">
              <w:t xml:space="preserve"> </w:t>
            </w:r>
            <w:r>
              <w:t>apply</w:t>
            </w:r>
            <w:r w:rsidRPr="00FA6476">
              <w:t xml:space="preserve"> </w:t>
            </w:r>
            <w:r>
              <w:t>to</w:t>
            </w:r>
            <w:r w:rsidRPr="00FA6476">
              <w:t xml:space="preserve"> </w:t>
            </w:r>
            <w:r>
              <w:t>vote</w:t>
            </w:r>
            <w:r w:rsidRPr="00FA6476">
              <w:t xml:space="preserve"> </w:t>
            </w:r>
            <w:r>
              <w:t>by</w:t>
            </w:r>
            <w:r w:rsidRPr="00FA6476">
              <w:t xml:space="preserve"> </w:t>
            </w:r>
            <w:r>
              <w:t>post</w:t>
            </w:r>
            <w:r w:rsidRPr="00FA6476">
              <w:t xml:space="preserve"> </w:t>
            </w:r>
            <w:r>
              <w:t>as</w:t>
            </w:r>
            <w:r w:rsidRPr="00FA6476">
              <w:t xml:space="preserve"> </w:t>
            </w:r>
            <w:r>
              <w:t>proxy?”</w:t>
            </w:r>
          </w:p>
          <w:p w14:paraId="0AB989DB" w14:textId="77777777" w:rsidR="00C8258C" w:rsidRDefault="00C8258C" w:rsidP="00BC528C">
            <w:pPr>
              <w:pStyle w:val="linespace"/>
            </w:pPr>
          </w:p>
          <w:p w14:paraId="0AEA501B" w14:textId="77777777" w:rsidR="00C8258C" w:rsidRPr="00FD7709" w:rsidRDefault="00C8258C" w:rsidP="00BC528C">
            <w:pPr>
              <w:pStyle w:val="TableText"/>
            </w:pPr>
            <w:r>
              <w:t>2(b)</w:t>
            </w:r>
            <w:r w:rsidRPr="00FA6476">
              <w:t xml:space="preserve"> </w:t>
            </w:r>
            <w:r>
              <w:t>“Why</w:t>
            </w:r>
            <w:r w:rsidRPr="00FA6476">
              <w:t xml:space="preserve"> </w:t>
            </w:r>
            <w:r>
              <w:t>have</w:t>
            </w:r>
            <w:r w:rsidRPr="00FA6476">
              <w:t xml:space="preserve"> </w:t>
            </w:r>
            <w:r>
              <w:t>you</w:t>
            </w:r>
            <w:r w:rsidRPr="00FA6476">
              <w:t xml:space="preserve"> </w:t>
            </w:r>
            <w:r>
              <w:t>not</w:t>
            </w:r>
            <w:r w:rsidRPr="00FA6476">
              <w:t xml:space="preserve"> </w:t>
            </w:r>
            <w:r>
              <w:t>voted</w:t>
            </w:r>
            <w:r w:rsidRPr="00FA6476">
              <w:t xml:space="preserve"> </w:t>
            </w:r>
            <w:r>
              <w:t>by</w:t>
            </w:r>
            <w:r w:rsidRPr="00FA6476">
              <w:t xml:space="preserve"> </w:t>
            </w:r>
            <w:r>
              <w:t>post</w:t>
            </w:r>
            <w:r w:rsidRPr="00FA6476">
              <w:t xml:space="preserve"> </w:t>
            </w:r>
            <w:r>
              <w:t>as</w:t>
            </w:r>
            <w:r w:rsidRPr="00FA6476">
              <w:t xml:space="preserve"> </w:t>
            </w:r>
            <w:r>
              <w:t>proxy?”</w:t>
            </w:r>
          </w:p>
        </w:tc>
        <w:tc>
          <w:tcPr>
            <w:tcW w:w="1433" w:type="dxa"/>
            <w:tcBorders>
              <w:top w:val="single" w:sz="4" w:space="0" w:color="auto"/>
              <w:left w:val="single" w:sz="4" w:space="0" w:color="auto"/>
              <w:bottom w:val="single" w:sz="4" w:space="0" w:color="auto"/>
              <w:right w:val="single" w:sz="4" w:space="0" w:color="auto"/>
            </w:tcBorders>
          </w:tcPr>
          <w:p w14:paraId="5A0FE277" w14:textId="77777777" w:rsidR="00C8258C" w:rsidRDefault="00C8258C" w:rsidP="00BC528C">
            <w:pPr>
              <w:pStyle w:val="TableText"/>
            </w:pPr>
            <w:r w:rsidRPr="000D14BC">
              <w:t>2(a)</w:t>
            </w:r>
            <w:r w:rsidRPr="00FA6476">
              <w:t xml:space="preserve"> </w:t>
            </w:r>
            <w:r w:rsidRPr="000D14BC">
              <w:t>“Wnaethoch</w:t>
            </w:r>
            <w:r w:rsidRPr="00FA6476">
              <w:t xml:space="preserve"> </w:t>
            </w:r>
            <w:r w:rsidRPr="000D14BC">
              <w:t>chi</w:t>
            </w:r>
            <w:r w:rsidRPr="00FA6476">
              <w:t xml:space="preserve"> </w:t>
            </w:r>
            <w:r w:rsidRPr="000D14BC">
              <w:t>gais</w:t>
            </w:r>
            <w:r w:rsidRPr="00FA6476">
              <w:t xml:space="preserve"> </w:t>
            </w:r>
            <w:r>
              <w:t>i</w:t>
            </w:r>
            <w:r w:rsidRPr="00FA6476">
              <w:t xml:space="preserve"> </w:t>
            </w:r>
            <w:r w:rsidRPr="000D14BC">
              <w:t>bleidleisio</w:t>
            </w:r>
            <w:r w:rsidRPr="00FA6476">
              <w:t xml:space="preserve"> </w:t>
            </w:r>
            <w:r w:rsidRPr="000D14BC">
              <w:t>drwy’r</w:t>
            </w:r>
            <w:r w:rsidRPr="00FA6476">
              <w:t xml:space="preserve"> </w:t>
            </w:r>
            <w:r w:rsidRPr="000D14BC">
              <w:t>post</w:t>
            </w:r>
            <w:r w:rsidRPr="00FA6476">
              <w:t xml:space="preserve"> </w:t>
            </w:r>
            <w:r w:rsidRPr="000D14BC">
              <w:t>fel</w:t>
            </w:r>
            <w:r w:rsidRPr="00FA6476">
              <w:t xml:space="preserve"> </w:t>
            </w:r>
            <w:r w:rsidRPr="000D14BC">
              <w:t>dirprwy?”</w:t>
            </w:r>
          </w:p>
          <w:p w14:paraId="2E6FD416" w14:textId="77777777" w:rsidR="00C8258C" w:rsidRDefault="00C8258C" w:rsidP="00BC528C">
            <w:pPr>
              <w:pStyle w:val="linespace"/>
            </w:pPr>
          </w:p>
          <w:p w14:paraId="13281634" w14:textId="77777777" w:rsidR="00C8258C" w:rsidRDefault="00C8258C" w:rsidP="00BC528C">
            <w:pPr>
              <w:pStyle w:val="TableText"/>
            </w:pPr>
            <w:r w:rsidRPr="000D14BC">
              <w:t>2(b)</w:t>
            </w:r>
            <w:r w:rsidRPr="00FA6476">
              <w:t xml:space="preserve"> </w:t>
            </w:r>
            <w:r w:rsidRPr="000D14BC">
              <w:t>“Pam</w:t>
            </w:r>
            <w:r w:rsidRPr="00FA6476">
              <w:t xml:space="preserve"> </w:t>
            </w:r>
            <w:r w:rsidRPr="000D14BC">
              <w:t>nad</w:t>
            </w:r>
            <w:r w:rsidRPr="00FA6476">
              <w:t xml:space="preserve"> </w:t>
            </w:r>
            <w:r w:rsidRPr="000D14BC">
              <w:t>ydych</w:t>
            </w:r>
            <w:r w:rsidRPr="00FA6476">
              <w:t xml:space="preserve"> </w:t>
            </w:r>
            <w:r w:rsidRPr="000D14BC">
              <w:t>chi</w:t>
            </w:r>
            <w:r w:rsidRPr="00FA6476">
              <w:t xml:space="preserve"> </w:t>
            </w:r>
            <w:r w:rsidRPr="000D14BC">
              <w:t>wedi</w:t>
            </w:r>
            <w:r w:rsidRPr="00FA6476">
              <w:t xml:space="preserve"> </w:t>
            </w:r>
            <w:r w:rsidRPr="000D14BC">
              <w:t>pleidleisio</w:t>
            </w:r>
            <w:r w:rsidRPr="00FA6476">
              <w:t xml:space="preserve"> </w:t>
            </w:r>
            <w:r w:rsidRPr="000D14BC">
              <w:lastRenderedPageBreak/>
              <w:t>drwy’r</w:t>
            </w:r>
            <w:r w:rsidRPr="00FA6476">
              <w:t xml:space="preserve"> </w:t>
            </w:r>
            <w:r w:rsidRPr="000D14BC">
              <w:t>post</w:t>
            </w:r>
            <w:r w:rsidRPr="00FA6476">
              <w:t xml:space="preserve"> </w:t>
            </w:r>
            <w:r w:rsidRPr="000D14BC">
              <w:t>fel</w:t>
            </w:r>
            <w:r w:rsidRPr="00FA6476">
              <w:t xml:space="preserve"> </w:t>
            </w:r>
            <w:r w:rsidRPr="000D14BC">
              <w:t>dirprwy?”</w:t>
            </w:r>
          </w:p>
          <w:p w14:paraId="03E883F0" w14:textId="77777777" w:rsidR="00C8258C" w:rsidRPr="00FD7709" w:rsidRDefault="00C8258C" w:rsidP="00BC528C">
            <w:pPr>
              <w:pStyle w:val="linespace"/>
            </w:pPr>
          </w:p>
        </w:tc>
      </w:tr>
    </w:tbl>
    <w:p w14:paraId="2D195FA3" w14:textId="77777777" w:rsidR="00C8258C" w:rsidRDefault="00C8258C" w:rsidP="00C8258C">
      <w:pPr>
        <w:pStyle w:val="LQN2"/>
      </w:pPr>
      <w:r>
        <w:lastRenderedPageBreak/>
        <w:t>(6)</w:t>
      </w:r>
      <w:r w:rsidRPr="00FA6476">
        <w:t xml:space="preserve"> </w:t>
      </w:r>
      <w:r>
        <w:t>A</w:t>
      </w:r>
      <w:r w:rsidRPr="00FA6476">
        <w:t xml:space="preserve"> </w:t>
      </w:r>
      <w:r w:rsidRPr="00C66766">
        <w:t>ballot</w:t>
      </w:r>
      <w:r w:rsidRPr="00FA6476">
        <w:t xml:space="preserve"> </w:t>
      </w:r>
      <w:r w:rsidRPr="00C66766">
        <w:t>paper</w:t>
      </w:r>
      <w:r w:rsidRPr="00FA6476">
        <w:t xml:space="preserve"> </w:t>
      </w:r>
      <w:r w:rsidRPr="00C66766">
        <w:t>must</w:t>
      </w:r>
      <w:r w:rsidRPr="00FA6476">
        <w:t xml:space="preserve"> </w:t>
      </w:r>
      <w:r w:rsidRPr="00C66766">
        <w:t>not</w:t>
      </w:r>
      <w:r w:rsidRPr="00FA6476">
        <w:t xml:space="preserve"> </w:t>
      </w:r>
      <w:r w:rsidRPr="00C66766">
        <w:t>be</w:t>
      </w:r>
      <w:r w:rsidRPr="00FA6476">
        <w:t xml:space="preserve"> </w:t>
      </w:r>
      <w:r w:rsidRPr="00C66766">
        <w:t>given</w:t>
      </w:r>
      <w:r w:rsidRPr="00FA6476">
        <w:t xml:space="preserve"> </w:t>
      </w:r>
      <w:r w:rsidRPr="00C66766">
        <w:t>to</w:t>
      </w:r>
      <w:r w:rsidRPr="00FA6476">
        <w:t xml:space="preserve"> </w:t>
      </w:r>
      <w:r w:rsidRPr="00C66766">
        <w:t>any</w:t>
      </w:r>
      <w:r w:rsidRPr="00FA6476">
        <w:t xml:space="preserve"> </w:t>
      </w:r>
      <w:r w:rsidRPr="00C66766">
        <w:t>person</w:t>
      </w:r>
      <w:r w:rsidRPr="00FA6476">
        <w:t xml:space="preserve"> </w:t>
      </w:r>
      <w:r w:rsidRPr="00C66766">
        <w:t>required</w:t>
      </w:r>
      <w:r w:rsidRPr="00FA6476">
        <w:t xml:space="preserve"> </w:t>
      </w:r>
      <w:r w:rsidRPr="00C66766">
        <w:t>to</w:t>
      </w:r>
      <w:r w:rsidRPr="00FA6476">
        <w:t xml:space="preserve"> </w:t>
      </w:r>
      <w:r w:rsidRPr="00C66766">
        <w:t>answer</w:t>
      </w:r>
      <w:r w:rsidRPr="00FA6476">
        <w:t xml:space="preserve"> </w:t>
      </w:r>
      <w:r w:rsidRPr="00C66766">
        <w:t>one</w:t>
      </w:r>
      <w:r w:rsidRPr="00FA6476">
        <w:t xml:space="preserve"> </w:t>
      </w:r>
      <w:r w:rsidRPr="00C66766">
        <w:t>or</w:t>
      </w:r>
      <w:r w:rsidRPr="00FA6476">
        <w:t xml:space="preserve"> </w:t>
      </w:r>
      <w:r w:rsidRPr="00C66766">
        <w:t>more</w:t>
      </w:r>
      <w:r w:rsidRPr="00FA6476">
        <w:t xml:space="preserve"> </w:t>
      </w:r>
      <w:r w:rsidRPr="00C66766">
        <w:t>of</w:t>
      </w:r>
      <w:r w:rsidRPr="00FA6476">
        <w:t xml:space="preserve"> </w:t>
      </w:r>
      <w:r w:rsidRPr="00C66766">
        <w:t>the</w:t>
      </w:r>
      <w:r w:rsidRPr="00FA6476">
        <w:t xml:space="preserve"> </w:t>
      </w:r>
      <w:r w:rsidRPr="00C66766">
        <w:t>questions</w:t>
      </w:r>
      <w:r w:rsidRPr="00FA6476">
        <w:t xml:space="preserve"> </w:t>
      </w:r>
      <w:r w:rsidRPr="00C66766">
        <w:t>in</w:t>
      </w:r>
      <w:r w:rsidRPr="00FA6476">
        <w:t xml:space="preserve"> </w:t>
      </w:r>
      <w:r w:rsidRPr="00C66766">
        <w:t>Table</w:t>
      </w:r>
      <w:r w:rsidRPr="00FA6476">
        <w:t xml:space="preserve"> </w:t>
      </w:r>
      <w:r w:rsidRPr="00C66766">
        <w:t>1</w:t>
      </w:r>
      <w:r w:rsidRPr="00FA6476">
        <w:t xml:space="preserve"> </w:t>
      </w:r>
      <w:r w:rsidRPr="00C66766">
        <w:t>or</w:t>
      </w:r>
      <w:r w:rsidRPr="00FA6476">
        <w:t xml:space="preserve"> </w:t>
      </w:r>
      <w:r w:rsidRPr="00C66766">
        <w:t>2</w:t>
      </w:r>
      <w:r w:rsidRPr="00FA6476">
        <w:t xml:space="preserve"> </w:t>
      </w:r>
      <w:r w:rsidRPr="00C66766">
        <w:t>unless</w:t>
      </w:r>
      <w:r w:rsidRPr="00FA6476">
        <w:t xml:space="preserve"> </w:t>
      </w:r>
      <w:r w:rsidRPr="00C66766">
        <w:t>the</w:t>
      </w:r>
      <w:r w:rsidRPr="00FA6476">
        <w:t xml:space="preserve"> </w:t>
      </w:r>
      <w:r w:rsidRPr="00C66766">
        <w:t>person</w:t>
      </w:r>
      <w:r w:rsidRPr="00FA6476">
        <w:t xml:space="preserve"> </w:t>
      </w:r>
      <w:r w:rsidRPr="00C66766">
        <w:t>has</w:t>
      </w:r>
      <w:r w:rsidRPr="00FA6476">
        <w:t xml:space="preserve"> </w:t>
      </w:r>
      <w:r w:rsidRPr="00C66766">
        <w:t>answered</w:t>
      </w:r>
      <w:r w:rsidRPr="00FA6476">
        <w:t xml:space="preserve"> </w:t>
      </w:r>
      <w:r w:rsidRPr="00C66766">
        <w:t>the</w:t>
      </w:r>
      <w:r w:rsidRPr="00FA6476">
        <w:t xml:space="preserve"> </w:t>
      </w:r>
      <w:r w:rsidRPr="00C66766">
        <w:t>question</w:t>
      </w:r>
      <w:r w:rsidRPr="00FA6476">
        <w:t xml:space="preserve"> </w:t>
      </w:r>
      <w:r w:rsidRPr="00C66766">
        <w:t>or</w:t>
      </w:r>
      <w:r w:rsidRPr="00FA6476">
        <w:t xml:space="preserve"> </w:t>
      </w:r>
      <w:r w:rsidRPr="00C66766">
        <w:t>questions</w:t>
      </w:r>
      <w:r w:rsidRPr="00FA6476">
        <w:t xml:space="preserve"> </w:t>
      </w:r>
      <w:r w:rsidRPr="00C66766">
        <w:t>satisfactorily.</w:t>
      </w:r>
    </w:p>
    <w:p w14:paraId="4176BDEA" w14:textId="77777777" w:rsidR="00C8258C" w:rsidRDefault="00C8258C" w:rsidP="00C8258C">
      <w:pPr>
        <w:pStyle w:val="LQN2"/>
      </w:pPr>
      <w:r>
        <w:t>(7)</w:t>
      </w:r>
      <w:r w:rsidRPr="00FA6476">
        <w:t> </w:t>
      </w:r>
      <w:r w:rsidRPr="00C66766">
        <w:t>Except</w:t>
      </w:r>
      <w:r w:rsidRPr="00FA6476">
        <w:t xml:space="preserve"> </w:t>
      </w:r>
      <w:r w:rsidRPr="00C66766">
        <w:t>as</w:t>
      </w:r>
      <w:r w:rsidRPr="00FA6476">
        <w:t xml:space="preserve"> </w:t>
      </w:r>
      <w:r w:rsidRPr="00C66766">
        <w:t>authorised</w:t>
      </w:r>
      <w:r w:rsidRPr="00FA6476">
        <w:t xml:space="preserve"> </w:t>
      </w:r>
      <w:r w:rsidRPr="00C66766">
        <w:t>by</w:t>
      </w:r>
      <w:r w:rsidRPr="00FA6476">
        <w:t xml:space="preserve"> </w:t>
      </w:r>
      <w:r w:rsidRPr="00C66766">
        <w:t>this</w:t>
      </w:r>
      <w:r w:rsidRPr="00FA6476">
        <w:t xml:space="preserve"> </w:t>
      </w:r>
      <w:r w:rsidRPr="00C66766">
        <w:t>rule,</w:t>
      </w:r>
      <w:r w:rsidRPr="00FA6476">
        <w:t xml:space="preserve"> </w:t>
      </w:r>
      <w:r w:rsidRPr="00C66766">
        <w:t>no</w:t>
      </w:r>
      <w:r w:rsidRPr="00FA6476">
        <w:t xml:space="preserve"> </w:t>
      </w:r>
      <w:r w:rsidRPr="00C66766">
        <w:t>inquiry</w:t>
      </w:r>
      <w:r w:rsidRPr="00FA6476">
        <w:t xml:space="preserve"> </w:t>
      </w:r>
      <w:r w:rsidRPr="00C66766">
        <w:t>is</w:t>
      </w:r>
      <w:r w:rsidRPr="00FA6476">
        <w:t xml:space="preserve"> </w:t>
      </w:r>
      <w:r w:rsidRPr="00C66766">
        <w:t>permitted</w:t>
      </w:r>
      <w:r w:rsidRPr="00FA6476">
        <w:t xml:space="preserve"> </w:t>
      </w:r>
      <w:r w:rsidRPr="00C66766">
        <w:t>as</w:t>
      </w:r>
      <w:r w:rsidRPr="00FA6476">
        <w:t xml:space="preserve"> </w:t>
      </w:r>
      <w:r w:rsidRPr="00C66766">
        <w:t>to</w:t>
      </w:r>
      <w:r w:rsidRPr="00FA6476">
        <w:t xml:space="preserve"> </w:t>
      </w:r>
      <w:r w:rsidRPr="00C66766">
        <w:t>the</w:t>
      </w:r>
      <w:r w:rsidRPr="00FA6476">
        <w:t xml:space="preserve"> </w:t>
      </w:r>
      <w:r w:rsidRPr="00C66766">
        <w:t>right</w:t>
      </w:r>
      <w:r w:rsidRPr="00FA6476">
        <w:t xml:space="preserve"> </w:t>
      </w:r>
      <w:r w:rsidRPr="00C66766">
        <w:t>of</w:t>
      </w:r>
      <w:r w:rsidRPr="00FA6476">
        <w:t xml:space="preserve"> </w:t>
      </w:r>
      <w:r w:rsidRPr="00C66766">
        <w:t>any</w:t>
      </w:r>
      <w:r w:rsidRPr="00FA6476">
        <w:t xml:space="preserve"> </w:t>
      </w:r>
      <w:r w:rsidRPr="00C66766">
        <w:t>person</w:t>
      </w:r>
      <w:r w:rsidRPr="00FA6476">
        <w:t xml:space="preserve"> </w:t>
      </w:r>
      <w:r w:rsidRPr="00C66766">
        <w:t>to</w:t>
      </w:r>
      <w:r w:rsidRPr="00FA6476">
        <w:t xml:space="preserve"> </w:t>
      </w:r>
      <w:r w:rsidRPr="00C66766">
        <w:t>vote.</w:t>
      </w:r>
    </w:p>
    <w:p w14:paraId="0360A1B6" w14:textId="77777777" w:rsidR="00C8258C" w:rsidRDefault="00C8258C" w:rsidP="00C8258C">
      <w:pPr>
        <w:pStyle w:val="LQN2"/>
      </w:pPr>
      <w:r>
        <w:t>(8)</w:t>
      </w:r>
      <w:r w:rsidRPr="00FA6476">
        <w:t> </w:t>
      </w:r>
      <w:r w:rsidRPr="00C66766">
        <w:t>In</w:t>
      </w:r>
      <w:r w:rsidRPr="00FA6476">
        <w:t xml:space="preserve"> </w:t>
      </w:r>
      <w:r w:rsidRPr="00C66766">
        <w:t>this</w:t>
      </w:r>
      <w:r w:rsidRPr="00FA6476">
        <w:t xml:space="preserve"> </w:t>
      </w:r>
      <w:r w:rsidRPr="00C66766">
        <w:t>rule,</w:t>
      </w:r>
      <w:r w:rsidRPr="00FA6476">
        <w:t xml:space="preserve"> </w:t>
      </w:r>
      <w:r w:rsidRPr="00C66766">
        <w:t>“the</w:t>
      </w:r>
      <w:r w:rsidRPr="00FA6476">
        <w:t xml:space="preserve"> </w:t>
      </w:r>
      <w:r w:rsidRPr="00C66766">
        <w:t>copies</w:t>
      </w:r>
      <w:r w:rsidRPr="00FA6476">
        <w:t xml:space="preserve"> </w:t>
      </w:r>
      <w:r w:rsidRPr="00C66766">
        <w:t>of</w:t>
      </w:r>
      <w:r w:rsidRPr="00FA6476">
        <w:t xml:space="preserve"> </w:t>
      </w:r>
      <w:r w:rsidRPr="00C66766">
        <w:t>the</w:t>
      </w:r>
      <w:r w:rsidRPr="00FA6476">
        <w:t xml:space="preserve"> </w:t>
      </w:r>
      <w:r w:rsidRPr="00C66766">
        <w:t>registration</w:t>
      </w:r>
      <w:r w:rsidRPr="00FA6476">
        <w:t xml:space="preserve"> </w:t>
      </w:r>
      <w:r w:rsidRPr="00C66766">
        <w:t>records”</w:t>
      </w:r>
      <w:r w:rsidRPr="00FA6476">
        <w:t xml:space="preserve"> </w:t>
      </w:r>
      <w:r w:rsidRPr="00C66766">
        <w:t>means</w:t>
      </w:r>
      <w:r w:rsidRPr="00FA6476">
        <w:t xml:space="preserve"> </w:t>
      </w:r>
      <w:r w:rsidRPr="00C66766">
        <w:t>the</w:t>
      </w:r>
      <w:r w:rsidRPr="00FA6476">
        <w:t xml:space="preserve"> </w:t>
      </w:r>
      <w:r w:rsidRPr="00C66766">
        <w:t>copies</w:t>
      </w:r>
      <w:r w:rsidRPr="00FA6476">
        <w:t xml:space="preserve"> </w:t>
      </w:r>
      <w:r w:rsidRPr="00C66766">
        <w:t>provided</w:t>
      </w:r>
      <w:r w:rsidRPr="00FA6476">
        <w:t xml:space="preserve"> </w:t>
      </w:r>
      <w:r w:rsidRPr="00C66766">
        <w:t>by</w:t>
      </w:r>
      <w:r w:rsidRPr="00FA6476">
        <w:t xml:space="preserve"> </w:t>
      </w:r>
      <w:r w:rsidRPr="00C66766">
        <w:t>the</w:t>
      </w:r>
      <w:r w:rsidRPr="00FA6476">
        <w:t xml:space="preserve"> </w:t>
      </w:r>
      <w:r w:rsidRPr="00C66766">
        <w:t>returning</w:t>
      </w:r>
      <w:r w:rsidRPr="00FA6476">
        <w:t xml:space="preserve"> </w:t>
      </w:r>
      <w:r w:rsidRPr="00C66766">
        <w:t>officer</w:t>
      </w:r>
      <w:r w:rsidRPr="00FA6476">
        <w:t xml:space="preserve"> </w:t>
      </w:r>
      <w:r w:rsidRPr="00C66766">
        <w:t>for</w:t>
      </w:r>
      <w:r w:rsidRPr="00FA6476">
        <w:t xml:space="preserve"> </w:t>
      </w:r>
      <w:r w:rsidRPr="00C66766">
        <w:t>the</w:t>
      </w:r>
      <w:r w:rsidRPr="00FA6476">
        <w:t xml:space="preserve"> </w:t>
      </w:r>
      <w:r w:rsidRPr="00C66766">
        <w:t>polling</w:t>
      </w:r>
      <w:r w:rsidRPr="00FA6476">
        <w:t xml:space="preserve"> </w:t>
      </w:r>
      <w:r w:rsidRPr="00C66766">
        <w:t>station</w:t>
      </w:r>
      <w:r w:rsidRPr="00FA6476">
        <w:t xml:space="preserve"> </w:t>
      </w:r>
      <w:r w:rsidRPr="00C66766">
        <w:t>under</w:t>
      </w:r>
      <w:r w:rsidRPr="00FA6476">
        <w:t xml:space="preserve"> </w:t>
      </w:r>
      <w:r w:rsidRPr="00C66766">
        <w:t>rule</w:t>
      </w:r>
      <w:r w:rsidRPr="00FA6476">
        <w:t xml:space="preserve"> </w:t>
      </w:r>
      <w:r w:rsidRPr="00C66766">
        <w:t>32(</w:t>
      </w:r>
      <w:r>
        <w:t>5</w:t>
      </w:r>
      <w:r w:rsidRPr="00C66766">
        <w:t>)(b)</w:t>
      </w:r>
      <w:r w:rsidRPr="00FA6476">
        <w:t xml:space="preserve"> </w:t>
      </w:r>
      <w:r w:rsidRPr="00C66766">
        <w:t>and</w:t>
      </w:r>
      <w:r w:rsidRPr="00FA6476">
        <w:t xml:space="preserve"> </w:t>
      </w:r>
      <w:r w:rsidRPr="00C66766">
        <w:t>(c)</w:t>
      </w:r>
      <w:r w:rsidRPr="00FA6476">
        <w:t xml:space="preserve"> </w:t>
      </w:r>
      <w:r w:rsidRPr="00C66766">
        <w:t>(copies</w:t>
      </w:r>
      <w:r w:rsidRPr="00FA6476">
        <w:t xml:space="preserve"> </w:t>
      </w:r>
      <w:r w:rsidRPr="00C66766">
        <w:t>of</w:t>
      </w:r>
      <w:r w:rsidRPr="00FA6476">
        <w:t xml:space="preserve"> </w:t>
      </w:r>
      <w:r w:rsidRPr="00C66766">
        <w:t>the</w:t>
      </w:r>
      <w:r w:rsidRPr="00FA6476">
        <w:t xml:space="preserve"> </w:t>
      </w:r>
      <w:r w:rsidRPr="00C66766">
        <w:t>relevant</w:t>
      </w:r>
      <w:r w:rsidRPr="00FA6476">
        <w:t xml:space="preserve"> </w:t>
      </w:r>
      <w:r w:rsidRPr="00C66766">
        <w:t>register</w:t>
      </w:r>
      <w:r w:rsidRPr="00FA6476">
        <w:t xml:space="preserve"> </w:t>
      </w:r>
      <w:r w:rsidRPr="00C66766">
        <w:t>of</w:t>
      </w:r>
      <w:r w:rsidRPr="00FA6476">
        <w:t xml:space="preserve"> </w:t>
      </w:r>
      <w:r w:rsidRPr="00C66766">
        <w:t>electors</w:t>
      </w:r>
      <w:r w:rsidRPr="00FA6476">
        <w:t xml:space="preserve"> </w:t>
      </w:r>
      <w:r w:rsidRPr="00C66766">
        <w:t>and</w:t>
      </w:r>
      <w:r w:rsidRPr="00FA6476">
        <w:t xml:space="preserve"> </w:t>
      </w:r>
      <w:r w:rsidRPr="00C66766">
        <w:t>copies</w:t>
      </w:r>
      <w:r w:rsidRPr="00FA6476">
        <w:t xml:space="preserve"> </w:t>
      </w:r>
      <w:r w:rsidRPr="00C66766">
        <w:t>of</w:t>
      </w:r>
      <w:r w:rsidRPr="00FA6476">
        <w:t xml:space="preserve"> </w:t>
      </w:r>
      <w:r w:rsidRPr="00C66766">
        <w:t>any</w:t>
      </w:r>
      <w:r w:rsidRPr="00FA6476">
        <w:t xml:space="preserve"> </w:t>
      </w:r>
      <w:r w:rsidRPr="00C66766">
        <w:t>notices</w:t>
      </w:r>
      <w:r w:rsidRPr="00FA6476">
        <w:t xml:space="preserve"> </w:t>
      </w:r>
      <w:r w:rsidRPr="00C66766">
        <w:t>issued</w:t>
      </w:r>
      <w:r w:rsidRPr="00FA6476">
        <w:t xml:space="preserve"> </w:t>
      </w:r>
      <w:r w:rsidRPr="00C66766">
        <w:t>under</w:t>
      </w:r>
      <w:r w:rsidRPr="00FA6476">
        <w:t xml:space="preserve"> </w:t>
      </w:r>
      <w:r w:rsidRPr="00C66766">
        <w:t>section</w:t>
      </w:r>
      <w:r w:rsidRPr="00FA6476">
        <w:t xml:space="preserve"> </w:t>
      </w:r>
      <w:r w:rsidRPr="00C66766">
        <w:t>13B(3B)</w:t>
      </w:r>
      <w:r w:rsidRPr="00FA6476">
        <w:t xml:space="preserve"> </w:t>
      </w:r>
      <w:r w:rsidRPr="00C66766">
        <w:t>or</w:t>
      </w:r>
      <w:r w:rsidRPr="00FA6476">
        <w:t xml:space="preserve"> </w:t>
      </w:r>
      <w:r w:rsidRPr="00C66766">
        <w:t>(3D)</w:t>
      </w:r>
      <w:r w:rsidRPr="00FA6476">
        <w:t xml:space="preserve"> </w:t>
      </w:r>
      <w:r w:rsidRPr="00C66766">
        <w:t>of</w:t>
      </w:r>
      <w:r w:rsidRPr="00FA6476">
        <w:t xml:space="preserve"> </w:t>
      </w:r>
      <w:r w:rsidRPr="00C66766">
        <w:t>the</w:t>
      </w:r>
      <w:r w:rsidRPr="00FA6476">
        <w:t xml:space="preserve"> </w:t>
      </w:r>
      <w:r w:rsidRPr="00C66766">
        <w:t>1983</w:t>
      </w:r>
      <w:r w:rsidRPr="00FA6476">
        <w:t xml:space="preserve"> </w:t>
      </w:r>
      <w:r w:rsidRPr="00C66766">
        <w:t>Act</w:t>
      </w:r>
      <w:r w:rsidRPr="00FA6476">
        <w:t xml:space="preserve"> </w:t>
      </w:r>
      <w:r w:rsidRPr="00C66766">
        <w:t>relating</w:t>
      </w:r>
      <w:r w:rsidRPr="00FA6476">
        <w:t xml:space="preserve"> </w:t>
      </w:r>
      <w:r w:rsidRPr="00C66766">
        <w:t>to</w:t>
      </w:r>
      <w:r w:rsidRPr="00FA6476">
        <w:t xml:space="preserve"> </w:t>
      </w:r>
      <w:r w:rsidRPr="00C66766">
        <w:t>the</w:t>
      </w:r>
      <w:r w:rsidRPr="00FA6476">
        <w:t xml:space="preserve"> </w:t>
      </w:r>
      <w:r w:rsidRPr="00C66766">
        <w:t>relevant</w:t>
      </w:r>
      <w:r w:rsidRPr="00FA6476">
        <w:t xml:space="preserve"> </w:t>
      </w:r>
      <w:r w:rsidRPr="00C66766">
        <w:t>register</w:t>
      </w:r>
      <w:r w:rsidRPr="00FA6476">
        <w:t xml:space="preserve"> </w:t>
      </w:r>
      <w:r w:rsidRPr="00C66766">
        <w:t>of</w:t>
      </w:r>
      <w:r w:rsidRPr="00FA6476">
        <w:t xml:space="preserve"> </w:t>
      </w:r>
      <w:r w:rsidRPr="00C66766">
        <w:t>electors).</w:t>
      </w:r>
      <w:r w:rsidRPr="00C66766">
        <w:fldChar w:fldCharType="begin"/>
      </w:r>
      <w:r w:rsidRPr="00C66766">
        <w:instrText xml:space="preserve"> SYMBOL 148 \* MERGEFORMAT </w:instrText>
      </w:r>
      <w:r w:rsidRPr="00C66766">
        <w:fldChar w:fldCharType="end"/>
      </w:r>
    </w:p>
    <w:p w14:paraId="2D288594"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43(1)(a)</w:t>
      </w:r>
      <w:r w:rsidRPr="00FA6476">
        <w:t xml:space="preserve"> </w:t>
      </w:r>
      <w:r>
        <w:t>(v</w:t>
      </w:r>
      <w:r w:rsidRPr="00CE244F">
        <w:t>oters</w:t>
      </w:r>
      <w:r w:rsidRPr="00FA6476">
        <w:t xml:space="preserve"> </w:t>
      </w:r>
      <w:r w:rsidRPr="00CE244F">
        <w:t>with</w:t>
      </w:r>
      <w:r w:rsidRPr="00FA6476">
        <w:t xml:space="preserve"> </w:t>
      </w:r>
      <w:r w:rsidRPr="00CE244F">
        <w:t>a</w:t>
      </w:r>
      <w:r w:rsidRPr="00FA6476">
        <w:t xml:space="preserve"> </w:t>
      </w:r>
      <w:r w:rsidRPr="00CE244F">
        <w:t>disability</w:t>
      </w:r>
      <w:r w:rsidRPr="00FA6476">
        <w:t xml:space="preserve"> </w:t>
      </w:r>
      <w:r w:rsidRPr="00CE244F">
        <w:t>or</w:t>
      </w:r>
      <w:r w:rsidRPr="00FA6476">
        <w:t xml:space="preserve"> </w:t>
      </w:r>
      <w:r w:rsidRPr="00CE244F">
        <w:t>unable</w:t>
      </w:r>
      <w:r w:rsidRPr="00FA6476">
        <w:t xml:space="preserve"> </w:t>
      </w:r>
      <w:r w:rsidRPr="00CE244F">
        <w:t>to</w:t>
      </w:r>
      <w:r w:rsidRPr="00FA6476">
        <w:t xml:space="preserve"> </w:t>
      </w:r>
      <w:r w:rsidRPr="00CE244F">
        <w:t>read:</w:t>
      </w:r>
      <w:r w:rsidRPr="00FA6476">
        <w:t xml:space="preserve"> </w:t>
      </w:r>
      <w:r w:rsidRPr="00CE244F">
        <w:t>marking</w:t>
      </w:r>
      <w:r w:rsidRPr="00FA6476">
        <w:t xml:space="preserve"> </w:t>
      </w:r>
      <w:r w:rsidRPr="00CE244F">
        <w:t>of</w:t>
      </w:r>
      <w:r w:rsidRPr="00FA6476">
        <w:t xml:space="preserve"> </w:t>
      </w:r>
      <w:r w:rsidRPr="00CE244F">
        <w:t>votes</w:t>
      </w:r>
      <w:r w:rsidRPr="00FA6476">
        <w:t xml:space="preserve"> </w:t>
      </w:r>
      <w:r w:rsidRPr="00CE244F">
        <w:t>by</w:t>
      </w:r>
      <w:r w:rsidRPr="00FA6476">
        <w:t xml:space="preserve"> </w:t>
      </w:r>
      <w:r w:rsidRPr="00CE244F">
        <w:t>presiding</w:t>
      </w:r>
      <w:r w:rsidRPr="00FA6476">
        <w:t xml:space="preserve"> </w:t>
      </w:r>
      <w:r w:rsidRPr="00CE244F">
        <w:t>officer</w:t>
      </w:r>
      <w:r>
        <w:t>),</w:t>
      </w:r>
      <w:r w:rsidRPr="00FA6476">
        <w:t xml:space="preserve"> </w:t>
      </w:r>
      <w:r w:rsidRPr="00CE244F">
        <w:t>for</w:t>
      </w:r>
      <w:r w:rsidRPr="00FA6476">
        <w:t xml:space="preserve"> </w:t>
      </w:r>
      <w:r w:rsidRPr="00CE244F">
        <w:t>“blindness”</w:t>
      </w:r>
      <w:r w:rsidRPr="00FA6476">
        <w:t xml:space="preserve"> </w:t>
      </w:r>
      <w:r w:rsidRPr="00CE244F">
        <w:t>substitute</w:t>
      </w:r>
      <w:r w:rsidRPr="00FA6476">
        <w:t xml:space="preserve"> </w:t>
      </w:r>
      <w:r w:rsidRPr="00CE244F">
        <w:t>“sever</w:t>
      </w:r>
      <w:r>
        <w:t>e</w:t>
      </w:r>
      <w:r w:rsidRPr="00FA6476">
        <w:t xml:space="preserve"> </w:t>
      </w:r>
      <w:r w:rsidRPr="00CE244F">
        <w:t>sight</w:t>
      </w:r>
      <w:r w:rsidRPr="00FA6476">
        <w:t xml:space="preserve"> </w:t>
      </w:r>
      <w:r w:rsidRPr="00CE244F">
        <w:t>impairment”</w:t>
      </w:r>
      <w:r>
        <w:t>.</w:t>
      </w:r>
    </w:p>
    <w:p w14:paraId="06995D07"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44</w:t>
      </w:r>
      <w:r w:rsidRPr="00FA6476">
        <w:t xml:space="preserve"> </w:t>
      </w:r>
      <w:r>
        <w:t>(v</w:t>
      </w:r>
      <w:r w:rsidRPr="00CE244F">
        <w:t>oters</w:t>
      </w:r>
      <w:r w:rsidRPr="00FA6476">
        <w:t xml:space="preserve"> </w:t>
      </w:r>
      <w:r w:rsidRPr="00CE244F">
        <w:t>with</w:t>
      </w:r>
      <w:r w:rsidRPr="00FA6476">
        <w:t xml:space="preserve"> </w:t>
      </w:r>
      <w:r w:rsidRPr="00CE244F">
        <w:t>a</w:t>
      </w:r>
      <w:r w:rsidRPr="00FA6476">
        <w:t xml:space="preserve"> </w:t>
      </w:r>
      <w:r w:rsidRPr="00CE244F">
        <w:t>disability</w:t>
      </w:r>
      <w:r w:rsidRPr="00FA6476">
        <w:t xml:space="preserve"> </w:t>
      </w:r>
      <w:r w:rsidRPr="00CE244F">
        <w:t>or</w:t>
      </w:r>
      <w:r w:rsidRPr="00FA6476">
        <w:t xml:space="preserve"> </w:t>
      </w:r>
      <w:r w:rsidRPr="00CE244F">
        <w:t>unable</w:t>
      </w:r>
      <w:r w:rsidRPr="00FA6476">
        <w:t xml:space="preserve"> </w:t>
      </w:r>
      <w:r w:rsidRPr="00CE244F">
        <w:t>to</w:t>
      </w:r>
      <w:r w:rsidRPr="00FA6476">
        <w:t xml:space="preserve"> </w:t>
      </w:r>
      <w:r w:rsidRPr="00CE244F">
        <w:t>read:</w:t>
      </w:r>
      <w:r w:rsidRPr="00FA6476">
        <w:t xml:space="preserve"> </w:t>
      </w:r>
      <w:r w:rsidRPr="00CE244F">
        <w:t>assistance</w:t>
      </w:r>
      <w:r w:rsidRPr="00FA6476">
        <w:t xml:space="preserve"> </w:t>
      </w:r>
      <w:r w:rsidRPr="00CE244F">
        <w:t>of</w:t>
      </w:r>
      <w:r w:rsidRPr="00FA6476">
        <w:t xml:space="preserve"> </w:t>
      </w:r>
      <w:r w:rsidRPr="00CE244F">
        <w:t>companions</w:t>
      </w:r>
      <w:r>
        <w:t>)—</w:t>
      </w:r>
    </w:p>
    <w:p w14:paraId="44929C5A" w14:textId="77777777" w:rsidR="00C8258C" w:rsidRDefault="00C8258C" w:rsidP="00C8258C">
      <w:pPr>
        <w:pStyle w:val="N3"/>
      </w:pPr>
      <w:r w:rsidRPr="00CE244F">
        <w:t>in</w:t>
      </w:r>
      <w:r w:rsidRPr="00FA6476">
        <w:t xml:space="preserve"> </w:t>
      </w:r>
      <w:r w:rsidRPr="00CE244F">
        <w:t>paragraph</w:t>
      </w:r>
      <w:r w:rsidRPr="00FA6476">
        <w:t xml:space="preserve"> </w:t>
      </w:r>
      <w:r w:rsidRPr="00CE244F">
        <w:t>(1),</w:t>
      </w:r>
      <w:r w:rsidRPr="00FA6476">
        <w:t xml:space="preserve"> </w:t>
      </w:r>
      <w:r w:rsidRPr="00CE244F">
        <w:t>for</w:t>
      </w:r>
      <w:r w:rsidRPr="00FA6476">
        <w:t xml:space="preserve"> </w:t>
      </w:r>
      <w:r w:rsidRPr="00CE244F">
        <w:t>“blindness”</w:t>
      </w:r>
      <w:r w:rsidRPr="00FA6476">
        <w:t xml:space="preserve"> </w:t>
      </w:r>
      <w:r w:rsidRPr="00CE244F">
        <w:t>substitute</w:t>
      </w:r>
      <w:r w:rsidRPr="00FA6476">
        <w:t xml:space="preserve"> </w:t>
      </w:r>
      <w:r w:rsidRPr="00CE244F">
        <w:t>“severe</w:t>
      </w:r>
      <w:r w:rsidRPr="00FA6476">
        <w:t xml:space="preserve"> </w:t>
      </w:r>
      <w:r w:rsidRPr="00CE244F">
        <w:t>sight</w:t>
      </w:r>
      <w:r w:rsidRPr="00FA6476">
        <w:t xml:space="preserve"> </w:t>
      </w:r>
      <w:r w:rsidRPr="00CE244F">
        <w:t>impairment”;</w:t>
      </w:r>
    </w:p>
    <w:p w14:paraId="4784F51F" w14:textId="77777777" w:rsidR="00C8258C" w:rsidRDefault="00C8258C" w:rsidP="00C8258C">
      <w:pPr>
        <w:pStyle w:val="N3"/>
      </w:pPr>
      <w:r w:rsidRPr="00CE244F">
        <w:t>in</w:t>
      </w:r>
      <w:r w:rsidRPr="00FA6476">
        <w:t xml:space="preserve"> </w:t>
      </w:r>
      <w:r w:rsidRPr="00CE244F">
        <w:t>paragraph</w:t>
      </w:r>
      <w:r w:rsidRPr="00FA6476">
        <w:t xml:space="preserve"> </w:t>
      </w:r>
      <w:r w:rsidRPr="00CE244F">
        <w:t>(2),</w:t>
      </w:r>
      <w:r w:rsidRPr="00FA6476">
        <w:t xml:space="preserve"> </w:t>
      </w:r>
      <w:r w:rsidRPr="00CE244F">
        <w:t>for</w:t>
      </w:r>
      <w:r w:rsidRPr="00FA6476">
        <w:t xml:space="preserve"> </w:t>
      </w:r>
      <w:r w:rsidRPr="00CE244F">
        <w:t>“blindness”</w:t>
      </w:r>
      <w:r w:rsidRPr="00FA6476">
        <w:t xml:space="preserve"> </w:t>
      </w:r>
      <w:r w:rsidRPr="00CE244F">
        <w:t>substitute</w:t>
      </w:r>
      <w:r w:rsidRPr="00FA6476">
        <w:t xml:space="preserve"> </w:t>
      </w:r>
      <w:r w:rsidRPr="00CE244F">
        <w:t>“severe</w:t>
      </w:r>
      <w:r w:rsidRPr="00FA6476">
        <w:t xml:space="preserve"> </w:t>
      </w:r>
      <w:r w:rsidRPr="00CE244F">
        <w:t>sight</w:t>
      </w:r>
      <w:r w:rsidRPr="00FA6476">
        <w:t xml:space="preserve"> </w:t>
      </w:r>
      <w:r w:rsidRPr="00CE244F">
        <w:t>impairment”;</w:t>
      </w:r>
    </w:p>
    <w:p w14:paraId="52BC8A97" w14:textId="77777777" w:rsidR="00C8258C" w:rsidRDefault="00C8258C" w:rsidP="00C8258C">
      <w:pPr>
        <w:pStyle w:val="N3"/>
      </w:pPr>
      <w:r w:rsidRPr="00CE244F">
        <w:t>in</w:t>
      </w:r>
      <w:r w:rsidRPr="00FA6476">
        <w:t xml:space="preserve"> </w:t>
      </w:r>
      <w:r w:rsidRPr="00CE244F">
        <w:t>paragraph</w:t>
      </w:r>
      <w:r w:rsidRPr="00FA6476">
        <w:t xml:space="preserve"> </w:t>
      </w:r>
      <w:r w:rsidRPr="00CE244F">
        <w:t>(3),</w:t>
      </w:r>
      <w:r w:rsidRPr="00FA6476">
        <w:t xml:space="preserve"> </w:t>
      </w:r>
      <w:r w:rsidRPr="00CE244F">
        <w:t>for</w:t>
      </w:r>
      <w:r w:rsidRPr="00FA6476">
        <w:t xml:space="preserve"> </w:t>
      </w:r>
      <w:r w:rsidRPr="00CE244F">
        <w:t>“blindness”</w:t>
      </w:r>
      <w:r w:rsidRPr="00FA6476">
        <w:t xml:space="preserve"> </w:t>
      </w:r>
      <w:r w:rsidRPr="00CE244F">
        <w:t>substitute</w:t>
      </w:r>
      <w:r w:rsidRPr="00FA6476">
        <w:t xml:space="preserve"> </w:t>
      </w:r>
      <w:r w:rsidRPr="00CE244F">
        <w:t>“severe</w:t>
      </w:r>
      <w:r w:rsidRPr="00FA6476">
        <w:t xml:space="preserve"> </w:t>
      </w:r>
      <w:r w:rsidRPr="00CE244F">
        <w:t>sight</w:t>
      </w:r>
      <w:r w:rsidRPr="00FA6476">
        <w:t xml:space="preserve"> </w:t>
      </w:r>
      <w:r w:rsidRPr="00CE244F">
        <w:t>impairment”;</w:t>
      </w:r>
    </w:p>
    <w:p w14:paraId="261DA503" w14:textId="77777777" w:rsidR="00C8258C" w:rsidRDefault="00C8258C" w:rsidP="00C8258C">
      <w:pPr>
        <w:pStyle w:val="N3"/>
      </w:pPr>
      <w:r w:rsidRPr="00CE244F">
        <w:t>in</w:t>
      </w:r>
      <w:r w:rsidRPr="00FA6476">
        <w:t xml:space="preserve"> </w:t>
      </w:r>
      <w:r w:rsidRPr="00CE244F">
        <w:t>paragraph</w:t>
      </w:r>
      <w:r w:rsidRPr="00FA6476">
        <w:t xml:space="preserve"> </w:t>
      </w:r>
      <w:r w:rsidRPr="00CE244F">
        <w:t>(</w:t>
      </w:r>
      <w:r>
        <w:t>7</w:t>
      </w:r>
      <w:r w:rsidRPr="00CE244F">
        <w:t>)(a),</w:t>
      </w:r>
      <w:r w:rsidRPr="00FA6476">
        <w:t xml:space="preserve"> </w:t>
      </w:r>
      <w:r w:rsidRPr="00CE244F">
        <w:t>for</w:t>
      </w:r>
      <w:r w:rsidRPr="00FA6476">
        <w:t xml:space="preserve"> </w:t>
      </w:r>
      <w:r w:rsidRPr="00CE244F">
        <w:t>“blindness”</w:t>
      </w:r>
      <w:r w:rsidRPr="00FA6476">
        <w:t xml:space="preserve"> </w:t>
      </w:r>
      <w:r w:rsidRPr="00CE244F">
        <w:t>substitute</w:t>
      </w:r>
      <w:r w:rsidRPr="00FA6476">
        <w:t xml:space="preserve"> </w:t>
      </w:r>
      <w:r w:rsidRPr="00CE244F">
        <w:t>“severe</w:t>
      </w:r>
      <w:r w:rsidRPr="00FA6476">
        <w:t xml:space="preserve"> </w:t>
      </w:r>
      <w:r w:rsidRPr="00CE244F">
        <w:t>sight</w:t>
      </w:r>
      <w:r w:rsidRPr="00FA6476">
        <w:t xml:space="preserve"> </w:t>
      </w:r>
      <w:r w:rsidRPr="00CE244F">
        <w:t>impairment”.</w:t>
      </w:r>
    </w:p>
    <w:p w14:paraId="5A503BFB"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46(1)</w:t>
      </w:r>
      <w:r w:rsidRPr="00FA6476">
        <w:t xml:space="preserve"> </w:t>
      </w:r>
      <w:r>
        <w:t>(t</w:t>
      </w:r>
      <w:r w:rsidRPr="009647C2">
        <w:t>endered</w:t>
      </w:r>
      <w:r w:rsidRPr="00FA6476">
        <w:t xml:space="preserve"> </w:t>
      </w:r>
      <w:r w:rsidRPr="009647C2">
        <w:t>ballot</w:t>
      </w:r>
      <w:r w:rsidRPr="00FA6476">
        <w:t xml:space="preserve"> </w:t>
      </w:r>
      <w:r w:rsidRPr="009647C2">
        <w:t>papers:</w:t>
      </w:r>
      <w:r w:rsidRPr="00FA6476">
        <w:t xml:space="preserve"> </w:t>
      </w:r>
      <w:r w:rsidRPr="009647C2">
        <w:t>circumstances</w:t>
      </w:r>
      <w:r w:rsidRPr="00FA6476">
        <w:t xml:space="preserve"> </w:t>
      </w:r>
      <w:r w:rsidRPr="009647C2">
        <w:t>where</w:t>
      </w:r>
      <w:r w:rsidRPr="00FA6476">
        <w:t xml:space="preserve"> </w:t>
      </w:r>
      <w:r w:rsidRPr="009647C2">
        <w:t>availabl</w:t>
      </w:r>
      <w:r>
        <w:t>e),</w:t>
      </w:r>
      <w:r w:rsidRPr="00FA6476">
        <w:t xml:space="preserve"> </w:t>
      </w:r>
      <w:r w:rsidRPr="009647C2">
        <w:t>in</w:t>
      </w:r>
      <w:r w:rsidRPr="00FA6476">
        <w:t xml:space="preserve"> </w:t>
      </w:r>
      <w:r w:rsidRPr="009647C2">
        <w:t>the</w:t>
      </w:r>
      <w:r w:rsidRPr="00FA6476">
        <w:t xml:space="preserve"> </w:t>
      </w:r>
      <w:r w:rsidRPr="009647C2">
        <w:t>opening</w:t>
      </w:r>
      <w:r w:rsidRPr="00FA6476">
        <w:t xml:space="preserve"> </w:t>
      </w:r>
      <w:r w:rsidRPr="009647C2">
        <w:t>words,</w:t>
      </w:r>
      <w:r w:rsidRPr="00FA6476">
        <w:t xml:space="preserve"> </w:t>
      </w:r>
      <w:r w:rsidRPr="009647C2">
        <w:t>after</w:t>
      </w:r>
      <w:r w:rsidRPr="00FA6476">
        <w:t xml:space="preserve"> </w:t>
      </w:r>
      <w:r w:rsidRPr="009647C2">
        <w:t>“the</w:t>
      </w:r>
      <w:r w:rsidRPr="00FA6476">
        <w:t xml:space="preserve"> </w:t>
      </w:r>
      <w:r w:rsidRPr="009647C2">
        <w:t>poll”</w:t>
      </w:r>
      <w:r w:rsidRPr="00FA6476">
        <w:t xml:space="preserve"> </w:t>
      </w:r>
      <w:r w:rsidRPr="009647C2">
        <w:t>insert</w:t>
      </w:r>
      <w:r w:rsidRPr="00FA6476">
        <w:t xml:space="preserve"> </w:t>
      </w:r>
      <w:r w:rsidRPr="009647C2">
        <w:t>“in</w:t>
      </w:r>
      <w:r w:rsidRPr="00FA6476">
        <w:t xml:space="preserve"> </w:t>
      </w:r>
      <w:r w:rsidRPr="009647C2">
        <w:t>accordance</w:t>
      </w:r>
      <w:r w:rsidRPr="00FA6476">
        <w:t xml:space="preserve"> </w:t>
      </w:r>
      <w:r w:rsidRPr="009647C2">
        <w:t>with</w:t>
      </w:r>
      <w:r w:rsidRPr="00FA6476">
        <w:t xml:space="preserve"> </w:t>
      </w:r>
      <w:r w:rsidRPr="009647C2">
        <w:t>rule</w:t>
      </w:r>
      <w:r w:rsidRPr="00FA6476">
        <w:t xml:space="preserve"> </w:t>
      </w:r>
      <w:r w:rsidRPr="009647C2">
        <w:t>40</w:t>
      </w:r>
      <w:r>
        <w:t>,</w:t>
      </w:r>
      <w:r w:rsidRPr="009647C2">
        <w:t>”.</w:t>
      </w:r>
    </w:p>
    <w:p w14:paraId="5319E87F"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51(</w:t>
      </w:r>
      <w:r>
        <w:rPr>
          <w:rStyle w:val="FootnoteReference"/>
        </w:rPr>
        <w:footnoteReference w:id="19"/>
      </w:r>
      <w:r>
        <w:t>)</w:t>
      </w:r>
      <w:r w:rsidRPr="00FA6476">
        <w:t xml:space="preserve"> </w:t>
      </w:r>
      <w:r>
        <w:t>(p</w:t>
      </w:r>
      <w:r w:rsidRPr="009647C2">
        <w:t>rocedure</w:t>
      </w:r>
      <w:r w:rsidRPr="00FA6476">
        <w:t xml:space="preserve"> </w:t>
      </w:r>
      <w:r w:rsidRPr="009647C2">
        <w:t>on</w:t>
      </w:r>
      <w:r w:rsidRPr="00FA6476">
        <w:t xml:space="preserve"> </w:t>
      </w:r>
      <w:r w:rsidRPr="009647C2">
        <w:t>close</w:t>
      </w:r>
      <w:r w:rsidRPr="00FA6476">
        <w:t xml:space="preserve"> </w:t>
      </w:r>
      <w:r w:rsidRPr="009647C2">
        <w:t>of</w:t>
      </w:r>
      <w:r w:rsidRPr="00FA6476">
        <w:t xml:space="preserve"> </w:t>
      </w:r>
      <w:r w:rsidRPr="009647C2">
        <w:t>poll</w:t>
      </w:r>
      <w:r>
        <w:t>)—</w:t>
      </w:r>
    </w:p>
    <w:p w14:paraId="23F92196" w14:textId="77777777" w:rsidR="00C8258C" w:rsidRDefault="00C8258C" w:rsidP="00C8258C">
      <w:pPr>
        <w:pStyle w:val="N3"/>
      </w:pPr>
      <w:r w:rsidRPr="009647C2">
        <w:t>for</w:t>
      </w:r>
      <w:r w:rsidRPr="00FA6476">
        <w:t xml:space="preserve"> </w:t>
      </w:r>
      <w:r w:rsidRPr="009647C2">
        <w:t>paragraph</w:t>
      </w:r>
      <w:r w:rsidRPr="00FA6476">
        <w:t xml:space="preserve"> </w:t>
      </w:r>
      <w:r w:rsidRPr="009647C2">
        <w:t>(2)</w:t>
      </w:r>
      <w:r w:rsidRPr="00FA6476">
        <w:t xml:space="preserve"> </w:t>
      </w:r>
      <w:r w:rsidRPr="009647C2">
        <w:t>substitute</w:t>
      </w:r>
      <w:r>
        <w:t>—</w:t>
      </w:r>
    </w:p>
    <w:p w14:paraId="278A3BFA" w14:textId="77777777" w:rsidR="00C8258C" w:rsidRDefault="00C8258C" w:rsidP="00C8258C">
      <w:pPr>
        <w:pStyle w:val="LQN2"/>
      </w:pPr>
      <w:r w:rsidRPr="009647C2">
        <w:fldChar w:fldCharType="begin"/>
      </w:r>
      <w:r w:rsidRPr="009647C2">
        <w:instrText xml:space="preserve"> SYMBOL 147 \* MERGEFORMAT </w:instrText>
      </w:r>
      <w:r w:rsidRPr="009647C2">
        <w:fldChar w:fldCharType="end"/>
      </w:r>
      <w:r>
        <w:t>(2)</w:t>
      </w:r>
      <w:r w:rsidRPr="00FA6476">
        <w:t> </w:t>
      </w:r>
      <w:r w:rsidRPr="009647C2">
        <w:t>In</w:t>
      </w:r>
      <w:r w:rsidRPr="00FA6476">
        <w:t xml:space="preserve"> </w:t>
      </w:r>
      <w:r w:rsidRPr="009647C2">
        <w:t>the</w:t>
      </w:r>
      <w:r w:rsidRPr="00FA6476">
        <w:t xml:space="preserve"> </w:t>
      </w:r>
      <w:r w:rsidRPr="009647C2">
        <w:t>presence</w:t>
      </w:r>
      <w:r w:rsidRPr="00FA6476">
        <w:t xml:space="preserve"> </w:t>
      </w:r>
      <w:r w:rsidRPr="009647C2">
        <w:t>of</w:t>
      </w:r>
      <w:r w:rsidRPr="00FA6476">
        <w:t xml:space="preserve"> </w:t>
      </w:r>
      <w:r w:rsidRPr="009647C2">
        <w:t>any</w:t>
      </w:r>
      <w:r w:rsidRPr="00FA6476">
        <w:t xml:space="preserve"> </w:t>
      </w:r>
      <w:r w:rsidRPr="009647C2">
        <w:t>polling</w:t>
      </w:r>
      <w:r w:rsidRPr="00FA6476">
        <w:t xml:space="preserve"> </w:t>
      </w:r>
      <w:r w:rsidRPr="009647C2">
        <w:t>agents</w:t>
      </w:r>
      <w:r w:rsidRPr="00FA6476">
        <w:t xml:space="preserve"> </w:t>
      </w:r>
      <w:r w:rsidRPr="009647C2">
        <w:t>who</w:t>
      </w:r>
      <w:r w:rsidRPr="00FA6476">
        <w:t xml:space="preserve"> </w:t>
      </w:r>
      <w:r w:rsidRPr="009647C2">
        <w:t>are</w:t>
      </w:r>
      <w:r w:rsidRPr="00FA6476">
        <w:t xml:space="preserve"> </w:t>
      </w:r>
      <w:r w:rsidRPr="009647C2">
        <w:t>in</w:t>
      </w:r>
      <w:r w:rsidRPr="00FA6476">
        <w:t xml:space="preserve"> </w:t>
      </w:r>
      <w:r w:rsidRPr="009647C2">
        <w:t>the</w:t>
      </w:r>
      <w:r w:rsidRPr="00FA6476">
        <w:t xml:space="preserve"> </w:t>
      </w:r>
      <w:r w:rsidRPr="009647C2">
        <w:t>polling</w:t>
      </w:r>
      <w:r w:rsidRPr="00FA6476">
        <w:t xml:space="preserve"> </w:t>
      </w:r>
      <w:r w:rsidRPr="009647C2">
        <w:t>station,</w:t>
      </w:r>
      <w:r w:rsidRPr="00FA6476">
        <w:t xml:space="preserve"> </w:t>
      </w:r>
      <w:r w:rsidRPr="009647C2">
        <w:t>the</w:t>
      </w:r>
      <w:r w:rsidRPr="00FA6476">
        <w:t xml:space="preserve"> </w:t>
      </w:r>
      <w:r w:rsidRPr="009647C2">
        <w:t>presiding</w:t>
      </w:r>
      <w:r w:rsidRPr="00FA6476">
        <w:t xml:space="preserve"> </w:t>
      </w:r>
      <w:r w:rsidRPr="009647C2">
        <w:t>officer</w:t>
      </w:r>
      <w:r w:rsidRPr="00FA6476">
        <w:t xml:space="preserve"> </w:t>
      </w:r>
      <w:r w:rsidRPr="009647C2">
        <w:t>must</w:t>
      </w:r>
      <w:r>
        <w:t>—</w:t>
      </w:r>
    </w:p>
    <w:p w14:paraId="7D2BC068" w14:textId="77777777" w:rsidR="00C8258C" w:rsidRDefault="00C8258C" w:rsidP="00716D23">
      <w:pPr>
        <w:pStyle w:val="LQN3"/>
        <w:numPr>
          <w:ilvl w:val="0"/>
          <w:numId w:val="5"/>
        </w:numPr>
      </w:pPr>
      <w:r w:rsidRPr="009647C2">
        <w:t>seal</w:t>
      </w:r>
      <w:r w:rsidRPr="00FA6476">
        <w:t xml:space="preserve"> </w:t>
      </w:r>
      <w:r w:rsidRPr="009647C2">
        <w:t>each</w:t>
      </w:r>
      <w:r w:rsidRPr="00FA6476">
        <w:t xml:space="preserve"> </w:t>
      </w:r>
      <w:r w:rsidRPr="009647C2">
        <w:t>ballot</w:t>
      </w:r>
      <w:r w:rsidRPr="00FA6476">
        <w:t xml:space="preserve"> </w:t>
      </w:r>
      <w:r w:rsidRPr="009647C2">
        <w:t>box</w:t>
      </w:r>
      <w:r w:rsidRPr="00FA6476">
        <w:t xml:space="preserve"> </w:t>
      </w:r>
      <w:r w:rsidRPr="009647C2">
        <w:t>in</w:t>
      </w:r>
      <w:r w:rsidRPr="00FA6476">
        <w:t xml:space="preserve"> </w:t>
      </w:r>
      <w:r w:rsidRPr="009647C2">
        <w:t>use</w:t>
      </w:r>
      <w:r w:rsidRPr="00FA6476">
        <w:t xml:space="preserve"> </w:t>
      </w:r>
      <w:r w:rsidRPr="009647C2">
        <w:t>at</w:t>
      </w:r>
      <w:r w:rsidRPr="00FA6476">
        <w:t xml:space="preserve"> </w:t>
      </w:r>
      <w:r w:rsidRPr="009647C2">
        <w:t>the</w:t>
      </w:r>
      <w:r w:rsidRPr="00FA6476">
        <w:t xml:space="preserve"> </w:t>
      </w:r>
      <w:r w:rsidRPr="009647C2">
        <w:t>polling</w:t>
      </w:r>
      <w:r w:rsidRPr="00FA6476">
        <w:t xml:space="preserve"> </w:t>
      </w:r>
      <w:r w:rsidRPr="009647C2">
        <w:t>station</w:t>
      </w:r>
      <w:r w:rsidRPr="00FA6476">
        <w:t xml:space="preserve"> </w:t>
      </w:r>
      <w:r w:rsidRPr="009647C2">
        <w:t>so</w:t>
      </w:r>
      <w:r w:rsidRPr="00FA6476">
        <w:t xml:space="preserve"> </w:t>
      </w:r>
      <w:r w:rsidRPr="009647C2">
        <w:t>as</w:t>
      </w:r>
      <w:r w:rsidRPr="00FA6476">
        <w:t xml:space="preserve"> </w:t>
      </w:r>
      <w:r w:rsidRPr="009647C2">
        <w:t>to</w:t>
      </w:r>
      <w:r w:rsidRPr="00FA6476">
        <w:t xml:space="preserve"> </w:t>
      </w:r>
      <w:r w:rsidRPr="009647C2">
        <w:t>prevent</w:t>
      </w:r>
      <w:r w:rsidRPr="00FA6476">
        <w:t xml:space="preserve"> </w:t>
      </w:r>
      <w:r w:rsidRPr="009647C2">
        <w:t>the</w:t>
      </w:r>
      <w:r w:rsidRPr="00FA6476">
        <w:t xml:space="preserve"> </w:t>
      </w:r>
      <w:r w:rsidRPr="009647C2">
        <w:t>introduction</w:t>
      </w:r>
      <w:r w:rsidRPr="00FA6476">
        <w:t xml:space="preserve"> </w:t>
      </w:r>
      <w:r w:rsidRPr="009647C2">
        <w:t>of</w:t>
      </w:r>
      <w:r w:rsidRPr="00FA6476">
        <w:t xml:space="preserve"> </w:t>
      </w:r>
      <w:r w:rsidRPr="009647C2">
        <w:t>additional</w:t>
      </w:r>
      <w:r w:rsidRPr="00FA6476">
        <w:t xml:space="preserve"> </w:t>
      </w:r>
      <w:r w:rsidRPr="009647C2">
        <w:t>ballot</w:t>
      </w:r>
      <w:r w:rsidRPr="00FA6476">
        <w:t xml:space="preserve"> </w:t>
      </w:r>
      <w:r w:rsidRPr="009647C2">
        <w:t>papers,</w:t>
      </w:r>
      <w:r w:rsidRPr="00FA6476">
        <w:t xml:space="preserve"> </w:t>
      </w:r>
      <w:r w:rsidRPr="009647C2">
        <w:t>using</w:t>
      </w:r>
      <w:r w:rsidRPr="00FA6476">
        <w:t xml:space="preserve"> </w:t>
      </w:r>
      <w:r w:rsidRPr="009647C2">
        <w:t>the</w:t>
      </w:r>
      <w:r w:rsidRPr="00FA6476">
        <w:t xml:space="preserve"> </w:t>
      </w:r>
      <w:r w:rsidRPr="009647C2">
        <w:t>presiding</w:t>
      </w:r>
      <w:r w:rsidRPr="00FA6476">
        <w:t xml:space="preserve"> </w:t>
      </w:r>
      <w:r w:rsidRPr="009647C2">
        <w:t>officer</w:t>
      </w:r>
      <w:r w:rsidRPr="003A73A2">
        <w:t>’</w:t>
      </w:r>
      <w:r w:rsidRPr="009647C2">
        <w:t>s</w:t>
      </w:r>
      <w:r w:rsidRPr="00FA6476">
        <w:t xml:space="preserve"> </w:t>
      </w:r>
      <w:r w:rsidRPr="009647C2">
        <w:t>seal</w:t>
      </w:r>
      <w:r w:rsidRPr="00FA6476">
        <w:t xml:space="preserve"> </w:t>
      </w:r>
      <w:r w:rsidRPr="009647C2">
        <w:t>and</w:t>
      </w:r>
      <w:r w:rsidRPr="00FA6476">
        <w:t xml:space="preserve"> </w:t>
      </w:r>
      <w:r w:rsidRPr="009647C2">
        <w:t>the</w:t>
      </w:r>
      <w:r w:rsidRPr="00FA6476">
        <w:t xml:space="preserve"> </w:t>
      </w:r>
      <w:r w:rsidRPr="009647C2">
        <w:t>seals</w:t>
      </w:r>
      <w:r w:rsidRPr="00FA6476">
        <w:t xml:space="preserve"> </w:t>
      </w:r>
      <w:r w:rsidRPr="009647C2">
        <w:t>of</w:t>
      </w:r>
      <w:r w:rsidRPr="00FA6476">
        <w:t xml:space="preserve"> </w:t>
      </w:r>
      <w:r w:rsidRPr="009647C2">
        <w:t>any</w:t>
      </w:r>
      <w:r w:rsidRPr="00FA6476">
        <w:t xml:space="preserve"> </w:t>
      </w:r>
      <w:r w:rsidRPr="009647C2">
        <w:t>polling</w:t>
      </w:r>
      <w:r w:rsidRPr="00FA6476">
        <w:t xml:space="preserve"> </w:t>
      </w:r>
      <w:r w:rsidRPr="009647C2">
        <w:t>agents</w:t>
      </w:r>
      <w:r w:rsidRPr="00FA6476">
        <w:t xml:space="preserve"> </w:t>
      </w:r>
      <w:r w:rsidRPr="009647C2">
        <w:t>who</w:t>
      </w:r>
      <w:r w:rsidRPr="00FA6476">
        <w:t xml:space="preserve"> </w:t>
      </w:r>
      <w:r w:rsidRPr="009647C2">
        <w:t>wish</w:t>
      </w:r>
      <w:r w:rsidRPr="00FA6476">
        <w:t xml:space="preserve"> </w:t>
      </w:r>
      <w:r w:rsidRPr="009647C2">
        <w:t>to</w:t>
      </w:r>
      <w:r w:rsidRPr="00FA6476">
        <w:t xml:space="preserve"> </w:t>
      </w:r>
      <w:r w:rsidRPr="009647C2">
        <w:t>affix</w:t>
      </w:r>
      <w:r w:rsidRPr="00FA6476">
        <w:t xml:space="preserve"> </w:t>
      </w:r>
      <w:r w:rsidRPr="009647C2">
        <w:t>their</w:t>
      </w:r>
      <w:r w:rsidRPr="00FA6476">
        <w:t xml:space="preserve"> </w:t>
      </w:r>
      <w:r w:rsidRPr="009647C2">
        <w:t>seals,</w:t>
      </w:r>
      <w:r w:rsidRPr="00FA6476">
        <w:t xml:space="preserve"> </w:t>
      </w:r>
      <w:r w:rsidRPr="009647C2">
        <w:t>and</w:t>
      </w:r>
    </w:p>
    <w:p w14:paraId="128146C7" w14:textId="77777777" w:rsidR="00C8258C" w:rsidRDefault="00C8258C" w:rsidP="00716D23">
      <w:pPr>
        <w:pStyle w:val="LQN3"/>
        <w:numPr>
          <w:ilvl w:val="0"/>
          <w:numId w:val="5"/>
        </w:numPr>
      </w:pPr>
      <w:r w:rsidRPr="009647C2">
        <w:t>attach</w:t>
      </w:r>
      <w:r w:rsidRPr="00FA6476">
        <w:t xml:space="preserve"> </w:t>
      </w:r>
      <w:r w:rsidRPr="009647C2">
        <w:t>any</w:t>
      </w:r>
      <w:r w:rsidRPr="00FA6476">
        <w:t xml:space="preserve"> </w:t>
      </w:r>
      <w:r w:rsidRPr="009647C2">
        <w:t>ballot</w:t>
      </w:r>
      <w:r w:rsidRPr="00FA6476">
        <w:t xml:space="preserve"> </w:t>
      </w:r>
      <w:r w:rsidRPr="009647C2">
        <w:t>box</w:t>
      </w:r>
      <w:r w:rsidRPr="00FA6476">
        <w:t xml:space="preserve"> </w:t>
      </w:r>
      <w:r w:rsidRPr="009647C2">
        <w:t>key</w:t>
      </w:r>
      <w:r w:rsidRPr="00FA6476">
        <w:t xml:space="preserve"> </w:t>
      </w:r>
      <w:r w:rsidRPr="009647C2">
        <w:t>to</w:t>
      </w:r>
      <w:r w:rsidRPr="00FA6476">
        <w:t xml:space="preserve"> </w:t>
      </w:r>
      <w:r w:rsidRPr="009647C2">
        <w:t>the</w:t>
      </w:r>
      <w:r w:rsidRPr="00FA6476">
        <w:t xml:space="preserve"> </w:t>
      </w:r>
      <w:r w:rsidRPr="009647C2">
        <w:t>ballot</w:t>
      </w:r>
      <w:r w:rsidRPr="00FA6476">
        <w:t xml:space="preserve"> </w:t>
      </w:r>
      <w:r w:rsidRPr="009647C2">
        <w:t>box.</w:t>
      </w:r>
      <w:r w:rsidRPr="009647C2">
        <w:fldChar w:fldCharType="begin"/>
      </w:r>
      <w:r w:rsidRPr="009647C2">
        <w:instrText xml:space="preserve"> SYMBOL 148 \* MERGEFORMAT </w:instrText>
      </w:r>
      <w:r w:rsidRPr="009647C2">
        <w:fldChar w:fldCharType="end"/>
      </w:r>
      <w:r>
        <w:t>;</w:t>
      </w:r>
    </w:p>
    <w:p w14:paraId="0484F07A" w14:textId="77777777" w:rsidR="00C8258C" w:rsidRDefault="00C8258C" w:rsidP="00C8258C">
      <w:pPr>
        <w:pStyle w:val="N3"/>
      </w:pPr>
      <w:r w:rsidRPr="009647C2">
        <w:t>after</w:t>
      </w:r>
      <w:r w:rsidRPr="00FA6476">
        <w:t xml:space="preserve"> </w:t>
      </w:r>
      <w:r w:rsidRPr="009647C2">
        <w:t>paragraph</w:t>
      </w:r>
      <w:r w:rsidRPr="00FA6476">
        <w:t xml:space="preserve"> </w:t>
      </w:r>
      <w:r w:rsidRPr="009647C2">
        <w:t>(3)(f)</w:t>
      </w:r>
      <w:r w:rsidRPr="00FA6476">
        <w:t xml:space="preserve"> </w:t>
      </w:r>
      <w:r w:rsidRPr="009647C2">
        <w:t>insert</w:t>
      </w:r>
      <w:r>
        <w:t>—</w:t>
      </w:r>
    </w:p>
    <w:p w14:paraId="7B0A23ED" w14:textId="77777777" w:rsidR="00C8258C" w:rsidRDefault="00C8258C" w:rsidP="00C8258C">
      <w:pPr>
        <w:pStyle w:val="LQN3"/>
      </w:pPr>
      <w:r w:rsidRPr="009647C2">
        <w:lastRenderedPageBreak/>
        <w:fldChar w:fldCharType="begin"/>
      </w:r>
      <w:r w:rsidRPr="009647C2">
        <w:instrText xml:space="preserve"> SYMBOL 147 \* MERGEFORMAT </w:instrText>
      </w:r>
      <w:r w:rsidRPr="009647C2">
        <w:fldChar w:fldCharType="end"/>
      </w:r>
      <w:r>
        <w:t>(g)</w:t>
      </w:r>
      <w:r w:rsidRPr="00FA6476">
        <w:tab/>
      </w:r>
      <w:r w:rsidRPr="009647C2">
        <w:t>the</w:t>
      </w:r>
      <w:r w:rsidRPr="00FA6476">
        <w:t xml:space="preserve"> </w:t>
      </w:r>
      <w:r w:rsidRPr="009647C2">
        <w:t>postal</w:t>
      </w:r>
      <w:r w:rsidRPr="00FA6476">
        <w:t xml:space="preserve"> </w:t>
      </w:r>
      <w:r w:rsidRPr="009647C2">
        <w:t>ballot</w:t>
      </w:r>
      <w:r w:rsidRPr="00FA6476">
        <w:t xml:space="preserve"> </w:t>
      </w:r>
      <w:r w:rsidRPr="009647C2">
        <w:t>papers</w:t>
      </w:r>
      <w:r w:rsidRPr="00FA6476">
        <w:t xml:space="preserve"> </w:t>
      </w:r>
      <w:r w:rsidRPr="009647C2">
        <w:t>and</w:t>
      </w:r>
      <w:r w:rsidRPr="00FA6476">
        <w:t xml:space="preserve"> </w:t>
      </w:r>
      <w:r w:rsidRPr="009647C2">
        <w:t>postal</w:t>
      </w:r>
      <w:r w:rsidRPr="00FA6476">
        <w:t xml:space="preserve"> </w:t>
      </w:r>
      <w:r w:rsidRPr="009647C2">
        <w:t>voting</w:t>
      </w:r>
      <w:r w:rsidRPr="00FA6476">
        <w:t xml:space="preserve"> </w:t>
      </w:r>
      <w:r w:rsidRPr="009647C2">
        <w:t>statements</w:t>
      </w:r>
      <w:r w:rsidRPr="00FA6476">
        <w:t xml:space="preserve"> </w:t>
      </w:r>
      <w:r w:rsidRPr="009647C2">
        <w:t>which</w:t>
      </w:r>
      <w:r w:rsidRPr="00FA6476">
        <w:t xml:space="preserve"> </w:t>
      </w:r>
      <w:r w:rsidRPr="009647C2">
        <w:t>have</w:t>
      </w:r>
      <w:r w:rsidRPr="00FA6476">
        <w:t xml:space="preserve"> </w:t>
      </w:r>
      <w:r w:rsidRPr="009647C2">
        <w:t>been</w:t>
      </w:r>
      <w:r w:rsidRPr="00FA6476">
        <w:t xml:space="preserve"> </w:t>
      </w:r>
      <w:r w:rsidRPr="009647C2">
        <w:t>returned</w:t>
      </w:r>
      <w:r w:rsidRPr="00FA6476">
        <w:t xml:space="preserve"> </w:t>
      </w:r>
      <w:r w:rsidRPr="009647C2">
        <w:t>by</w:t>
      </w:r>
      <w:r w:rsidRPr="00FA6476">
        <w:t xml:space="preserve"> </w:t>
      </w:r>
      <w:r w:rsidRPr="009647C2">
        <w:t>hand</w:t>
      </w:r>
      <w:r w:rsidRPr="00FA6476">
        <w:t xml:space="preserve"> </w:t>
      </w:r>
      <w:r w:rsidRPr="009647C2">
        <w:t>to</w:t>
      </w:r>
      <w:r w:rsidRPr="00FA6476">
        <w:t xml:space="preserve"> </w:t>
      </w:r>
      <w:r w:rsidRPr="009647C2">
        <w:t>the</w:t>
      </w:r>
      <w:r w:rsidRPr="00FA6476">
        <w:t xml:space="preserve"> </w:t>
      </w:r>
      <w:r w:rsidRPr="009647C2">
        <w:t>polling</w:t>
      </w:r>
      <w:r w:rsidRPr="00FA6476">
        <w:t xml:space="preserve"> </w:t>
      </w:r>
      <w:r w:rsidRPr="009647C2">
        <w:t>station,</w:t>
      </w:r>
      <w:r w:rsidRPr="00FA6476">
        <w:t xml:space="preserve"> </w:t>
      </w:r>
      <w:r w:rsidRPr="009647C2">
        <w:t>unless</w:t>
      </w:r>
      <w:r w:rsidRPr="00FA6476">
        <w:t xml:space="preserve"> </w:t>
      </w:r>
      <w:r w:rsidRPr="009647C2">
        <w:t>previously</w:t>
      </w:r>
      <w:r w:rsidRPr="00FA6476">
        <w:t xml:space="preserve"> </w:t>
      </w:r>
      <w:r w:rsidRPr="009647C2">
        <w:t>collected</w:t>
      </w:r>
      <w:r w:rsidRPr="00FA6476">
        <w:t xml:space="preserve"> </w:t>
      </w:r>
      <w:r w:rsidRPr="009647C2">
        <w:t>in</w:t>
      </w:r>
      <w:r w:rsidRPr="00FA6476">
        <w:t xml:space="preserve"> </w:t>
      </w:r>
      <w:r w:rsidRPr="009647C2">
        <w:t>accordance</w:t>
      </w:r>
      <w:r w:rsidRPr="00FA6476">
        <w:t xml:space="preserve"> </w:t>
      </w:r>
      <w:r w:rsidRPr="009647C2">
        <w:t>with</w:t>
      </w:r>
      <w:r w:rsidRPr="00FA6476">
        <w:t xml:space="preserve"> </w:t>
      </w:r>
      <w:r w:rsidRPr="009647C2">
        <w:t>regulation</w:t>
      </w:r>
      <w:r w:rsidRPr="00FA6476">
        <w:t xml:space="preserve"> </w:t>
      </w:r>
      <w:r w:rsidRPr="009647C2">
        <w:t>79(4)</w:t>
      </w:r>
      <w:r w:rsidRPr="00FA6476">
        <w:t xml:space="preserve"> </w:t>
      </w:r>
      <w:r w:rsidRPr="009647C2">
        <w:t>of</w:t>
      </w:r>
      <w:r w:rsidRPr="00FA6476">
        <w:t xml:space="preserve"> </w:t>
      </w:r>
      <w:r w:rsidRPr="009647C2">
        <w:t>the</w:t>
      </w:r>
      <w:r w:rsidRPr="00FA6476">
        <w:t xml:space="preserve"> </w:t>
      </w:r>
      <w:r w:rsidRPr="009647C2">
        <w:t>Representation</w:t>
      </w:r>
      <w:r w:rsidRPr="00FA6476">
        <w:t xml:space="preserve"> </w:t>
      </w:r>
      <w:r w:rsidRPr="009647C2">
        <w:t>of</w:t>
      </w:r>
      <w:r w:rsidRPr="00FA6476">
        <w:t xml:space="preserve"> </w:t>
      </w:r>
      <w:r w:rsidRPr="009647C2">
        <w:t>the</w:t>
      </w:r>
      <w:r w:rsidRPr="00FA6476">
        <w:t xml:space="preserve"> </w:t>
      </w:r>
      <w:r w:rsidRPr="009647C2">
        <w:t>People</w:t>
      </w:r>
      <w:r w:rsidRPr="00FA6476">
        <w:t xml:space="preserve"> </w:t>
      </w:r>
      <w:r w:rsidRPr="009647C2">
        <w:t>(England</w:t>
      </w:r>
      <w:r w:rsidRPr="00FA6476">
        <w:t xml:space="preserve"> </w:t>
      </w:r>
      <w:r w:rsidRPr="009647C2">
        <w:t>and</w:t>
      </w:r>
      <w:r w:rsidRPr="00FA6476">
        <w:t xml:space="preserve"> </w:t>
      </w:r>
      <w:r w:rsidRPr="009647C2">
        <w:t>Wales)</w:t>
      </w:r>
      <w:r w:rsidRPr="00FA6476">
        <w:t xml:space="preserve"> </w:t>
      </w:r>
      <w:r w:rsidRPr="009647C2">
        <w:t>Regulations</w:t>
      </w:r>
      <w:r w:rsidRPr="00FA6476">
        <w:t xml:space="preserve"> </w:t>
      </w:r>
      <w:r w:rsidRPr="009647C2">
        <w:t>2001</w:t>
      </w:r>
      <w:r>
        <w:t>.</w:t>
      </w:r>
      <w:r w:rsidRPr="009647C2">
        <w:fldChar w:fldCharType="begin"/>
      </w:r>
      <w:r w:rsidRPr="009647C2">
        <w:instrText xml:space="preserve"> SYMBOL 148 \* MERGEFORMAT </w:instrText>
      </w:r>
      <w:r w:rsidRPr="009647C2">
        <w:fldChar w:fldCharType="end"/>
      </w:r>
      <w:r>
        <w:t>;</w:t>
      </w:r>
    </w:p>
    <w:p w14:paraId="4F11305C" w14:textId="77777777" w:rsidR="00C8258C" w:rsidRDefault="00C8258C" w:rsidP="00C8258C">
      <w:pPr>
        <w:pStyle w:val="N3"/>
      </w:pPr>
      <w:r w:rsidRPr="009647C2">
        <w:t>in</w:t>
      </w:r>
      <w:r w:rsidRPr="00FA6476">
        <w:t xml:space="preserve"> </w:t>
      </w:r>
      <w:r w:rsidRPr="009647C2">
        <w:t>paragraph</w:t>
      </w:r>
      <w:r w:rsidRPr="00FA6476">
        <w:t xml:space="preserve"> </w:t>
      </w:r>
      <w:r w:rsidRPr="009647C2">
        <w:t>(3A),</w:t>
      </w:r>
      <w:r w:rsidRPr="00FA6476">
        <w:t xml:space="preserve"> </w:t>
      </w:r>
      <w:r w:rsidRPr="009647C2">
        <w:t>for</w:t>
      </w:r>
      <w:r w:rsidRPr="00FA6476">
        <w:t xml:space="preserve"> </w:t>
      </w:r>
      <w:r w:rsidRPr="009647C2">
        <w:t>“or</w:t>
      </w:r>
      <w:r w:rsidRPr="00FA6476">
        <w:t xml:space="preserve"> </w:t>
      </w:r>
      <w:r w:rsidRPr="009647C2">
        <w:t>(f)”</w:t>
      </w:r>
      <w:r w:rsidRPr="00FA6476">
        <w:t xml:space="preserve"> </w:t>
      </w:r>
      <w:r w:rsidRPr="009647C2">
        <w:t>substitute</w:t>
      </w:r>
      <w:r w:rsidRPr="00FA6476">
        <w:t xml:space="preserve"> </w:t>
      </w:r>
      <w:r w:rsidRPr="009647C2">
        <w:t>“,</w:t>
      </w:r>
      <w:r w:rsidRPr="00FA6476">
        <w:t xml:space="preserve"> </w:t>
      </w:r>
      <w:r w:rsidRPr="009647C2">
        <w:t>(f)</w:t>
      </w:r>
      <w:r w:rsidRPr="00FA6476">
        <w:t xml:space="preserve"> </w:t>
      </w:r>
      <w:r w:rsidRPr="009647C2">
        <w:t>or</w:t>
      </w:r>
      <w:r w:rsidRPr="00FA6476">
        <w:t xml:space="preserve"> </w:t>
      </w:r>
      <w:r w:rsidRPr="009647C2">
        <w:t>(g)”;</w:t>
      </w:r>
    </w:p>
    <w:p w14:paraId="61791D99" w14:textId="77777777" w:rsidR="00C8258C" w:rsidRDefault="00C8258C" w:rsidP="00C8258C">
      <w:pPr>
        <w:pStyle w:val="N3"/>
      </w:pPr>
      <w:r w:rsidRPr="009647C2">
        <w:t>after</w:t>
      </w:r>
      <w:r w:rsidRPr="00FA6476">
        <w:t xml:space="preserve"> </w:t>
      </w:r>
      <w:r w:rsidRPr="009647C2">
        <w:t>paragraph</w:t>
      </w:r>
      <w:r w:rsidRPr="00FA6476">
        <w:t xml:space="preserve"> </w:t>
      </w:r>
      <w:r w:rsidRPr="009647C2">
        <w:t>(3B)</w:t>
      </w:r>
      <w:r w:rsidRPr="00FA6476">
        <w:t xml:space="preserve"> </w:t>
      </w:r>
      <w:r w:rsidRPr="009647C2">
        <w:t>insert</w:t>
      </w:r>
      <w:r>
        <w:t>—</w:t>
      </w:r>
    </w:p>
    <w:p w14:paraId="7E717129" w14:textId="77777777" w:rsidR="00C8258C" w:rsidRDefault="00C8258C" w:rsidP="00C8258C">
      <w:pPr>
        <w:pStyle w:val="LQN2"/>
      </w:pPr>
      <w:r w:rsidRPr="009647C2">
        <w:fldChar w:fldCharType="begin"/>
      </w:r>
      <w:r w:rsidRPr="009647C2">
        <w:instrText xml:space="preserve"> SYMBOL 147 \* MERGEFORMAT </w:instrText>
      </w:r>
      <w:r w:rsidRPr="009647C2">
        <w:fldChar w:fldCharType="end"/>
      </w:r>
      <w:r>
        <w:t>(3C)</w:t>
      </w:r>
      <w:r w:rsidRPr="00FA6476">
        <w:t> </w:t>
      </w:r>
      <w:r w:rsidRPr="009647C2">
        <w:t>Documents</w:t>
      </w:r>
      <w:r w:rsidRPr="00FA6476">
        <w:t xml:space="preserve"> </w:t>
      </w:r>
      <w:r w:rsidRPr="009647C2">
        <w:t>sealed</w:t>
      </w:r>
      <w:r w:rsidRPr="00FA6476">
        <w:t xml:space="preserve"> </w:t>
      </w:r>
      <w:r w:rsidRPr="009647C2">
        <w:t>in</w:t>
      </w:r>
      <w:r w:rsidRPr="00FA6476">
        <w:t xml:space="preserve"> </w:t>
      </w:r>
      <w:r w:rsidRPr="009647C2">
        <w:t>accordance</w:t>
      </w:r>
      <w:r w:rsidRPr="00FA6476">
        <w:t xml:space="preserve"> </w:t>
      </w:r>
      <w:r w:rsidRPr="009647C2">
        <w:t>with</w:t>
      </w:r>
      <w:r w:rsidRPr="00FA6476">
        <w:t xml:space="preserve"> </w:t>
      </w:r>
      <w:r w:rsidRPr="009647C2">
        <w:t>paragraphs</w:t>
      </w:r>
      <w:r w:rsidRPr="00FA6476">
        <w:t xml:space="preserve"> </w:t>
      </w:r>
      <w:r w:rsidRPr="009647C2">
        <w:t>(3)(c)</w:t>
      </w:r>
      <w:r w:rsidRPr="00FA6476">
        <w:t xml:space="preserve"> </w:t>
      </w:r>
      <w:r w:rsidRPr="009647C2">
        <w:t>and</w:t>
      </w:r>
      <w:r w:rsidRPr="00FA6476">
        <w:t xml:space="preserve"> </w:t>
      </w:r>
      <w:r w:rsidRPr="009647C2">
        <w:t>(d)</w:t>
      </w:r>
      <w:r w:rsidRPr="00FA6476">
        <w:t xml:space="preserve"> </w:t>
      </w:r>
      <w:r w:rsidRPr="009647C2">
        <w:t>and</w:t>
      </w:r>
      <w:r w:rsidRPr="00FA6476">
        <w:t xml:space="preserve"> </w:t>
      </w:r>
      <w:r w:rsidRPr="009647C2">
        <w:t>(3B)</w:t>
      </w:r>
      <w:r w:rsidRPr="00FA6476">
        <w:t xml:space="preserve"> </w:t>
      </w:r>
      <w:r w:rsidRPr="009647C2">
        <w:t>may</w:t>
      </w:r>
      <w:r w:rsidRPr="00FA6476">
        <w:t xml:space="preserve"> </w:t>
      </w:r>
      <w:r w:rsidRPr="009647C2">
        <w:t>be</w:t>
      </w:r>
      <w:r w:rsidRPr="00FA6476">
        <w:t xml:space="preserve"> </w:t>
      </w:r>
      <w:r w:rsidRPr="009647C2">
        <w:t>sealed</w:t>
      </w:r>
      <w:r w:rsidRPr="00FA6476">
        <w:t xml:space="preserve"> </w:t>
      </w:r>
      <w:r w:rsidRPr="009647C2">
        <w:t>in</w:t>
      </w:r>
      <w:r w:rsidRPr="00FA6476">
        <w:t xml:space="preserve"> </w:t>
      </w:r>
      <w:r w:rsidRPr="009647C2">
        <w:t>physical</w:t>
      </w:r>
      <w:r w:rsidRPr="00FA6476">
        <w:t xml:space="preserve"> </w:t>
      </w:r>
      <w:r w:rsidRPr="009647C2">
        <w:t>packets</w:t>
      </w:r>
      <w:r w:rsidRPr="00FA6476">
        <w:t xml:space="preserve"> </w:t>
      </w:r>
      <w:r w:rsidRPr="009647C2">
        <w:t>or</w:t>
      </w:r>
      <w:r w:rsidRPr="00FA6476">
        <w:t xml:space="preserve"> </w:t>
      </w:r>
      <w:r w:rsidRPr="009647C2">
        <w:t>electronic</w:t>
      </w:r>
      <w:r w:rsidRPr="00FA6476">
        <w:t xml:space="preserve"> </w:t>
      </w:r>
      <w:r w:rsidRPr="009647C2">
        <w:t>packets,</w:t>
      </w:r>
      <w:r w:rsidRPr="00FA6476">
        <w:t xml:space="preserve"> </w:t>
      </w:r>
      <w:r w:rsidRPr="009647C2">
        <w:t>and</w:t>
      </w:r>
      <w:r w:rsidRPr="00FA6476">
        <w:t xml:space="preserve"> </w:t>
      </w:r>
      <w:r w:rsidRPr="009647C2">
        <w:t>seals</w:t>
      </w:r>
      <w:r w:rsidRPr="00FA6476">
        <w:t xml:space="preserve"> </w:t>
      </w:r>
      <w:r w:rsidRPr="009647C2">
        <w:t>that</w:t>
      </w:r>
      <w:r w:rsidRPr="00FA6476">
        <w:t xml:space="preserve"> </w:t>
      </w:r>
      <w:r w:rsidRPr="009647C2">
        <w:t>are</w:t>
      </w:r>
      <w:r w:rsidRPr="00FA6476">
        <w:t xml:space="preserve"> </w:t>
      </w:r>
      <w:r w:rsidRPr="009647C2">
        <w:t>applied</w:t>
      </w:r>
      <w:r w:rsidRPr="00FA6476">
        <w:t xml:space="preserve"> </w:t>
      </w:r>
      <w:r w:rsidRPr="009647C2">
        <w:t>to</w:t>
      </w:r>
      <w:r w:rsidRPr="00FA6476">
        <w:t xml:space="preserve"> </w:t>
      </w:r>
      <w:r w:rsidRPr="009647C2">
        <w:t>those</w:t>
      </w:r>
      <w:r w:rsidRPr="00FA6476">
        <w:t xml:space="preserve"> </w:t>
      </w:r>
      <w:r w:rsidRPr="009647C2">
        <w:t>packets</w:t>
      </w:r>
      <w:r w:rsidRPr="00FA6476">
        <w:t xml:space="preserve"> </w:t>
      </w:r>
      <w:r w:rsidRPr="009647C2">
        <w:t>may</w:t>
      </w:r>
      <w:r w:rsidRPr="00FA6476">
        <w:t xml:space="preserve"> </w:t>
      </w:r>
      <w:r w:rsidRPr="009647C2">
        <w:t>be</w:t>
      </w:r>
      <w:r w:rsidRPr="00FA6476">
        <w:t xml:space="preserve"> </w:t>
      </w:r>
      <w:r w:rsidRPr="009647C2">
        <w:t>applied</w:t>
      </w:r>
      <w:r w:rsidRPr="00FA6476">
        <w:t xml:space="preserve"> </w:t>
      </w:r>
      <w:r w:rsidRPr="009647C2">
        <w:t>physically</w:t>
      </w:r>
      <w:r w:rsidRPr="00FA6476">
        <w:t xml:space="preserve"> </w:t>
      </w:r>
      <w:r w:rsidRPr="009647C2">
        <w:t>or</w:t>
      </w:r>
      <w:r w:rsidRPr="00FA6476">
        <w:t xml:space="preserve"> </w:t>
      </w:r>
      <w:r w:rsidRPr="009647C2">
        <w:t>electronically,</w:t>
      </w:r>
      <w:r w:rsidRPr="00FA6476">
        <w:t xml:space="preserve"> </w:t>
      </w:r>
      <w:r w:rsidRPr="009647C2">
        <w:t>as</w:t>
      </w:r>
      <w:r w:rsidRPr="00FA6476">
        <w:t xml:space="preserve"> </w:t>
      </w:r>
      <w:r w:rsidRPr="009647C2">
        <w:t>appropriate.</w:t>
      </w:r>
      <w:r w:rsidRPr="009647C2">
        <w:fldChar w:fldCharType="begin"/>
      </w:r>
      <w:r w:rsidRPr="009647C2">
        <w:instrText xml:space="preserve"> SYMBOL 148 \* MERGEFORMAT </w:instrText>
      </w:r>
      <w:r w:rsidRPr="009647C2">
        <w:fldChar w:fldCharType="end"/>
      </w:r>
    </w:p>
    <w:p w14:paraId="610F3864"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64</w:t>
      </w:r>
      <w:r w:rsidRPr="00FA6476">
        <w:t xml:space="preserve"> </w:t>
      </w:r>
      <w:r>
        <w:t>(declaration</w:t>
      </w:r>
      <w:r w:rsidRPr="00FA6476">
        <w:t xml:space="preserve"> </w:t>
      </w:r>
      <w:r>
        <w:t>of</w:t>
      </w:r>
      <w:r w:rsidRPr="00FA6476">
        <w:t xml:space="preserve"> </w:t>
      </w:r>
      <w:r>
        <w:t>result)—</w:t>
      </w:r>
    </w:p>
    <w:p w14:paraId="1FF32FF8" w14:textId="77777777" w:rsidR="00C8258C" w:rsidRDefault="00C8258C" w:rsidP="00C8258C">
      <w:pPr>
        <w:pStyle w:val="N3"/>
      </w:pPr>
      <w:r>
        <w:t>after</w:t>
      </w:r>
      <w:r w:rsidRPr="00FA6476">
        <w:t xml:space="preserve"> </w:t>
      </w:r>
      <w:r w:rsidRPr="00BB22B6">
        <w:t>paragraph</w:t>
      </w:r>
      <w:r w:rsidRPr="00FA6476">
        <w:t xml:space="preserve"> </w:t>
      </w:r>
      <w:r w:rsidRPr="00BB22B6">
        <w:t>(1)</w:t>
      </w:r>
      <w:r w:rsidRPr="00FA6476">
        <w:t xml:space="preserve"> </w:t>
      </w:r>
      <w:r w:rsidRPr="00BB22B6">
        <w:t>insert</w:t>
      </w:r>
      <w:r>
        <w:t>—</w:t>
      </w:r>
    </w:p>
    <w:p w14:paraId="4F83F630" w14:textId="77777777" w:rsidR="00C8258C" w:rsidRDefault="00C8258C" w:rsidP="00C8258C">
      <w:pPr>
        <w:pStyle w:val="LQN2"/>
      </w:pPr>
      <w:r w:rsidRPr="00BB22B6">
        <w:fldChar w:fldCharType="begin"/>
      </w:r>
      <w:r w:rsidRPr="00BB22B6">
        <w:instrText xml:space="preserve"> SYMBOL 147 \* MERGEFORMAT </w:instrText>
      </w:r>
      <w:r w:rsidRPr="00BB22B6">
        <w:fldChar w:fldCharType="end"/>
      </w:r>
      <w:r>
        <w:t>(1A)</w:t>
      </w:r>
      <w:r w:rsidRPr="00FA6476">
        <w:t> </w:t>
      </w:r>
      <w:r w:rsidRPr="00BB22B6">
        <w:t>The</w:t>
      </w:r>
      <w:r w:rsidRPr="00FA6476">
        <w:t xml:space="preserve"> </w:t>
      </w:r>
      <w:r w:rsidRPr="00BB22B6">
        <w:t>declaration</w:t>
      </w:r>
      <w:r w:rsidRPr="00FA6476">
        <w:t xml:space="preserve"> </w:t>
      </w:r>
      <w:r w:rsidRPr="00BB22B6">
        <w:t>made</w:t>
      </w:r>
      <w:r w:rsidRPr="00FA6476">
        <w:t xml:space="preserve"> </w:t>
      </w:r>
      <w:r w:rsidRPr="00BB22B6">
        <w:t>by</w:t>
      </w:r>
      <w:r w:rsidRPr="00FA6476">
        <w:t xml:space="preserve"> </w:t>
      </w:r>
      <w:r w:rsidRPr="00BB22B6">
        <w:t>the</w:t>
      </w:r>
      <w:r w:rsidRPr="00FA6476">
        <w:t xml:space="preserve"> </w:t>
      </w:r>
      <w:r w:rsidRPr="00BB22B6">
        <w:t>returning</w:t>
      </w:r>
      <w:r w:rsidRPr="00FA6476">
        <w:t xml:space="preserve"> </w:t>
      </w:r>
      <w:r w:rsidRPr="00BB22B6">
        <w:t>officer</w:t>
      </w:r>
      <w:r w:rsidRPr="00FA6476">
        <w:t xml:space="preserve"> </w:t>
      </w:r>
      <w:r w:rsidRPr="00BB22B6">
        <w:t>in</w:t>
      </w:r>
      <w:r w:rsidRPr="00FA6476">
        <w:t xml:space="preserve"> </w:t>
      </w:r>
      <w:r w:rsidRPr="00BB22B6">
        <w:t>accordance</w:t>
      </w:r>
      <w:r w:rsidRPr="00FA6476">
        <w:t xml:space="preserve"> </w:t>
      </w:r>
      <w:r w:rsidRPr="00BB22B6">
        <w:t>with</w:t>
      </w:r>
      <w:r w:rsidRPr="00FA6476">
        <w:t xml:space="preserve"> </w:t>
      </w:r>
      <w:r w:rsidRPr="00BB22B6">
        <w:t>paragraph</w:t>
      </w:r>
      <w:r w:rsidRPr="00FA6476">
        <w:t xml:space="preserve"> </w:t>
      </w:r>
      <w:r w:rsidRPr="00BB22B6">
        <w:t>(1),</w:t>
      </w:r>
      <w:r w:rsidRPr="00FA6476">
        <w:t xml:space="preserve"> </w:t>
      </w:r>
      <w:r w:rsidRPr="00BB22B6">
        <w:t>must</w:t>
      </w:r>
      <w:r w:rsidRPr="00FA6476">
        <w:t xml:space="preserve"> </w:t>
      </w:r>
      <w:r w:rsidRPr="00BB22B6">
        <w:t>be</w:t>
      </w:r>
      <w:r w:rsidRPr="00FA6476">
        <w:t xml:space="preserve"> </w:t>
      </w:r>
      <w:r w:rsidRPr="00BB22B6">
        <w:t>made</w:t>
      </w:r>
      <w:r w:rsidRPr="00FA6476">
        <w:t xml:space="preserve"> </w:t>
      </w:r>
      <w:r w:rsidRPr="00BB22B6">
        <w:t>in</w:t>
      </w:r>
      <w:r w:rsidRPr="00FA6476">
        <w:t xml:space="preserve"> </w:t>
      </w:r>
      <w:r w:rsidRPr="00BB22B6">
        <w:t>Welsh</w:t>
      </w:r>
      <w:r w:rsidRPr="00FA6476">
        <w:t xml:space="preserve"> </w:t>
      </w:r>
      <w:r w:rsidRPr="00BB22B6">
        <w:t>and</w:t>
      </w:r>
      <w:r w:rsidRPr="00FA6476">
        <w:t xml:space="preserve"> </w:t>
      </w:r>
      <w:r w:rsidRPr="00BB22B6">
        <w:t>English.</w:t>
      </w:r>
      <w:r w:rsidRPr="00BB22B6">
        <w:fldChar w:fldCharType="begin"/>
      </w:r>
      <w:r w:rsidRPr="00BB22B6">
        <w:instrText xml:space="preserve"> SYMBOL 148 \* MERGEFORMAT </w:instrText>
      </w:r>
      <w:r w:rsidRPr="00BB22B6">
        <w:fldChar w:fldCharType="end"/>
      </w:r>
      <w:r>
        <w:t>;</w:t>
      </w:r>
    </w:p>
    <w:p w14:paraId="14887904" w14:textId="77777777" w:rsidR="00C8258C" w:rsidRDefault="00C8258C" w:rsidP="00C8258C">
      <w:pPr>
        <w:pStyle w:val="N3"/>
      </w:pPr>
      <w:r w:rsidRPr="00BB22B6">
        <w:t>in</w:t>
      </w:r>
      <w:r w:rsidRPr="00FA6476">
        <w:t xml:space="preserve"> </w:t>
      </w:r>
      <w:r w:rsidRPr="00BB22B6">
        <w:t>paragraph</w:t>
      </w:r>
      <w:r w:rsidRPr="00FA6476">
        <w:t xml:space="preserve"> </w:t>
      </w:r>
      <w:r w:rsidRPr="00BB22B6">
        <w:t>(3),</w:t>
      </w:r>
      <w:r w:rsidRPr="00FA6476">
        <w:t xml:space="preserve"> </w:t>
      </w:r>
      <w:r w:rsidRPr="00BB22B6">
        <w:t>in</w:t>
      </w:r>
      <w:r w:rsidRPr="00FA6476">
        <w:t xml:space="preserve"> </w:t>
      </w:r>
      <w:r w:rsidRPr="00BB22B6">
        <w:t>the</w:t>
      </w:r>
      <w:r w:rsidRPr="00FA6476">
        <w:t xml:space="preserve"> </w:t>
      </w:r>
      <w:r w:rsidRPr="00BB22B6">
        <w:t>opening</w:t>
      </w:r>
      <w:r w:rsidRPr="00FA6476">
        <w:t xml:space="preserve"> </w:t>
      </w:r>
      <w:r w:rsidRPr="00BB22B6">
        <w:t>words,</w:t>
      </w:r>
      <w:r w:rsidRPr="00FA6476">
        <w:t xml:space="preserve"> </w:t>
      </w:r>
      <w:r w:rsidRPr="00BB22B6">
        <w:t>after</w:t>
      </w:r>
      <w:r w:rsidRPr="00FA6476">
        <w:t xml:space="preserve"> </w:t>
      </w:r>
      <w:r w:rsidRPr="00BB22B6">
        <w:t>“notice”</w:t>
      </w:r>
      <w:r w:rsidRPr="00FA6476">
        <w:t xml:space="preserve"> </w:t>
      </w:r>
      <w:r w:rsidRPr="00BB22B6">
        <w:t>insert</w:t>
      </w:r>
      <w:r w:rsidRPr="00FA6476">
        <w:t xml:space="preserve"> </w:t>
      </w:r>
      <w:r w:rsidRPr="00BB22B6">
        <w:t>“,</w:t>
      </w:r>
      <w:r w:rsidRPr="00FA6476">
        <w:t xml:space="preserve"> </w:t>
      </w:r>
      <w:r w:rsidRPr="00BB22B6">
        <w:t>in</w:t>
      </w:r>
      <w:r w:rsidRPr="00FA6476">
        <w:t xml:space="preserve"> </w:t>
      </w:r>
      <w:r w:rsidRPr="00BB22B6">
        <w:t>Welsh</w:t>
      </w:r>
      <w:r w:rsidRPr="00FA6476">
        <w:t xml:space="preserve"> </w:t>
      </w:r>
      <w:r w:rsidRPr="00BB22B6">
        <w:t>and</w:t>
      </w:r>
      <w:r w:rsidRPr="00FA6476">
        <w:t xml:space="preserve"> </w:t>
      </w:r>
      <w:r w:rsidRPr="00BB22B6">
        <w:t>English,</w:t>
      </w:r>
      <w:r>
        <w:t>”;</w:t>
      </w:r>
    </w:p>
    <w:p w14:paraId="52973F4E" w14:textId="77777777" w:rsidR="00C8258C" w:rsidRDefault="00C8258C" w:rsidP="00C8258C">
      <w:pPr>
        <w:pStyle w:val="N3"/>
      </w:pPr>
      <w:r w:rsidRPr="00BB22B6">
        <w:t>after</w:t>
      </w:r>
      <w:r w:rsidRPr="00FA6476">
        <w:t xml:space="preserve"> </w:t>
      </w:r>
      <w:r w:rsidRPr="00BB22B6">
        <w:t>paragraph</w:t>
      </w:r>
      <w:r w:rsidRPr="00FA6476">
        <w:t xml:space="preserve"> </w:t>
      </w:r>
      <w:r w:rsidRPr="00BB22B6">
        <w:t>(3)</w:t>
      </w:r>
      <w:r w:rsidRPr="00FA6476">
        <w:t xml:space="preserve"> </w:t>
      </w:r>
      <w:r w:rsidRPr="00BB22B6">
        <w:t>insert</w:t>
      </w:r>
      <w:r>
        <w:t>—</w:t>
      </w:r>
    </w:p>
    <w:p w14:paraId="0F647DAA" w14:textId="77777777" w:rsidR="00C8258C" w:rsidRDefault="00C8258C" w:rsidP="00C8258C">
      <w:pPr>
        <w:pStyle w:val="LQN2"/>
      </w:pPr>
      <w:r w:rsidRPr="00BB22B6">
        <w:fldChar w:fldCharType="begin"/>
      </w:r>
      <w:r w:rsidRPr="00BB22B6">
        <w:instrText xml:space="preserve"> SYMBOL 147 \* MERGEFORMAT </w:instrText>
      </w:r>
      <w:r w:rsidRPr="00BB22B6">
        <w:fldChar w:fldCharType="end"/>
      </w:r>
      <w:r>
        <w:t>(4)</w:t>
      </w:r>
      <w:r w:rsidRPr="00FA6476">
        <w:t> </w:t>
      </w:r>
      <w:r w:rsidRPr="00BB22B6">
        <w:t>For</w:t>
      </w:r>
      <w:r w:rsidRPr="00FA6476">
        <w:t xml:space="preserve"> </w:t>
      </w:r>
      <w:r w:rsidRPr="00BB22B6">
        <w:t>the</w:t>
      </w:r>
      <w:r w:rsidRPr="00FA6476">
        <w:t xml:space="preserve"> </w:t>
      </w:r>
      <w:r w:rsidRPr="00BB22B6">
        <w:t>purposes</w:t>
      </w:r>
      <w:r w:rsidRPr="00FA6476">
        <w:t xml:space="preserve"> </w:t>
      </w:r>
      <w:r w:rsidRPr="00BB22B6">
        <w:t>of</w:t>
      </w:r>
      <w:r w:rsidRPr="00FA6476">
        <w:t xml:space="preserve"> </w:t>
      </w:r>
      <w:r w:rsidRPr="00BB22B6">
        <w:t>paragraphs</w:t>
      </w:r>
      <w:r w:rsidRPr="00FA6476">
        <w:t xml:space="preserve"> </w:t>
      </w:r>
      <w:r w:rsidRPr="00BB22B6">
        <w:t>(1)</w:t>
      </w:r>
      <w:r w:rsidRPr="00FA6476">
        <w:t xml:space="preserve"> </w:t>
      </w:r>
      <w:r w:rsidRPr="00BB22B6">
        <w:t>and</w:t>
      </w:r>
      <w:r w:rsidRPr="00FA6476">
        <w:t xml:space="preserve"> </w:t>
      </w:r>
      <w:r w:rsidRPr="00BB22B6">
        <w:t>(3),</w:t>
      </w:r>
      <w:r w:rsidRPr="00FA6476">
        <w:t xml:space="preserve"> </w:t>
      </w:r>
      <w:r w:rsidRPr="00BB22B6">
        <w:t>where</w:t>
      </w:r>
      <w:r w:rsidRPr="00FA6476">
        <w:t xml:space="preserve"> </w:t>
      </w:r>
      <w:r w:rsidRPr="00BB22B6">
        <w:t>the</w:t>
      </w:r>
      <w:r w:rsidRPr="00FA6476">
        <w:t xml:space="preserve"> </w:t>
      </w:r>
      <w:r w:rsidRPr="00BB22B6">
        <w:t>statement</w:t>
      </w:r>
      <w:r w:rsidRPr="00FA6476">
        <w:t xml:space="preserve"> </w:t>
      </w:r>
      <w:r w:rsidRPr="00BB22B6">
        <w:t>of</w:t>
      </w:r>
      <w:r w:rsidRPr="00FA6476">
        <w:t xml:space="preserve"> </w:t>
      </w:r>
      <w:r w:rsidRPr="00BB22B6">
        <w:t>persons</w:t>
      </w:r>
      <w:r w:rsidRPr="00FA6476">
        <w:t xml:space="preserve"> </w:t>
      </w:r>
      <w:r w:rsidRPr="00BB22B6">
        <w:t>nominated</w:t>
      </w:r>
      <w:r w:rsidRPr="00FA6476">
        <w:t xml:space="preserve"> </w:t>
      </w:r>
      <w:r w:rsidRPr="00BB22B6">
        <w:t>shows</w:t>
      </w:r>
      <w:r w:rsidRPr="00FA6476">
        <w:t xml:space="preserve"> </w:t>
      </w:r>
      <w:r w:rsidRPr="00BB22B6">
        <w:t>a</w:t>
      </w:r>
      <w:r w:rsidRPr="00FA6476">
        <w:t xml:space="preserve"> </w:t>
      </w:r>
      <w:r w:rsidRPr="00BB22B6">
        <w:t>candidate’s</w:t>
      </w:r>
      <w:r w:rsidRPr="00FA6476">
        <w:t xml:space="preserve"> </w:t>
      </w:r>
      <w:r w:rsidRPr="00BB22B6">
        <w:t>commonly</w:t>
      </w:r>
      <w:r w:rsidRPr="00FA6476">
        <w:t xml:space="preserve"> </w:t>
      </w:r>
      <w:r w:rsidRPr="00BB22B6">
        <w:t>used</w:t>
      </w:r>
      <w:r w:rsidRPr="00FA6476">
        <w:t xml:space="preserve"> </w:t>
      </w:r>
      <w:r w:rsidRPr="00BB22B6">
        <w:t>forenames</w:t>
      </w:r>
      <w:r w:rsidRPr="00FA6476">
        <w:t xml:space="preserve"> </w:t>
      </w:r>
      <w:r w:rsidRPr="00BB22B6">
        <w:t>or</w:t>
      </w:r>
      <w:r w:rsidRPr="00FA6476">
        <w:t xml:space="preserve"> </w:t>
      </w:r>
      <w:r w:rsidRPr="00BB22B6">
        <w:t>surnames,</w:t>
      </w:r>
      <w:r w:rsidRPr="00FA6476">
        <w:t xml:space="preserve"> </w:t>
      </w:r>
      <w:r w:rsidRPr="00BB22B6">
        <w:t>the</w:t>
      </w:r>
      <w:r w:rsidRPr="00FA6476">
        <w:t xml:space="preserve"> </w:t>
      </w:r>
      <w:r w:rsidRPr="00BB22B6">
        <w:t>returning</w:t>
      </w:r>
      <w:r w:rsidRPr="00FA6476">
        <w:t xml:space="preserve"> </w:t>
      </w:r>
      <w:r w:rsidRPr="00BB22B6">
        <w:t>officer</w:t>
      </w:r>
      <w:r w:rsidRPr="00FA6476">
        <w:t xml:space="preserve"> </w:t>
      </w:r>
      <w:r w:rsidRPr="00BB22B6">
        <w:t>may</w:t>
      </w:r>
      <w:r w:rsidRPr="00FA6476">
        <w:t xml:space="preserve"> </w:t>
      </w:r>
      <w:r w:rsidRPr="00BB22B6">
        <w:t>use</w:t>
      </w:r>
      <w:r w:rsidRPr="00FA6476">
        <w:t xml:space="preserve"> </w:t>
      </w:r>
      <w:r w:rsidRPr="00BB22B6">
        <w:t>those</w:t>
      </w:r>
      <w:r w:rsidRPr="00FA6476">
        <w:t xml:space="preserve"> </w:t>
      </w:r>
      <w:r w:rsidRPr="00BB22B6">
        <w:t>commonly</w:t>
      </w:r>
      <w:r w:rsidRPr="00FA6476">
        <w:t xml:space="preserve"> </w:t>
      </w:r>
      <w:r w:rsidRPr="00BB22B6">
        <w:t>used</w:t>
      </w:r>
      <w:r w:rsidRPr="00FA6476">
        <w:t xml:space="preserve"> </w:t>
      </w:r>
      <w:r w:rsidRPr="00BB22B6">
        <w:t>forenames</w:t>
      </w:r>
      <w:r w:rsidRPr="00FA6476">
        <w:t xml:space="preserve"> </w:t>
      </w:r>
      <w:r w:rsidRPr="00BB22B6">
        <w:t>or</w:t>
      </w:r>
      <w:r w:rsidRPr="00FA6476">
        <w:t xml:space="preserve"> </w:t>
      </w:r>
      <w:r w:rsidRPr="00BB22B6">
        <w:t>surnames</w:t>
      </w:r>
      <w:r w:rsidRPr="00FA6476">
        <w:t xml:space="preserve"> </w:t>
      </w:r>
      <w:r w:rsidRPr="00BB22B6">
        <w:t>to</w:t>
      </w:r>
      <w:r w:rsidRPr="00FA6476">
        <w:t xml:space="preserve"> </w:t>
      </w:r>
      <w:r w:rsidRPr="00BB22B6">
        <w:t>make</w:t>
      </w:r>
      <w:r w:rsidRPr="00FA6476">
        <w:t xml:space="preserve"> </w:t>
      </w:r>
      <w:r w:rsidRPr="00BB22B6">
        <w:t>the</w:t>
      </w:r>
      <w:r w:rsidRPr="00FA6476">
        <w:t xml:space="preserve"> </w:t>
      </w:r>
      <w:r>
        <w:t>declaration</w:t>
      </w:r>
      <w:r w:rsidRPr="00BB22B6">
        <w:t>,</w:t>
      </w:r>
      <w:r w:rsidRPr="00FA6476">
        <w:t xml:space="preserve"> </w:t>
      </w:r>
      <w:r w:rsidRPr="00BB22B6">
        <w:t>and</w:t>
      </w:r>
      <w:r w:rsidRPr="00FA6476">
        <w:t xml:space="preserve"> </w:t>
      </w:r>
      <w:r w:rsidRPr="00BB22B6">
        <w:t>give</w:t>
      </w:r>
      <w:r w:rsidRPr="00FA6476">
        <w:t xml:space="preserve"> </w:t>
      </w:r>
      <w:r w:rsidRPr="00BB22B6">
        <w:t>notice,</w:t>
      </w:r>
      <w:r w:rsidRPr="00FA6476">
        <w:t xml:space="preserve"> </w:t>
      </w:r>
      <w:r w:rsidRPr="00BB22B6">
        <w:t>of</w:t>
      </w:r>
      <w:r w:rsidRPr="00FA6476">
        <w:t xml:space="preserve"> </w:t>
      </w:r>
      <w:r w:rsidRPr="00BB22B6">
        <w:t>the</w:t>
      </w:r>
      <w:r w:rsidRPr="00FA6476">
        <w:t xml:space="preserve"> </w:t>
      </w:r>
      <w:r w:rsidRPr="00BB22B6">
        <w:t>election</w:t>
      </w:r>
      <w:r w:rsidRPr="00FA6476">
        <w:t xml:space="preserve"> </w:t>
      </w:r>
      <w:r w:rsidRPr="00BB22B6">
        <w:t>results.</w:t>
      </w:r>
      <w:r w:rsidRPr="00BB22B6">
        <w:fldChar w:fldCharType="begin"/>
      </w:r>
      <w:r w:rsidRPr="00BB22B6">
        <w:instrText xml:space="preserve"> SYMBOL 148 \* MERGEFORMAT </w:instrText>
      </w:r>
      <w:r w:rsidRPr="00BB22B6">
        <w:fldChar w:fldCharType="end"/>
      </w:r>
    </w:p>
    <w:p w14:paraId="1D358C92"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64Z1(</w:t>
      </w:r>
      <w:r>
        <w:rPr>
          <w:rStyle w:val="FootnoteReference"/>
        </w:rPr>
        <w:footnoteReference w:id="20"/>
      </w:r>
      <w:r>
        <w:t>)</w:t>
      </w:r>
      <w:r w:rsidRPr="00FA6476">
        <w:t xml:space="preserve"> </w:t>
      </w:r>
      <w:r>
        <w:t>(</w:t>
      </w:r>
      <w:r w:rsidRPr="00D00FAF">
        <w:t>declaration</w:t>
      </w:r>
      <w:r w:rsidRPr="00FA6476">
        <w:t xml:space="preserve"> </w:t>
      </w:r>
      <w:r w:rsidRPr="00D00FAF">
        <w:t>of</w:t>
      </w:r>
      <w:r w:rsidRPr="00FA6476">
        <w:t xml:space="preserve"> </w:t>
      </w:r>
      <w:r w:rsidRPr="00D00FAF">
        <w:t>result</w:t>
      </w:r>
      <w:r w:rsidRPr="00FA6476">
        <w:t xml:space="preserve"> </w:t>
      </w:r>
      <w:r w:rsidRPr="00D00FAF">
        <w:t>at</w:t>
      </w:r>
      <w:r w:rsidRPr="00FA6476">
        <w:t xml:space="preserve"> </w:t>
      </w:r>
      <w:r w:rsidRPr="00D00FAF">
        <w:t>contested</w:t>
      </w:r>
      <w:r w:rsidRPr="00FA6476">
        <w:t xml:space="preserve"> </w:t>
      </w:r>
      <w:r w:rsidRPr="00D00FAF">
        <w:t>election</w:t>
      </w:r>
      <w:r>
        <w:t>)—</w:t>
      </w:r>
    </w:p>
    <w:p w14:paraId="2A5E7E27" w14:textId="77777777" w:rsidR="00C8258C" w:rsidRDefault="00C8258C" w:rsidP="00C8258C">
      <w:pPr>
        <w:pStyle w:val="N3"/>
      </w:pPr>
      <w:r w:rsidRPr="00D00FAF">
        <w:t>after</w:t>
      </w:r>
      <w:r w:rsidRPr="00FA6476">
        <w:t xml:space="preserve"> </w:t>
      </w:r>
      <w:r w:rsidRPr="00D00FAF">
        <w:t>paragraph</w:t>
      </w:r>
      <w:r w:rsidRPr="00FA6476">
        <w:t xml:space="preserve"> </w:t>
      </w:r>
      <w:r w:rsidRPr="00D00FAF">
        <w:t>(1)</w:t>
      </w:r>
      <w:r w:rsidRPr="00FA6476">
        <w:t xml:space="preserve"> </w:t>
      </w:r>
      <w:r w:rsidRPr="00D00FAF">
        <w:t>insert</w:t>
      </w:r>
      <w:r>
        <w:t>—</w:t>
      </w:r>
    </w:p>
    <w:p w14:paraId="061A7217" w14:textId="77777777" w:rsidR="00C8258C" w:rsidRDefault="00C8258C" w:rsidP="00C8258C">
      <w:pPr>
        <w:pStyle w:val="LQN2"/>
      </w:pPr>
      <w:r w:rsidRPr="00D00FAF">
        <w:fldChar w:fldCharType="begin"/>
      </w:r>
      <w:r w:rsidRPr="00D00FAF">
        <w:instrText xml:space="preserve"> SYMBOL 147 \* MERGEFORMAT </w:instrText>
      </w:r>
      <w:r w:rsidRPr="00D00FAF">
        <w:fldChar w:fldCharType="end"/>
      </w:r>
      <w:r>
        <w:t>(1A)</w:t>
      </w:r>
      <w:r w:rsidRPr="00FA6476">
        <w:t> </w:t>
      </w:r>
      <w:r w:rsidRPr="00D00FAF">
        <w:t>The</w:t>
      </w:r>
      <w:r w:rsidRPr="00FA6476">
        <w:t xml:space="preserve"> </w:t>
      </w:r>
      <w:r w:rsidRPr="00D00FAF">
        <w:t>declaration</w:t>
      </w:r>
      <w:r w:rsidRPr="00FA6476">
        <w:t xml:space="preserve"> </w:t>
      </w:r>
      <w:r w:rsidRPr="00D00FAF">
        <w:t>made</w:t>
      </w:r>
      <w:r w:rsidRPr="00FA6476">
        <w:t xml:space="preserve"> </w:t>
      </w:r>
      <w:r w:rsidRPr="00D00FAF">
        <w:t>by</w:t>
      </w:r>
      <w:r w:rsidRPr="00FA6476">
        <w:t xml:space="preserve"> </w:t>
      </w:r>
      <w:r w:rsidRPr="00D00FAF">
        <w:t>the</w:t>
      </w:r>
      <w:r w:rsidRPr="00FA6476">
        <w:t xml:space="preserve"> </w:t>
      </w:r>
      <w:r w:rsidRPr="00D00FAF">
        <w:t>returning</w:t>
      </w:r>
      <w:r w:rsidRPr="00FA6476">
        <w:t xml:space="preserve"> </w:t>
      </w:r>
      <w:r w:rsidRPr="00D00FAF">
        <w:t>officer</w:t>
      </w:r>
      <w:r w:rsidRPr="00FA6476">
        <w:t xml:space="preserve"> </w:t>
      </w:r>
      <w:r w:rsidRPr="00D00FAF">
        <w:t>in</w:t>
      </w:r>
      <w:r w:rsidRPr="00FA6476">
        <w:t xml:space="preserve"> </w:t>
      </w:r>
      <w:r w:rsidRPr="00D00FAF">
        <w:t>accordance</w:t>
      </w:r>
      <w:r w:rsidRPr="00FA6476">
        <w:t xml:space="preserve"> </w:t>
      </w:r>
      <w:r w:rsidRPr="00D00FAF">
        <w:t>with</w:t>
      </w:r>
      <w:r w:rsidRPr="00FA6476">
        <w:t xml:space="preserve"> </w:t>
      </w:r>
      <w:r w:rsidRPr="00D00FAF">
        <w:t>paragraph</w:t>
      </w:r>
      <w:r w:rsidRPr="00FA6476">
        <w:t xml:space="preserve"> </w:t>
      </w:r>
      <w:r w:rsidRPr="00D00FAF">
        <w:t>(1),</w:t>
      </w:r>
      <w:r w:rsidRPr="00FA6476">
        <w:t xml:space="preserve"> </w:t>
      </w:r>
      <w:r w:rsidRPr="00D00FAF">
        <w:t>must</w:t>
      </w:r>
      <w:r w:rsidRPr="00FA6476">
        <w:t xml:space="preserve"> </w:t>
      </w:r>
      <w:r w:rsidRPr="00D00FAF">
        <w:t>be</w:t>
      </w:r>
      <w:r w:rsidRPr="00FA6476">
        <w:t xml:space="preserve"> </w:t>
      </w:r>
      <w:r w:rsidRPr="00D00FAF">
        <w:t>made</w:t>
      </w:r>
      <w:r w:rsidRPr="00FA6476">
        <w:t xml:space="preserve"> </w:t>
      </w:r>
      <w:r w:rsidRPr="00D00FAF">
        <w:t>in</w:t>
      </w:r>
      <w:r w:rsidRPr="00FA6476">
        <w:t xml:space="preserve"> </w:t>
      </w:r>
      <w:r w:rsidRPr="00D00FAF">
        <w:t>Welsh</w:t>
      </w:r>
      <w:r w:rsidRPr="00FA6476">
        <w:t xml:space="preserve"> </w:t>
      </w:r>
      <w:r w:rsidRPr="00D00FAF">
        <w:t>and</w:t>
      </w:r>
      <w:r w:rsidRPr="00FA6476">
        <w:t xml:space="preserve"> </w:t>
      </w:r>
      <w:r w:rsidRPr="00D00FAF">
        <w:t>English.</w:t>
      </w:r>
      <w:r w:rsidRPr="00D00FAF">
        <w:fldChar w:fldCharType="begin"/>
      </w:r>
      <w:r w:rsidRPr="00D00FAF">
        <w:instrText xml:space="preserve"> SYMBOL 148 \* MERGEFORMAT </w:instrText>
      </w:r>
      <w:r w:rsidRPr="00D00FAF">
        <w:fldChar w:fldCharType="end"/>
      </w:r>
      <w:r>
        <w:t>;</w:t>
      </w:r>
    </w:p>
    <w:p w14:paraId="3F97A09E" w14:textId="77777777" w:rsidR="00C8258C" w:rsidRDefault="00C8258C" w:rsidP="00C8258C">
      <w:pPr>
        <w:pStyle w:val="N3"/>
      </w:pPr>
      <w:r w:rsidRPr="00D00FAF">
        <w:t>in</w:t>
      </w:r>
      <w:r w:rsidRPr="00FA6476">
        <w:t xml:space="preserve"> </w:t>
      </w:r>
      <w:r w:rsidRPr="00D00FAF">
        <w:t>paragraph</w:t>
      </w:r>
      <w:r w:rsidRPr="00FA6476">
        <w:t xml:space="preserve"> </w:t>
      </w:r>
      <w:r w:rsidRPr="00D00FAF">
        <w:t>(3),</w:t>
      </w:r>
      <w:r w:rsidRPr="00FA6476">
        <w:t xml:space="preserve"> </w:t>
      </w:r>
      <w:r w:rsidRPr="00D00FAF">
        <w:t>in</w:t>
      </w:r>
      <w:r w:rsidRPr="00FA6476">
        <w:t xml:space="preserve"> </w:t>
      </w:r>
      <w:r w:rsidRPr="00D00FAF">
        <w:t>the</w:t>
      </w:r>
      <w:r w:rsidRPr="00FA6476">
        <w:t xml:space="preserve"> </w:t>
      </w:r>
      <w:r w:rsidRPr="00D00FAF">
        <w:t>opening</w:t>
      </w:r>
      <w:r w:rsidRPr="00FA6476">
        <w:t xml:space="preserve"> </w:t>
      </w:r>
      <w:r w:rsidRPr="00D00FAF">
        <w:t>words,</w:t>
      </w:r>
      <w:r w:rsidRPr="00FA6476">
        <w:t xml:space="preserve"> </w:t>
      </w:r>
      <w:r w:rsidRPr="00D00FAF">
        <w:t>after</w:t>
      </w:r>
      <w:r w:rsidRPr="00FA6476">
        <w:t xml:space="preserve"> </w:t>
      </w:r>
      <w:r w:rsidRPr="00D00FAF">
        <w:t>“notice”</w:t>
      </w:r>
      <w:r w:rsidRPr="00FA6476">
        <w:t xml:space="preserve"> </w:t>
      </w:r>
      <w:r w:rsidRPr="00D00FAF">
        <w:t>insert</w:t>
      </w:r>
      <w:r w:rsidRPr="00FA6476">
        <w:t xml:space="preserve"> </w:t>
      </w:r>
      <w:r w:rsidRPr="00D00FAF">
        <w:t>“,</w:t>
      </w:r>
      <w:r w:rsidRPr="00FA6476">
        <w:t xml:space="preserve"> </w:t>
      </w:r>
      <w:r w:rsidRPr="00D00FAF">
        <w:t>in</w:t>
      </w:r>
      <w:r w:rsidRPr="00FA6476">
        <w:t xml:space="preserve"> </w:t>
      </w:r>
      <w:r w:rsidRPr="00D00FAF">
        <w:t>Welsh</w:t>
      </w:r>
      <w:r w:rsidRPr="00FA6476">
        <w:t xml:space="preserve"> </w:t>
      </w:r>
      <w:r w:rsidRPr="00D00FAF">
        <w:t>and</w:t>
      </w:r>
      <w:r w:rsidRPr="00FA6476">
        <w:t xml:space="preserve"> </w:t>
      </w:r>
      <w:r w:rsidRPr="00D00FAF">
        <w:t>English,”</w:t>
      </w:r>
      <w:r>
        <w:t>;</w:t>
      </w:r>
    </w:p>
    <w:p w14:paraId="36F99315" w14:textId="77777777" w:rsidR="00C8258C" w:rsidRDefault="00C8258C" w:rsidP="00C8258C">
      <w:pPr>
        <w:pStyle w:val="N3"/>
      </w:pPr>
      <w:r w:rsidRPr="00D00FAF">
        <w:t>after</w:t>
      </w:r>
      <w:r w:rsidRPr="00FA6476">
        <w:t xml:space="preserve"> </w:t>
      </w:r>
      <w:r w:rsidRPr="00D00FAF">
        <w:t>paragraph</w:t>
      </w:r>
      <w:r w:rsidRPr="00FA6476">
        <w:t xml:space="preserve"> </w:t>
      </w:r>
      <w:r w:rsidRPr="00D00FAF">
        <w:t>(3)</w:t>
      </w:r>
      <w:r w:rsidRPr="00FA6476">
        <w:t xml:space="preserve"> </w:t>
      </w:r>
      <w:r w:rsidRPr="00D00FAF">
        <w:t>insert</w:t>
      </w:r>
      <w:r>
        <w:t>—</w:t>
      </w:r>
    </w:p>
    <w:p w14:paraId="1F8C639F" w14:textId="77777777" w:rsidR="00C8258C" w:rsidRDefault="00C8258C" w:rsidP="00C8258C">
      <w:pPr>
        <w:pStyle w:val="LQN2"/>
      </w:pPr>
      <w:r w:rsidRPr="00D00FAF">
        <w:fldChar w:fldCharType="begin"/>
      </w:r>
      <w:r w:rsidRPr="00D00FAF">
        <w:instrText xml:space="preserve"> SYMBOL 147 \* MERGEFORMAT </w:instrText>
      </w:r>
      <w:r w:rsidRPr="00D00FAF">
        <w:fldChar w:fldCharType="end"/>
      </w:r>
      <w:r>
        <w:t>(4)</w:t>
      </w:r>
      <w:r w:rsidRPr="00FA6476">
        <w:t> </w:t>
      </w:r>
      <w:r w:rsidRPr="00D00FAF">
        <w:t>For</w:t>
      </w:r>
      <w:r w:rsidRPr="00FA6476">
        <w:t xml:space="preserve"> </w:t>
      </w:r>
      <w:r w:rsidRPr="00D00FAF">
        <w:t>the</w:t>
      </w:r>
      <w:r w:rsidRPr="00FA6476">
        <w:t xml:space="preserve"> </w:t>
      </w:r>
      <w:r w:rsidRPr="00D00FAF">
        <w:t>purposes</w:t>
      </w:r>
      <w:r w:rsidRPr="00FA6476">
        <w:t xml:space="preserve"> </w:t>
      </w:r>
      <w:r w:rsidRPr="00D00FAF">
        <w:t>of</w:t>
      </w:r>
      <w:r w:rsidRPr="00FA6476">
        <w:t xml:space="preserve"> </w:t>
      </w:r>
      <w:r w:rsidRPr="00D00FAF">
        <w:t>paragraphs</w:t>
      </w:r>
      <w:r w:rsidRPr="00FA6476">
        <w:t xml:space="preserve"> </w:t>
      </w:r>
      <w:r w:rsidRPr="00D00FAF">
        <w:t>(1)</w:t>
      </w:r>
      <w:r w:rsidRPr="00FA6476">
        <w:t xml:space="preserve"> </w:t>
      </w:r>
      <w:r w:rsidRPr="00D00FAF">
        <w:t>and</w:t>
      </w:r>
      <w:r w:rsidRPr="00FA6476">
        <w:t xml:space="preserve"> </w:t>
      </w:r>
      <w:r w:rsidRPr="00D00FAF">
        <w:t>(3),</w:t>
      </w:r>
      <w:r w:rsidRPr="00FA6476">
        <w:t xml:space="preserve"> </w:t>
      </w:r>
      <w:r w:rsidRPr="00D00FAF">
        <w:t>where</w:t>
      </w:r>
      <w:r w:rsidRPr="00FA6476">
        <w:t xml:space="preserve"> </w:t>
      </w:r>
      <w:r w:rsidRPr="00D00FAF">
        <w:t>the</w:t>
      </w:r>
      <w:r w:rsidRPr="00FA6476">
        <w:t xml:space="preserve"> </w:t>
      </w:r>
      <w:r w:rsidRPr="00D00FAF">
        <w:t>statement</w:t>
      </w:r>
      <w:r w:rsidRPr="00FA6476">
        <w:t xml:space="preserve"> </w:t>
      </w:r>
      <w:r w:rsidRPr="00D00FAF">
        <w:t>of</w:t>
      </w:r>
      <w:r w:rsidRPr="00FA6476">
        <w:t xml:space="preserve"> </w:t>
      </w:r>
      <w:r w:rsidRPr="00D00FAF">
        <w:t>persons</w:t>
      </w:r>
      <w:r w:rsidRPr="00FA6476">
        <w:t xml:space="preserve"> </w:t>
      </w:r>
      <w:r w:rsidRPr="00D00FAF">
        <w:t>nominated</w:t>
      </w:r>
      <w:r w:rsidRPr="00FA6476">
        <w:t xml:space="preserve"> </w:t>
      </w:r>
      <w:r w:rsidRPr="00D00FAF">
        <w:t>shows</w:t>
      </w:r>
      <w:r w:rsidRPr="00FA6476">
        <w:t xml:space="preserve"> </w:t>
      </w:r>
      <w:r w:rsidRPr="00D00FAF">
        <w:t>a</w:t>
      </w:r>
      <w:r w:rsidRPr="00FA6476">
        <w:t xml:space="preserve"> </w:t>
      </w:r>
      <w:r w:rsidRPr="00D00FAF">
        <w:t>candidate’s</w:t>
      </w:r>
      <w:r w:rsidRPr="00FA6476">
        <w:t xml:space="preserve"> </w:t>
      </w:r>
      <w:r w:rsidRPr="00D00FAF">
        <w:t>commonly</w:t>
      </w:r>
      <w:r w:rsidRPr="00FA6476">
        <w:t xml:space="preserve"> </w:t>
      </w:r>
      <w:r w:rsidRPr="00D00FAF">
        <w:t>used</w:t>
      </w:r>
      <w:r w:rsidRPr="00FA6476">
        <w:t xml:space="preserve"> </w:t>
      </w:r>
      <w:r w:rsidRPr="00D00FAF">
        <w:t>forenames</w:t>
      </w:r>
      <w:r w:rsidRPr="00FA6476">
        <w:t xml:space="preserve"> </w:t>
      </w:r>
      <w:r w:rsidRPr="00D00FAF">
        <w:t>or</w:t>
      </w:r>
      <w:r w:rsidRPr="00FA6476">
        <w:t xml:space="preserve"> </w:t>
      </w:r>
      <w:r w:rsidRPr="00D00FAF">
        <w:t>surnames,</w:t>
      </w:r>
      <w:r w:rsidRPr="00FA6476">
        <w:t xml:space="preserve"> </w:t>
      </w:r>
      <w:r w:rsidRPr="00D00FAF">
        <w:t>the</w:t>
      </w:r>
      <w:r w:rsidRPr="00FA6476">
        <w:t xml:space="preserve"> </w:t>
      </w:r>
      <w:r w:rsidRPr="00D00FAF">
        <w:t>returning</w:t>
      </w:r>
      <w:r w:rsidRPr="00FA6476">
        <w:t xml:space="preserve"> </w:t>
      </w:r>
      <w:r w:rsidRPr="00D00FAF">
        <w:t>officer</w:t>
      </w:r>
      <w:r w:rsidRPr="00FA6476">
        <w:t xml:space="preserve"> </w:t>
      </w:r>
      <w:r w:rsidRPr="00D00FAF">
        <w:t>may</w:t>
      </w:r>
      <w:r w:rsidRPr="00FA6476">
        <w:t xml:space="preserve"> </w:t>
      </w:r>
      <w:r w:rsidRPr="00D00FAF">
        <w:t>use</w:t>
      </w:r>
      <w:r w:rsidRPr="00FA6476">
        <w:t xml:space="preserve"> </w:t>
      </w:r>
      <w:r w:rsidRPr="00D00FAF">
        <w:t>those</w:t>
      </w:r>
      <w:r w:rsidRPr="00FA6476">
        <w:t xml:space="preserve"> </w:t>
      </w:r>
      <w:r w:rsidRPr="00D00FAF">
        <w:t>commonly</w:t>
      </w:r>
      <w:r w:rsidRPr="00FA6476">
        <w:t xml:space="preserve"> </w:t>
      </w:r>
      <w:r w:rsidRPr="00D00FAF">
        <w:t>used</w:t>
      </w:r>
      <w:r w:rsidRPr="00FA6476">
        <w:t xml:space="preserve"> </w:t>
      </w:r>
      <w:r w:rsidRPr="00D00FAF">
        <w:t>forenames</w:t>
      </w:r>
      <w:r w:rsidRPr="00FA6476">
        <w:t xml:space="preserve"> </w:t>
      </w:r>
      <w:r w:rsidRPr="00D00FAF">
        <w:t>or</w:t>
      </w:r>
      <w:r w:rsidRPr="00FA6476">
        <w:t xml:space="preserve"> </w:t>
      </w:r>
      <w:r w:rsidRPr="00D00FAF">
        <w:t>surnames</w:t>
      </w:r>
      <w:r w:rsidRPr="00FA6476">
        <w:t xml:space="preserve"> </w:t>
      </w:r>
      <w:r w:rsidRPr="00D00FAF">
        <w:t>to</w:t>
      </w:r>
      <w:r w:rsidRPr="00FA6476">
        <w:t xml:space="preserve"> </w:t>
      </w:r>
      <w:r w:rsidRPr="00D00FAF">
        <w:t>make</w:t>
      </w:r>
      <w:r w:rsidRPr="00FA6476">
        <w:t xml:space="preserve"> </w:t>
      </w:r>
      <w:r w:rsidRPr="00D00FAF">
        <w:t>the</w:t>
      </w:r>
      <w:r w:rsidRPr="00FA6476">
        <w:t xml:space="preserve"> </w:t>
      </w:r>
      <w:r>
        <w:t>declaration</w:t>
      </w:r>
      <w:r w:rsidRPr="00D00FAF">
        <w:t>,</w:t>
      </w:r>
      <w:r w:rsidRPr="00FA6476">
        <w:t xml:space="preserve"> </w:t>
      </w:r>
      <w:r w:rsidRPr="00D00FAF">
        <w:t>and</w:t>
      </w:r>
      <w:r w:rsidRPr="00FA6476">
        <w:t xml:space="preserve"> </w:t>
      </w:r>
      <w:r w:rsidRPr="00D00FAF">
        <w:t>give</w:t>
      </w:r>
      <w:r w:rsidRPr="00FA6476">
        <w:t xml:space="preserve"> </w:t>
      </w:r>
      <w:r w:rsidRPr="00D00FAF">
        <w:t>notice,</w:t>
      </w:r>
      <w:r w:rsidRPr="00FA6476">
        <w:t xml:space="preserve"> </w:t>
      </w:r>
      <w:r w:rsidRPr="00D00FAF">
        <w:t>of</w:t>
      </w:r>
      <w:r w:rsidRPr="00FA6476">
        <w:t xml:space="preserve"> </w:t>
      </w:r>
      <w:r w:rsidRPr="00D00FAF">
        <w:t>the</w:t>
      </w:r>
      <w:r w:rsidRPr="00FA6476">
        <w:t xml:space="preserve"> </w:t>
      </w:r>
      <w:r w:rsidRPr="00D00FAF">
        <w:t>election</w:t>
      </w:r>
      <w:r w:rsidRPr="00FA6476">
        <w:t xml:space="preserve"> </w:t>
      </w:r>
      <w:r w:rsidRPr="00D00FAF">
        <w:t>results.</w:t>
      </w:r>
      <w:r w:rsidRPr="00D00FAF">
        <w:fldChar w:fldCharType="begin"/>
      </w:r>
      <w:r w:rsidRPr="00D00FAF">
        <w:instrText xml:space="preserve"> SYMBOL 148 \* MERGEFORMAT </w:instrText>
      </w:r>
      <w:r w:rsidRPr="00D00FAF">
        <w:fldChar w:fldCharType="end"/>
      </w:r>
    </w:p>
    <w:p w14:paraId="67D6A02E" w14:textId="77777777" w:rsidR="00C8258C" w:rsidRDefault="00C8258C" w:rsidP="00C8258C">
      <w:pPr>
        <w:pStyle w:val="N1"/>
        <w:tabs>
          <w:tab w:val="num" w:pos="360"/>
        </w:tabs>
        <w:ind w:left="0"/>
      </w:pPr>
      <w:r w:rsidRPr="00FA6476">
        <w:lastRenderedPageBreak/>
        <w:t> </w:t>
      </w:r>
      <w:r>
        <w:t>In</w:t>
      </w:r>
      <w:r w:rsidRPr="00FA6476">
        <w:t xml:space="preserve"> </w:t>
      </w:r>
      <w:r>
        <w:t>rule</w:t>
      </w:r>
      <w:r w:rsidRPr="00FA6476">
        <w:t xml:space="preserve"> </w:t>
      </w:r>
      <w:r>
        <w:t>66(</w:t>
      </w:r>
      <w:r>
        <w:rPr>
          <w:rStyle w:val="FootnoteReference"/>
        </w:rPr>
        <w:footnoteReference w:id="21"/>
      </w:r>
      <w:r>
        <w:t>)</w:t>
      </w:r>
      <w:r w:rsidRPr="00FA6476">
        <w:t xml:space="preserve"> </w:t>
      </w:r>
      <w:r>
        <w:t>(</w:t>
      </w:r>
      <w:r w:rsidRPr="00D00FAF">
        <w:t>delivery</w:t>
      </w:r>
      <w:r w:rsidRPr="00FA6476">
        <w:t xml:space="preserve"> </w:t>
      </w:r>
      <w:r w:rsidRPr="00D00FAF">
        <w:t>of</w:t>
      </w:r>
      <w:r w:rsidRPr="00FA6476">
        <w:t xml:space="preserve"> </w:t>
      </w:r>
      <w:r w:rsidRPr="00D00FAF">
        <w:t>documents</w:t>
      </w:r>
      <w:r w:rsidRPr="00FA6476">
        <w:t xml:space="preserve"> </w:t>
      </w:r>
      <w:r w:rsidRPr="00D00FAF">
        <w:t>to</w:t>
      </w:r>
      <w:r w:rsidRPr="00FA6476">
        <w:t xml:space="preserve"> </w:t>
      </w:r>
      <w:r w:rsidRPr="00D00FAF">
        <w:t>registration</w:t>
      </w:r>
      <w:r w:rsidRPr="00FA6476">
        <w:t xml:space="preserve"> </w:t>
      </w:r>
      <w:r w:rsidRPr="00D00FAF">
        <w:t>officer</w:t>
      </w:r>
      <w:r w:rsidRPr="00FA6476">
        <w:t xml:space="preserve"> </w:t>
      </w:r>
      <w:r w:rsidRPr="00D00FAF">
        <w:t>at</w:t>
      </w:r>
      <w:r w:rsidRPr="00FA6476">
        <w:t xml:space="preserve"> </w:t>
      </w:r>
      <w:r w:rsidRPr="00D00FAF">
        <w:t>contested</w:t>
      </w:r>
      <w:r w:rsidRPr="00FA6476">
        <w:t xml:space="preserve"> </w:t>
      </w:r>
      <w:r w:rsidRPr="00D00FAF">
        <w:t>elections)</w:t>
      </w:r>
      <w:r>
        <w:t>—</w:t>
      </w:r>
    </w:p>
    <w:p w14:paraId="2FCBE140" w14:textId="77777777" w:rsidR="00C8258C" w:rsidRDefault="00C8258C" w:rsidP="00C8258C">
      <w:pPr>
        <w:pStyle w:val="N3"/>
      </w:pPr>
      <w:r w:rsidRPr="001A30CD">
        <w:t>in</w:t>
      </w:r>
      <w:r w:rsidRPr="00FA6476">
        <w:t xml:space="preserve"> </w:t>
      </w:r>
      <w:r w:rsidRPr="001A30CD">
        <w:t>paragraph</w:t>
      </w:r>
      <w:r w:rsidRPr="00FA6476">
        <w:t xml:space="preserve"> </w:t>
      </w:r>
      <w:r w:rsidRPr="001A30CD">
        <w:t>(2),</w:t>
      </w:r>
      <w:r w:rsidRPr="00FA6476">
        <w:t xml:space="preserve"> </w:t>
      </w:r>
      <w:r w:rsidRPr="001A30CD">
        <w:t>in</w:t>
      </w:r>
      <w:r w:rsidRPr="00FA6476">
        <w:t xml:space="preserve"> </w:t>
      </w:r>
      <w:r w:rsidRPr="001A30CD">
        <w:t>the</w:t>
      </w:r>
      <w:r w:rsidRPr="00FA6476">
        <w:t xml:space="preserve"> </w:t>
      </w:r>
      <w:r w:rsidRPr="001A30CD">
        <w:t>opening</w:t>
      </w:r>
      <w:r w:rsidRPr="00FA6476">
        <w:t xml:space="preserve"> </w:t>
      </w:r>
      <w:r w:rsidRPr="001A30CD">
        <w:t>words,</w:t>
      </w:r>
      <w:r w:rsidRPr="00FA6476">
        <w:t xml:space="preserve"> </w:t>
      </w:r>
      <w:r w:rsidRPr="001A30CD">
        <w:t>after</w:t>
      </w:r>
      <w:r w:rsidRPr="00FA6476">
        <w:t xml:space="preserve"> </w:t>
      </w:r>
      <w:r w:rsidRPr="001A30CD">
        <w:t>“must”</w:t>
      </w:r>
      <w:r w:rsidRPr="00FA6476">
        <w:t xml:space="preserve"> </w:t>
      </w:r>
      <w:r w:rsidRPr="001A30CD">
        <w:t>insert</w:t>
      </w:r>
      <w:r w:rsidRPr="00FA6476">
        <w:t xml:space="preserve"> </w:t>
      </w:r>
      <w:r w:rsidRPr="001A30CD">
        <w:t>“securely”</w:t>
      </w:r>
      <w:r>
        <w:t>;</w:t>
      </w:r>
    </w:p>
    <w:p w14:paraId="3B8D143D" w14:textId="77777777" w:rsidR="00C8258C" w:rsidRDefault="00C8258C" w:rsidP="00C8258C">
      <w:pPr>
        <w:pStyle w:val="N3"/>
      </w:pPr>
      <w:r w:rsidRPr="001A30CD">
        <w:t>after</w:t>
      </w:r>
      <w:r w:rsidRPr="00FA6476">
        <w:t xml:space="preserve"> </w:t>
      </w:r>
      <w:r w:rsidRPr="001A30CD">
        <w:t>paragraph</w:t>
      </w:r>
      <w:r w:rsidRPr="00FA6476">
        <w:t xml:space="preserve"> </w:t>
      </w:r>
      <w:r w:rsidRPr="001A30CD">
        <w:t>(</w:t>
      </w:r>
      <w:r>
        <w:t>3</w:t>
      </w:r>
      <w:r w:rsidRPr="001A30CD">
        <w:t>)</w:t>
      </w:r>
      <w:r w:rsidRPr="00FA6476">
        <w:t xml:space="preserve"> </w:t>
      </w:r>
      <w:r w:rsidRPr="001A30CD">
        <w:t>insert</w:t>
      </w:r>
      <w:r>
        <w:t>—</w:t>
      </w:r>
    </w:p>
    <w:p w14:paraId="2E4E46A5" w14:textId="77777777" w:rsidR="00C8258C" w:rsidRDefault="00C8258C" w:rsidP="00C8258C">
      <w:pPr>
        <w:pStyle w:val="LQN2"/>
      </w:pPr>
      <w:r w:rsidRPr="001A30CD">
        <w:fldChar w:fldCharType="begin"/>
      </w:r>
      <w:r w:rsidRPr="001A30CD">
        <w:instrText xml:space="preserve"> SYMBOL 147 \* MERGEFORMAT </w:instrText>
      </w:r>
      <w:r w:rsidRPr="001A30CD">
        <w:fldChar w:fldCharType="end"/>
      </w:r>
      <w:r>
        <w:t>(4)</w:t>
      </w:r>
      <w:r w:rsidRPr="00FA6476">
        <w:t> </w:t>
      </w:r>
      <w:r w:rsidRPr="001A30CD">
        <w:t>In</w:t>
      </w:r>
      <w:r w:rsidRPr="00FA6476">
        <w:t xml:space="preserve"> </w:t>
      </w:r>
      <w:r w:rsidRPr="001A30CD">
        <w:t>relation</w:t>
      </w:r>
      <w:r w:rsidRPr="00FA6476">
        <w:t xml:space="preserve"> </w:t>
      </w:r>
      <w:r w:rsidRPr="001A30CD">
        <w:t>to</w:t>
      </w:r>
      <w:r w:rsidRPr="00FA6476">
        <w:t xml:space="preserve"> </w:t>
      </w:r>
      <w:r w:rsidRPr="001A30CD">
        <w:t>each</w:t>
      </w:r>
      <w:r w:rsidRPr="00FA6476">
        <w:t xml:space="preserve"> </w:t>
      </w:r>
      <w:r w:rsidRPr="001A30CD">
        <w:t>packet,</w:t>
      </w:r>
      <w:r w:rsidRPr="00FA6476">
        <w:t xml:space="preserve"> </w:t>
      </w:r>
      <w:r w:rsidRPr="001A30CD">
        <w:t>the</w:t>
      </w:r>
      <w:r w:rsidRPr="00FA6476">
        <w:t xml:space="preserve"> </w:t>
      </w:r>
      <w:r w:rsidRPr="001A30CD">
        <w:t>returning</w:t>
      </w:r>
      <w:r w:rsidRPr="00FA6476">
        <w:t xml:space="preserve"> </w:t>
      </w:r>
      <w:r w:rsidRPr="001A30CD">
        <w:t>officer</w:t>
      </w:r>
      <w:r w:rsidRPr="00FA6476">
        <w:t xml:space="preserve"> </w:t>
      </w:r>
      <w:r w:rsidRPr="001A30CD">
        <w:t>must</w:t>
      </w:r>
      <w:r w:rsidRPr="00FA6476">
        <w:t xml:space="preserve"> </w:t>
      </w:r>
      <w:r w:rsidRPr="001A30CD">
        <w:t>provide</w:t>
      </w:r>
      <w:r>
        <w:t>—</w:t>
      </w:r>
    </w:p>
    <w:p w14:paraId="0BF903A8" w14:textId="77777777" w:rsidR="00C8258C" w:rsidRDefault="00C8258C" w:rsidP="00C8258C">
      <w:pPr>
        <w:pStyle w:val="LQN3"/>
      </w:pPr>
      <w:r>
        <w:t>(a)</w:t>
      </w:r>
      <w:r w:rsidRPr="00FA6476">
        <w:tab/>
      </w:r>
      <w:r>
        <w:t>a</w:t>
      </w:r>
      <w:r w:rsidRPr="00FA6476">
        <w:t xml:space="preserve"> </w:t>
      </w:r>
      <w:r>
        <w:t>description</w:t>
      </w:r>
      <w:r w:rsidRPr="00FA6476">
        <w:t xml:space="preserve"> </w:t>
      </w:r>
      <w:r>
        <w:t>of</w:t>
      </w:r>
      <w:r w:rsidRPr="00FA6476">
        <w:t xml:space="preserve"> </w:t>
      </w:r>
      <w:r>
        <w:t>the</w:t>
      </w:r>
      <w:r w:rsidRPr="00FA6476">
        <w:t xml:space="preserve"> </w:t>
      </w:r>
      <w:r>
        <w:t>contents</w:t>
      </w:r>
      <w:r w:rsidRPr="00FA6476">
        <w:t xml:space="preserve"> </w:t>
      </w:r>
      <w:r>
        <w:t>of</w:t>
      </w:r>
      <w:r w:rsidRPr="00FA6476">
        <w:t xml:space="preserve"> </w:t>
      </w:r>
      <w:r>
        <w:t>the</w:t>
      </w:r>
      <w:r w:rsidRPr="00FA6476">
        <w:t xml:space="preserve"> </w:t>
      </w:r>
      <w:r>
        <w:t>packet,</w:t>
      </w:r>
    </w:p>
    <w:p w14:paraId="6B0E0418" w14:textId="77777777" w:rsidR="00C8258C" w:rsidRDefault="00C8258C" w:rsidP="00C8258C">
      <w:pPr>
        <w:pStyle w:val="LQN3"/>
      </w:pPr>
      <w:r>
        <w:t>(b)</w:t>
      </w:r>
      <w:r w:rsidRPr="00FA6476">
        <w:tab/>
      </w:r>
      <w:r>
        <w:t>the</w:t>
      </w:r>
      <w:r w:rsidRPr="00FA6476">
        <w:t xml:space="preserve"> </w:t>
      </w:r>
      <w:r>
        <w:t>date</w:t>
      </w:r>
      <w:r w:rsidRPr="00FA6476">
        <w:t xml:space="preserve"> </w:t>
      </w:r>
      <w:r>
        <w:t>of</w:t>
      </w:r>
      <w:r w:rsidRPr="00FA6476">
        <w:t xml:space="preserve"> </w:t>
      </w:r>
      <w:r>
        <w:t>election</w:t>
      </w:r>
      <w:r w:rsidRPr="00FA6476">
        <w:t xml:space="preserve"> </w:t>
      </w:r>
      <w:r>
        <w:t>to</w:t>
      </w:r>
      <w:r w:rsidRPr="00FA6476">
        <w:t xml:space="preserve"> </w:t>
      </w:r>
      <w:r>
        <w:t>which</w:t>
      </w:r>
      <w:r w:rsidRPr="00FA6476">
        <w:t xml:space="preserve"> </w:t>
      </w:r>
      <w:r>
        <w:t>the</w:t>
      </w:r>
      <w:r w:rsidRPr="00FA6476">
        <w:t xml:space="preserve"> </w:t>
      </w:r>
      <w:r>
        <w:t>packet</w:t>
      </w:r>
      <w:r w:rsidRPr="00FA6476">
        <w:t xml:space="preserve"> </w:t>
      </w:r>
      <w:r>
        <w:t>relates,</w:t>
      </w:r>
      <w:r w:rsidRPr="00FA6476">
        <w:t xml:space="preserve"> </w:t>
      </w:r>
      <w:r>
        <w:t>and</w:t>
      </w:r>
    </w:p>
    <w:p w14:paraId="13BFF22D" w14:textId="77777777" w:rsidR="00C8258C" w:rsidRDefault="00C8258C" w:rsidP="00C8258C">
      <w:pPr>
        <w:pStyle w:val="LQN3"/>
      </w:pPr>
      <w:r>
        <w:t>(c)</w:t>
      </w:r>
      <w:r w:rsidRPr="00FA6476">
        <w:tab/>
      </w:r>
      <w:r>
        <w:t>the</w:t>
      </w:r>
      <w:r w:rsidRPr="00FA6476">
        <w:t xml:space="preserve"> </w:t>
      </w:r>
      <w:r>
        <w:t>name</w:t>
      </w:r>
      <w:r w:rsidRPr="00FA6476">
        <w:t xml:space="preserve"> </w:t>
      </w:r>
      <w:r>
        <w:t>of</w:t>
      </w:r>
      <w:r w:rsidRPr="00FA6476">
        <w:t xml:space="preserve"> </w:t>
      </w:r>
      <w:r>
        <w:t>the</w:t>
      </w:r>
      <w:r w:rsidRPr="00FA6476">
        <w:t xml:space="preserve"> </w:t>
      </w:r>
      <w:r>
        <w:t>electoral</w:t>
      </w:r>
      <w:r w:rsidRPr="00FA6476">
        <w:t xml:space="preserve"> </w:t>
      </w:r>
      <w:r>
        <w:t>ward</w:t>
      </w:r>
      <w:r w:rsidRPr="00FA6476">
        <w:t xml:space="preserve"> </w:t>
      </w:r>
      <w:r>
        <w:t>for</w:t>
      </w:r>
      <w:r w:rsidRPr="00FA6476">
        <w:t xml:space="preserve"> </w:t>
      </w:r>
      <w:r>
        <w:t>which</w:t>
      </w:r>
      <w:r w:rsidRPr="00FA6476">
        <w:t xml:space="preserve"> </w:t>
      </w:r>
      <w:r>
        <w:t>the</w:t>
      </w:r>
      <w:r w:rsidRPr="00FA6476">
        <w:t xml:space="preserve"> </w:t>
      </w:r>
      <w:r>
        <w:t>election</w:t>
      </w:r>
      <w:r w:rsidRPr="00FA6476">
        <w:t xml:space="preserve"> </w:t>
      </w:r>
      <w:r>
        <w:t>was</w:t>
      </w:r>
      <w:r w:rsidRPr="00FA6476">
        <w:t xml:space="preserve"> </w:t>
      </w:r>
      <w:r>
        <w:t>held.</w:t>
      </w:r>
    </w:p>
    <w:p w14:paraId="45BA59BA" w14:textId="77777777" w:rsidR="00C8258C" w:rsidRDefault="00C8258C" w:rsidP="00C8258C">
      <w:pPr>
        <w:pStyle w:val="LQN2"/>
      </w:pPr>
      <w:r>
        <w:t>(5)</w:t>
      </w:r>
      <w:r w:rsidRPr="00FA6476">
        <w:t> </w:t>
      </w:r>
      <w:r w:rsidRPr="001A30CD">
        <w:t>The</w:t>
      </w:r>
      <w:r w:rsidRPr="00FA6476">
        <w:t xml:space="preserve"> </w:t>
      </w:r>
      <w:r w:rsidRPr="001A30CD">
        <w:t>registration</w:t>
      </w:r>
      <w:r w:rsidRPr="00FA6476">
        <w:t xml:space="preserve"> </w:t>
      </w:r>
      <w:r w:rsidRPr="001A30CD">
        <w:t>officer</w:t>
      </w:r>
      <w:r w:rsidRPr="00FA6476">
        <w:t xml:space="preserve"> </w:t>
      </w:r>
      <w:r w:rsidRPr="001A30CD">
        <w:t>must</w:t>
      </w:r>
      <w:r w:rsidRPr="00FA6476">
        <w:t xml:space="preserve"> </w:t>
      </w:r>
      <w:r w:rsidRPr="001A30CD">
        <w:t>make</w:t>
      </w:r>
      <w:r w:rsidRPr="00FA6476">
        <w:t xml:space="preserve"> </w:t>
      </w:r>
      <w:r w:rsidRPr="001A30CD">
        <w:t>arrangements</w:t>
      </w:r>
      <w:r w:rsidRPr="00FA6476">
        <w:t xml:space="preserve"> </w:t>
      </w:r>
      <w:r w:rsidRPr="001A30CD">
        <w:t>to</w:t>
      </w:r>
      <w:r>
        <w:t>—</w:t>
      </w:r>
    </w:p>
    <w:p w14:paraId="191102F3" w14:textId="77777777" w:rsidR="00C8258C" w:rsidRDefault="00C8258C" w:rsidP="00C8258C">
      <w:pPr>
        <w:pStyle w:val="LQN3"/>
      </w:pPr>
      <w:r>
        <w:t>(a)</w:t>
      </w:r>
      <w:r w:rsidRPr="00FA6476">
        <w:tab/>
      </w:r>
      <w:r>
        <w:t>securely</w:t>
      </w:r>
      <w:r w:rsidRPr="00FA6476">
        <w:t xml:space="preserve"> </w:t>
      </w:r>
      <w:r>
        <w:t>store</w:t>
      </w:r>
      <w:r w:rsidRPr="00FA6476">
        <w:t xml:space="preserve"> </w:t>
      </w:r>
      <w:r>
        <w:t>all</w:t>
      </w:r>
      <w:r w:rsidRPr="00FA6476">
        <w:t xml:space="preserve"> </w:t>
      </w:r>
      <w:r>
        <w:t>documents</w:t>
      </w:r>
      <w:r w:rsidRPr="00FA6476">
        <w:t xml:space="preserve"> </w:t>
      </w:r>
      <w:r>
        <w:t>received</w:t>
      </w:r>
      <w:r w:rsidRPr="00FA6476">
        <w:t xml:space="preserve"> </w:t>
      </w:r>
      <w:r>
        <w:t>in</w:t>
      </w:r>
      <w:r w:rsidRPr="00FA6476">
        <w:t xml:space="preserve"> </w:t>
      </w:r>
      <w:r>
        <w:t>accordance</w:t>
      </w:r>
      <w:r w:rsidRPr="00FA6476">
        <w:t xml:space="preserve"> </w:t>
      </w:r>
      <w:r>
        <w:t>with</w:t>
      </w:r>
      <w:r w:rsidRPr="00FA6476">
        <w:t xml:space="preserve"> </w:t>
      </w:r>
      <w:r>
        <w:t>this</w:t>
      </w:r>
      <w:r w:rsidRPr="00FA6476">
        <w:t xml:space="preserve"> </w:t>
      </w:r>
      <w:r>
        <w:t>rule,</w:t>
      </w:r>
      <w:r w:rsidRPr="00FA6476">
        <w:t xml:space="preserve"> </w:t>
      </w:r>
      <w:r>
        <w:t>and</w:t>
      </w:r>
    </w:p>
    <w:p w14:paraId="3CAAD79B" w14:textId="77777777" w:rsidR="00C8258C" w:rsidRDefault="00C8258C" w:rsidP="00C8258C">
      <w:pPr>
        <w:pStyle w:val="LQN3"/>
      </w:pPr>
      <w:r>
        <w:t>(b)</w:t>
      </w:r>
      <w:r w:rsidRPr="00FA6476">
        <w:tab/>
      </w:r>
      <w:r>
        <w:t>prevent</w:t>
      </w:r>
      <w:r w:rsidRPr="00FA6476">
        <w:t xml:space="preserve"> </w:t>
      </w:r>
      <w:r>
        <w:t>any</w:t>
      </w:r>
      <w:r w:rsidRPr="00FA6476">
        <w:t xml:space="preserve"> </w:t>
      </w:r>
      <w:r>
        <w:t>unauthorised</w:t>
      </w:r>
      <w:r w:rsidRPr="00FA6476">
        <w:t xml:space="preserve"> </w:t>
      </w:r>
      <w:r>
        <w:t>access</w:t>
      </w:r>
      <w:r w:rsidRPr="00FA6476">
        <w:t xml:space="preserve"> </w:t>
      </w:r>
      <w:r>
        <w:t>to</w:t>
      </w:r>
      <w:r w:rsidRPr="00FA6476">
        <w:t xml:space="preserve"> </w:t>
      </w:r>
      <w:r>
        <w:t>those</w:t>
      </w:r>
      <w:r w:rsidRPr="00FA6476">
        <w:t xml:space="preserve"> </w:t>
      </w:r>
      <w:r>
        <w:t>documents.</w:t>
      </w:r>
      <w:r w:rsidRPr="001A30CD">
        <w:fldChar w:fldCharType="begin"/>
      </w:r>
      <w:r w:rsidRPr="001A30CD">
        <w:instrText xml:space="preserve"> SYMBOL 148 \* MERGEFORMAT </w:instrText>
      </w:r>
      <w:r w:rsidRPr="001A30CD">
        <w:fldChar w:fldCharType="end"/>
      </w:r>
    </w:p>
    <w:p w14:paraId="011E190C"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1</w:t>
      </w:r>
      <w:r w:rsidRPr="00FA6476">
        <w:t xml:space="preserve"> </w:t>
      </w:r>
      <w:r>
        <w:t>(form</w:t>
      </w:r>
      <w:r w:rsidRPr="00FA6476">
        <w:t xml:space="preserve"> </w:t>
      </w:r>
      <w:r>
        <w:t>of</w:t>
      </w:r>
      <w:r w:rsidRPr="00FA6476">
        <w:t xml:space="preserve"> </w:t>
      </w:r>
      <w:r>
        <w:t>nomination</w:t>
      </w:r>
      <w:r w:rsidRPr="00FA6476">
        <w:t xml:space="preserve"> </w:t>
      </w:r>
      <w:r>
        <w:t>paper),</w:t>
      </w:r>
      <w:r w:rsidRPr="00FA6476">
        <w:t xml:space="preserve"> </w:t>
      </w:r>
      <w:r>
        <w:t>for</w:t>
      </w:r>
      <w:r w:rsidRPr="00FA6476">
        <w:t xml:space="preserve"> </w:t>
      </w:r>
      <w:r>
        <w:t>the</w:t>
      </w:r>
      <w:r w:rsidRPr="00FA6476">
        <w:t xml:space="preserve"> </w:t>
      </w:r>
      <w:r>
        <w:t>table</w:t>
      </w:r>
      <w:r w:rsidRPr="00FA6476">
        <w:t xml:space="preserve"> </w:t>
      </w:r>
      <w:r w:rsidRPr="00AA3E2D">
        <w:t>in</w:t>
      </w:r>
      <w:r w:rsidRPr="00FA6476">
        <w:t xml:space="preserve"> </w:t>
      </w:r>
      <w:r w:rsidRPr="00AA3E2D">
        <w:t>section</w:t>
      </w:r>
      <w:r w:rsidRPr="00FA6476">
        <w:t xml:space="preserve"> </w:t>
      </w:r>
      <w:r w:rsidRPr="00AA3E2D">
        <w:t>4</w:t>
      </w:r>
      <w:r w:rsidRPr="00FA6476">
        <w:t xml:space="preserve"> </w:t>
      </w:r>
      <w:r>
        <w:t>(c</w:t>
      </w:r>
      <w:r w:rsidRPr="00AA3E2D">
        <w:t>andidate’s</w:t>
      </w:r>
      <w:r w:rsidRPr="00FA6476">
        <w:t xml:space="preserve"> </w:t>
      </w:r>
      <w:r w:rsidRPr="00AA3E2D">
        <w:t>statement</w:t>
      </w:r>
      <w:r w:rsidRPr="00FA6476">
        <w:t xml:space="preserve"> </w:t>
      </w:r>
      <w:r w:rsidRPr="00AA3E2D">
        <w:t>of</w:t>
      </w:r>
      <w:r w:rsidRPr="00FA6476">
        <w:t xml:space="preserve"> </w:t>
      </w:r>
      <w:r w:rsidRPr="00AA3E2D">
        <w:t>party</w:t>
      </w:r>
      <w:r w:rsidRPr="00FA6476">
        <w:t xml:space="preserve"> </w:t>
      </w:r>
      <w:r w:rsidRPr="00AA3E2D">
        <w:t>membership</w:t>
      </w:r>
      <w:r>
        <w:t>)</w:t>
      </w:r>
      <w:r w:rsidRPr="00FA6476">
        <w:t xml:space="preserve"> </w:t>
      </w:r>
      <w:r w:rsidRPr="00AA3E2D">
        <w:t>substitute</w:t>
      </w:r>
      <w:r>
        <w:t>—</w:t>
      </w:r>
    </w:p>
    <w:p w14:paraId="7AB39CA0" w14:textId="77777777" w:rsidR="00C8258C" w:rsidRPr="00C91927" w:rsidRDefault="00C8258C" w:rsidP="00C8258C">
      <w:pPr>
        <w:pStyle w:val="LQT1"/>
      </w:pPr>
      <w:r w:rsidRPr="00C91927">
        <w:fldChar w:fldCharType="begin"/>
      </w:r>
      <w:r w:rsidRPr="00C91927">
        <w:instrText xml:space="preserve"> SYMBOL 147 \* MERGEFORMAT </w:instrText>
      </w:r>
      <w:r w:rsidRPr="00C91927">
        <w:fldChar w:fldCharType="end"/>
      </w:r>
    </w:p>
    <w:tbl>
      <w:tblPr>
        <w:tblW w:w="4299" w:type="dxa"/>
        <w:tblInd w:w="1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C8258C" w:rsidRPr="00AA3E2D" w14:paraId="1460DE1E" w14:textId="77777777" w:rsidTr="00BC528C">
        <w:tc>
          <w:tcPr>
            <w:tcW w:w="1433" w:type="dxa"/>
          </w:tcPr>
          <w:p w14:paraId="578C99F7" w14:textId="77777777" w:rsidR="00C8258C" w:rsidRDefault="00C8258C" w:rsidP="00BC528C">
            <w:pPr>
              <w:pStyle w:val="ColumnHeader"/>
              <w:rPr>
                <w:b/>
                <w:bCs/>
                <w:i w:val="0"/>
                <w:iCs/>
              </w:rPr>
            </w:pPr>
            <w:r w:rsidRPr="00AA3E2D">
              <w:rPr>
                <w:b/>
                <w:bCs/>
                <w:i w:val="0"/>
                <w:iCs/>
              </w:rPr>
              <w:t>Registered</w:t>
            </w:r>
            <w:r w:rsidRPr="00FA6476">
              <w:rPr>
                <w:b/>
                <w:bCs/>
                <w:i w:val="0"/>
                <w:iCs/>
              </w:rPr>
              <w:t xml:space="preserve"> </w:t>
            </w:r>
            <w:r w:rsidRPr="00AA3E2D">
              <w:rPr>
                <w:b/>
                <w:bCs/>
                <w:i w:val="0"/>
                <w:iCs/>
              </w:rPr>
              <w:t>name</w:t>
            </w:r>
            <w:r w:rsidRPr="00FA6476">
              <w:rPr>
                <w:b/>
                <w:bCs/>
                <w:i w:val="0"/>
                <w:iCs/>
              </w:rPr>
              <w:t xml:space="preserve"> </w:t>
            </w:r>
            <w:r w:rsidRPr="00AA3E2D">
              <w:rPr>
                <w:b/>
                <w:bCs/>
                <w:i w:val="0"/>
                <w:iCs/>
              </w:rPr>
              <w:t>or</w:t>
            </w:r>
            <w:r w:rsidRPr="00FA6476">
              <w:rPr>
                <w:b/>
                <w:bCs/>
                <w:i w:val="0"/>
                <w:iCs/>
              </w:rPr>
              <w:t xml:space="preserve"> </w:t>
            </w:r>
            <w:r w:rsidRPr="00AA3E2D">
              <w:rPr>
                <w:b/>
                <w:bCs/>
                <w:i w:val="0"/>
                <w:iCs/>
              </w:rPr>
              <w:t>names</w:t>
            </w:r>
            <w:r w:rsidRPr="00FA6476">
              <w:rPr>
                <w:b/>
                <w:bCs/>
                <w:i w:val="0"/>
                <w:iCs/>
              </w:rPr>
              <w:t xml:space="preserve"> </w:t>
            </w:r>
            <w:r w:rsidRPr="00AA3E2D">
              <w:rPr>
                <w:b/>
                <w:bCs/>
                <w:i w:val="0"/>
                <w:iCs/>
              </w:rPr>
              <w:t>of</w:t>
            </w:r>
          </w:p>
          <w:p w14:paraId="47FB7711" w14:textId="77777777" w:rsidR="00C8258C" w:rsidRPr="00AA3E2D" w:rsidRDefault="00C8258C" w:rsidP="00BC528C">
            <w:pPr>
              <w:pStyle w:val="ColumnHeader"/>
              <w:rPr>
                <w:i w:val="0"/>
                <w:iCs/>
              </w:rPr>
            </w:pPr>
            <w:r w:rsidRPr="00AA3E2D">
              <w:rPr>
                <w:b/>
                <w:bCs/>
                <w:i w:val="0"/>
                <w:iCs/>
              </w:rPr>
              <w:t>each</w:t>
            </w:r>
            <w:r w:rsidRPr="00FA6476">
              <w:rPr>
                <w:b/>
                <w:bCs/>
                <w:i w:val="0"/>
                <w:iCs/>
              </w:rPr>
              <w:t xml:space="preserve"> </w:t>
            </w:r>
            <w:r w:rsidRPr="00AA3E2D">
              <w:rPr>
                <w:b/>
                <w:bCs/>
                <w:i w:val="0"/>
                <w:iCs/>
              </w:rPr>
              <w:t>registered</w:t>
            </w:r>
            <w:r w:rsidRPr="00FA6476">
              <w:rPr>
                <w:b/>
                <w:bCs/>
                <w:i w:val="0"/>
                <w:iCs/>
              </w:rPr>
              <w:t xml:space="preserve"> </w:t>
            </w:r>
            <w:r w:rsidRPr="00AA3E2D">
              <w:rPr>
                <w:b/>
                <w:bCs/>
                <w:i w:val="0"/>
                <w:iCs/>
              </w:rPr>
              <w:t>political</w:t>
            </w:r>
            <w:r w:rsidRPr="00FA6476">
              <w:rPr>
                <w:b/>
                <w:bCs/>
                <w:i w:val="0"/>
                <w:iCs/>
              </w:rPr>
              <w:t xml:space="preserve"> </w:t>
            </w:r>
            <w:r w:rsidRPr="00AA3E2D">
              <w:rPr>
                <w:b/>
                <w:bCs/>
                <w:i w:val="0"/>
                <w:iCs/>
              </w:rPr>
              <w:t>party</w:t>
            </w:r>
          </w:p>
        </w:tc>
        <w:tc>
          <w:tcPr>
            <w:tcW w:w="2866" w:type="dxa"/>
            <w:gridSpan w:val="2"/>
          </w:tcPr>
          <w:p w14:paraId="151394F4" w14:textId="77777777" w:rsidR="00C8258C" w:rsidRDefault="00C8258C" w:rsidP="00BC528C">
            <w:pPr>
              <w:pStyle w:val="ColumnHeader"/>
              <w:rPr>
                <w:b/>
                <w:bCs/>
                <w:i w:val="0"/>
                <w:iCs/>
              </w:rPr>
            </w:pPr>
            <w:r w:rsidRPr="00AA3E2D">
              <w:rPr>
                <w:b/>
                <w:bCs/>
                <w:i w:val="0"/>
                <w:iCs/>
              </w:rPr>
              <w:t>The</w:t>
            </w:r>
            <w:r w:rsidRPr="00FA6476">
              <w:rPr>
                <w:b/>
                <w:bCs/>
                <w:i w:val="0"/>
                <w:iCs/>
              </w:rPr>
              <w:t xml:space="preserve"> </w:t>
            </w:r>
            <w:r w:rsidRPr="00AA3E2D">
              <w:rPr>
                <w:b/>
                <w:bCs/>
                <w:i w:val="0"/>
                <w:iCs/>
              </w:rPr>
              <w:t>dates</w:t>
            </w:r>
            <w:r w:rsidRPr="00FA6476">
              <w:rPr>
                <w:b/>
                <w:bCs/>
                <w:i w:val="0"/>
                <w:iCs/>
              </w:rPr>
              <w:t xml:space="preserve"> </w:t>
            </w:r>
            <w:r w:rsidRPr="00AA3E2D">
              <w:rPr>
                <w:b/>
                <w:bCs/>
                <w:i w:val="0"/>
                <w:iCs/>
              </w:rPr>
              <w:t>during</w:t>
            </w:r>
            <w:r w:rsidRPr="00FA6476">
              <w:rPr>
                <w:b/>
                <w:bCs/>
                <w:i w:val="0"/>
                <w:iCs/>
              </w:rPr>
              <w:t xml:space="preserve"> </w:t>
            </w:r>
            <w:r w:rsidRPr="00AA3E2D">
              <w:rPr>
                <w:b/>
                <w:bCs/>
                <w:i w:val="0"/>
                <w:iCs/>
              </w:rPr>
              <w:t>the</w:t>
            </w:r>
            <w:r w:rsidRPr="00FA6476">
              <w:rPr>
                <w:b/>
                <w:bCs/>
                <w:i w:val="0"/>
                <w:iCs/>
              </w:rPr>
              <w:t xml:space="preserve"> </w:t>
            </w:r>
            <w:r w:rsidRPr="00AA3E2D">
              <w:rPr>
                <w:b/>
                <w:bCs/>
                <w:i w:val="0"/>
                <w:iCs/>
              </w:rPr>
              <w:t>12</w:t>
            </w:r>
            <w:r w:rsidRPr="00FA6476">
              <w:rPr>
                <w:b/>
                <w:bCs/>
                <w:i w:val="0"/>
                <w:iCs/>
              </w:rPr>
              <w:t xml:space="preserve"> </w:t>
            </w:r>
            <w:r w:rsidRPr="00AA3E2D">
              <w:rPr>
                <w:b/>
                <w:bCs/>
                <w:i w:val="0"/>
                <w:iCs/>
              </w:rPr>
              <w:t>months</w:t>
            </w:r>
            <w:r w:rsidRPr="00FA6476">
              <w:rPr>
                <w:b/>
                <w:bCs/>
                <w:i w:val="0"/>
                <w:iCs/>
              </w:rPr>
              <w:t xml:space="preserve"> </w:t>
            </w:r>
            <w:r w:rsidRPr="00AA3E2D">
              <w:rPr>
                <w:b/>
                <w:bCs/>
                <w:i w:val="0"/>
                <w:iCs/>
              </w:rPr>
              <w:t>period</w:t>
            </w:r>
            <w:r w:rsidRPr="00FA6476">
              <w:rPr>
                <w:b/>
                <w:bCs/>
                <w:i w:val="0"/>
                <w:iCs/>
              </w:rPr>
              <w:t xml:space="preserve"> </w:t>
            </w:r>
            <w:r w:rsidRPr="00AA3E2D">
              <w:rPr>
                <w:b/>
                <w:bCs/>
                <w:i w:val="0"/>
                <w:iCs/>
              </w:rPr>
              <w:t>when</w:t>
            </w:r>
            <w:r w:rsidRPr="00FA6476">
              <w:rPr>
                <w:b/>
                <w:bCs/>
                <w:i w:val="0"/>
                <w:iCs/>
              </w:rPr>
              <w:t xml:space="preserve"> </w:t>
            </w:r>
            <w:r w:rsidRPr="00AA3E2D">
              <w:rPr>
                <w:b/>
                <w:bCs/>
                <w:i w:val="0"/>
                <w:iCs/>
              </w:rPr>
              <w:t>you</w:t>
            </w:r>
            <w:r w:rsidRPr="00FA6476">
              <w:rPr>
                <w:b/>
                <w:bCs/>
                <w:i w:val="0"/>
                <w:iCs/>
              </w:rPr>
              <w:t xml:space="preserve"> </w:t>
            </w:r>
            <w:r w:rsidRPr="00AA3E2D">
              <w:rPr>
                <w:b/>
                <w:bCs/>
                <w:i w:val="0"/>
                <w:iCs/>
              </w:rPr>
              <w:t>were</w:t>
            </w:r>
            <w:r w:rsidRPr="00FA6476">
              <w:rPr>
                <w:b/>
                <w:bCs/>
                <w:i w:val="0"/>
                <w:iCs/>
              </w:rPr>
              <w:t xml:space="preserve"> </w:t>
            </w:r>
            <w:r w:rsidRPr="00AA3E2D">
              <w:rPr>
                <w:b/>
                <w:bCs/>
                <w:i w:val="0"/>
                <w:iCs/>
              </w:rPr>
              <w:t>a</w:t>
            </w:r>
            <w:r w:rsidRPr="00FA6476">
              <w:rPr>
                <w:b/>
                <w:bCs/>
                <w:i w:val="0"/>
                <w:iCs/>
              </w:rPr>
              <w:t xml:space="preserve"> </w:t>
            </w:r>
            <w:r w:rsidRPr="00AA3E2D">
              <w:rPr>
                <w:b/>
                <w:bCs/>
                <w:i w:val="0"/>
                <w:iCs/>
              </w:rPr>
              <w:t>member</w:t>
            </w:r>
            <w:r w:rsidRPr="00FA6476">
              <w:rPr>
                <w:b/>
                <w:bCs/>
                <w:i w:val="0"/>
                <w:iCs/>
              </w:rPr>
              <w:t xml:space="preserve"> </w:t>
            </w:r>
            <w:r w:rsidRPr="00AA3E2D">
              <w:rPr>
                <w:b/>
                <w:bCs/>
                <w:i w:val="0"/>
                <w:iCs/>
              </w:rPr>
              <w:t>(using</w:t>
            </w:r>
            <w:r w:rsidRPr="00FA6476">
              <w:rPr>
                <w:b/>
                <w:bCs/>
                <w:i w:val="0"/>
                <w:iCs/>
              </w:rPr>
              <w:t xml:space="preserve"> </w:t>
            </w:r>
            <w:r w:rsidRPr="00AA3E2D">
              <w:rPr>
                <w:b/>
                <w:bCs/>
                <w:i w:val="0"/>
                <w:iCs/>
              </w:rPr>
              <w:t>the</w:t>
            </w:r>
            <w:r w:rsidRPr="00FA6476">
              <w:rPr>
                <w:b/>
                <w:bCs/>
                <w:i w:val="0"/>
                <w:iCs/>
              </w:rPr>
              <w:t xml:space="preserve"> </w:t>
            </w:r>
            <w:r w:rsidRPr="00AA3E2D">
              <w:rPr>
                <w:b/>
                <w:bCs/>
                <w:i w:val="0"/>
                <w:iCs/>
              </w:rPr>
              <w:t>format</w:t>
            </w:r>
            <w:r w:rsidRPr="00FA6476">
              <w:rPr>
                <w:b/>
                <w:bCs/>
                <w:i w:val="0"/>
                <w:iCs/>
              </w:rPr>
              <w:t xml:space="preserve"> </w:t>
            </w:r>
            <w:r w:rsidRPr="00AA3E2D">
              <w:rPr>
                <w:b/>
                <w:bCs/>
                <w:i w:val="0"/>
                <w:iCs/>
              </w:rPr>
              <w:t>dd/mm/yyyy</w:t>
            </w:r>
            <w:r w:rsidRPr="00FA6476">
              <w:rPr>
                <w:b/>
                <w:bCs/>
                <w:i w:val="0"/>
                <w:iCs/>
              </w:rPr>
              <w:t xml:space="preserve"> </w:t>
            </w:r>
            <w:r w:rsidRPr="00AA3E2D">
              <w:rPr>
                <w:b/>
                <w:bCs/>
                <w:i w:val="0"/>
                <w:iCs/>
              </w:rPr>
              <w:t>to</w:t>
            </w:r>
            <w:r w:rsidRPr="00FA6476">
              <w:rPr>
                <w:b/>
                <w:bCs/>
                <w:i w:val="0"/>
                <w:iCs/>
              </w:rPr>
              <w:t xml:space="preserve"> </w:t>
            </w:r>
            <w:r w:rsidRPr="00AA3E2D">
              <w:rPr>
                <w:b/>
                <w:bCs/>
                <w:i w:val="0"/>
                <w:iCs/>
              </w:rPr>
              <w:t>dd/mm/yyyy)</w:t>
            </w:r>
          </w:p>
          <w:p w14:paraId="2B461CF3" w14:textId="77777777" w:rsidR="00C8258C" w:rsidRPr="001227BD" w:rsidRDefault="00C8258C" w:rsidP="00BC528C">
            <w:pPr>
              <w:pStyle w:val="linespace"/>
            </w:pPr>
          </w:p>
          <w:p w14:paraId="3BD1549E" w14:textId="77777777" w:rsidR="00C8258C" w:rsidRPr="001227BD" w:rsidRDefault="00C8258C" w:rsidP="00716D23">
            <w:pPr>
              <w:pStyle w:val="ColumnHeader"/>
              <w:numPr>
                <w:ilvl w:val="0"/>
                <w:numId w:val="8"/>
              </w:numPr>
            </w:pPr>
            <w:r w:rsidRPr="001227BD">
              <w:t>You</w:t>
            </w:r>
            <w:r w:rsidRPr="00FA6476">
              <w:t xml:space="preserve"> </w:t>
            </w:r>
            <w:r w:rsidRPr="001227BD">
              <w:t>do</w:t>
            </w:r>
            <w:r w:rsidRPr="00FA6476">
              <w:t xml:space="preserve"> </w:t>
            </w:r>
            <w:r w:rsidRPr="001227BD">
              <w:t>not</w:t>
            </w:r>
            <w:r w:rsidRPr="00FA6476">
              <w:t xml:space="preserve"> </w:t>
            </w:r>
            <w:r w:rsidRPr="001227BD">
              <w:t>need</w:t>
            </w:r>
            <w:r w:rsidRPr="00FA6476">
              <w:t xml:space="preserve"> </w:t>
            </w:r>
            <w:r w:rsidRPr="001227BD">
              <w:t>to</w:t>
            </w:r>
            <w:r w:rsidRPr="00FA6476">
              <w:t xml:space="preserve"> </w:t>
            </w:r>
            <w:r w:rsidRPr="001227BD">
              <w:t>complete</w:t>
            </w:r>
            <w:r w:rsidRPr="00FA6476">
              <w:t xml:space="preserve"> </w:t>
            </w:r>
            <w:r w:rsidRPr="001227BD">
              <w:t>the</w:t>
            </w:r>
            <w:r w:rsidRPr="00FA6476">
              <w:t xml:space="preserve"> </w:t>
            </w:r>
            <w:r w:rsidRPr="001227BD">
              <w:t>table</w:t>
            </w:r>
            <w:r w:rsidRPr="00FA6476">
              <w:t xml:space="preserve"> </w:t>
            </w:r>
            <w:r w:rsidRPr="001227BD">
              <w:t>if</w:t>
            </w:r>
            <w:r w:rsidRPr="00FA6476">
              <w:t xml:space="preserve"> </w:t>
            </w:r>
            <w:r w:rsidRPr="001227BD">
              <w:t>you</w:t>
            </w:r>
            <w:r w:rsidRPr="00FA6476">
              <w:t xml:space="preserve"> </w:t>
            </w:r>
            <w:r w:rsidRPr="001227BD">
              <w:t>have</w:t>
            </w:r>
            <w:r w:rsidRPr="00FA6476">
              <w:t xml:space="preserve"> </w:t>
            </w:r>
            <w:r w:rsidRPr="001227BD">
              <w:t>included</w:t>
            </w:r>
            <w:r w:rsidRPr="00FA6476">
              <w:t xml:space="preserve"> </w:t>
            </w:r>
            <w:r w:rsidRPr="001227BD">
              <w:t>a</w:t>
            </w:r>
            <w:r w:rsidRPr="00FA6476">
              <w:t xml:space="preserve"> </w:t>
            </w:r>
            <w:r w:rsidRPr="001227BD">
              <w:t>permitted</w:t>
            </w:r>
            <w:r w:rsidRPr="00FA6476">
              <w:t xml:space="preserve"> </w:t>
            </w:r>
            <w:r w:rsidRPr="001227BD">
              <w:t>party</w:t>
            </w:r>
            <w:r w:rsidRPr="00FA6476">
              <w:t xml:space="preserve"> </w:t>
            </w:r>
            <w:r w:rsidRPr="001227BD">
              <w:t>description</w:t>
            </w:r>
            <w:r w:rsidRPr="00FA6476">
              <w:t xml:space="preserve"> </w:t>
            </w:r>
            <w:r w:rsidRPr="001227BD">
              <w:t>in</w:t>
            </w:r>
            <w:r w:rsidRPr="00FA6476">
              <w:t xml:space="preserve"> </w:t>
            </w:r>
            <w:r w:rsidRPr="001227BD">
              <w:t>section</w:t>
            </w:r>
            <w:r w:rsidRPr="00FA6476">
              <w:t xml:space="preserve"> </w:t>
            </w:r>
            <w:r w:rsidRPr="001227BD">
              <w:t>3</w:t>
            </w:r>
            <w:r w:rsidRPr="00FA6476">
              <w:t xml:space="preserve"> </w:t>
            </w:r>
            <w:r w:rsidRPr="001227BD">
              <w:t>and</w:t>
            </w:r>
            <w:r w:rsidRPr="00FA6476">
              <w:t xml:space="preserve"> </w:t>
            </w:r>
            <w:r w:rsidRPr="001227BD">
              <w:t>have</w:t>
            </w:r>
            <w:r w:rsidRPr="00FA6476">
              <w:t xml:space="preserve"> </w:t>
            </w:r>
            <w:r w:rsidRPr="001227BD">
              <w:t>not</w:t>
            </w:r>
            <w:r w:rsidRPr="00FA6476">
              <w:t xml:space="preserve"> </w:t>
            </w:r>
            <w:r w:rsidRPr="001227BD">
              <w:t>been</w:t>
            </w:r>
            <w:r w:rsidRPr="00FA6476">
              <w:t xml:space="preserve"> </w:t>
            </w:r>
            <w:r w:rsidRPr="001227BD">
              <w:t>a</w:t>
            </w:r>
            <w:r w:rsidRPr="00FA6476">
              <w:t xml:space="preserve"> </w:t>
            </w:r>
            <w:r w:rsidRPr="001227BD">
              <w:t>member</w:t>
            </w:r>
            <w:r w:rsidRPr="00FA6476">
              <w:t xml:space="preserve"> </w:t>
            </w:r>
            <w:r w:rsidRPr="001227BD">
              <w:t>of</w:t>
            </w:r>
            <w:r w:rsidRPr="00FA6476">
              <w:t xml:space="preserve"> </w:t>
            </w:r>
            <w:r w:rsidRPr="001227BD">
              <w:t>any</w:t>
            </w:r>
            <w:r w:rsidRPr="00FA6476">
              <w:t xml:space="preserve"> </w:t>
            </w:r>
            <w:r w:rsidRPr="001227BD">
              <w:t>registered</w:t>
            </w:r>
            <w:r w:rsidRPr="00FA6476">
              <w:t xml:space="preserve"> </w:t>
            </w:r>
            <w:r w:rsidRPr="001227BD">
              <w:t>political</w:t>
            </w:r>
            <w:r w:rsidRPr="00FA6476">
              <w:t xml:space="preserve"> </w:t>
            </w:r>
            <w:r w:rsidRPr="001227BD">
              <w:t>party</w:t>
            </w:r>
            <w:r w:rsidRPr="00FA6476">
              <w:t xml:space="preserve"> </w:t>
            </w:r>
            <w:r w:rsidRPr="001227BD">
              <w:t>during</w:t>
            </w:r>
            <w:r w:rsidRPr="00FA6476">
              <w:t xml:space="preserve"> </w:t>
            </w:r>
            <w:r w:rsidRPr="001227BD">
              <w:t>the</w:t>
            </w:r>
            <w:r w:rsidRPr="00FA6476">
              <w:t xml:space="preserve"> </w:t>
            </w:r>
            <w:r w:rsidRPr="001227BD">
              <w:t>12</w:t>
            </w:r>
            <w:r w:rsidRPr="00FA6476">
              <w:t xml:space="preserve"> </w:t>
            </w:r>
            <w:r w:rsidRPr="001227BD">
              <w:t>months</w:t>
            </w:r>
            <w:r w:rsidRPr="00FA6476">
              <w:t xml:space="preserve"> </w:t>
            </w:r>
            <w:r w:rsidRPr="001227BD">
              <w:t>period</w:t>
            </w:r>
            <w:r w:rsidRPr="00FA6476">
              <w:t xml:space="preserve"> </w:t>
            </w:r>
            <w:r w:rsidRPr="001227BD">
              <w:t>other</w:t>
            </w:r>
            <w:r w:rsidRPr="00FA6476">
              <w:t xml:space="preserve"> </w:t>
            </w:r>
            <w:r w:rsidRPr="001227BD">
              <w:t>than</w:t>
            </w:r>
            <w:r w:rsidRPr="00FA6476">
              <w:t xml:space="preserve"> </w:t>
            </w:r>
            <w:r w:rsidRPr="001227BD">
              <w:t>the</w:t>
            </w:r>
            <w:r w:rsidRPr="00FA6476">
              <w:t xml:space="preserve"> </w:t>
            </w:r>
            <w:r w:rsidRPr="001227BD">
              <w:t>party</w:t>
            </w:r>
            <w:r w:rsidRPr="00FA6476">
              <w:t xml:space="preserve"> </w:t>
            </w:r>
            <w:r w:rsidRPr="001227BD">
              <w:t>or</w:t>
            </w:r>
            <w:r w:rsidRPr="00FA6476">
              <w:t xml:space="preserve"> </w:t>
            </w:r>
            <w:r w:rsidRPr="001227BD">
              <w:t>parties</w:t>
            </w:r>
            <w:r w:rsidRPr="00FA6476">
              <w:t xml:space="preserve"> </w:t>
            </w:r>
            <w:r w:rsidRPr="001227BD">
              <w:t>to</w:t>
            </w:r>
            <w:r w:rsidRPr="00FA6476">
              <w:t xml:space="preserve"> </w:t>
            </w:r>
            <w:r w:rsidRPr="001227BD">
              <w:t>which</w:t>
            </w:r>
            <w:r w:rsidRPr="00FA6476">
              <w:t xml:space="preserve"> </w:t>
            </w:r>
            <w:r w:rsidRPr="001227BD">
              <w:t>the</w:t>
            </w:r>
            <w:r w:rsidRPr="00FA6476">
              <w:t xml:space="preserve"> </w:t>
            </w:r>
            <w:r w:rsidRPr="001227BD">
              <w:t>description</w:t>
            </w:r>
            <w:r w:rsidRPr="00FA6476">
              <w:t xml:space="preserve"> </w:t>
            </w:r>
            <w:r w:rsidRPr="001227BD">
              <w:t>relates.</w:t>
            </w:r>
          </w:p>
          <w:p w14:paraId="68A81008" w14:textId="77777777" w:rsidR="00C8258C" w:rsidRPr="001227BD" w:rsidRDefault="00C8258C" w:rsidP="00716D23">
            <w:pPr>
              <w:pStyle w:val="ColumnHeader"/>
              <w:numPr>
                <w:ilvl w:val="0"/>
                <w:numId w:val="8"/>
              </w:numPr>
            </w:pPr>
            <w:r w:rsidRPr="001227BD">
              <w:t>If</w:t>
            </w:r>
            <w:r w:rsidRPr="00FA6476">
              <w:t xml:space="preserve"> </w:t>
            </w:r>
            <w:r w:rsidRPr="001227BD">
              <w:t>you</w:t>
            </w:r>
            <w:r w:rsidRPr="00FA6476">
              <w:t xml:space="preserve"> </w:t>
            </w:r>
            <w:r w:rsidRPr="001227BD">
              <w:t>were</w:t>
            </w:r>
            <w:r w:rsidRPr="00FA6476">
              <w:t xml:space="preserve"> </w:t>
            </w:r>
            <w:r w:rsidRPr="001227BD">
              <w:t>a</w:t>
            </w:r>
            <w:r w:rsidRPr="00FA6476">
              <w:t xml:space="preserve"> </w:t>
            </w:r>
            <w:r w:rsidRPr="001227BD">
              <w:t>member</w:t>
            </w:r>
            <w:r w:rsidRPr="00FA6476">
              <w:t xml:space="preserve"> </w:t>
            </w:r>
            <w:r w:rsidRPr="001227BD">
              <w:t>of</w:t>
            </w:r>
            <w:r w:rsidRPr="00FA6476">
              <w:t xml:space="preserve"> </w:t>
            </w:r>
            <w:r w:rsidRPr="001227BD">
              <w:t>a</w:t>
            </w:r>
            <w:r w:rsidRPr="00FA6476">
              <w:t xml:space="preserve"> </w:t>
            </w:r>
            <w:r w:rsidRPr="001227BD">
              <w:t>party</w:t>
            </w:r>
            <w:r w:rsidRPr="00FA6476">
              <w:t xml:space="preserve"> </w:t>
            </w:r>
            <w:r w:rsidRPr="001227BD">
              <w:t>at</w:t>
            </w:r>
            <w:r w:rsidRPr="00FA6476">
              <w:t xml:space="preserve"> </w:t>
            </w:r>
            <w:r w:rsidRPr="001227BD">
              <w:t>the</w:t>
            </w:r>
            <w:r w:rsidRPr="00FA6476">
              <w:t xml:space="preserve"> </w:t>
            </w:r>
            <w:r w:rsidRPr="001227BD">
              <w:t>start</w:t>
            </w:r>
            <w:r w:rsidRPr="00FA6476">
              <w:t xml:space="preserve"> </w:t>
            </w:r>
            <w:r w:rsidRPr="001227BD">
              <w:t>of</w:t>
            </w:r>
            <w:r w:rsidRPr="00FA6476">
              <w:t xml:space="preserve"> </w:t>
            </w:r>
            <w:r w:rsidRPr="001227BD">
              <w:t>the</w:t>
            </w:r>
            <w:r w:rsidRPr="00FA6476">
              <w:t xml:space="preserve"> </w:t>
            </w:r>
            <w:r w:rsidRPr="001227BD">
              <w:t>period,</w:t>
            </w:r>
            <w:r w:rsidRPr="00FA6476">
              <w:t xml:space="preserve"> </w:t>
            </w:r>
            <w:r w:rsidRPr="001227BD">
              <w:t>the</w:t>
            </w:r>
            <w:r w:rsidRPr="00FA6476">
              <w:t xml:space="preserve"> </w:t>
            </w:r>
            <w:r w:rsidRPr="001227BD">
              <w:t>date</w:t>
            </w:r>
            <w:r w:rsidRPr="00FA6476">
              <w:t xml:space="preserve"> </w:t>
            </w:r>
            <w:r w:rsidRPr="001227BD">
              <w:t>provided</w:t>
            </w:r>
            <w:r w:rsidRPr="00FA6476">
              <w:t xml:space="preserve"> </w:t>
            </w:r>
            <w:r w:rsidRPr="001227BD">
              <w:t>in</w:t>
            </w:r>
            <w:r w:rsidRPr="00FA6476">
              <w:t xml:space="preserve"> </w:t>
            </w:r>
            <w:r w:rsidRPr="001227BD">
              <w:t>the</w:t>
            </w:r>
            <w:r w:rsidRPr="00FA6476">
              <w:t xml:space="preserve"> </w:t>
            </w:r>
            <w:r w:rsidRPr="001227BD">
              <w:rPr>
                <w:b/>
                <w:bCs/>
              </w:rPr>
              <w:t>From</w:t>
            </w:r>
            <w:r w:rsidRPr="00FA6476">
              <w:t xml:space="preserve"> </w:t>
            </w:r>
            <w:r w:rsidRPr="001227BD">
              <w:t>column</w:t>
            </w:r>
            <w:r w:rsidRPr="00FA6476">
              <w:t xml:space="preserve"> </w:t>
            </w:r>
            <w:r w:rsidRPr="001227BD">
              <w:t>will</w:t>
            </w:r>
            <w:r w:rsidRPr="00FA6476">
              <w:t xml:space="preserve"> </w:t>
            </w:r>
            <w:r w:rsidRPr="001227BD">
              <w:t>be</w:t>
            </w:r>
            <w:r w:rsidRPr="00FA6476">
              <w:t xml:space="preserve"> </w:t>
            </w:r>
            <w:r w:rsidRPr="001227BD">
              <w:t>the</w:t>
            </w:r>
            <w:r w:rsidRPr="00FA6476">
              <w:t xml:space="preserve"> </w:t>
            </w:r>
            <w:r w:rsidRPr="001227BD">
              <w:t>start</w:t>
            </w:r>
            <w:r w:rsidRPr="00FA6476">
              <w:t xml:space="preserve"> </w:t>
            </w:r>
            <w:r w:rsidRPr="001227BD">
              <w:t>of</w:t>
            </w:r>
            <w:r w:rsidRPr="00FA6476">
              <w:t xml:space="preserve"> </w:t>
            </w:r>
            <w:r w:rsidRPr="001227BD">
              <w:t>the</w:t>
            </w:r>
            <w:r w:rsidRPr="00FA6476">
              <w:t xml:space="preserve"> </w:t>
            </w:r>
            <w:r w:rsidRPr="001227BD">
              <w:t>period.</w:t>
            </w:r>
          </w:p>
          <w:p w14:paraId="127BEC8F" w14:textId="77777777" w:rsidR="00C8258C" w:rsidRPr="001227BD" w:rsidRDefault="00C8258C" w:rsidP="00716D23">
            <w:pPr>
              <w:pStyle w:val="ColumnHeader"/>
              <w:numPr>
                <w:ilvl w:val="0"/>
                <w:numId w:val="8"/>
              </w:numPr>
            </w:pPr>
            <w:r w:rsidRPr="001227BD">
              <w:t>If</w:t>
            </w:r>
            <w:r w:rsidRPr="00FA6476">
              <w:t xml:space="preserve"> </w:t>
            </w:r>
            <w:r w:rsidRPr="001227BD">
              <w:t>you</w:t>
            </w:r>
            <w:r w:rsidRPr="00FA6476">
              <w:t xml:space="preserve"> </w:t>
            </w:r>
            <w:r w:rsidRPr="001227BD">
              <w:t>joined</w:t>
            </w:r>
            <w:r w:rsidRPr="00FA6476">
              <w:t xml:space="preserve"> </w:t>
            </w:r>
            <w:r w:rsidRPr="001227BD">
              <w:t>a</w:t>
            </w:r>
            <w:r w:rsidRPr="00FA6476">
              <w:t xml:space="preserve"> </w:t>
            </w:r>
            <w:r w:rsidRPr="001227BD">
              <w:t>party</w:t>
            </w:r>
            <w:r w:rsidRPr="00FA6476">
              <w:t xml:space="preserve"> </w:t>
            </w:r>
            <w:r w:rsidRPr="001227BD">
              <w:t>during</w:t>
            </w:r>
            <w:r w:rsidRPr="00FA6476">
              <w:t xml:space="preserve"> </w:t>
            </w:r>
            <w:r w:rsidRPr="001227BD">
              <w:t>the</w:t>
            </w:r>
            <w:r w:rsidRPr="00FA6476">
              <w:t xml:space="preserve"> </w:t>
            </w:r>
            <w:r w:rsidRPr="001227BD">
              <w:t>period,</w:t>
            </w:r>
            <w:r w:rsidRPr="00FA6476">
              <w:t xml:space="preserve"> </w:t>
            </w:r>
            <w:r w:rsidRPr="001227BD">
              <w:t>the</w:t>
            </w:r>
            <w:r w:rsidRPr="00FA6476">
              <w:t xml:space="preserve"> </w:t>
            </w:r>
            <w:r w:rsidRPr="001227BD">
              <w:t>date</w:t>
            </w:r>
            <w:r w:rsidRPr="00FA6476">
              <w:t xml:space="preserve"> </w:t>
            </w:r>
            <w:r w:rsidRPr="001227BD">
              <w:t>provided</w:t>
            </w:r>
            <w:r w:rsidRPr="00FA6476">
              <w:t xml:space="preserve"> </w:t>
            </w:r>
            <w:r w:rsidRPr="001227BD">
              <w:t>in</w:t>
            </w:r>
            <w:r w:rsidRPr="00FA6476">
              <w:t xml:space="preserve"> </w:t>
            </w:r>
            <w:r w:rsidRPr="001227BD">
              <w:t>the</w:t>
            </w:r>
            <w:r w:rsidRPr="00FA6476">
              <w:t xml:space="preserve"> </w:t>
            </w:r>
            <w:r w:rsidRPr="001227BD">
              <w:rPr>
                <w:b/>
                <w:bCs/>
              </w:rPr>
              <w:t>From</w:t>
            </w:r>
            <w:r w:rsidRPr="00FA6476">
              <w:t xml:space="preserve"> </w:t>
            </w:r>
            <w:r w:rsidRPr="001227BD">
              <w:t>column</w:t>
            </w:r>
            <w:r w:rsidRPr="00FA6476">
              <w:t xml:space="preserve"> </w:t>
            </w:r>
            <w:r w:rsidRPr="001227BD">
              <w:t>will</w:t>
            </w:r>
            <w:r w:rsidRPr="00FA6476">
              <w:t xml:space="preserve"> </w:t>
            </w:r>
            <w:r w:rsidRPr="001227BD">
              <w:t>be</w:t>
            </w:r>
            <w:r w:rsidRPr="00FA6476">
              <w:t xml:space="preserve"> </w:t>
            </w:r>
            <w:r w:rsidRPr="001227BD">
              <w:t>the</w:t>
            </w:r>
            <w:r w:rsidRPr="00FA6476">
              <w:t xml:space="preserve"> </w:t>
            </w:r>
            <w:r w:rsidRPr="001227BD">
              <w:t>date</w:t>
            </w:r>
            <w:r w:rsidRPr="00FA6476">
              <w:t xml:space="preserve"> </w:t>
            </w:r>
            <w:r w:rsidRPr="001227BD">
              <w:t>you</w:t>
            </w:r>
            <w:r w:rsidRPr="00FA6476">
              <w:t xml:space="preserve"> </w:t>
            </w:r>
            <w:r w:rsidRPr="001227BD">
              <w:t>joined</w:t>
            </w:r>
            <w:r w:rsidRPr="00FA6476">
              <w:t xml:space="preserve"> </w:t>
            </w:r>
            <w:r w:rsidRPr="001227BD">
              <w:t>the</w:t>
            </w:r>
            <w:r w:rsidRPr="00FA6476">
              <w:t xml:space="preserve"> </w:t>
            </w:r>
            <w:r w:rsidRPr="001227BD">
              <w:t>party.</w:t>
            </w:r>
          </w:p>
          <w:p w14:paraId="372EE1C6" w14:textId="77777777" w:rsidR="00C8258C" w:rsidRPr="001227BD" w:rsidRDefault="00C8258C" w:rsidP="00716D23">
            <w:pPr>
              <w:pStyle w:val="ColumnHeader"/>
              <w:numPr>
                <w:ilvl w:val="0"/>
                <w:numId w:val="8"/>
              </w:numPr>
            </w:pPr>
            <w:r w:rsidRPr="001227BD">
              <w:lastRenderedPageBreak/>
              <w:t>If</w:t>
            </w:r>
            <w:r w:rsidRPr="00FA6476">
              <w:t xml:space="preserve"> </w:t>
            </w:r>
            <w:r w:rsidRPr="001227BD">
              <w:t>you</w:t>
            </w:r>
            <w:r w:rsidRPr="00FA6476">
              <w:t xml:space="preserve"> </w:t>
            </w:r>
            <w:r w:rsidRPr="001227BD">
              <w:t>ceased</w:t>
            </w:r>
            <w:r w:rsidRPr="00FA6476">
              <w:t xml:space="preserve"> </w:t>
            </w:r>
            <w:r w:rsidRPr="001227BD">
              <w:t>to</w:t>
            </w:r>
            <w:r w:rsidRPr="00FA6476">
              <w:t xml:space="preserve"> </w:t>
            </w:r>
            <w:r w:rsidRPr="001227BD">
              <w:t>be</w:t>
            </w:r>
            <w:r w:rsidRPr="00FA6476">
              <w:t xml:space="preserve"> </w:t>
            </w:r>
            <w:r w:rsidRPr="001227BD">
              <w:t>a</w:t>
            </w:r>
            <w:r w:rsidRPr="00FA6476">
              <w:t xml:space="preserve"> </w:t>
            </w:r>
            <w:r w:rsidRPr="001227BD">
              <w:t>member</w:t>
            </w:r>
            <w:r w:rsidRPr="00FA6476">
              <w:t xml:space="preserve"> </w:t>
            </w:r>
            <w:r w:rsidRPr="001227BD">
              <w:t>of</w:t>
            </w:r>
            <w:r w:rsidRPr="00FA6476">
              <w:t xml:space="preserve"> </w:t>
            </w:r>
            <w:r w:rsidRPr="001227BD">
              <w:t>a</w:t>
            </w:r>
            <w:r w:rsidRPr="00FA6476">
              <w:t xml:space="preserve"> </w:t>
            </w:r>
            <w:r w:rsidRPr="001227BD">
              <w:t>party</w:t>
            </w:r>
            <w:r w:rsidRPr="00FA6476">
              <w:t xml:space="preserve"> </w:t>
            </w:r>
            <w:r w:rsidRPr="001227BD">
              <w:t>during</w:t>
            </w:r>
            <w:r w:rsidRPr="00FA6476">
              <w:t xml:space="preserve"> </w:t>
            </w:r>
            <w:r w:rsidRPr="001227BD">
              <w:t>the</w:t>
            </w:r>
            <w:r w:rsidRPr="00FA6476">
              <w:t xml:space="preserve"> </w:t>
            </w:r>
            <w:r w:rsidRPr="001227BD">
              <w:t>period,</w:t>
            </w:r>
            <w:r w:rsidRPr="00FA6476">
              <w:t xml:space="preserve"> </w:t>
            </w:r>
            <w:r w:rsidRPr="001227BD">
              <w:t>the</w:t>
            </w:r>
            <w:r w:rsidRPr="00FA6476">
              <w:t xml:space="preserve"> </w:t>
            </w:r>
            <w:r w:rsidRPr="001227BD">
              <w:t>date</w:t>
            </w:r>
            <w:r w:rsidRPr="00FA6476">
              <w:t xml:space="preserve"> </w:t>
            </w:r>
            <w:r w:rsidRPr="001227BD">
              <w:t>provided</w:t>
            </w:r>
            <w:r w:rsidRPr="00FA6476">
              <w:t xml:space="preserve"> </w:t>
            </w:r>
            <w:r w:rsidRPr="001227BD">
              <w:t>in</w:t>
            </w:r>
            <w:r w:rsidRPr="00FA6476">
              <w:t xml:space="preserve"> </w:t>
            </w:r>
            <w:r w:rsidRPr="001227BD">
              <w:t>the</w:t>
            </w:r>
            <w:r w:rsidRPr="00FA6476">
              <w:t xml:space="preserve"> </w:t>
            </w:r>
            <w:r w:rsidRPr="001227BD">
              <w:rPr>
                <w:b/>
                <w:bCs/>
              </w:rPr>
              <w:t>To</w:t>
            </w:r>
            <w:r w:rsidRPr="00FA6476">
              <w:t xml:space="preserve"> </w:t>
            </w:r>
            <w:r w:rsidRPr="001227BD">
              <w:t>column</w:t>
            </w:r>
            <w:r w:rsidRPr="00FA6476">
              <w:t xml:space="preserve"> </w:t>
            </w:r>
            <w:r w:rsidRPr="001227BD">
              <w:t>will</w:t>
            </w:r>
            <w:r w:rsidRPr="00FA6476">
              <w:t xml:space="preserve"> </w:t>
            </w:r>
            <w:r w:rsidRPr="001227BD">
              <w:t>be</w:t>
            </w:r>
            <w:r w:rsidRPr="00FA6476">
              <w:t xml:space="preserve"> </w:t>
            </w:r>
            <w:r w:rsidRPr="001227BD">
              <w:t>the</w:t>
            </w:r>
            <w:r w:rsidRPr="00FA6476">
              <w:t xml:space="preserve"> </w:t>
            </w:r>
            <w:r w:rsidRPr="001227BD">
              <w:t>date</w:t>
            </w:r>
            <w:r w:rsidRPr="00FA6476">
              <w:t xml:space="preserve"> </w:t>
            </w:r>
            <w:r w:rsidRPr="001227BD">
              <w:t>on</w:t>
            </w:r>
            <w:r w:rsidRPr="00FA6476">
              <w:t xml:space="preserve"> </w:t>
            </w:r>
            <w:r w:rsidRPr="001227BD">
              <w:t>which</w:t>
            </w:r>
            <w:r w:rsidRPr="00FA6476">
              <w:t xml:space="preserve"> </w:t>
            </w:r>
            <w:r w:rsidRPr="001227BD">
              <w:t>you</w:t>
            </w:r>
            <w:r w:rsidRPr="00FA6476">
              <w:t xml:space="preserve"> </w:t>
            </w:r>
            <w:r w:rsidRPr="001227BD">
              <w:t>left</w:t>
            </w:r>
            <w:r w:rsidRPr="00FA6476">
              <w:t xml:space="preserve"> </w:t>
            </w:r>
            <w:r w:rsidRPr="001227BD">
              <w:t>the</w:t>
            </w:r>
            <w:r w:rsidRPr="00FA6476">
              <w:t xml:space="preserve"> </w:t>
            </w:r>
            <w:r w:rsidRPr="001227BD">
              <w:t>party.</w:t>
            </w:r>
          </w:p>
          <w:p w14:paraId="1C9828C5" w14:textId="77777777" w:rsidR="00C8258C" w:rsidRPr="001227BD" w:rsidRDefault="00C8258C" w:rsidP="00716D23">
            <w:pPr>
              <w:pStyle w:val="ColumnHeader"/>
              <w:numPr>
                <w:ilvl w:val="0"/>
                <w:numId w:val="8"/>
              </w:numPr>
            </w:pPr>
            <w:r w:rsidRPr="001227BD">
              <w:t>If</w:t>
            </w:r>
            <w:r w:rsidRPr="00FA6476">
              <w:t xml:space="preserve"> </w:t>
            </w:r>
            <w:r w:rsidRPr="001227BD">
              <w:t>you</w:t>
            </w:r>
            <w:r w:rsidRPr="00FA6476">
              <w:t xml:space="preserve"> </w:t>
            </w:r>
            <w:r w:rsidRPr="001227BD">
              <w:t>remain</w:t>
            </w:r>
            <w:r w:rsidRPr="00FA6476">
              <w:t xml:space="preserve"> </w:t>
            </w:r>
            <w:r w:rsidRPr="001227BD">
              <w:t>a</w:t>
            </w:r>
            <w:r w:rsidRPr="00FA6476">
              <w:t xml:space="preserve"> </w:t>
            </w:r>
            <w:r w:rsidRPr="001227BD">
              <w:t>member</w:t>
            </w:r>
            <w:r w:rsidRPr="00FA6476">
              <w:t xml:space="preserve"> </w:t>
            </w:r>
            <w:r w:rsidRPr="001227BD">
              <w:t>of</w:t>
            </w:r>
            <w:r w:rsidRPr="00FA6476">
              <w:t xml:space="preserve"> </w:t>
            </w:r>
            <w:r w:rsidRPr="001227BD">
              <w:t>a</w:t>
            </w:r>
            <w:r w:rsidRPr="00FA6476">
              <w:t xml:space="preserve"> </w:t>
            </w:r>
            <w:r w:rsidRPr="001227BD">
              <w:t>party</w:t>
            </w:r>
            <w:r w:rsidRPr="00FA6476">
              <w:t xml:space="preserve"> </w:t>
            </w:r>
            <w:r w:rsidRPr="001227BD">
              <w:t>when</w:t>
            </w:r>
            <w:r w:rsidRPr="00FA6476">
              <w:t xml:space="preserve"> </w:t>
            </w:r>
            <w:r w:rsidRPr="001227BD">
              <w:t>you</w:t>
            </w:r>
            <w:r w:rsidRPr="00FA6476">
              <w:t xml:space="preserve"> </w:t>
            </w:r>
            <w:r w:rsidRPr="001227BD">
              <w:t>sign</w:t>
            </w:r>
            <w:r w:rsidRPr="00FA6476">
              <w:t xml:space="preserve"> </w:t>
            </w:r>
            <w:r w:rsidRPr="001227BD">
              <w:t>the</w:t>
            </w:r>
            <w:r w:rsidRPr="00FA6476">
              <w:t xml:space="preserve"> </w:t>
            </w:r>
            <w:r w:rsidRPr="001227BD">
              <w:t>form,</w:t>
            </w:r>
            <w:r w:rsidRPr="00FA6476">
              <w:t xml:space="preserve"> </w:t>
            </w:r>
            <w:r w:rsidRPr="001227BD">
              <w:t>you</w:t>
            </w:r>
            <w:r w:rsidRPr="00FA6476">
              <w:t xml:space="preserve"> </w:t>
            </w:r>
            <w:r w:rsidRPr="001227BD">
              <w:t>can</w:t>
            </w:r>
            <w:r w:rsidRPr="00FA6476">
              <w:t xml:space="preserve"> </w:t>
            </w:r>
            <w:r w:rsidRPr="001227BD">
              <w:t>insert</w:t>
            </w:r>
            <w:r w:rsidRPr="00FA6476">
              <w:t xml:space="preserve"> </w:t>
            </w:r>
            <w:r w:rsidRPr="001227BD">
              <w:t>“now”</w:t>
            </w:r>
            <w:r w:rsidRPr="00FA6476">
              <w:t xml:space="preserve"> </w:t>
            </w:r>
            <w:r w:rsidRPr="001227BD">
              <w:t>in</w:t>
            </w:r>
            <w:r w:rsidRPr="00FA6476">
              <w:t xml:space="preserve"> </w:t>
            </w:r>
            <w:r w:rsidRPr="001227BD">
              <w:t>the</w:t>
            </w:r>
            <w:r w:rsidRPr="00FA6476">
              <w:t xml:space="preserve"> </w:t>
            </w:r>
            <w:r w:rsidRPr="001227BD">
              <w:rPr>
                <w:b/>
                <w:bCs/>
              </w:rPr>
              <w:t>To</w:t>
            </w:r>
            <w:r w:rsidRPr="00FA6476">
              <w:t xml:space="preserve"> </w:t>
            </w:r>
            <w:r w:rsidRPr="001227BD">
              <w:t>column</w:t>
            </w:r>
            <w:r w:rsidRPr="00FA6476">
              <w:t xml:space="preserve"> </w:t>
            </w:r>
            <w:r w:rsidRPr="001227BD">
              <w:t>instead</w:t>
            </w:r>
            <w:r w:rsidRPr="00FA6476">
              <w:t xml:space="preserve"> </w:t>
            </w:r>
            <w:r w:rsidRPr="001227BD">
              <w:t>of</w:t>
            </w:r>
            <w:r w:rsidRPr="00FA6476">
              <w:t xml:space="preserve"> </w:t>
            </w:r>
            <w:r w:rsidRPr="001227BD">
              <w:t>a</w:t>
            </w:r>
            <w:r w:rsidRPr="00FA6476">
              <w:t xml:space="preserve"> </w:t>
            </w:r>
            <w:r w:rsidRPr="001227BD">
              <w:t>date</w:t>
            </w:r>
          </w:p>
        </w:tc>
      </w:tr>
      <w:tr w:rsidR="00C8258C" w:rsidRPr="00AA3E2D" w14:paraId="6BA3C0D9" w14:textId="77777777" w:rsidTr="00BC528C">
        <w:tc>
          <w:tcPr>
            <w:tcW w:w="1433" w:type="dxa"/>
          </w:tcPr>
          <w:p w14:paraId="6335E27D" w14:textId="77777777" w:rsidR="00C8258C" w:rsidRPr="00AA3E2D" w:rsidRDefault="00C8258C" w:rsidP="00BC528C">
            <w:pPr>
              <w:pStyle w:val="TableText"/>
            </w:pPr>
          </w:p>
        </w:tc>
        <w:tc>
          <w:tcPr>
            <w:tcW w:w="1433" w:type="dxa"/>
          </w:tcPr>
          <w:p w14:paraId="253EBB17" w14:textId="77777777" w:rsidR="00C8258C" w:rsidRPr="001227BD" w:rsidRDefault="00C8258C" w:rsidP="00BC528C">
            <w:pPr>
              <w:pStyle w:val="TableText"/>
              <w:rPr>
                <w:b/>
                <w:bCs/>
                <w:i/>
                <w:iCs/>
              </w:rPr>
            </w:pPr>
            <w:r w:rsidRPr="001227BD">
              <w:rPr>
                <w:b/>
                <w:bCs/>
                <w:i/>
                <w:iCs/>
              </w:rPr>
              <w:t>From</w:t>
            </w:r>
          </w:p>
        </w:tc>
        <w:tc>
          <w:tcPr>
            <w:tcW w:w="1433" w:type="dxa"/>
          </w:tcPr>
          <w:p w14:paraId="729C277C" w14:textId="77777777" w:rsidR="00C8258C" w:rsidRPr="00E24772" w:rsidRDefault="00C8258C" w:rsidP="00BC528C">
            <w:pPr>
              <w:pStyle w:val="TableText"/>
              <w:rPr>
                <w:b/>
                <w:bCs/>
                <w:i/>
                <w:iCs/>
              </w:rPr>
            </w:pPr>
            <w:r>
              <w:rPr>
                <w:b/>
                <w:bCs/>
                <w:i/>
                <w:iCs/>
              </w:rPr>
              <w:t>To</w:t>
            </w:r>
          </w:p>
        </w:tc>
      </w:tr>
      <w:tr w:rsidR="00C8258C" w:rsidRPr="00AA3E2D" w14:paraId="31F777FF" w14:textId="77777777" w:rsidTr="00BC528C">
        <w:tc>
          <w:tcPr>
            <w:tcW w:w="1433" w:type="dxa"/>
          </w:tcPr>
          <w:p w14:paraId="042A27F7" w14:textId="77777777" w:rsidR="00C8258C" w:rsidRPr="00AA3E2D" w:rsidRDefault="00C8258C" w:rsidP="00BC528C">
            <w:pPr>
              <w:pStyle w:val="TableText"/>
            </w:pPr>
          </w:p>
        </w:tc>
        <w:tc>
          <w:tcPr>
            <w:tcW w:w="1433" w:type="dxa"/>
          </w:tcPr>
          <w:p w14:paraId="604BEE31" w14:textId="77777777" w:rsidR="00C8258C" w:rsidRPr="00AA3E2D" w:rsidRDefault="00C8258C" w:rsidP="00BC528C">
            <w:pPr>
              <w:pStyle w:val="TableText"/>
            </w:pPr>
          </w:p>
        </w:tc>
        <w:tc>
          <w:tcPr>
            <w:tcW w:w="1433" w:type="dxa"/>
          </w:tcPr>
          <w:p w14:paraId="5BFDC83B" w14:textId="77777777" w:rsidR="00C8258C" w:rsidRPr="00AA3E2D" w:rsidRDefault="00C8258C" w:rsidP="00BC528C">
            <w:pPr>
              <w:pStyle w:val="TableText"/>
            </w:pPr>
          </w:p>
        </w:tc>
      </w:tr>
      <w:tr w:rsidR="00C8258C" w:rsidRPr="00AA3E2D" w14:paraId="698B2801" w14:textId="77777777" w:rsidTr="00BC528C">
        <w:tc>
          <w:tcPr>
            <w:tcW w:w="1433" w:type="dxa"/>
          </w:tcPr>
          <w:p w14:paraId="7DC32F13" w14:textId="77777777" w:rsidR="00C8258C" w:rsidRPr="00AA3E2D" w:rsidRDefault="00C8258C" w:rsidP="00BC528C">
            <w:pPr>
              <w:pStyle w:val="TableText"/>
            </w:pPr>
          </w:p>
        </w:tc>
        <w:tc>
          <w:tcPr>
            <w:tcW w:w="1433" w:type="dxa"/>
          </w:tcPr>
          <w:p w14:paraId="43F1EA02" w14:textId="77777777" w:rsidR="00C8258C" w:rsidRPr="00AA3E2D" w:rsidRDefault="00C8258C" w:rsidP="00BC528C">
            <w:pPr>
              <w:pStyle w:val="TableText"/>
            </w:pPr>
          </w:p>
        </w:tc>
        <w:tc>
          <w:tcPr>
            <w:tcW w:w="1433" w:type="dxa"/>
          </w:tcPr>
          <w:p w14:paraId="32AB1D2D" w14:textId="77777777" w:rsidR="00C8258C" w:rsidRPr="00AA3E2D" w:rsidRDefault="00C8258C" w:rsidP="00BC528C">
            <w:pPr>
              <w:pStyle w:val="TableText"/>
            </w:pPr>
          </w:p>
        </w:tc>
      </w:tr>
      <w:tr w:rsidR="00C8258C" w:rsidRPr="00AA3E2D" w14:paraId="5E714576" w14:textId="77777777" w:rsidTr="00BC528C">
        <w:tc>
          <w:tcPr>
            <w:tcW w:w="1433" w:type="dxa"/>
          </w:tcPr>
          <w:p w14:paraId="1A8A9458" w14:textId="77777777" w:rsidR="00C8258C" w:rsidRPr="00AA3E2D" w:rsidRDefault="00C8258C" w:rsidP="00BC528C">
            <w:pPr>
              <w:pStyle w:val="TableText"/>
            </w:pPr>
          </w:p>
        </w:tc>
        <w:tc>
          <w:tcPr>
            <w:tcW w:w="1433" w:type="dxa"/>
          </w:tcPr>
          <w:p w14:paraId="5169AF9C" w14:textId="77777777" w:rsidR="00C8258C" w:rsidRPr="00AA3E2D" w:rsidRDefault="00C8258C" w:rsidP="00BC528C">
            <w:pPr>
              <w:pStyle w:val="TableText"/>
            </w:pPr>
          </w:p>
        </w:tc>
        <w:tc>
          <w:tcPr>
            <w:tcW w:w="1433" w:type="dxa"/>
          </w:tcPr>
          <w:p w14:paraId="5E82E3FD" w14:textId="77777777" w:rsidR="00C8258C" w:rsidRPr="00AA3E2D" w:rsidRDefault="00C8258C" w:rsidP="00BC528C">
            <w:pPr>
              <w:pStyle w:val="TableText"/>
            </w:pPr>
          </w:p>
        </w:tc>
      </w:tr>
    </w:tbl>
    <w:p w14:paraId="3A82B6EE" w14:textId="77777777" w:rsidR="00C8258C" w:rsidRDefault="00C8258C" w:rsidP="00C8258C">
      <w:pPr>
        <w:pStyle w:val="LQN1"/>
      </w:pPr>
      <w:r w:rsidRPr="00A67A85">
        <w:fldChar w:fldCharType="begin"/>
      </w:r>
      <w:r w:rsidRPr="00A67A85">
        <w:instrText xml:space="preserve"> SYMBOL 148 \* MERGEFORMAT </w:instrText>
      </w:r>
      <w:r w:rsidRPr="00A67A85">
        <w:fldChar w:fldCharType="end"/>
      </w:r>
      <w:r>
        <w:t>.</w:t>
      </w:r>
    </w:p>
    <w:p w14:paraId="43B093FD" w14:textId="77777777" w:rsidR="00C8258C" w:rsidRDefault="00C8258C" w:rsidP="00C8258C">
      <w:pPr>
        <w:pStyle w:val="N1"/>
        <w:tabs>
          <w:tab w:val="num" w:pos="360"/>
        </w:tabs>
        <w:ind w:left="0"/>
      </w:pPr>
      <w:r w:rsidRPr="00FA6476">
        <w:t> </w:t>
      </w:r>
      <w:r w:rsidRPr="003A1387">
        <w:t>In</w:t>
      </w:r>
      <w:r w:rsidRPr="00FA6476">
        <w:t xml:space="preserve"> </w:t>
      </w:r>
      <w:r w:rsidRPr="003A1387">
        <w:t>Appendix</w:t>
      </w:r>
      <w:r w:rsidRPr="00FA6476">
        <w:t xml:space="preserve"> </w:t>
      </w:r>
      <w:r w:rsidRPr="003A1387">
        <w:t>2</w:t>
      </w:r>
      <w:r w:rsidRPr="00FA6476">
        <w:t xml:space="preserve"> </w:t>
      </w:r>
      <w:r w:rsidRPr="003A1387">
        <w:t>(ballot</w:t>
      </w:r>
      <w:r w:rsidRPr="00FA6476">
        <w:t xml:space="preserve"> </w:t>
      </w:r>
      <w:r w:rsidRPr="003A1387">
        <w:t>paper)</w:t>
      </w:r>
      <w:r>
        <w:t>—</w:t>
      </w:r>
    </w:p>
    <w:p w14:paraId="682A2E58" w14:textId="77777777" w:rsidR="00C8258C" w:rsidRDefault="00C8258C" w:rsidP="00C8258C">
      <w:pPr>
        <w:pStyle w:val="N3"/>
      </w:pPr>
      <w:r w:rsidRPr="003A1387">
        <w:t>in</w:t>
      </w:r>
      <w:r w:rsidRPr="00FA6476">
        <w:t xml:space="preserve"> </w:t>
      </w:r>
      <w:r w:rsidRPr="003A1387">
        <w:t>the</w:t>
      </w:r>
      <w:r w:rsidRPr="00FA6476">
        <w:t xml:space="preserve"> </w:t>
      </w:r>
      <w:r w:rsidRPr="003A1387">
        <w:t>form</w:t>
      </w:r>
      <w:r w:rsidRPr="00FA6476">
        <w:t xml:space="preserve"> </w:t>
      </w:r>
      <w:r w:rsidRPr="003A1387">
        <w:t>of</w:t>
      </w:r>
      <w:r w:rsidRPr="00FA6476">
        <w:t xml:space="preserve"> </w:t>
      </w:r>
      <w:r w:rsidRPr="003A1387">
        <w:t>front</w:t>
      </w:r>
      <w:r w:rsidRPr="00FA6476">
        <w:t xml:space="preserve"> </w:t>
      </w:r>
      <w:r w:rsidRPr="003A1387">
        <w:t>of</w:t>
      </w:r>
      <w:r w:rsidRPr="00FA6476">
        <w:t xml:space="preserve"> </w:t>
      </w:r>
      <w:r w:rsidRPr="003A1387">
        <w:t>ballot</w:t>
      </w:r>
      <w:r w:rsidRPr="00FA6476">
        <w:t xml:space="preserve"> </w:t>
      </w:r>
      <w:r w:rsidRPr="003A1387">
        <w:t>paper</w:t>
      </w:r>
      <w:r>
        <w:t>—</w:t>
      </w:r>
    </w:p>
    <w:p w14:paraId="3540D337" w14:textId="77777777" w:rsidR="00C8258C" w:rsidRDefault="00C8258C" w:rsidP="00C8258C">
      <w:pPr>
        <w:pStyle w:val="N4"/>
      </w:pPr>
      <w:r>
        <w:t>in</w:t>
      </w:r>
      <w:r w:rsidRPr="00FA6476">
        <w:t xml:space="preserve"> </w:t>
      </w:r>
      <w:r>
        <w:t>the</w:t>
      </w:r>
      <w:r w:rsidRPr="00FA6476">
        <w:t xml:space="preserve"> </w:t>
      </w:r>
      <w:r>
        <w:t>first</w:t>
      </w:r>
      <w:r w:rsidRPr="00FA6476">
        <w:t xml:space="preserve"> </w:t>
      </w:r>
      <w:r>
        <w:t>paragraph,</w:t>
      </w:r>
      <w:r w:rsidRPr="00FA6476">
        <w:t xml:space="preserve"> </w:t>
      </w:r>
      <w:r>
        <w:t>after</w:t>
      </w:r>
      <w:r w:rsidRPr="00FA6476">
        <w:t xml:space="preserve"> </w:t>
      </w:r>
      <w:r>
        <w:t>“[insert</w:t>
      </w:r>
      <w:r w:rsidRPr="00FA6476">
        <w:t xml:space="preserve"> </w:t>
      </w:r>
      <w:r>
        <w:t>the</w:t>
      </w:r>
      <w:r w:rsidRPr="00FA6476">
        <w:t xml:space="preserve"> </w:t>
      </w:r>
      <w:r>
        <w:t>name</w:t>
      </w:r>
      <w:r w:rsidRPr="00FA6476">
        <w:t xml:space="preserve"> </w:t>
      </w:r>
      <w:r>
        <w:t>of</w:t>
      </w:r>
      <w:r w:rsidRPr="00FA6476">
        <w:t xml:space="preserve"> </w:t>
      </w:r>
      <w:r>
        <w:t>the</w:t>
      </w:r>
      <w:r w:rsidRPr="00FA6476">
        <w:t xml:space="preserve"> </w:t>
      </w:r>
      <w:r>
        <w:t>county</w:t>
      </w:r>
      <w:r w:rsidRPr="00FA6476">
        <w:t xml:space="preserve"> </w:t>
      </w:r>
      <w:r>
        <w:t>or</w:t>
      </w:r>
      <w:r w:rsidRPr="00FA6476">
        <w:t xml:space="preserve"> </w:t>
      </w:r>
      <w:r>
        <w:t>county</w:t>
      </w:r>
      <w:r w:rsidRPr="00FA6476">
        <w:t xml:space="preserve"> </w:t>
      </w:r>
      <w:r>
        <w:t>borough</w:t>
      </w:r>
      <w:r w:rsidRPr="00FA6476">
        <w:t xml:space="preserve"> </w:t>
      </w:r>
      <w:r>
        <w:t>council]”</w:t>
      </w:r>
      <w:r w:rsidRPr="00FA6476">
        <w:t xml:space="preserve"> </w:t>
      </w:r>
      <w:r>
        <w:t>insert</w:t>
      </w:r>
      <w:r w:rsidRPr="00FA6476">
        <w:t xml:space="preserve"> </w:t>
      </w:r>
      <w:r>
        <w:t>“–</w:t>
      </w:r>
      <w:r w:rsidRPr="00FA6476">
        <w:t xml:space="preserve"> </w:t>
      </w:r>
      <w:r>
        <w:t>[insert</w:t>
      </w:r>
      <w:r w:rsidRPr="00FA6476">
        <w:t xml:space="preserve"> </w:t>
      </w:r>
      <w:r>
        <w:t>name</w:t>
      </w:r>
      <w:r w:rsidRPr="00FA6476">
        <w:t xml:space="preserve"> </w:t>
      </w:r>
      <w:r>
        <w:t>of</w:t>
      </w:r>
      <w:r w:rsidRPr="00FA6476">
        <w:t xml:space="preserve"> </w:t>
      </w:r>
      <w:r>
        <w:t>ward]”;</w:t>
      </w:r>
    </w:p>
    <w:p w14:paraId="12F3B861" w14:textId="77777777" w:rsidR="00C8258C" w:rsidRDefault="00C8258C" w:rsidP="00C8258C">
      <w:pPr>
        <w:pStyle w:val="N4"/>
      </w:pPr>
      <w:r>
        <w:t>in</w:t>
      </w:r>
      <w:r w:rsidRPr="00FA6476">
        <w:t xml:space="preserve"> </w:t>
      </w:r>
      <w:r>
        <w:t>the</w:t>
      </w:r>
      <w:r w:rsidRPr="00FA6476">
        <w:t xml:space="preserve"> </w:t>
      </w:r>
      <w:r>
        <w:t>second</w:t>
      </w:r>
      <w:r w:rsidRPr="00FA6476">
        <w:t xml:space="preserve"> </w:t>
      </w:r>
      <w:r>
        <w:t>paragraph,</w:t>
      </w:r>
      <w:r w:rsidRPr="00FA6476">
        <w:t xml:space="preserve"> </w:t>
      </w:r>
      <w:r>
        <w:t>for</w:t>
      </w:r>
      <w:r w:rsidRPr="00FA6476">
        <w:t xml:space="preserve"> </w:t>
      </w:r>
      <w:r>
        <w:t>“box”,</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t>“voting</w:t>
      </w:r>
      <w:r w:rsidRPr="00FA6476">
        <w:t xml:space="preserve"> </w:t>
      </w:r>
      <w:r>
        <w:t>box”;</w:t>
      </w:r>
    </w:p>
    <w:p w14:paraId="2AF51B16" w14:textId="77777777" w:rsidR="00C8258C" w:rsidRDefault="00C8258C" w:rsidP="00C8258C">
      <w:pPr>
        <w:pStyle w:val="N4"/>
      </w:pPr>
      <w:r>
        <w:t>the</w:t>
      </w:r>
      <w:r w:rsidRPr="00FA6476">
        <w:t xml:space="preserve"> </w:t>
      </w:r>
      <w:r>
        <w:t>candidate</w:t>
      </w:r>
      <w:r w:rsidRPr="00FA6476">
        <w:t xml:space="preserve"> </w:t>
      </w:r>
      <w:r>
        <w:t>names</w:t>
      </w:r>
      <w:r w:rsidRPr="00FA6476">
        <w:t xml:space="preserve"> </w:t>
      </w:r>
      <w:r>
        <w:t>are</w:t>
      </w:r>
      <w:r w:rsidRPr="00FA6476">
        <w:t xml:space="preserve"> </w:t>
      </w:r>
      <w:r>
        <w:t>amended</w:t>
      </w:r>
      <w:r w:rsidRPr="00FA6476">
        <w:t xml:space="preserve"> </w:t>
      </w:r>
      <w:r>
        <w:t>as</w:t>
      </w:r>
      <w:r w:rsidRPr="00FA6476">
        <w:t xml:space="preserve"> </w:t>
      </w:r>
      <w:r>
        <w:t>follows—</w:t>
      </w:r>
    </w:p>
    <w:p w14:paraId="181CD72A" w14:textId="77777777" w:rsidR="00C8258C" w:rsidRDefault="00C8258C" w:rsidP="00C8258C">
      <w:pPr>
        <w:pStyle w:val="N5"/>
      </w:pPr>
      <w:r>
        <w:t>for</w:t>
      </w:r>
      <w:r w:rsidRPr="00FA6476">
        <w:t xml:space="preserve"> </w:t>
      </w:r>
      <w:r>
        <w:t>“JAMES,</w:t>
      </w:r>
      <w:r w:rsidRPr="00FA6476">
        <w:t xml:space="preserve"> </w:t>
      </w:r>
      <w:r>
        <w:t>Lisa”</w:t>
      </w:r>
      <w:r w:rsidRPr="00FA6476">
        <w:t xml:space="preserve"> </w:t>
      </w:r>
      <w:r>
        <w:t>substitute</w:t>
      </w:r>
      <w:r w:rsidRPr="00FA6476">
        <w:t xml:space="preserve"> </w:t>
      </w:r>
      <w:r>
        <w:t>“THOMAS,</w:t>
      </w:r>
      <w:r w:rsidRPr="00FA6476">
        <w:t xml:space="preserve"> </w:t>
      </w:r>
      <w:r>
        <w:t>Rhiannon”;</w:t>
      </w:r>
    </w:p>
    <w:p w14:paraId="25771444" w14:textId="77777777" w:rsidR="00C8258C" w:rsidRDefault="00C8258C" w:rsidP="00C8258C">
      <w:pPr>
        <w:pStyle w:val="N5"/>
      </w:pPr>
      <w:r>
        <w:t>for</w:t>
      </w:r>
      <w:r w:rsidRPr="00FA6476">
        <w:t xml:space="preserve"> </w:t>
      </w:r>
      <w:r>
        <w:t>“THOMAS,</w:t>
      </w:r>
      <w:r w:rsidRPr="00FA6476">
        <w:t xml:space="preserve"> </w:t>
      </w:r>
      <w:r>
        <w:t>Gareth”</w:t>
      </w:r>
      <w:r w:rsidRPr="00FA6476">
        <w:t xml:space="preserve"> </w:t>
      </w:r>
      <w:r>
        <w:t>substitute</w:t>
      </w:r>
      <w:r w:rsidRPr="00FA6476">
        <w:t xml:space="preserve"> </w:t>
      </w:r>
      <w:r>
        <w:t>“SINGH,</w:t>
      </w:r>
      <w:r w:rsidRPr="00FA6476">
        <w:t xml:space="preserve"> </w:t>
      </w:r>
      <w:r>
        <w:t>Mushaq”;</w:t>
      </w:r>
    </w:p>
    <w:p w14:paraId="64513C68" w14:textId="77777777" w:rsidR="00C8258C" w:rsidRDefault="00C8258C" w:rsidP="00C8258C">
      <w:pPr>
        <w:pStyle w:val="N5"/>
      </w:pPr>
      <w:r>
        <w:t>for</w:t>
      </w:r>
      <w:r w:rsidRPr="00FA6476">
        <w:t xml:space="preserve"> </w:t>
      </w:r>
      <w:r>
        <w:t>“THOMAS</w:t>
      </w:r>
      <w:r w:rsidRPr="00FA6476">
        <w:t xml:space="preserve"> </w:t>
      </w:r>
      <w:r>
        <w:t>RICHARDS,</w:t>
      </w:r>
      <w:r w:rsidRPr="00FA6476">
        <w:t xml:space="preserve"> </w:t>
      </w:r>
      <w:r>
        <w:t>Angharad”</w:t>
      </w:r>
      <w:r w:rsidRPr="00FA6476">
        <w:t xml:space="preserve"> </w:t>
      </w:r>
      <w:r>
        <w:t>substitute</w:t>
      </w:r>
      <w:r w:rsidRPr="00FA6476">
        <w:t xml:space="preserve"> </w:t>
      </w:r>
      <w:r>
        <w:t>“DAVID,</w:t>
      </w:r>
      <w:r w:rsidRPr="00FA6476">
        <w:t xml:space="preserve"> </w:t>
      </w:r>
      <w:r>
        <w:t>Brandon”;</w:t>
      </w:r>
    </w:p>
    <w:p w14:paraId="1B875B78" w14:textId="77777777" w:rsidR="00C8258C" w:rsidRDefault="00C8258C" w:rsidP="00C8258C">
      <w:pPr>
        <w:pStyle w:val="N5"/>
      </w:pPr>
      <w:r>
        <w:t>for</w:t>
      </w:r>
      <w:r w:rsidRPr="00FA6476">
        <w:t xml:space="preserve"> </w:t>
      </w:r>
      <w:r>
        <w:t>“WYATT,</w:t>
      </w:r>
      <w:r w:rsidRPr="00FA6476">
        <w:t xml:space="preserve"> </w:t>
      </w:r>
      <w:r>
        <w:t>Cath”</w:t>
      </w:r>
      <w:r w:rsidRPr="00FA6476">
        <w:t xml:space="preserve"> </w:t>
      </w:r>
      <w:r>
        <w:t>substitute</w:t>
      </w:r>
      <w:r w:rsidRPr="00FA6476">
        <w:t xml:space="preserve"> </w:t>
      </w:r>
      <w:r>
        <w:t>“PAINTER,</w:t>
      </w:r>
      <w:r w:rsidRPr="00FA6476">
        <w:t xml:space="preserve"> </w:t>
      </w:r>
      <w:r>
        <w:t>Heather”;</w:t>
      </w:r>
    </w:p>
    <w:p w14:paraId="32CCBD79" w14:textId="77777777" w:rsidR="00C8258C" w:rsidRDefault="00C8258C" w:rsidP="00C8258C">
      <w:pPr>
        <w:pStyle w:val="N3"/>
      </w:pPr>
      <w:r w:rsidRPr="003A1387">
        <w:t>in</w:t>
      </w:r>
      <w:r w:rsidRPr="00FA6476">
        <w:t xml:space="preserve"> </w:t>
      </w:r>
      <w:r w:rsidRPr="003A1387">
        <w:t>the</w:t>
      </w:r>
      <w:r w:rsidRPr="00FA6476">
        <w:t xml:space="preserve"> </w:t>
      </w:r>
      <w:r w:rsidRPr="003A1387">
        <w:t>form</w:t>
      </w:r>
      <w:r w:rsidRPr="00FA6476">
        <w:t xml:space="preserve"> </w:t>
      </w:r>
      <w:r w:rsidRPr="003A1387">
        <w:t>of</w:t>
      </w:r>
      <w:r w:rsidRPr="00FA6476">
        <w:t xml:space="preserve"> </w:t>
      </w:r>
      <w:r w:rsidRPr="003A1387">
        <w:t>back</w:t>
      </w:r>
      <w:r w:rsidRPr="00FA6476">
        <w:t xml:space="preserve"> </w:t>
      </w:r>
      <w:r w:rsidRPr="003A1387">
        <w:t>of</w:t>
      </w:r>
      <w:r w:rsidRPr="00FA6476">
        <w:t xml:space="preserve"> </w:t>
      </w:r>
      <w:r w:rsidRPr="003A1387">
        <w:t>ballot</w:t>
      </w:r>
      <w:r w:rsidRPr="00FA6476">
        <w:t xml:space="preserve"> </w:t>
      </w:r>
      <w:r w:rsidRPr="003A1387">
        <w:t>paper,</w:t>
      </w:r>
      <w:r w:rsidRPr="00FA6476">
        <w:t xml:space="preserve"> </w:t>
      </w:r>
      <w:r w:rsidRPr="003A1387">
        <w:t>in</w:t>
      </w:r>
      <w:r w:rsidRPr="00FA6476">
        <w:t xml:space="preserve"> </w:t>
      </w:r>
      <w:r w:rsidRPr="003A1387">
        <w:t>the</w:t>
      </w:r>
      <w:r w:rsidRPr="00FA6476">
        <w:t xml:space="preserve"> </w:t>
      </w:r>
      <w:r>
        <w:t>f</w:t>
      </w:r>
      <w:r w:rsidRPr="003A1387">
        <w:t>orm</w:t>
      </w:r>
      <w:r w:rsidRPr="00FA6476">
        <w:t xml:space="preserve"> </w:t>
      </w:r>
      <w:r w:rsidRPr="003A1387">
        <w:t>of</w:t>
      </w:r>
      <w:r w:rsidRPr="00FA6476">
        <w:t xml:space="preserve"> </w:t>
      </w:r>
      <w:r>
        <w:t>d</w:t>
      </w:r>
      <w:r w:rsidRPr="003A1387">
        <w:t>irection</w:t>
      </w:r>
      <w:r w:rsidRPr="00FA6476">
        <w:t xml:space="preserve"> </w:t>
      </w:r>
      <w:r w:rsidRPr="003A1387">
        <w:t>as</w:t>
      </w:r>
      <w:r w:rsidRPr="00FA6476">
        <w:t xml:space="preserve"> </w:t>
      </w:r>
      <w:r w:rsidRPr="003A1387">
        <w:t>to</w:t>
      </w:r>
      <w:r w:rsidRPr="00FA6476">
        <w:t xml:space="preserve"> </w:t>
      </w:r>
      <w:r>
        <w:t>p</w:t>
      </w:r>
      <w:r w:rsidRPr="003A1387">
        <w:t>rinting</w:t>
      </w:r>
      <w:r w:rsidRPr="00FA6476">
        <w:t xml:space="preserve"> </w:t>
      </w:r>
      <w:r w:rsidRPr="003A1387">
        <w:t>the</w:t>
      </w:r>
      <w:r w:rsidRPr="00FA6476">
        <w:t xml:space="preserve"> </w:t>
      </w:r>
      <w:r>
        <w:t>b</w:t>
      </w:r>
      <w:r w:rsidRPr="003A1387">
        <w:t>allot</w:t>
      </w:r>
      <w:r w:rsidRPr="00FA6476">
        <w:t xml:space="preserve"> </w:t>
      </w:r>
      <w:r>
        <w:t>p</w:t>
      </w:r>
      <w:r w:rsidRPr="003A1387">
        <w:t>aper</w:t>
      </w:r>
      <w:r>
        <w:t>—</w:t>
      </w:r>
    </w:p>
    <w:p w14:paraId="738D8B3E" w14:textId="77777777" w:rsidR="00C8258C" w:rsidRDefault="00C8258C" w:rsidP="00C8258C">
      <w:pPr>
        <w:pStyle w:val="N4"/>
      </w:pPr>
      <w:r>
        <w:t>in</w:t>
      </w:r>
      <w:r w:rsidRPr="00FA6476">
        <w:t xml:space="preserve"> </w:t>
      </w:r>
      <w:r>
        <w:t>paragraph</w:t>
      </w:r>
      <w:r w:rsidRPr="00FA6476">
        <w:t xml:space="preserve"> </w:t>
      </w:r>
      <w:r>
        <w:t>3(a),</w:t>
      </w:r>
      <w:r w:rsidRPr="00FA6476">
        <w:t xml:space="preserve"> </w:t>
      </w:r>
      <w:r>
        <w:t>after</w:t>
      </w:r>
      <w:r w:rsidRPr="00FA6476">
        <w:t xml:space="preserve"> </w:t>
      </w:r>
      <w:r>
        <w:t>“[insert</w:t>
      </w:r>
      <w:r w:rsidRPr="00FA6476">
        <w:t xml:space="preserve"> </w:t>
      </w:r>
      <w:r>
        <w:t>the</w:t>
      </w:r>
      <w:r w:rsidRPr="00FA6476">
        <w:t xml:space="preserve"> </w:t>
      </w:r>
      <w:r>
        <w:t>name</w:t>
      </w:r>
      <w:r w:rsidRPr="00FA6476">
        <w:t xml:space="preserve"> </w:t>
      </w:r>
      <w:r>
        <w:t>of</w:t>
      </w:r>
      <w:r w:rsidRPr="00FA6476">
        <w:t xml:space="preserve"> </w:t>
      </w:r>
      <w:r>
        <w:t>the</w:t>
      </w:r>
      <w:r w:rsidRPr="00FA6476">
        <w:t xml:space="preserve"> </w:t>
      </w:r>
      <w:r>
        <w:t>county</w:t>
      </w:r>
      <w:r w:rsidRPr="00FA6476">
        <w:t xml:space="preserve"> </w:t>
      </w:r>
      <w:r>
        <w:t>or</w:t>
      </w:r>
      <w:r w:rsidRPr="00FA6476">
        <w:t xml:space="preserve"> </w:t>
      </w:r>
      <w:r>
        <w:t>county</w:t>
      </w:r>
      <w:r w:rsidRPr="00FA6476">
        <w:t xml:space="preserve"> </w:t>
      </w:r>
      <w:r>
        <w:t>borough</w:t>
      </w:r>
      <w:r w:rsidRPr="00FA6476">
        <w:t xml:space="preserve"> </w:t>
      </w:r>
      <w:r>
        <w:t>council]”</w:t>
      </w:r>
      <w:r w:rsidRPr="00FA6476">
        <w:t xml:space="preserve"> </w:t>
      </w:r>
      <w:r>
        <w:t>insert</w:t>
      </w:r>
      <w:r w:rsidRPr="00FA6476">
        <w:t xml:space="preserve"> </w:t>
      </w:r>
      <w:r>
        <w:t>“–</w:t>
      </w:r>
      <w:r w:rsidRPr="00FA6476">
        <w:t xml:space="preserve"> </w:t>
      </w:r>
      <w:r>
        <w:t>[insert</w:t>
      </w:r>
      <w:r w:rsidRPr="00FA6476">
        <w:t xml:space="preserve"> </w:t>
      </w:r>
      <w:r>
        <w:t>name</w:t>
      </w:r>
      <w:r w:rsidRPr="00FA6476">
        <w:t xml:space="preserve"> </w:t>
      </w:r>
      <w:r>
        <w:t>of</w:t>
      </w:r>
      <w:r w:rsidRPr="00FA6476">
        <w:t xml:space="preserve"> </w:t>
      </w:r>
      <w:r>
        <w:t>ward]”;</w:t>
      </w:r>
    </w:p>
    <w:p w14:paraId="1823C3E2" w14:textId="77777777" w:rsidR="00C8258C" w:rsidRDefault="00C8258C" w:rsidP="00C8258C">
      <w:pPr>
        <w:pStyle w:val="N4"/>
      </w:pPr>
      <w:r>
        <w:t>in</w:t>
      </w:r>
      <w:r w:rsidRPr="00FA6476">
        <w:t xml:space="preserve"> </w:t>
      </w:r>
      <w:r>
        <w:t>paragraph</w:t>
      </w:r>
      <w:r w:rsidRPr="00FA6476">
        <w:t xml:space="preserve"> </w:t>
      </w:r>
      <w:r>
        <w:t>3(b),</w:t>
      </w:r>
      <w:r w:rsidRPr="00FA6476">
        <w:t xml:space="preserve"> </w:t>
      </w:r>
      <w:r>
        <w:t>for</w:t>
      </w:r>
      <w:r w:rsidRPr="00FA6476">
        <w:t xml:space="preserve"> </w:t>
      </w:r>
      <w:r>
        <w:t>“box”,</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t>“voting</w:t>
      </w:r>
      <w:r w:rsidRPr="00FA6476">
        <w:t xml:space="preserve"> </w:t>
      </w:r>
      <w:r>
        <w:t>box”.</w:t>
      </w:r>
    </w:p>
    <w:p w14:paraId="2F1E8068" w14:textId="77777777" w:rsidR="00C8258C" w:rsidRDefault="00C8258C" w:rsidP="00C8258C">
      <w:pPr>
        <w:pStyle w:val="N1"/>
        <w:tabs>
          <w:tab w:val="num" w:pos="360"/>
        </w:tabs>
        <w:ind w:left="0"/>
      </w:pPr>
      <w:r w:rsidRPr="00FA6476">
        <w:t> </w:t>
      </w:r>
      <w:r w:rsidRPr="003A1387">
        <w:t>In</w:t>
      </w:r>
      <w:r w:rsidRPr="00FA6476">
        <w:t xml:space="preserve"> </w:t>
      </w:r>
      <w:r w:rsidRPr="003A1387">
        <w:t>Appendix</w:t>
      </w:r>
      <w:r w:rsidRPr="00FA6476">
        <w:t xml:space="preserve"> </w:t>
      </w:r>
      <w:r w:rsidRPr="003A1387">
        <w:t>2A</w:t>
      </w:r>
      <w:r>
        <w:t>(</w:t>
      </w:r>
      <w:r>
        <w:rPr>
          <w:rStyle w:val="FootnoteReference"/>
        </w:rPr>
        <w:footnoteReference w:id="22"/>
      </w:r>
      <w:r>
        <w:t>)</w:t>
      </w:r>
      <w:r w:rsidRPr="00FA6476">
        <w:t xml:space="preserve"> </w:t>
      </w:r>
      <w:r w:rsidRPr="003A1387">
        <w:t>(ballot</w:t>
      </w:r>
      <w:r w:rsidRPr="00FA6476">
        <w:t xml:space="preserve"> </w:t>
      </w:r>
      <w:r w:rsidRPr="003A1387">
        <w:t>paper),</w:t>
      </w:r>
      <w:r w:rsidRPr="00FA6476">
        <w:t xml:space="preserve"> </w:t>
      </w:r>
      <w:r>
        <w:t>in</w:t>
      </w:r>
      <w:r w:rsidRPr="00FA6476">
        <w:t xml:space="preserve"> </w:t>
      </w:r>
      <w:r>
        <w:t>the</w:t>
      </w:r>
      <w:r w:rsidRPr="00FA6476">
        <w:t xml:space="preserve"> </w:t>
      </w:r>
      <w:r>
        <w:t>form</w:t>
      </w:r>
      <w:r w:rsidRPr="00FA6476">
        <w:t xml:space="preserve"> </w:t>
      </w:r>
      <w:r>
        <w:t>of</w:t>
      </w:r>
      <w:r w:rsidRPr="00FA6476">
        <w:t xml:space="preserve"> </w:t>
      </w:r>
      <w:r>
        <w:t>front</w:t>
      </w:r>
      <w:r w:rsidRPr="00FA6476">
        <w:t xml:space="preserve"> </w:t>
      </w:r>
      <w:r>
        <w:t>of</w:t>
      </w:r>
      <w:r w:rsidRPr="00FA6476">
        <w:t xml:space="preserve"> </w:t>
      </w:r>
      <w:r>
        <w:t>ballot</w:t>
      </w:r>
      <w:r w:rsidRPr="00FA6476">
        <w:t xml:space="preserve"> </w:t>
      </w:r>
      <w:r>
        <w:t>paper,</w:t>
      </w:r>
      <w:r w:rsidRPr="00FA6476">
        <w:t xml:space="preserve"> </w:t>
      </w:r>
      <w:r w:rsidRPr="003A1387">
        <w:t>the</w:t>
      </w:r>
      <w:r w:rsidRPr="00FA6476">
        <w:t xml:space="preserve"> </w:t>
      </w:r>
      <w:r w:rsidRPr="003A1387">
        <w:t>candidate</w:t>
      </w:r>
      <w:r w:rsidRPr="00FA6476">
        <w:t xml:space="preserve"> </w:t>
      </w:r>
      <w:r w:rsidRPr="003A1387">
        <w:t>names</w:t>
      </w:r>
      <w:r w:rsidRPr="00FA6476">
        <w:t xml:space="preserve"> </w:t>
      </w:r>
      <w:r>
        <w:t>are</w:t>
      </w:r>
      <w:r w:rsidRPr="00FA6476">
        <w:t xml:space="preserve"> </w:t>
      </w:r>
      <w:r>
        <w:t>amended</w:t>
      </w:r>
      <w:r w:rsidRPr="00FA6476">
        <w:t xml:space="preserve"> </w:t>
      </w:r>
      <w:r>
        <w:t>as</w:t>
      </w:r>
      <w:r w:rsidRPr="00FA6476">
        <w:t xml:space="preserve"> </w:t>
      </w:r>
      <w:r>
        <w:t>follows—</w:t>
      </w:r>
    </w:p>
    <w:p w14:paraId="4030DE50" w14:textId="77777777" w:rsidR="00C8258C" w:rsidRDefault="00C8258C" w:rsidP="00C8258C">
      <w:pPr>
        <w:pStyle w:val="N3"/>
      </w:pPr>
      <w:r>
        <w:t>for</w:t>
      </w:r>
      <w:r w:rsidRPr="00FA6476">
        <w:t xml:space="preserve"> </w:t>
      </w:r>
      <w:r>
        <w:t>“JAMES,</w:t>
      </w:r>
      <w:r w:rsidRPr="00FA6476">
        <w:t xml:space="preserve"> </w:t>
      </w:r>
      <w:r>
        <w:t>Lisa”</w:t>
      </w:r>
      <w:r w:rsidRPr="00FA6476">
        <w:t xml:space="preserve"> </w:t>
      </w:r>
      <w:r>
        <w:t>substitute</w:t>
      </w:r>
      <w:r w:rsidRPr="00FA6476">
        <w:t xml:space="preserve"> </w:t>
      </w:r>
      <w:r>
        <w:t>“THOMAS,</w:t>
      </w:r>
      <w:r w:rsidRPr="00FA6476">
        <w:t xml:space="preserve"> </w:t>
      </w:r>
      <w:r>
        <w:t>Rhiannon”;</w:t>
      </w:r>
    </w:p>
    <w:p w14:paraId="2DCD764F" w14:textId="77777777" w:rsidR="00C8258C" w:rsidRDefault="00C8258C" w:rsidP="00C8258C">
      <w:pPr>
        <w:pStyle w:val="N3"/>
      </w:pPr>
      <w:r>
        <w:lastRenderedPageBreak/>
        <w:t>for</w:t>
      </w:r>
      <w:r w:rsidRPr="00FA6476">
        <w:t xml:space="preserve"> </w:t>
      </w:r>
      <w:r>
        <w:t>“KAY,</w:t>
      </w:r>
      <w:r w:rsidRPr="00FA6476">
        <w:t xml:space="preserve"> </w:t>
      </w:r>
      <w:r>
        <w:t>Michael”</w:t>
      </w:r>
      <w:r w:rsidRPr="00FA6476">
        <w:t xml:space="preserve"> </w:t>
      </w:r>
      <w:r>
        <w:t>substitute</w:t>
      </w:r>
      <w:r w:rsidRPr="00FA6476">
        <w:t xml:space="preserve"> </w:t>
      </w:r>
      <w:r>
        <w:t>“EVANS,</w:t>
      </w:r>
      <w:r w:rsidRPr="00FA6476">
        <w:t xml:space="preserve"> </w:t>
      </w:r>
      <w:r>
        <w:t>Paul</w:t>
      </w:r>
      <w:r w:rsidRPr="00FA6476">
        <w:t xml:space="preserve"> </w:t>
      </w:r>
      <w:r>
        <w:t>David”;</w:t>
      </w:r>
    </w:p>
    <w:p w14:paraId="3E4086F9" w14:textId="77777777" w:rsidR="00C8258C" w:rsidRDefault="00C8258C" w:rsidP="00C8258C">
      <w:pPr>
        <w:pStyle w:val="N3"/>
      </w:pPr>
      <w:r>
        <w:t>for</w:t>
      </w:r>
      <w:r w:rsidRPr="00FA6476">
        <w:t xml:space="preserve"> </w:t>
      </w:r>
      <w:r>
        <w:t>“THOMAS,</w:t>
      </w:r>
      <w:r w:rsidRPr="00FA6476">
        <w:t xml:space="preserve"> </w:t>
      </w:r>
      <w:r>
        <w:t>Gareth”</w:t>
      </w:r>
      <w:r w:rsidRPr="00FA6476">
        <w:t xml:space="preserve"> </w:t>
      </w:r>
      <w:r>
        <w:t>substitute</w:t>
      </w:r>
      <w:r w:rsidRPr="00FA6476">
        <w:t xml:space="preserve"> </w:t>
      </w:r>
      <w:r>
        <w:t>“SINGH,</w:t>
      </w:r>
      <w:r w:rsidRPr="00FA6476">
        <w:t xml:space="preserve"> </w:t>
      </w:r>
      <w:r>
        <w:t>Mushaq”;</w:t>
      </w:r>
    </w:p>
    <w:p w14:paraId="4C86C2DE" w14:textId="77777777" w:rsidR="00C8258C" w:rsidRDefault="00C8258C" w:rsidP="00C8258C">
      <w:pPr>
        <w:pStyle w:val="N3"/>
      </w:pPr>
      <w:r>
        <w:t>for</w:t>
      </w:r>
      <w:r w:rsidRPr="00FA6476">
        <w:t xml:space="preserve"> </w:t>
      </w:r>
      <w:r>
        <w:t>“THOMAS</w:t>
      </w:r>
      <w:r w:rsidRPr="00FA6476">
        <w:t xml:space="preserve"> </w:t>
      </w:r>
      <w:r>
        <w:t>RICHARDS,</w:t>
      </w:r>
      <w:r w:rsidRPr="00FA6476">
        <w:t xml:space="preserve"> </w:t>
      </w:r>
      <w:r>
        <w:t>Angharad”</w:t>
      </w:r>
      <w:r w:rsidRPr="00FA6476">
        <w:t xml:space="preserve"> </w:t>
      </w:r>
      <w:r>
        <w:t>substitute</w:t>
      </w:r>
      <w:r w:rsidRPr="00FA6476">
        <w:t xml:space="preserve"> </w:t>
      </w:r>
      <w:r>
        <w:t>“BRANDON,</w:t>
      </w:r>
      <w:r w:rsidRPr="00FA6476">
        <w:t xml:space="preserve"> </w:t>
      </w:r>
      <w:r>
        <w:t>David”;</w:t>
      </w:r>
    </w:p>
    <w:p w14:paraId="68EE9244" w14:textId="77777777" w:rsidR="00C8258C" w:rsidRDefault="00C8258C" w:rsidP="00C8258C">
      <w:pPr>
        <w:pStyle w:val="N3"/>
      </w:pPr>
      <w:r>
        <w:t>for</w:t>
      </w:r>
      <w:r w:rsidRPr="00FA6476">
        <w:t xml:space="preserve"> </w:t>
      </w:r>
      <w:r>
        <w:t>“WILLIAMS,</w:t>
      </w:r>
      <w:r w:rsidRPr="00FA6476">
        <w:t xml:space="preserve"> </w:t>
      </w:r>
      <w:r>
        <w:t>Sian”</w:t>
      </w:r>
      <w:r w:rsidRPr="00FA6476">
        <w:t xml:space="preserve"> </w:t>
      </w:r>
      <w:r>
        <w:t>substitute</w:t>
      </w:r>
      <w:r w:rsidRPr="00FA6476">
        <w:t xml:space="preserve"> </w:t>
      </w:r>
      <w:r>
        <w:t>“WILLIAMS,</w:t>
      </w:r>
      <w:r w:rsidRPr="00FA6476">
        <w:t xml:space="preserve"> </w:t>
      </w:r>
      <w:r>
        <w:t>Claire”;</w:t>
      </w:r>
    </w:p>
    <w:p w14:paraId="236E2FD1" w14:textId="77777777" w:rsidR="00C8258C" w:rsidRDefault="00C8258C" w:rsidP="00C8258C">
      <w:pPr>
        <w:pStyle w:val="N3"/>
      </w:pPr>
      <w:r>
        <w:t>for</w:t>
      </w:r>
      <w:r w:rsidRPr="00FA6476">
        <w:t xml:space="preserve"> </w:t>
      </w:r>
      <w:r>
        <w:t>“WYATT,</w:t>
      </w:r>
      <w:r w:rsidRPr="00FA6476">
        <w:t xml:space="preserve"> </w:t>
      </w:r>
      <w:r>
        <w:t>Cath”</w:t>
      </w:r>
      <w:r w:rsidRPr="00FA6476">
        <w:t xml:space="preserve"> </w:t>
      </w:r>
      <w:r>
        <w:t>substitute</w:t>
      </w:r>
      <w:r w:rsidRPr="00FA6476">
        <w:t xml:space="preserve"> </w:t>
      </w:r>
      <w:r>
        <w:t>“PAINTER,</w:t>
      </w:r>
      <w:r w:rsidRPr="00FA6476">
        <w:t xml:space="preserve"> </w:t>
      </w:r>
      <w:r>
        <w:t>Heather”;</w:t>
      </w:r>
    </w:p>
    <w:p w14:paraId="552D3B18" w14:textId="77777777" w:rsidR="00C8258C" w:rsidRDefault="00C8258C" w:rsidP="00C8258C">
      <w:pPr>
        <w:pStyle w:val="N3"/>
      </w:pPr>
      <w:r>
        <w:t>for</w:t>
      </w:r>
      <w:r w:rsidRPr="00FA6476">
        <w:t xml:space="preserve"> </w:t>
      </w:r>
      <w:r>
        <w:t>“XERRI,</w:t>
      </w:r>
      <w:r w:rsidRPr="00FA6476">
        <w:t xml:space="preserve"> </w:t>
      </w:r>
      <w:r>
        <w:t>Mattew”</w:t>
      </w:r>
      <w:r w:rsidRPr="00FA6476">
        <w:t xml:space="preserve"> </w:t>
      </w:r>
      <w:r>
        <w:t>substitute</w:t>
      </w:r>
      <w:r w:rsidRPr="00FA6476">
        <w:t xml:space="preserve"> </w:t>
      </w:r>
      <w:r>
        <w:t>“SMITH,</w:t>
      </w:r>
      <w:r w:rsidRPr="00FA6476">
        <w:t xml:space="preserve"> </w:t>
      </w:r>
      <w:r>
        <w:t>Joan</w:t>
      </w:r>
      <w:r w:rsidRPr="00FA6476">
        <w:t xml:space="preserve"> </w:t>
      </w:r>
      <w:r>
        <w:t>Hazel”.</w:t>
      </w:r>
    </w:p>
    <w:p w14:paraId="4340DD36" w14:textId="77777777" w:rsidR="00C8258C" w:rsidRDefault="00C8258C" w:rsidP="00C8258C">
      <w:pPr>
        <w:pStyle w:val="N1"/>
        <w:tabs>
          <w:tab w:val="num" w:pos="360"/>
        </w:tabs>
        <w:ind w:left="0"/>
      </w:pPr>
      <w:r w:rsidRPr="00FA6476">
        <w:t> </w:t>
      </w:r>
      <w:r w:rsidRPr="007A29AA">
        <w:t>In</w:t>
      </w:r>
      <w:r w:rsidRPr="00FA6476">
        <w:t xml:space="preserve"> </w:t>
      </w:r>
      <w:r w:rsidRPr="007A29AA">
        <w:t>Appendix</w:t>
      </w:r>
      <w:r w:rsidRPr="00FA6476">
        <w:t xml:space="preserve"> </w:t>
      </w:r>
      <w:r w:rsidRPr="007A29AA">
        <w:t>4</w:t>
      </w:r>
      <w:r w:rsidRPr="00FA6476">
        <w:t xml:space="preserve"> </w:t>
      </w:r>
      <w:r w:rsidRPr="007A29AA">
        <w:t>(postal</w:t>
      </w:r>
      <w:r w:rsidRPr="00FA6476">
        <w:t xml:space="preserve"> </w:t>
      </w:r>
      <w:r w:rsidRPr="007A29AA">
        <w:t>voting</w:t>
      </w:r>
      <w:r w:rsidRPr="00FA6476">
        <w:t xml:space="preserve"> </w:t>
      </w:r>
      <w:r w:rsidRPr="007A29AA">
        <w:t>statement</w:t>
      </w:r>
      <w:r>
        <w:t>s)—</w:t>
      </w:r>
    </w:p>
    <w:p w14:paraId="2A734420" w14:textId="77777777" w:rsidR="00C8258C" w:rsidRDefault="00C8258C" w:rsidP="00C8258C">
      <w:pPr>
        <w:pStyle w:val="N3"/>
      </w:pPr>
      <w:r>
        <w:t>in</w:t>
      </w:r>
      <w:r w:rsidRPr="00FA6476">
        <w:t xml:space="preserve"> </w:t>
      </w:r>
      <w:r>
        <w:t>the</w:t>
      </w:r>
      <w:r w:rsidRPr="00FA6476">
        <w:t xml:space="preserve"> </w:t>
      </w:r>
      <w:r>
        <w:t>form</w:t>
      </w:r>
      <w:r w:rsidRPr="00FA6476">
        <w:t xml:space="preserve"> </w:t>
      </w:r>
      <w:r>
        <w:t>of</w:t>
      </w:r>
      <w:r w:rsidRPr="00FA6476">
        <w:t xml:space="preserve"> </w:t>
      </w:r>
      <w:r>
        <w:t>postal</w:t>
      </w:r>
      <w:r w:rsidRPr="00FA6476">
        <w:t xml:space="preserve"> </w:t>
      </w:r>
      <w:r>
        <w:t>voting</w:t>
      </w:r>
      <w:r w:rsidRPr="00FA6476">
        <w:t xml:space="preserve"> </w:t>
      </w:r>
      <w:r>
        <w:t>statement</w:t>
      </w:r>
      <w:r w:rsidRPr="00FA6476">
        <w:t xml:space="preserve"> </w:t>
      </w:r>
      <w:r w:rsidRPr="00BC3ADC">
        <w:t>for</w:t>
      </w:r>
      <w:r w:rsidRPr="00FA6476">
        <w:t xml:space="preserve"> </w:t>
      </w:r>
      <w:r w:rsidRPr="00BC3ADC">
        <w:t>use</w:t>
      </w:r>
      <w:r w:rsidRPr="00FA6476">
        <w:t xml:space="preserve"> </w:t>
      </w:r>
      <w:r w:rsidRPr="00BC3ADC">
        <w:t>where</w:t>
      </w:r>
      <w:r w:rsidRPr="00FA6476">
        <w:t xml:space="preserve"> </w:t>
      </w:r>
      <w:r w:rsidRPr="00BC3ADC">
        <w:t>there</w:t>
      </w:r>
      <w:r w:rsidRPr="00FA6476">
        <w:t xml:space="preserve"> </w:t>
      </w:r>
      <w:r w:rsidRPr="00BC3ADC">
        <w:t>is</w:t>
      </w:r>
      <w:r w:rsidRPr="00FA6476">
        <w:t xml:space="preserve"> </w:t>
      </w:r>
      <w:r w:rsidRPr="00BC3ADC">
        <w:t>a</w:t>
      </w:r>
      <w:r w:rsidRPr="00FA6476">
        <w:t xml:space="preserve"> </w:t>
      </w:r>
      <w:r w:rsidRPr="00BC3ADC">
        <w:t>joint</w:t>
      </w:r>
      <w:r w:rsidRPr="00FA6476">
        <w:t xml:space="preserve"> </w:t>
      </w:r>
      <w:r w:rsidRPr="00BC3ADC">
        <w:t>issue</w:t>
      </w:r>
      <w:r w:rsidRPr="00FA6476">
        <w:t xml:space="preserve"> </w:t>
      </w:r>
      <w:r w:rsidRPr="00BC3ADC">
        <w:t>and</w:t>
      </w:r>
      <w:r w:rsidRPr="00FA6476">
        <w:t xml:space="preserve"> </w:t>
      </w:r>
      <w:r w:rsidRPr="00BC3ADC">
        <w:t>receipt</w:t>
      </w:r>
      <w:r w:rsidRPr="00FA6476">
        <w:t xml:space="preserve"> </w:t>
      </w:r>
      <w:r w:rsidRPr="00BC3ADC">
        <w:t>of</w:t>
      </w:r>
      <w:r w:rsidRPr="00FA6476">
        <w:t xml:space="preserve"> </w:t>
      </w:r>
      <w:r w:rsidRPr="00BC3ADC">
        <w:t>postal</w:t>
      </w:r>
      <w:r w:rsidRPr="00FA6476">
        <w:t xml:space="preserve"> </w:t>
      </w:r>
      <w:r w:rsidRPr="00BC3ADC">
        <w:t>ballot</w:t>
      </w:r>
      <w:r w:rsidRPr="00FA6476">
        <w:t xml:space="preserve"> </w:t>
      </w:r>
      <w:r w:rsidRPr="00BC3ADC">
        <w:t>papers</w:t>
      </w:r>
      <w:r w:rsidRPr="007A29AA">
        <w:t>,</w:t>
      </w:r>
      <w:r w:rsidRPr="00FA6476">
        <w:t xml:space="preserve"> </w:t>
      </w:r>
      <w:r w:rsidRPr="00BC3ADC">
        <w:t>in</w:t>
      </w:r>
      <w:r w:rsidRPr="00FA6476">
        <w:t xml:space="preserve"> </w:t>
      </w:r>
      <w:r w:rsidRPr="00BC3ADC">
        <w:t>the</w:t>
      </w:r>
      <w:r w:rsidRPr="00FA6476">
        <w:t xml:space="preserve"> </w:t>
      </w:r>
      <w:r>
        <w:t>i</w:t>
      </w:r>
      <w:r w:rsidRPr="00BC3ADC">
        <w:t>nstructions</w:t>
      </w:r>
      <w:r w:rsidRPr="00FA6476">
        <w:t xml:space="preserve"> </w:t>
      </w:r>
      <w:r w:rsidRPr="00BC3ADC">
        <w:t>on</w:t>
      </w:r>
      <w:r w:rsidRPr="00FA6476">
        <w:t xml:space="preserve"> </w:t>
      </w:r>
      <w:r w:rsidRPr="00BC3ADC">
        <w:t>marking</w:t>
      </w:r>
      <w:r w:rsidRPr="00FA6476">
        <w:t xml:space="preserve"> </w:t>
      </w:r>
      <w:r w:rsidRPr="00BC3ADC">
        <w:t>the</w:t>
      </w:r>
      <w:r w:rsidRPr="00FA6476">
        <w:t xml:space="preserve"> </w:t>
      </w:r>
      <w:r w:rsidRPr="00BC3ADC">
        <w:t>ballot</w:t>
      </w:r>
      <w:r w:rsidRPr="00FA6476">
        <w:t xml:space="preserve"> </w:t>
      </w:r>
      <w:r w:rsidRPr="00BC3ADC">
        <w:t>paper</w:t>
      </w:r>
      <w:r w:rsidRPr="00FA6476">
        <w:t xml:space="preserve"> </w:t>
      </w:r>
      <w:r w:rsidRPr="00BC3ADC">
        <w:t>and</w:t>
      </w:r>
      <w:r w:rsidRPr="00FA6476">
        <w:t xml:space="preserve"> </w:t>
      </w:r>
      <w:r w:rsidRPr="00BC3ADC">
        <w:t>completing</w:t>
      </w:r>
      <w:r w:rsidRPr="00FA6476">
        <w:t xml:space="preserve"> </w:t>
      </w:r>
      <w:r w:rsidRPr="00BC3ADC">
        <w:t>the</w:t>
      </w:r>
      <w:r w:rsidRPr="00FA6476">
        <w:t xml:space="preserve"> </w:t>
      </w:r>
      <w:r w:rsidRPr="00BC3ADC">
        <w:t>postal</w:t>
      </w:r>
      <w:r w:rsidRPr="00FA6476">
        <w:t xml:space="preserve"> </w:t>
      </w:r>
      <w:r w:rsidRPr="00BC3ADC">
        <w:t>voting</w:t>
      </w:r>
      <w:r w:rsidRPr="00FA6476">
        <w:t xml:space="preserve"> </w:t>
      </w:r>
      <w:r w:rsidRPr="00BC3ADC">
        <w:t>statement,</w:t>
      </w:r>
      <w:r w:rsidRPr="00FA6476">
        <w:t xml:space="preserve"> </w:t>
      </w:r>
      <w:r w:rsidRPr="00BC3ADC">
        <w:t>in</w:t>
      </w:r>
      <w:r w:rsidRPr="00FA6476">
        <w:t xml:space="preserve"> </w:t>
      </w:r>
      <w:r>
        <w:t>instruction</w:t>
      </w:r>
      <w:r w:rsidRPr="00FA6476">
        <w:t xml:space="preserve"> </w:t>
      </w:r>
      <w:r w:rsidRPr="00BC3ADC">
        <w:t>2,</w:t>
      </w:r>
      <w:r w:rsidRPr="00FA6476">
        <w:t xml:space="preserve"> </w:t>
      </w:r>
      <w:r>
        <w:t>for</w:t>
      </w:r>
      <w:r w:rsidRPr="00FA6476">
        <w:t xml:space="preserve"> </w:t>
      </w:r>
      <w:r w:rsidRPr="00BC3ADC">
        <w:t>“box”</w:t>
      </w:r>
      <w:r>
        <w:t>,</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rsidRPr="00BC3ADC">
        <w:t>“voting</w:t>
      </w:r>
      <w:r w:rsidRPr="00FA6476">
        <w:t xml:space="preserve"> </w:t>
      </w:r>
      <w:r>
        <w:t>box</w:t>
      </w:r>
      <w:r w:rsidRPr="00BC3ADC">
        <w:t>”</w:t>
      </w:r>
      <w:r>
        <w:t>;</w:t>
      </w:r>
    </w:p>
    <w:p w14:paraId="23093B7F" w14:textId="77777777" w:rsidR="00C8258C" w:rsidRDefault="00C8258C" w:rsidP="00C8258C">
      <w:pPr>
        <w:pStyle w:val="N3"/>
      </w:pPr>
      <w:r>
        <w:t>in</w:t>
      </w:r>
      <w:r w:rsidRPr="00FA6476">
        <w:t xml:space="preserve"> </w:t>
      </w:r>
      <w:r>
        <w:t>the</w:t>
      </w:r>
      <w:r w:rsidRPr="00FA6476">
        <w:t xml:space="preserve"> </w:t>
      </w:r>
      <w:r>
        <w:t>form</w:t>
      </w:r>
      <w:r w:rsidRPr="00FA6476">
        <w:t xml:space="preserve"> </w:t>
      </w:r>
      <w:r>
        <w:t>of</w:t>
      </w:r>
      <w:r w:rsidRPr="00FA6476">
        <w:t xml:space="preserve"> </w:t>
      </w:r>
      <w:r>
        <w:t>postal</w:t>
      </w:r>
      <w:r w:rsidRPr="00FA6476">
        <w:t xml:space="preserve"> </w:t>
      </w:r>
      <w:r>
        <w:t>voting</w:t>
      </w:r>
      <w:r w:rsidRPr="00FA6476">
        <w:t xml:space="preserve"> </w:t>
      </w:r>
      <w:r>
        <w:t>statement</w:t>
      </w:r>
      <w:r w:rsidRPr="00FA6476">
        <w:t xml:space="preserve"> </w:t>
      </w:r>
      <w:r>
        <w:t>for</w:t>
      </w:r>
      <w:r w:rsidRPr="00FA6476">
        <w:t xml:space="preserve"> </w:t>
      </w:r>
      <w:r w:rsidRPr="00652233">
        <w:t>use</w:t>
      </w:r>
      <w:r w:rsidRPr="00FA6476">
        <w:t xml:space="preserve"> </w:t>
      </w:r>
      <w:r w:rsidRPr="00652233">
        <w:t>where</w:t>
      </w:r>
      <w:r w:rsidRPr="00FA6476">
        <w:t xml:space="preserve"> </w:t>
      </w:r>
      <w:r w:rsidRPr="00652233">
        <w:t>polls</w:t>
      </w:r>
      <w:r w:rsidRPr="00FA6476">
        <w:t xml:space="preserve"> </w:t>
      </w:r>
      <w:r w:rsidRPr="00652233">
        <w:t>are</w:t>
      </w:r>
      <w:r w:rsidRPr="00FA6476">
        <w:t xml:space="preserve"> </w:t>
      </w:r>
      <w:r w:rsidRPr="00652233">
        <w:t>combined</w:t>
      </w:r>
      <w:r w:rsidRPr="00FA6476">
        <w:t xml:space="preserve"> </w:t>
      </w:r>
      <w:r w:rsidRPr="00652233">
        <w:t>but</w:t>
      </w:r>
      <w:r w:rsidRPr="00FA6476">
        <w:t xml:space="preserve"> </w:t>
      </w:r>
      <w:r w:rsidRPr="00652233">
        <w:t>the</w:t>
      </w:r>
      <w:r w:rsidRPr="00FA6476">
        <w:t xml:space="preserve"> </w:t>
      </w:r>
      <w:r w:rsidRPr="00652233">
        <w:t>issue</w:t>
      </w:r>
      <w:r w:rsidRPr="00FA6476">
        <w:t xml:space="preserve"> </w:t>
      </w:r>
      <w:r w:rsidRPr="00652233">
        <w:t>and</w:t>
      </w:r>
      <w:r w:rsidRPr="00FA6476">
        <w:t xml:space="preserve"> </w:t>
      </w:r>
      <w:r w:rsidRPr="00652233">
        <w:t>receipt</w:t>
      </w:r>
      <w:r w:rsidRPr="00FA6476">
        <w:t xml:space="preserve"> </w:t>
      </w:r>
      <w:r w:rsidRPr="00652233">
        <w:t>of</w:t>
      </w:r>
      <w:r w:rsidRPr="00FA6476">
        <w:t xml:space="preserve"> </w:t>
      </w:r>
      <w:r w:rsidRPr="00652233">
        <w:t>postal</w:t>
      </w:r>
      <w:r w:rsidRPr="00FA6476">
        <w:t xml:space="preserve"> </w:t>
      </w:r>
      <w:r w:rsidRPr="00652233">
        <w:t>ballot</w:t>
      </w:r>
      <w:r w:rsidRPr="00FA6476">
        <w:t xml:space="preserve"> </w:t>
      </w:r>
      <w:r w:rsidRPr="00652233">
        <w:t>papers</w:t>
      </w:r>
      <w:r w:rsidRPr="00FA6476">
        <w:t xml:space="preserve"> </w:t>
      </w:r>
      <w:r w:rsidRPr="00652233">
        <w:t>is</w:t>
      </w:r>
      <w:r w:rsidRPr="00FA6476">
        <w:t xml:space="preserve"> </w:t>
      </w:r>
      <w:r w:rsidRPr="00652233">
        <w:t>not</w:t>
      </w:r>
      <w:r w:rsidRPr="00FA6476">
        <w:t xml:space="preserve"> </w:t>
      </w:r>
      <w:r w:rsidRPr="00652233">
        <w:t>combined</w:t>
      </w:r>
      <w:r>
        <w:t>,</w:t>
      </w:r>
      <w:r w:rsidRPr="00FA6476">
        <w:t xml:space="preserve"> </w:t>
      </w:r>
      <w:r w:rsidRPr="00652233">
        <w:t>in</w:t>
      </w:r>
      <w:r w:rsidRPr="00FA6476">
        <w:t xml:space="preserve"> </w:t>
      </w:r>
      <w:r w:rsidRPr="00652233">
        <w:t>the</w:t>
      </w:r>
      <w:r w:rsidRPr="00FA6476">
        <w:t xml:space="preserve"> </w:t>
      </w:r>
      <w:r w:rsidRPr="00652233">
        <w:t>instructions</w:t>
      </w:r>
      <w:r w:rsidRPr="00FA6476">
        <w:t xml:space="preserve"> </w:t>
      </w:r>
      <w:r w:rsidRPr="00652233">
        <w:t>on</w:t>
      </w:r>
      <w:r w:rsidRPr="00FA6476">
        <w:t xml:space="preserve"> </w:t>
      </w:r>
      <w:r w:rsidRPr="00652233">
        <w:t>marking</w:t>
      </w:r>
      <w:r w:rsidRPr="00FA6476">
        <w:t xml:space="preserve"> </w:t>
      </w:r>
      <w:r w:rsidRPr="00652233">
        <w:t>the</w:t>
      </w:r>
      <w:r w:rsidRPr="00FA6476">
        <w:t xml:space="preserve"> </w:t>
      </w:r>
      <w:r w:rsidRPr="00652233">
        <w:t>ballot</w:t>
      </w:r>
      <w:r w:rsidRPr="00FA6476">
        <w:t xml:space="preserve"> </w:t>
      </w:r>
      <w:r w:rsidRPr="00652233">
        <w:t>paper</w:t>
      </w:r>
      <w:r w:rsidRPr="00FA6476">
        <w:t xml:space="preserve"> </w:t>
      </w:r>
      <w:r w:rsidRPr="00652233">
        <w:t>and</w:t>
      </w:r>
      <w:r w:rsidRPr="00FA6476">
        <w:t xml:space="preserve"> </w:t>
      </w:r>
      <w:r w:rsidRPr="00652233">
        <w:t>completing</w:t>
      </w:r>
      <w:r w:rsidRPr="00FA6476">
        <w:t xml:space="preserve"> </w:t>
      </w:r>
      <w:r w:rsidRPr="00652233">
        <w:t>the</w:t>
      </w:r>
      <w:r w:rsidRPr="00FA6476">
        <w:t xml:space="preserve"> </w:t>
      </w:r>
      <w:r w:rsidRPr="00652233">
        <w:t>postal</w:t>
      </w:r>
      <w:r w:rsidRPr="00FA6476">
        <w:t xml:space="preserve"> </w:t>
      </w:r>
      <w:r w:rsidRPr="00652233">
        <w:t>voting</w:t>
      </w:r>
      <w:r w:rsidRPr="00FA6476">
        <w:t xml:space="preserve"> </w:t>
      </w:r>
      <w:r w:rsidRPr="00652233">
        <w:t>statement,</w:t>
      </w:r>
      <w:r w:rsidRPr="00FA6476">
        <w:t xml:space="preserve"> </w:t>
      </w:r>
      <w:r w:rsidRPr="00652233">
        <w:t>in</w:t>
      </w:r>
      <w:r w:rsidRPr="00FA6476">
        <w:t xml:space="preserve"> </w:t>
      </w:r>
      <w:r>
        <w:t>instruction</w:t>
      </w:r>
      <w:r w:rsidRPr="00FA6476">
        <w:t xml:space="preserve"> </w:t>
      </w:r>
      <w:r>
        <w:t>2</w:t>
      </w:r>
      <w:r w:rsidRPr="00652233">
        <w:t>,</w:t>
      </w:r>
      <w:r w:rsidRPr="00FA6476">
        <w:t xml:space="preserve"> </w:t>
      </w:r>
      <w:r>
        <w:t>for</w:t>
      </w:r>
      <w:r w:rsidRPr="00FA6476">
        <w:t xml:space="preserve"> </w:t>
      </w:r>
      <w:r w:rsidRPr="00652233">
        <w:t>“box”</w:t>
      </w:r>
      <w:r>
        <w:t>,</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rsidRPr="00652233">
        <w:t>“voting</w:t>
      </w:r>
      <w:r w:rsidRPr="00FA6476">
        <w:t xml:space="preserve"> </w:t>
      </w:r>
      <w:r>
        <w:t>box</w:t>
      </w:r>
      <w:r w:rsidRPr="00652233">
        <w:t>”</w:t>
      </w:r>
      <w:r>
        <w:t>.</w:t>
      </w:r>
    </w:p>
    <w:p w14:paraId="343C2FA2"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5</w:t>
      </w:r>
      <w:r w:rsidRPr="00FA6476">
        <w:t xml:space="preserve"> </w:t>
      </w:r>
      <w:r>
        <w:t>(poll</w:t>
      </w:r>
      <w:r w:rsidRPr="00FA6476">
        <w:t xml:space="preserve"> </w:t>
      </w:r>
      <w:r>
        <w:t>cards)—</w:t>
      </w:r>
    </w:p>
    <w:p w14:paraId="03FC320C" w14:textId="77777777" w:rsidR="00C8258C" w:rsidRDefault="00C8258C" w:rsidP="00C8258C">
      <w:pPr>
        <w:pStyle w:val="N3"/>
      </w:pPr>
      <w:r>
        <w:t>in</w:t>
      </w:r>
      <w:r w:rsidRPr="00FA6476">
        <w:t xml:space="preserve"> </w:t>
      </w:r>
      <w:r>
        <w:t>the</w:t>
      </w:r>
      <w:r w:rsidRPr="00FA6476">
        <w:t xml:space="preserve"> </w:t>
      </w:r>
      <w:r>
        <w:t>o</w:t>
      </w:r>
      <w:r w:rsidRPr="00652233">
        <w:t>fficial</w:t>
      </w:r>
      <w:r w:rsidRPr="00FA6476">
        <w:t xml:space="preserve"> </w:t>
      </w:r>
      <w:r>
        <w:t>p</w:t>
      </w:r>
      <w:r w:rsidRPr="00652233">
        <w:t>oll</w:t>
      </w:r>
      <w:r w:rsidRPr="00FA6476">
        <w:t xml:space="preserve"> </w:t>
      </w:r>
      <w:r>
        <w:t>c</w:t>
      </w:r>
      <w:r w:rsidRPr="00652233">
        <w:t>ard</w:t>
      </w:r>
      <w:r w:rsidRPr="00FA6476">
        <w:t xml:space="preserve"> </w:t>
      </w:r>
      <w:r w:rsidRPr="00652233">
        <w:t>to</w:t>
      </w:r>
      <w:r w:rsidRPr="00FA6476">
        <w:t xml:space="preserve"> </w:t>
      </w:r>
      <w:r w:rsidRPr="00652233">
        <w:t>be</w:t>
      </w:r>
      <w:r w:rsidRPr="00FA6476">
        <w:t xml:space="preserve"> </w:t>
      </w:r>
      <w:r w:rsidRPr="00652233">
        <w:t>sent</w:t>
      </w:r>
      <w:r w:rsidRPr="00FA6476">
        <w:t xml:space="preserve"> </w:t>
      </w:r>
      <w:r w:rsidRPr="00652233">
        <w:t>or</w:t>
      </w:r>
      <w:r w:rsidRPr="00FA6476">
        <w:t xml:space="preserve"> </w:t>
      </w:r>
      <w:r w:rsidRPr="00652233">
        <w:t>delivered</w:t>
      </w:r>
      <w:r w:rsidRPr="00FA6476">
        <w:t xml:space="preserve"> </w:t>
      </w:r>
      <w:r w:rsidRPr="00652233">
        <w:t>to</w:t>
      </w:r>
      <w:r w:rsidRPr="00FA6476">
        <w:t xml:space="preserve"> </w:t>
      </w:r>
      <w:r w:rsidRPr="00652233">
        <w:t>an</w:t>
      </w:r>
      <w:r w:rsidRPr="00FA6476">
        <w:t xml:space="preserve"> </w:t>
      </w:r>
      <w:r w:rsidRPr="00652233">
        <w:t>elector</w:t>
      </w:r>
      <w:r w:rsidRPr="00FA6476">
        <w:t xml:space="preserve"> </w:t>
      </w:r>
      <w:r w:rsidRPr="00652233">
        <w:t>voting</w:t>
      </w:r>
      <w:r w:rsidRPr="00FA6476">
        <w:t xml:space="preserve"> </w:t>
      </w:r>
      <w:r w:rsidRPr="00652233">
        <w:t>in</w:t>
      </w:r>
      <w:r w:rsidRPr="00FA6476">
        <w:t xml:space="preserve"> </w:t>
      </w:r>
      <w:r w:rsidRPr="00652233">
        <w:t>person</w:t>
      </w:r>
      <w:r>
        <w:t>,</w:t>
      </w:r>
      <w:r w:rsidRPr="00FA6476">
        <w:t xml:space="preserve"> </w:t>
      </w:r>
      <w:r w:rsidRPr="00965042">
        <w:t>on</w:t>
      </w:r>
      <w:r w:rsidRPr="00FA6476">
        <w:t xml:space="preserve"> </w:t>
      </w:r>
      <w:r w:rsidRPr="00965042">
        <w:t>the</w:t>
      </w:r>
      <w:r w:rsidRPr="00FA6476">
        <w:t xml:space="preserve"> </w:t>
      </w:r>
      <w:r w:rsidRPr="00965042">
        <w:t>back</w:t>
      </w:r>
      <w:r w:rsidRPr="00FA6476">
        <w:t xml:space="preserve"> </w:t>
      </w:r>
      <w:r w:rsidRPr="00965042">
        <w:t>of</w:t>
      </w:r>
      <w:r w:rsidRPr="00FA6476">
        <w:t xml:space="preserve"> </w:t>
      </w:r>
      <w:r w:rsidRPr="00965042">
        <w:t>card,</w:t>
      </w:r>
      <w:r w:rsidRPr="00FA6476">
        <w:t xml:space="preserve"> </w:t>
      </w:r>
      <w:r w:rsidRPr="00965042">
        <w:t>in</w:t>
      </w:r>
      <w:r w:rsidRPr="00FA6476">
        <w:t xml:space="preserve"> </w:t>
      </w:r>
      <w:r w:rsidRPr="00965042">
        <w:t>the</w:t>
      </w:r>
      <w:r w:rsidRPr="00FA6476">
        <w:t xml:space="preserve"> </w:t>
      </w:r>
      <w:r w:rsidRPr="00965042">
        <w:t>second</w:t>
      </w:r>
      <w:r w:rsidRPr="00FA6476">
        <w:t xml:space="preserve"> </w:t>
      </w:r>
      <w:r w:rsidRPr="00965042">
        <w:t>paragraph,</w:t>
      </w:r>
      <w:r w:rsidRPr="00FA6476">
        <w:t xml:space="preserve"> </w:t>
      </w:r>
      <w:r>
        <w:t>for</w:t>
      </w:r>
      <w:r w:rsidRPr="00FA6476">
        <w:t xml:space="preserve"> </w:t>
      </w:r>
      <w:r w:rsidRPr="00965042">
        <w:t>“box”</w:t>
      </w:r>
      <w:r w:rsidRPr="00FA6476">
        <w:t xml:space="preserve"> </w:t>
      </w:r>
      <w:r>
        <w:t>substitute</w:t>
      </w:r>
      <w:r w:rsidRPr="00FA6476">
        <w:t xml:space="preserve"> </w:t>
      </w:r>
      <w:r w:rsidRPr="00965042">
        <w:t>“voting</w:t>
      </w:r>
      <w:r w:rsidRPr="00FA6476">
        <w:t xml:space="preserve"> </w:t>
      </w:r>
      <w:r>
        <w:t>box</w:t>
      </w:r>
      <w:r w:rsidRPr="00965042">
        <w:t>”</w:t>
      </w:r>
      <w:r>
        <w:t>;</w:t>
      </w:r>
    </w:p>
    <w:p w14:paraId="7D18A1D0" w14:textId="77777777" w:rsidR="00C8258C" w:rsidRDefault="00C8258C" w:rsidP="00C8258C">
      <w:pPr>
        <w:pStyle w:val="N3"/>
      </w:pPr>
      <w:r w:rsidRPr="00965042">
        <w:t>in</w:t>
      </w:r>
      <w:r w:rsidRPr="00FA6476">
        <w:t xml:space="preserve"> </w:t>
      </w:r>
      <w:r w:rsidRPr="00965042">
        <w:t>the</w:t>
      </w:r>
      <w:r w:rsidRPr="00FA6476">
        <w:t xml:space="preserve"> </w:t>
      </w:r>
      <w:r>
        <w:t>o</w:t>
      </w:r>
      <w:r w:rsidRPr="00965042">
        <w:t>fficial</w:t>
      </w:r>
      <w:r w:rsidRPr="00FA6476">
        <w:t xml:space="preserve"> </w:t>
      </w:r>
      <w:r>
        <w:t>p</w:t>
      </w:r>
      <w:r w:rsidRPr="00965042">
        <w:t>roxy</w:t>
      </w:r>
      <w:r w:rsidRPr="00FA6476">
        <w:t xml:space="preserve"> </w:t>
      </w:r>
      <w:r>
        <w:t>p</w:t>
      </w:r>
      <w:r w:rsidRPr="00965042">
        <w:t>oll</w:t>
      </w:r>
      <w:r w:rsidRPr="00FA6476">
        <w:t xml:space="preserve"> </w:t>
      </w:r>
      <w:r>
        <w:t>c</w:t>
      </w:r>
      <w:r w:rsidRPr="00965042">
        <w:t>ard</w:t>
      </w:r>
      <w:r w:rsidRPr="00FA6476">
        <w:t xml:space="preserve"> </w:t>
      </w:r>
      <w:r w:rsidRPr="00965042">
        <w:t>to</w:t>
      </w:r>
      <w:r w:rsidRPr="00FA6476">
        <w:t xml:space="preserve"> </w:t>
      </w:r>
      <w:r w:rsidRPr="00965042">
        <w:t>be</w:t>
      </w:r>
      <w:r w:rsidRPr="00FA6476">
        <w:t xml:space="preserve"> </w:t>
      </w:r>
      <w:r w:rsidRPr="00965042">
        <w:t>sent</w:t>
      </w:r>
      <w:r w:rsidRPr="00FA6476">
        <w:t xml:space="preserve"> </w:t>
      </w:r>
      <w:r w:rsidRPr="00965042">
        <w:t>or</w:t>
      </w:r>
      <w:r w:rsidRPr="00FA6476">
        <w:t xml:space="preserve"> </w:t>
      </w:r>
      <w:r w:rsidRPr="00965042">
        <w:t>delivered</w:t>
      </w:r>
      <w:r w:rsidRPr="00FA6476">
        <w:t xml:space="preserve"> </w:t>
      </w:r>
      <w:r w:rsidRPr="00965042">
        <w:t>to</w:t>
      </w:r>
      <w:r w:rsidRPr="00FA6476">
        <w:t xml:space="preserve"> </w:t>
      </w:r>
      <w:r w:rsidRPr="00965042">
        <w:t>a</w:t>
      </w:r>
      <w:r w:rsidRPr="00FA6476">
        <w:t xml:space="preserve"> </w:t>
      </w:r>
      <w:r w:rsidRPr="00965042">
        <w:t>proxy</w:t>
      </w:r>
      <w:r w:rsidRPr="00FA6476">
        <w:t xml:space="preserve"> </w:t>
      </w:r>
      <w:r w:rsidRPr="00965042">
        <w:t>voting</w:t>
      </w:r>
      <w:r w:rsidRPr="00FA6476">
        <w:t xml:space="preserve"> </w:t>
      </w:r>
      <w:r w:rsidRPr="00965042">
        <w:t>in</w:t>
      </w:r>
      <w:r w:rsidRPr="00FA6476">
        <w:t xml:space="preserve"> </w:t>
      </w:r>
      <w:r w:rsidRPr="00965042">
        <w:t>person,</w:t>
      </w:r>
      <w:r w:rsidRPr="00FA6476">
        <w:t xml:space="preserve"> </w:t>
      </w:r>
      <w:r w:rsidRPr="00965042">
        <w:t>on</w:t>
      </w:r>
      <w:r w:rsidRPr="00FA6476">
        <w:t xml:space="preserve"> </w:t>
      </w:r>
      <w:r w:rsidRPr="00965042">
        <w:t>the</w:t>
      </w:r>
      <w:r w:rsidRPr="00FA6476">
        <w:t xml:space="preserve"> </w:t>
      </w:r>
      <w:r w:rsidRPr="00965042">
        <w:t>back</w:t>
      </w:r>
      <w:r w:rsidRPr="00FA6476">
        <w:t xml:space="preserve"> </w:t>
      </w:r>
      <w:r w:rsidRPr="00965042">
        <w:t>of</w:t>
      </w:r>
      <w:r w:rsidRPr="00FA6476">
        <w:t xml:space="preserve"> </w:t>
      </w:r>
      <w:r w:rsidRPr="00965042">
        <w:t>card,</w:t>
      </w:r>
      <w:r w:rsidRPr="00FA6476">
        <w:t xml:space="preserve"> </w:t>
      </w:r>
      <w:r w:rsidRPr="00965042">
        <w:t>in</w:t>
      </w:r>
      <w:r w:rsidRPr="00FA6476">
        <w:t xml:space="preserve"> </w:t>
      </w:r>
      <w:r w:rsidRPr="00965042">
        <w:t>the</w:t>
      </w:r>
      <w:r w:rsidRPr="00FA6476">
        <w:t xml:space="preserve"> </w:t>
      </w:r>
      <w:r w:rsidRPr="00965042">
        <w:t>third</w:t>
      </w:r>
      <w:r w:rsidRPr="00FA6476">
        <w:t xml:space="preserve"> </w:t>
      </w:r>
      <w:r w:rsidRPr="00965042">
        <w:t>paragraph,</w:t>
      </w:r>
      <w:r w:rsidRPr="00FA6476">
        <w:t xml:space="preserve"> </w:t>
      </w:r>
      <w:r>
        <w:t>for</w:t>
      </w:r>
      <w:r w:rsidRPr="00FA6476">
        <w:t xml:space="preserve"> </w:t>
      </w:r>
      <w:r w:rsidRPr="00965042">
        <w:t>“box”</w:t>
      </w:r>
      <w:r w:rsidRPr="00FA6476">
        <w:t xml:space="preserve"> </w:t>
      </w:r>
      <w:r>
        <w:t>substitute</w:t>
      </w:r>
      <w:r w:rsidRPr="00FA6476">
        <w:t xml:space="preserve"> </w:t>
      </w:r>
      <w:r w:rsidRPr="00965042">
        <w:t>“voting</w:t>
      </w:r>
      <w:r w:rsidRPr="00FA6476">
        <w:t xml:space="preserve"> </w:t>
      </w:r>
      <w:r>
        <w:t>box</w:t>
      </w:r>
      <w:r w:rsidRPr="00965042">
        <w:t>”.</w:t>
      </w:r>
    </w:p>
    <w:p w14:paraId="3504B641" w14:textId="77777777" w:rsidR="00C8258C" w:rsidRDefault="00C8258C" w:rsidP="00C8258C">
      <w:pPr>
        <w:pStyle w:val="N1"/>
        <w:tabs>
          <w:tab w:val="num" w:pos="360"/>
        </w:tabs>
        <w:ind w:left="0"/>
      </w:pPr>
      <w:r w:rsidRPr="00FA6476">
        <w:t> </w:t>
      </w:r>
      <w:r w:rsidRPr="00965042">
        <w:t>In</w:t>
      </w:r>
      <w:r w:rsidRPr="00FA6476">
        <w:t xml:space="preserve"> </w:t>
      </w:r>
      <w:r w:rsidRPr="00965042">
        <w:t>Appendix</w:t>
      </w:r>
      <w:r w:rsidRPr="00FA6476">
        <w:t xml:space="preserve"> </w:t>
      </w:r>
      <w:r w:rsidRPr="00965042">
        <w:t>6</w:t>
      </w:r>
      <w:r w:rsidRPr="00FA6476">
        <w:t xml:space="preserve"> </w:t>
      </w:r>
      <w:r w:rsidRPr="00965042">
        <w:t>(guidance</w:t>
      </w:r>
      <w:r w:rsidRPr="00FA6476">
        <w:t xml:space="preserve"> </w:t>
      </w:r>
      <w:r w:rsidRPr="00965042">
        <w:t>for</w:t>
      </w:r>
      <w:r w:rsidRPr="00FA6476">
        <w:t xml:space="preserve"> </w:t>
      </w:r>
      <w:r w:rsidRPr="00965042">
        <w:t>voters</w:t>
      </w:r>
      <w:r w:rsidRPr="00FA6476">
        <w:t xml:space="preserve"> </w:t>
      </w:r>
      <w:r>
        <w:t>at</w:t>
      </w:r>
      <w:r w:rsidRPr="00FA6476">
        <w:t xml:space="preserve"> </w:t>
      </w:r>
      <w:r>
        <w:t>combined</w:t>
      </w:r>
      <w:r w:rsidRPr="00FA6476">
        <w:t xml:space="preserve"> </w:t>
      </w:r>
      <w:r>
        <w:t>polls</w:t>
      </w:r>
      <w:r w:rsidRPr="00965042">
        <w:t>)</w:t>
      </w:r>
      <w:r>
        <w:t>—</w:t>
      </w:r>
    </w:p>
    <w:p w14:paraId="10D0A1AD" w14:textId="77777777" w:rsidR="00C8258C" w:rsidRDefault="00C8258C" w:rsidP="00C8258C">
      <w:pPr>
        <w:pStyle w:val="N3"/>
      </w:pPr>
      <w:r w:rsidRPr="00965042">
        <w:t>in</w:t>
      </w:r>
      <w:r w:rsidRPr="00FA6476">
        <w:t xml:space="preserve"> </w:t>
      </w:r>
      <w:r>
        <w:t>direction</w:t>
      </w:r>
      <w:r w:rsidRPr="00FA6476">
        <w:t xml:space="preserve"> </w:t>
      </w:r>
      <w:r>
        <w:t>3</w:t>
      </w:r>
      <w:r w:rsidRPr="00965042">
        <w:t>,</w:t>
      </w:r>
      <w:r w:rsidRPr="00FA6476">
        <w:t xml:space="preserve"> </w:t>
      </w:r>
      <w:r>
        <w:t>for</w:t>
      </w:r>
      <w:r w:rsidRPr="00FA6476">
        <w:t xml:space="preserve"> </w:t>
      </w:r>
      <w:r w:rsidRPr="00965042">
        <w:t>“box”</w:t>
      </w:r>
      <w:r w:rsidRPr="00FA6476">
        <w:t xml:space="preserve"> </w:t>
      </w:r>
      <w:r>
        <w:t>substitute</w:t>
      </w:r>
      <w:r w:rsidRPr="00FA6476">
        <w:t xml:space="preserve"> </w:t>
      </w:r>
      <w:r w:rsidRPr="00965042">
        <w:t>“voting</w:t>
      </w:r>
      <w:r w:rsidRPr="00FA6476">
        <w:t xml:space="preserve"> </w:t>
      </w:r>
      <w:r>
        <w:t>box</w:t>
      </w:r>
      <w:r w:rsidRPr="00965042">
        <w:t>”;</w:t>
      </w:r>
    </w:p>
    <w:p w14:paraId="2ED716F5" w14:textId="77777777" w:rsidR="00C8258C" w:rsidRDefault="00C8258C" w:rsidP="00C8258C">
      <w:pPr>
        <w:pStyle w:val="N3"/>
      </w:pPr>
      <w:r>
        <w:t>at</w:t>
      </w:r>
      <w:r w:rsidRPr="00FA6476">
        <w:t xml:space="preserve"> </w:t>
      </w:r>
      <w:r>
        <w:t>the</w:t>
      </w:r>
      <w:r w:rsidRPr="00FA6476">
        <w:t xml:space="preserve"> </w:t>
      </w:r>
      <w:r>
        <w:t>end</w:t>
      </w:r>
      <w:r w:rsidRPr="00FA6476">
        <w:t xml:space="preserve"> </w:t>
      </w:r>
      <w:r>
        <w:t>of</w:t>
      </w:r>
      <w:r w:rsidRPr="00FA6476">
        <w:t xml:space="preserve"> </w:t>
      </w:r>
      <w:r>
        <w:t>the</w:t>
      </w:r>
      <w:r w:rsidRPr="00FA6476">
        <w:t xml:space="preserve"> </w:t>
      </w:r>
      <w:r>
        <w:t>form,</w:t>
      </w:r>
      <w:r w:rsidRPr="00FA6476">
        <w:t xml:space="preserve"> </w:t>
      </w:r>
      <w:r>
        <w:t>after</w:t>
      </w:r>
      <w:r w:rsidRPr="00FA6476">
        <w:t xml:space="preserve"> </w:t>
      </w:r>
      <w:r>
        <w:t>the</w:t>
      </w:r>
      <w:r w:rsidRPr="00FA6476">
        <w:t xml:space="preserve"> </w:t>
      </w:r>
      <w:r>
        <w:t>final</w:t>
      </w:r>
      <w:r w:rsidRPr="00FA6476">
        <w:t xml:space="preserve"> </w:t>
      </w:r>
      <w:r>
        <w:t>paragraph,</w:t>
      </w:r>
      <w:r w:rsidRPr="00FA6476">
        <w:t xml:space="preserve"> </w:t>
      </w:r>
      <w:r w:rsidRPr="00965042">
        <w:t>insert</w:t>
      </w:r>
      <w:r>
        <w:t>—</w:t>
      </w:r>
    </w:p>
    <w:p w14:paraId="0C9875D2" w14:textId="77777777" w:rsidR="00C8258C" w:rsidRPr="00965042" w:rsidRDefault="00C8258C" w:rsidP="00C8258C">
      <w:pPr>
        <w:pStyle w:val="LQT3"/>
        <w:rPr>
          <w:b/>
          <w:bCs/>
        </w:rPr>
      </w:pPr>
      <w:r w:rsidRPr="00965042">
        <w:fldChar w:fldCharType="begin"/>
      </w:r>
      <w:r w:rsidRPr="00965042">
        <w:instrText xml:space="preserve"> SYMBOL 147 \* MERGEFORMAT </w:instrText>
      </w:r>
      <w:r w:rsidRPr="00965042">
        <w:fldChar w:fldCharType="end"/>
      </w:r>
      <w:r w:rsidRPr="00965042">
        <w:rPr>
          <w:b/>
          <w:bCs/>
        </w:rPr>
        <w:t>Voting</w:t>
      </w:r>
      <w:r w:rsidRPr="00FA6476">
        <w:rPr>
          <w:b/>
          <w:bCs/>
        </w:rPr>
        <w:t xml:space="preserve"> </w:t>
      </w:r>
      <w:r w:rsidRPr="00965042">
        <w:rPr>
          <w:b/>
          <w:bCs/>
        </w:rPr>
        <w:t>is</w:t>
      </w:r>
      <w:r w:rsidRPr="00FA6476">
        <w:rPr>
          <w:b/>
          <w:bCs/>
        </w:rPr>
        <w:t xml:space="preserve"> </w:t>
      </w:r>
      <w:r w:rsidRPr="00965042">
        <w:rPr>
          <w:b/>
          <w:bCs/>
        </w:rPr>
        <w:t>secret.</w:t>
      </w:r>
      <w:r w:rsidRPr="00FA6476">
        <w:rPr>
          <w:b/>
          <w:bCs/>
        </w:rPr>
        <w:t xml:space="preserve"> </w:t>
      </w:r>
      <w:r w:rsidRPr="00965042">
        <w:rPr>
          <w:b/>
          <w:bCs/>
        </w:rPr>
        <w:t>Do</w:t>
      </w:r>
      <w:r w:rsidRPr="00FA6476">
        <w:rPr>
          <w:b/>
          <w:bCs/>
        </w:rPr>
        <w:t xml:space="preserve"> </w:t>
      </w:r>
      <w:r w:rsidRPr="00965042">
        <w:rPr>
          <w:b/>
          <w:bCs/>
        </w:rPr>
        <w:t>not</w:t>
      </w:r>
      <w:r w:rsidRPr="00FA6476">
        <w:rPr>
          <w:b/>
          <w:bCs/>
        </w:rPr>
        <w:t xml:space="preserve"> </w:t>
      </w:r>
      <w:r w:rsidRPr="00965042">
        <w:rPr>
          <w:b/>
          <w:bCs/>
        </w:rPr>
        <w:t>let</w:t>
      </w:r>
      <w:r w:rsidRPr="00FA6476">
        <w:rPr>
          <w:b/>
          <w:bCs/>
        </w:rPr>
        <w:t xml:space="preserve"> </w:t>
      </w:r>
      <w:r w:rsidRPr="00965042">
        <w:rPr>
          <w:b/>
          <w:bCs/>
        </w:rPr>
        <w:t>anyone</w:t>
      </w:r>
      <w:r w:rsidRPr="00FA6476">
        <w:rPr>
          <w:b/>
          <w:bCs/>
        </w:rPr>
        <w:t xml:space="preserve"> </w:t>
      </w:r>
      <w:r w:rsidRPr="00965042">
        <w:rPr>
          <w:b/>
          <w:bCs/>
        </w:rPr>
        <w:t>see</w:t>
      </w:r>
      <w:r w:rsidRPr="00FA6476">
        <w:rPr>
          <w:b/>
          <w:bCs/>
        </w:rPr>
        <w:t xml:space="preserve"> </w:t>
      </w:r>
      <w:r w:rsidRPr="00965042">
        <w:rPr>
          <w:b/>
          <w:bCs/>
        </w:rPr>
        <w:t>how</w:t>
      </w:r>
      <w:r w:rsidRPr="00FA6476">
        <w:rPr>
          <w:b/>
          <w:bCs/>
        </w:rPr>
        <w:t xml:space="preserve"> </w:t>
      </w:r>
      <w:r w:rsidRPr="00965042">
        <w:rPr>
          <w:b/>
          <w:bCs/>
        </w:rPr>
        <w:t>you</w:t>
      </w:r>
      <w:r w:rsidRPr="00FA6476">
        <w:rPr>
          <w:b/>
          <w:bCs/>
        </w:rPr>
        <w:t xml:space="preserve"> </w:t>
      </w:r>
      <w:r w:rsidRPr="00965042">
        <w:rPr>
          <w:b/>
          <w:bCs/>
        </w:rPr>
        <w:t>have</w:t>
      </w:r>
      <w:r w:rsidRPr="00FA6476">
        <w:rPr>
          <w:b/>
          <w:bCs/>
        </w:rPr>
        <w:t xml:space="preserve"> </w:t>
      </w:r>
      <w:r w:rsidRPr="00965042">
        <w:rPr>
          <w:b/>
          <w:bCs/>
        </w:rPr>
        <w:t>voted.</w:t>
      </w:r>
    </w:p>
    <w:p w14:paraId="4FECB156" w14:textId="77777777" w:rsidR="00C8258C" w:rsidRDefault="00C8258C" w:rsidP="00C8258C">
      <w:pPr>
        <w:pStyle w:val="LQT3"/>
      </w:pPr>
      <w:r w:rsidRPr="00965042">
        <w:rPr>
          <w:b/>
          <w:bCs/>
        </w:rPr>
        <w:t>If</w:t>
      </w:r>
      <w:r w:rsidRPr="00FA6476">
        <w:rPr>
          <w:b/>
          <w:bCs/>
        </w:rPr>
        <w:t xml:space="preserve"> </w:t>
      </w:r>
      <w:r w:rsidRPr="00965042">
        <w:rPr>
          <w:b/>
          <w:bCs/>
        </w:rPr>
        <w:t>you</w:t>
      </w:r>
      <w:r w:rsidRPr="00FA6476">
        <w:rPr>
          <w:b/>
          <w:bCs/>
        </w:rPr>
        <w:t xml:space="preserve"> </w:t>
      </w:r>
      <w:r w:rsidRPr="00965042">
        <w:rPr>
          <w:b/>
          <w:bCs/>
        </w:rPr>
        <w:t>make</w:t>
      </w:r>
      <w:r w:rsidRPr="00FA6476">
        <w:rPr>
          <w:b/>
          <w:bCs/>
        </w:rPr>
        <w:t xml:space="preserve"> </w:t>
      </w:r>
      <w:r w:rsidRPr="00965042">
        <w:rPr>
          <w:b/>
          <w:bCs/>
        </w:rPr>
        <w:t>a</w:t>
      </w:r>
      <w:r w:rsidRPr="00FA6476">
        <w:rPr>
          <w:b/>
          <w:bCs/>
        </w:rPr>
        <w:t xml:space="preserve"> </w:t>
      </w:r>
      <w:r w:rsidRPr="00965042">
        <w:rPr>
          <w:b/>
          <w:bCs/>
        </w:rPr>
        <w:t>mistake</w:t>
      </w:r>
      <w:r w:rsidRPr="00FA6476">
        <w:rPr>
          <w:b/>
          <w:bCs/>
        </w:rPr>
        <w:t xml:space="preserve"> </w:t>
      </w:r>
      <w:r w:rsidRPr="00965042">
        <w:rPr>
          <w:b/>
          <w:bCs/>
        </w:rPr>
        <w:t>or</w:t>
      </w:r>
      <w:r w:rsidRPr="00FA6476">
        <w:rPr>
          <w:b/>
          <w:bCs/>
        </w:rPr>
        <w:t xml:space="preserve"> </w:t>
      </w:r>
      <w:r w:rsidRPr="00965042">
        <w:rPr>
          <w:b/>
          <w:bCs/>
        </w:rPr>
        <w:t>need</w:t>
      </w:r>
      <w:r w:rsidRPr="00FA6476">
        <w:rPr>
          <w:b/>
          <w:bCs/>
        </w:rPr>
        <w:t xml:space="preserve"> </w:t>
      </w:r>
      <w:r w:rsidRPr="00965042">
        <w:rPr>
          <w:b/>
          <w:bCs/>
        </w:rPr>
        <w:t>some</w:t>
      </w:r>
      <w:r w:rsidRPr="00FA6476">
        <w:rPr>
          <w:b/>
          <w:bCs/>
        </w:rPr>
        <w:t xml:space="preserve"> </w:t>
      </w:r>
      <w:r w:rsidRPr="00965042">
        <w:rPr>
          <w:b/>
          <w:bCs/>
        </w:rPr>
        <w:t>help,</w:t>
      </w:r>
      <w:r w:rsidRPr="00FA6476">
        <w:rPr>
          <w:b/>
          <w:bCs/>
        </w:rPr>
        <w:t xml:space="preserve"> </w:t>
      </w:r>
      <w:r w:rsidRPr="00965042">
        <w:rPr>
          <w:b/>
          <w:bCs/>
        </w:rPr>
        <w:t>just</w:t>
      </w:r>
      <w:r w:rsidRPr="00FA6476">
        <w:rPr>
          <w:b/>
          <w:bCs/>
        </w:rPr>
        <w:t xml:space="preserve"> </w:t>
      </w:r>
      <w:r w:rsidRPr="00965042">
        <w:rPr>
          <w:b/>
          <w:bCs/>
        </w:rPr>
        <w:t>ask</w:t>
      </w:r>
      <w:r w:rsidRPr="00FA6476">
        <w:rPr>
          <w:b/>
          <w:bCs/>
        </w:rPr>
        <w:t xml:space="preserve"> </w:t>
      </w:r>
      <w:r w:rsidRPr="00965042">
        <w:rPr>
          <w:b/>
          <w:bCs/>
        </w:rPr>
        <w:t>the</w:t>
      </w:r>
      <w:r w:rsidRPr="00FA6476">
        <w:rPr>
          <w:b/>
          <w:bCs/>
        </w:rPr>
        <w:t xml:space="preserve"> </w:t>
      </w:r>
      <w:r w:rsidRPr="00965042">
        <w:rPr>
          <w:b/>
          <w:bCs/>
        </w:rPr>
        <w:t>staff.</w:t>
      </w:r>
      <w:r w:rsidRPr="00965042">
        <w:fldChar w:fldCharType="begin"/>
      </w:r>
      <w:r w:rsidRPr="00965042">
        <w:instrText xml:space="preserve"> SYMBOL 148 \* MERGEFORMAT </w:instrText>
      </w:r>
      <w:r w:rsidRPr="00965042">
        <w:fldChar w:fldCharType="end"/>
      </w:r>
    </w:p>
    <w:p w14:paraId="465C04FC" w14:textId="77777777" w:rsidR="00C8258C" w:rsidRDefault="00C8258C" w:rsidP="00C8258C">
      <w:pPr>
        <w:pStyle w:val="N1"/>
        <w:tabs>
          <w:tab w:val="num" w:pos="360"/>
        </w:tabs>
        <w:ind w:left="0"/>
      </w:pPr>
      <w:r w:rsidRPr="00FA6476">
        <w:t> </w:t>
      </w:r>
      <w:r w:rsidRPr="00965042">
        <w:t>In</w:t>
      </w:r>
      <w:r w:rsidRPr="00FA6476">
        <w:t xml:space="preserve"> </w:t>
      </w:r>
      <w:r w:rsidRPr="00965042">
        <w:t>Appendix</w:t>
      </w:r>
      <w:r w:rsidRPr="00FA6476">
        <w:t xml:space="preserve"> </w:t>
      </w:r>
      <w:r w:rsidRPr="00965042">
        <w:t>6A</w:t>
      </w:r>
      <w:r>
        <w:t>(</w:t>
      </w:r>
      <w:r>
        <w:rPr>
          <w:rStyle w:val="FootnoteReference"/>
        </w:rPr>
        <w:footnoteReference w:id="23"/>
      </w:r>
      <w:r>
        <w:t>)</w:t>
      </w:r>
      <w:r w:rsidRPr="00FA6476">
        <w:t xml:space="preserve"> </w:t>
      </w:r>
      <w:r w:rsidRPr="00965042">
        <w:t>(guidance</w:t>
      </w:r>
      <w:r w:rsidRPr="00FA6476">
        <w:t xml:space="preserve"> </w:t>
      </w:r>
      <w:r w:rsidRPr="00965042">
        <w:t>for</w:t>
      </w:r>
      <w:r w:rsidRPr="00FA6476">
        <w:t xml:space="preserve"> </w:t>
      </w:r>
      <w:r w:rsidRPr="00965042">
        <w:t>voters</w:t>
      </w:r>
      <w:r w:rsidRPr="00FA6476">
        <w:t xml:space="preserve"> </w:t>
      </w:r>
      <w:r>
        <w:t>at</w:t>
      </w:r>
      <w:r w:rsidRPr="00FA6476">
        <w:t xml:space="preserve"> </w:t>
      </w:r>
      <w:r>
        <w:t>combined</w:t>
      </w:r>
      <w:r w:rsidRPr="00FA6476">
        <w:t xml:space="preserve"> </w:t>
      </w:r>
      <w:r>
        <w:t>polls</w:t>
      </w:r>
      <w:r w:rsidRPr="00965042">
        <w:t>),</w:t>
      </w:r>
      <w:r w:rsidRPr="00FA6476">
        <w:t xml:space="preserve"> </w:t>
      </w:r>
      <w:r>
        <w:t>at</w:t>
      </w:r>
      <w:r w:rsidRPr="00FA6476">
        <w:t xml:space="preserve"> </w:t>
      </w:r>
      <w:r>
        <w:t>the</w:t>
      </w:r>
      <w:r w:rsidRPr="00FA6476">
        <w:t xml:space="preserve"> </w:t>
      </w:r>
      <w:r>
        <w:t>end</w:t>
      </w:r>
      <w:r w:rsidRPr="00FA6476">
        <w:t xml:space="preserve"> </w:t>
      </w:r>
      <w:r>
        <w:t>of</w:t>
      </w:r>
      <w:r w:rsidRPr="00FA6476">
        <w:t xml:space="preserve"> </w:t>
      </w:r>
      <w:r>
        <w:t>the</w:t>
      </w:r>
      <w:r w:rsidRPr="00FA6476">
        <w:t xml:space="preserve"> </w:t>
      </w:r>
      <w:r>
        <w:t>form,</w:t>
      </w:r>
      <w:r w:rsidRPr="00FA6476">
        <w:t xml:space="preserve"> </w:t>
      </w:r>
      <w:r>
        <w:t>after</w:t>
      </w:r>
      <w:r w:rsidRPr="00FA6476">
        <w:t xml:space="preserve"> </w:t>
      </w:r>
      <w:r>
        <w:t>the</w:t>
      </w:r>
      <w:r w:rsidRPr="00FA6476">
        <w:t xml:space="preserve"> </w:t>
      </w:r>
      <w:r>
        <w:t>final</w:t>
      </w:r>
      <w:r w:rsidRPr="00FA6476">
        <w:t xml:space="preserve"> </w:t>
      </w:r>
      <w:r>
        <w:t>paragraph</w:t>
      </w:r>
      <w:r w:rsidRPr="00FA6476">
        <w:t xml:space="preserve"> </w:t>
      </w:r>
      <w:r w:rsidRPr="00965042">
        <w:t>insert</w:t>
      </w:r>
      <w:r>
        <w:t>—</w:t>
      </w:r>
    </w:p>
    <w:p w14:paraId="53382218" w14:textId="77777777" w:rsidR="00C8258C" w:rsidRPr="00752225" w:rsidRDefault="00C8258C" w:rsidP="00C8258C">
      <w:pPr>
        <w:pStyle w:val="LQT1"/>
        <w:rPr>
          <w:b/>
          <w:bCs/>
        </w:rPr>
      </w:pPr>
      <w:r w:rsidRPr="00752225">
        <w:lastRenderedPageBreak/>
        <w:fldChar w:fldCharType="begin"/>
      </w:r>
      <w:r w:rsidRPr="00752225">
        <w:instrText xml:space="preserve"> SYMBOL 147 \* MERGEFORMAT </w:instrText>
      </w:r>
      <w:r w:rsidRPr="00752225">
        <w:fldChar w:fldCharType="end"/>
      </w:r>
      <w:r w:rsidRPr="00752225">
        <w:rPr>
          <w:b/>
          <w:bCs/>
        </w:rPr>
        <w:t>Voting</w:t>
      </w:r>
      <w:r w:rsidRPr="00FA6476">
        <w:rPr>
          <w:b/>
          <w:bCs/>
        </w:rPr>
        <w:t xml:space="preserve"> </w:t>
      </w:r>
      <w:r w:rsidRPr="00752225">
        <w:rPr>
          <w:b/>
          <w:bCs/>
        </w:rPr>
        <w:t>is</w:t>
      </w:r>
      <w:r w:rsidRPr="00FA6476">
        <w:rPr>
          <w:b/>
          <w:bCs/>
        </w:rPr>
        <w:t xml:space="preserve"> </w:t>
      </w:r>
      <w:r w:rsidRPr="00752225">
        <w:rPr>
          <w:b/>
          <w:bCs/>
        </w:rPr>
        <w:t>secret.</w:t>
      </w:r>
      <w:r w:rsidRPr="00FA6476">
        <w:rPr>
          <w:b/>
          <w:bCs/>
        </w:rPr>
        <w:t xml:space="preserve"> </w:t>
      </w:r>
      <w:r w:rsidRPr="00752225">
        <w:rPr>
          <w:b/>
          <w:bCs/>
        </w:rPr>
        <w:t>Do</w:t>
      </w:r>
      <w:r w:rsidRPr="00FA6476">
        <w:rPr>
          <w:b/>
          <w:bCs/>
        </w:rPr>
        <w:t xml:space="preserve"> </w:t>
      </w:r>
      <w:r w:rsidRPr="00752225">
        <w:rPr>
          <w:b/>
          <w:bCs/>
        </w:rPr>
        <w:t>not</w:t>
      </w:r>
      <w:r w:rsidRPr="00FA6476">
        <w:rPr>
          <w:b/>
          <w:bCs/>
        </w:rPr>
        <w:t xml:space="preserve"> </w:t>
      </w:r>
      <w:r w:rsidRPr="00752225">
        <w:rPr>
          <w:b/>
          <w:bCs/>
        </w:rPr>
        <w:t>let</w:t>
      </w:r>
      <w:r w:rsidRPr="00FA6476">
        <w:rPr>
          <w:b/>
          <w:bCs/>
        </w:rPr>
        <w:t xml:space="preserve"> </w:t>
      </w:r>
      <w:r w:rsidRPr="00752225">
        <w:rPr>
          <w:b/>
          <w:bCs/>
        </w:rPr>
        <w:t>anyone</w:t>
      </w:r>
      <w:r w:rsidRPr="00FA6476">
        <w:rPr>
          <w:b/>
          <w:bCs/>
        </w:rPr>
        <w:t xml:space="preserve"> </w:t>
      </w:r>
      <w:r w:rsidRPr="00752225">
        <w:rPr>
          <w:b/>
          <w:bCs/>
        </w:rPr>
        <w:t>see</w:t>
      </w:r>
      <w:r w:rsidRPr="00FA6476">
        <w:rPr>
          <w:b/>
          <w:bCs/>
        </w:rPr>
        <w:t xml:space="preserve"> </w:t>
      </w:r>
      <w:r w:rsidRPr="00752225">
        <w:rPr>
          <w:b/>
          <w:bCs/>
        </w:rPr>
        <w:t>how</w:t>
      </w:r>
      <w:r w:rsidRPr="00FA6476">
        <w:rPr>
          <w:b/>
          <w:bCs/>
        </w:rPr>
        <w:t xml:space="preserve"> </w:t>
      </w:r>
      <w:r w:rsidRPr="00752225">
        <w:rPr>
          <w:b/>
          <w:bCs/>
        </w:rPr>
        <w:t>you</w:t>
      </w:r>
      <w:r w:rsidRPr="00FA6476">
        <w:rPr>
          <w:b/>
          <w:bCs/>
        </w:rPr>
        <w:t xml:space="preserve"> </w:t>
      </w:r>
      <w:r w:rsidRPr="00752225">
        <w:rPr>
          <w:b/>
          <w:bCs/>
        </w:rPr>
        <w:t>have</w:t>
      </w:r>
      <w:r w:rsidRPr="00FA6476">
        <w:rPr>
          <w:b/>
          <w:bCs/>
        </w:rPr>
        <w:t xml:space="preserve"> </w:t>
      </w:r>
      <w:r w:rsidRPr="00752225">
        <w:rPr>
          <w:b/>
          <w:bCs/>
        </w:rPr>
        <w:t>voted.</w:t>
      </w:r>
    </w:p>
    <w:p w14:paraId="2B80D7CC" w14:textId="77777777" w:rsidR="00C8258C" w:rsidRDefault="00C8258C" w:rsidP="00C8258C">
      <w:pPr>
        <w:pStyle w:val="LQT1"/>
      </w:pPr>
      <w:r w:rsidRPr="00752225">
        <w:rPr>
          <w:b/>
          <w:bCs/>
        </w:rPr>
        <w:t>If</w:t>
      </w:r>
      <w:r w:rsidRPr="00FA6476">
        <w:rPr>
          <w:b/>
          <w:bCs/>
        </w:rPr>
        <w:t xml:space="preserve"> </w:t>
      </w:r>
      <w:r w:rsidRPr="00752225">
        <w:rPr>
          <w:b/>
          <w:bCs/>
        </w:rPr>
        <w:t>you</w:t>
      </w:r>
      <w:r w:rsidRPr="00FA6476">
        <w:rPr>
          <w:b/>
          <w:bCs/>
        </w:rPr>
        <w:t xml:space="preserve"> </w:t>
      </w:r>
      <w:r w:rsidRPr="00752225">
        <w:rPr>
          <w:b/>
          <w:bCs/>
        </w:rPr>
        <w:t>make</w:t>
      </w:r>
      <w:r w:rsidRPr="00FA6476">
        <w:rPr>
          <w:b/>
          <w:bCs/>
        </w:rPr>
        <w:t xml:space="preserve"> </w:t>
      </w:r>
      <w:r w:rsidRPr="00752225">
        <w:rPr>
          <w:b/>
          <w:bCs/>
        </w:rPr>
        <w:t>a</w:t>
      </w:r>
      <w:r w:rsidRPr="00FA6476">
        <w:rPr>
          <w:b/>
          <w:bCs/>
        </w:rPr>
        <w:t xml:space="preserve"> </w:t>
      </w:r>
      <w:r w:rsidRPr="00752225">
        <w:rPr>
          <w:b/>
          <w:bCs/>
        </w:rPr>
        <w:t>mistake</w:t>
      </w:r>
      <w:r w:rsidRPr="00FA6476">
        <w:rPr>
          <w:b/>
          <w:bCs/>
        </w:rPr>
        <w:t xml:space="preserve"> </w:t>
      </w:r>
      <w:r w:rsidRPr="00752225">
        <w:rPr>
          <w:b/>
          <w:bCs/>
        </w:rPr>
        <w:t>or</w:t>
      </w:r>
      <w:r w:rsidRPr="00FA6476">
        <w:rPr>
          <w:b/>
          <w:bCs/>
        </w:rPr>
        <w:t xml:space="preserve"> </w:t>
      </w:r>
      <w:r w:rsidRPr="00752225">
        <w:rPr>
          <w:b/>
          <w:bCs/>
        </w:rPr>
        <w:t>need</w:t>
      </w:r>
      <w:r w:rsidRPr="00FA6476">
        <w:rPr>
          <w:b/>
          <w:bCs/>
        </w:rPr>
        <w:t xml:space="preserve"> </w:t>
      </w:r>
      <w:r w:rsidRPr="00752225">
        <w:rPr>
          <w:b/>
          <w:bCs/>
        </w:rPr>
        <w:t>some</w:t>
      </w:r>
      <w:r w:rsidRPr="00FA6476">
        <w:rPr>
          <w:b/>
          <w:bCs/>
        </w:rPr>
        <w:t xml:space="preserve"> </w:t>
      </w:r>
      <w:r w:rsidRPr="00752225">
        <w:rPr>
          <w:b/>
          <w:bCs/>
        </w:rPr>
        <w:t>help,</w:t>
      </w:r>
      <w:r w:rsidRPr="00FA6476">
        <w:rPr>
          <w:b/>
          <w:bCs/>
        </w:rPr>
        <w:t xml:space="preserve"> </w:t>
      </w:r>
      <w:r w:rsidRPr="00752225">
        <w:rPr>
          <w:b/>
          <w:bCs/>
        </w:rPr>
        <w:t>just</w:t>
      </w:r>
      <w:r w:rsidRPr="00FA6476">
        <w:rPr>
          <w:b/>
          <w:bCs/>
        </w:rPr>
        <w:t xml:space="preserve"> </w:t>
      </w:r>
      <w:r w:rsidRPr="00752225">
        <w:rPr>
          <w:b/>
          <w:bCs/>
        </w:rPr>
        <w:t>ask</w:t>
      </w:r>
      <w:r w:rsidRPr="00FA6476">
        <w:rPr>
          <w:b/>
          <w:bCs/>
        </w:rPr>
        <w:t xml:space="preserve"> </w:t>
      </w:r>
      <w:r w:rsidRPr="00752225">
        <w:rPr>
          <w:b/>
          <w:bCs/>
        </w:rPr>
        <w:t>the</w:t>
      </w:r>
      <w:r w:rsidRPr="00FA6476">
        <w:rPr>
          <w:b/>
          <w:bCs/>
        </w:rPr>
        <w:t xml:space="preserve"> </w:t>
      </w:r>
      <w:r w:rsidRPr="00752225">
        <w:rPr>
          <w:b/>
          <w:bCs/>
        </w:rPr>
        <w:t>staff.</w:t>
      </w:r>
      <w:r w:rsidRPr="00752225">
        <w:fldChar w:fldCharType="begin"/>
      </w:r>
      <w:r w:rsidRPr="00752225">
        <w:instrText xml:space="preserve"> SYMBOL 148 \* MERGEFORMAT </w:instrText>
      </w:r>
      <w:r w:rsidRPr="00752225">
        <w:fldChar w:fldCharType="end"/>
      </w:r>
    </w:p>
    <w:p w14:paraId="08E3883A" w14:textId="77777777" w:rsidR="00C8258C" w:rsidRDefault="00C8258C" w:rsidP="00C8258C">
      <w:pPr>
        <w:pStyle w:val="N1"/>
        <w:tabs>
          <w:tab w:val="num" w:pos="360"/>
        </w:tabs>
        <w:ind w:left="0"/>
      </w:pPr>
      <w:r w:rsidRPr="00FA6476">
        <w:t> </w:t>
      </w:r>
      <w:r w:rsidRPr="00752225">
        <w:t>In</w:t>
      </w:r>
      <w:r w:rsidRPr="00FA6476">
        <w:t xml:space="preserve"> </w:t>
      </w:r>
      <w:r w:rsidRPr="00752225">
        <w:t>Appendix</w:t>
      </w:r>
      <w:r w:rsidRPr="00FA6476">
        <w:t xml:space="preserve"> </w:t>
      </w:r>
      <w:r w:rsidRPr="00752225">
        <w:t>8</w:t>
      </w:r>
      <w:r w:rsidRPr="00FA6476">
        <w:t xml:space="preserve"> </w:t>
      </w:r>
      <w:r w:rsidRPr="00752225">
        <w:t>(form</w:t>
      </w:r>
      <w:r w:rsidRPr="00FA6476">
        <w:t xml:space="preserve"> </w:t>
      </w:r>
      <w:r w:rsidRPr="00752225">
        <w:t>of</w:t>
      </w:r>
      <w:r w:rsidRPr="00FA6476">
        <w:t xml:space="preserve"> </w:t>
      </w:r>
      <w:r w:rsidRPr="00752225">
        <w:t>declaration</w:t>
      </w:r>
      <w:r w:rsidRPr="00FA6476">
        <w:t xml:space="preserve"> </w:t>
      </w:r>
      <w:r w:rsidRPr="00752225">
        <w:t>to</w:t>
      </w:r>
      <w:r w:rsidRPr="00FA6476">
        <w:t xml:space="preserve"> </w:t>
      </w:r>
      <w:r w:rsidRPr="00752225">
        <w:t>be</w:t>
      </w:r>
      <w:r w:rsidRPr="00FA6476">
        <w:t xml:space="preserve"> </w:t>
      </w:r>
      <w:r w:rsidRPr="00752225">
        <w:t>made</w:t>
      </w:r>
      <w:r w:rsidRPr="00FA6476">
        <w:t xml:space="preserve"> </w:t>
      </w:r>
      <w:r w:rsidRPr="00752225">
        <w:t>by</w:t>
      </w:r>
      <w:r w:rsidRPr="00FA6476">
        <w:t xml:space="preserve"> </w:t>
      </w:r>
      <w:r w:rsidRPr="00752225">
        <w:t>the</w:t>
      </w:r>
      <w:r w:rsidRPr="00FA6476">
        <w:t xml:space="preserve"> </w:t>
      </w:r>
      <w:r w:rsidRPr="00752225">
        <w:t>companion</w:t>
      </w:r>
      <w:r w:rsidRPr="00FA6476">
        <w:t xml:space="preserve"> </w:t>
      </w:r>
      <w:r w:rsidRPr="00752225">
        <w:t>of</w:t>
      </w:r>
      <w:r w:rsidRPr="00FA6476">
        <w:t xml:space="preserve"> </w:t>
      </w:r>
      <w:r w:rsidRPr="00752225">
        <w:t>a</w:t>
      </w:r>
      <w:r w:rsidRPr="00FA6476">
        <w:t xml:space="preserve"> </w:t>
      </w:r>
      <w:r w:rsidRPr="00752225">
        <w:t>voter</w:t>
      </w:r>
      <w:r w:rsidRPr="00FA6476">
        <w:t xml:space="preserve"> </w:t>
      </w:r>
      <w:r w:rsidRPr="00752225">
        <w:t>with</w:t>
      </w:r>
      <w:r w:rsidRPr="00FA6476">
        <w:t xml:space="preserve"> </w:t>
      </w:r>
      <w:r w:rsidRPr="00752225">
        <w:t>disabilities)</w:t>
      </w:r>
      <w:r>
        <w:t>—</w:t>
      </w:r>
    </w:p>
    <w:p w14:paraId="1BEDC7C1" w14:textId="77777777" w:rsidR="00C8258C" w:rsidRDefault="00C8258C" w:rsidP="00C8258C">
      <w:pPr>
        <w:pStyle w:val="N3"/>
      </w:pPr>
      <w:r>
        <w:t>in</w:t>
      </w:r>
      <w:r w:rsidRPr="00FA6476">
        <w:t xml:space="preserve"> </w:t>
      </w:r>
      <w:r>
        <w:t>the</w:t>
      </w:r>
      <w:r w:rsidRPr="00FA6476">
        <w:t xml:space="preserve"> </w:t>
      </w:r>
      <w:r>
        <w:t>title</w:t>
      </w:r>
      <w:r w:rsidRPr="00FA6476">
        <w:t xml:space="preserve"> </w:t>
      </w:r>
      <w:r>
        <w:t>of</w:t>
      </w:r>
      <w:r w:rsidRPr="00FA6476">
        <w:t xml:space="preserve"> </w:t>
      </w:r>
      <w:r>
        <w:t>the</w:t>
      </w:r>
      <w:r w:rsidRPr="00FA6476">
        <w:t xml:space="preserve"> </w:t>
      </w:r>
      <w:r>
        <w:t>form,</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0C14F0D0" w14:textId="77777777" w:rsidR="00C8258C" w:rsidRDefault="00C8258C" w:rsidP="00C8258C">
      <w:pPr>
        <w:pStyle w:val="N3"/>
      </w:pPr>
      <w:r>
        <w:t>in</w:t>
      </w:r>
      <w:r w:rsidRPr="00FA6476">
        <w:t xml:space="preserve"> </w:t>
      </w:r>
      <w:r>
        <w:t>the</w:t>
      </w:r>
      <w:r w:rsidRPr="00FA6476">
        <w:t xml:space="preserve"> </w:t>
      </w:r>
      <w:r>
        <w:t>second</w:t>
      </w:r>
      <w:r w:rsidRPr="00FA6476">
        <w:t xml:space="preserve"> </w:t>
      </w:r>
      <w:r>
        <w:t>paragraph,</w:t>
      </w:r>
      <w:r w:rsidRPr="00FA6476">
        <w:t xml:space="preserve"> </w:t>
      </w:r>
      <w:r>
        <w:t>after</w:t>
      </w:r>
      <w:r w:rsidRPr="00FA6476">
        <w:t xml:space="preserve"> </w:t>
      </w:r>
      <w:r>
        <w:t>“[insert</w:t>
      </w:r>
      <w:r w:rsidRPr="00FA6476">
        <w:t xml:space="preserve"> </w:t>
      </w:r>
      <w:r>
        <w:t>name</w:t>
      </w:r>
      <w:r w:rsidRPr="00FA6476">
        <w:t xml:space="preserve"> </w:t>
      </w:r>
      <w:r>
        <w:t>of</w:t>
      </w:r>
      <w:r w:rsidRPr="00FA6476">
        <w:t xml:space="preserve"> </w:t>
      </w:r>
      <w:r>
        <w:t>voter</w:t>
      </w:r>
      <w:r w:rsidRPr="00FA6476">
        <w:t xml:space="preserve"> </w:t>
      </w:r>
      <w:r>
        <w:t>being</w:t>
      </w:r>
      <w:r w:rsidRPr="00FA6476">
        <w:t xml:space="preserve"> </w:t>
      </w:r>
      <w:r>
        <w:t>assisted]”</w:t>
      </w:r>
      <w:r w:rsidRPr="00FA6476">
        <w:t xml:space="preserve"> </w:t>
      </w:r>
      <w:r>
        <w:t>insert</w:t>
      </w:r>
      <w:r w:rsidRPr="00FA6476">
        <w:t xml:space="preserve"> </w:t>
      </w:r>
      <w:r>
        <w:t>“**”;</w:t>
      </w:r>
    </w:p>
    <w:p w14:paraId="1A6709CC" w14:textId="77777777" w:rsidR="00C8258C" w:rsidRDefault="00C8258C" w:rsidP="00C8258C">
      <w:pPr>
        <w:pStyle w:val="N3"/>
      </w:pPr>
      <w:r>
        <w:t>in</w:t>
      </w:r>
      <w:r w:rsidRPr="00FA6476">
        <w:t xml:space="preserve"> </w:t>
      </w:r>
      <w:r>
        <w:t>the</w:t>
      </w:r>
      <w:r w:rsidRPr="00FA6476">
        <w:t xml:space="preserve"> </w:t>
      </w:r>
      <w:r>
        <w:t>fourth</w:t>
      </w:r>
      <w:r w:rsidRPr="00FA6476">
        <w:t xml:space="preserve"> </w:t>
      </w:r>
      <w:r>
        <w:t>paragraph,</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7DEF8D5B" w14:textId="77777777" w:rsidR="00C8258C" w:rsidRDefault="00C8258C" w:rsidP="00C8258C">
      <w:pPr>
        <w:pStyle w:val="N3"/>
      </w:pPr>
      <w:r>
        <w:t>in</w:t>
      </w:r>
      <w:r w:rsidRPr="00FA6476">
        <w:t xml:space="preserve"> </w:t>
      </w:r>
      <w:r>
        <w:t>the</w:t>
      </w:r>
      <w:r w:rsidRPr="00FA6476">
        <w:t xml:space="preserve"> </w:t>
      </w:r>
      <w:r>
        <w:t>asterisked</w:t>
      </w:r>
      <w:r w:rsidRPr="00FA6476">
        <w:t xml:space="preserve"> </w:t>
      </w:r>
      <w:r>
        <w:t>paragraph,</w:t>
      </w:r>
      <w:r w:rsidRPr="00FA6476">
        <w:t xml:space="preserve"> </w:t>
      </w:r>
      <w:r>
        <w:t>for</w:t>
      </w:r>
      <w:r w:rsidRPr="00FA6476">
        <w:t xml:space="preserve"> </w:t>
      </w:r>
      <w:r>
        <w:t>“disabilities”</w:t>
      </w:r>
      <w:r w:rsidRPr="00FA6476">
        <w:t xml:space="preserve"> </w:t>
      </w:r>
      <w:r>
        <w:t>substitute</w:t>
      </w:r>
      <w:r w:rsidRPr="00FA6476">
        <w:t xml:space="preserve"> </w:t>
      </w:r>
      <w:r>
        <w:t>“</w:t>
      </w:r>
      <w:bookmarkStart w:id="24" w:name="_Hlk206484014"/>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bookmarkEnd w:id="24"/>
      <w:r>
        <w:t>”;</w:t>
      </w:r>
    </w:p>
    <w:p w14:paraId="6A0EC960" w14:textId="77777777" w:rsidR="00C8258C" w:rsidRDefault="00C8258C" w:rsidP="00C8258C">
      <w:pPr>
        <w:pStyle w:val="N3"/>
      </w:pPr>
      <w:r>
        <w:t>after</w:t>
      </w:r>
      <w:r w:rsidRPr="00FA6476">
        <w:t xml:space="preserve"> </w:t>
      </w:r>
      <w:r>
        <w:t>the</w:t>
      </w:r>
      <w:r w:rsidRPr="00FA6476">
        <w:t xml:space="preserve"> </w:t>
      </w:r>
      <w:r>
        <w:t>asterisked</w:t>
      </w:r>
      <w:r w:rsidRPr="00FA6476">
        <w:t xml:space="preserve"> </w:t>
      </w:r>
      <w:r>
        <w:t>paragraph</w:t>
      </w:r>
      <w:r w:rsidRPr="00FA6476">
        <w:t xml:space="preserve"> </w:t>
      </w:r>
      <w:r>
        <w:t>insert—</w:t>
      </w:r>
    </w:p>
    <w:p w14:paraId="545068AD" w14:textId="77777777" w:rsidR="00C8258C" w:rsidRDefault="00C8258C" w:rsidP="00C8258C">
      <w:pPr>
        <w:pStyle w:val="LQT3"/>
      </w:pPr>
      <w:r w:rsidRPr="00752225">
        <w:fldChar w:fldCharType="begin"/>
      </w:r>
      <w:r w:rsidRPr="00752225">
        <w:instrText xml:space="preserve"> SYMBOL 147 \* MERGEFORMAT </w:instrText>
      </w:r>
      <w:r w:rsidRPr="00752225">
        <w:fldChar w:fldCharType="end"/>
      </w:r>
      <w:r w:rsidRPr="00752225">
        <w:t>**The</w:t>
      </w:r>
      <w:r w:rsidRPr="00FA6476">
        <w:t xml:space="preserve"> </w:t>
      </w:r>
      <w:r w:rsidRPr="00752225">
        <w:t>name</w:t>
      </w:r>
      <w:r w:rsidRPr="00FA6476">
        <w:t xml:space="preserve"> </w:t>
      </w:r>
      <w:r w:rsidRPr="00752225">
        <w:t>of</w:t>
      </w:r>
      <w:r w:rsidRPr="00FA6476">
        <w:t xml:space="preserve"> </w:t>
      </w:r>
      <w:r w:rsidRPr="00752225">
        <w:t>the</w:t>
      </w:r>
      <w:r w:rsidRPr="00FA6476">
        <w:t xml:space="preserve"> </w:t>
      </w:r>
      <w:r w:rsidRPr="00752225">
        <w:t>voter</w:t>
      </w:r>
      <w:r w:rsidRPr="00FA6476">
        <w:t xml:space="preserve"> </w:t>
      </w:r>
      <w:r w:rsidRPr="00752225">
        <w:t>is</w:t>
      </w:r>
      <w:r w:rsidRPr="00FA6476">
        <w:t xml:space="preserve"> </w:t>
      </w:r>
      <w:r w:rsidRPr="000B6A12">
        <w:rPr>
          <w:u w:val="single"/>
        </w:rPr>
        <w:t>not</w:t>
      </w:r>
      <w:r w:rsidRPr="00FA6476">
        <w:t xml:space="preserve"> </w:t>
      </w:r>
      <w:r w:rsidRPr="00752225">
        <w:t>to</w:t>
      </w:r>
      <w:r w:rsidRPr="00FA6476">
        <w:t xml:space="preserve"> </w:t>
      </w:r>
      <w:r w:rsidRPr="00752225">
        <w:t>be</w:t>
      </w:r>
      <w:r w:rsidRPr="00FA6476">
        <w:t xml:space="preserve"> </w:t>
      </w:r>
      <w:r w:rsidRPr="00752225">
        <w:t>added</w:t>
      </w:r>
      <w:r w:rsidRPr="00FA6476">
        <w:t xml:space="preserve"> </w:t>
      </w:r>
      <w:r w:rsidRPr="00752225">
        <w:t>when</w:t>
      </w:r>
      <w:r w:rsidRPr="00FA6476">
        <w:t xml:space="preserve"> </w:t>
      </w:r>
      <w:r w:rsidRPr="00752225">
        <w:t>the</w:t>
      </w:r>
      <w:r w:rsidRPr="00FA6476">
        <w:t xml:space="preserve"> </w:t>
      </w:r>
      <w:r w:rsidRPr="00752225">
        <w:t>voter</w:t>
      </w:r>
      <w:r w:rsidRPr="00FA6476">
        <w:t xml:space="preserve"> </w:t>
      </w:r>
      <w:r w:rsidRPr="00752225">
        <w:t>has</w:t>
      </w:r>
      <w:r w:rsidRPr="00FA6476">
        <w:t xml:space="preserve"> </w:t>
      </w:r>
      <w:r w:rsidRPr="00752225">
        <w:t>an</w:t>
      </w:r>
      <w:r w:rsidRPr="00FA6476">
        <w:t xml:space="preserve"> </w:t>
      </w:r>
      <w:r w:rsidRPr="00752225">
        <w:t>anonymous</w:t>
      </w:r>
      <w:r w:rsidRPr="00FA6476">
        <w:t xml:space="preserve"> </w:t>
      </w:r>
      <w:r w:rsidRPr="00752225">
        <w:t>entry.</w:t>
      </w:r>
      <w:r w:rsidRPr="00FA6476">
        <w:t xml:space="preserve"> </w:t>
      </w:r>
      <w:r w:rsidRPr="00752225">
        <w:t>Instead,</w:t>
      </w:r>
      <w:r w:rsidRPr="00FA6476">
        <w:t xml:space="preserve"> </w:t>
      </w:r>
      <w:r w:rsidRPr="00752225">
        <w:t>only</w:t>
      </w:r>
      <w:r w:rsidRPr="00FA6476">
        <w:t xml:space="preserve"> </w:t>
      </w:r>
      <w:r w:rsidRPr="00752225">
        <w:t>the</w:t>
      </w:r>
      <w:r w:rsidRPr="00FA6476">
        <w:t xml:space="preserve"> </w:t>
      </w:r>
      <w:r w:rsidRPr="00752225">
        <w:t>voter’s</w:t>
      </w:r>
      <w:r w:rsidRPr="00FA6476">
        <w:t xml:space="preserve"> </w:t>
      </w:r>
      <w:r w:rsidRPr="00752225">
        <w:t>number</w:t>
      </w:r>
      <w:r w:rsidRPr="00FA6476">
        <w:t xml:space="preserve"> </w:t>
      </w:r>
      <w:r w:rsidRPr="00752225">
        <w:t>is</w:t>
      </w:r>
      <w:r w:rsidRPr="00FA6476">
        <w:t xml:space="preserve"> </w:t>
      </w:r>
      <w:r w:rsidRPr="00752225">
        <w:t>to</w:t>
      </w:r>
      <w:r w:rsidRPr="00FA6476">
        <w:t xml:space="preserve"> </w:t>
      </w:r>
      <w:r w:rsidRPr="00752225">
        <w:t>be</w:t>
      </w:r>
      <w:r w:rsidRPr="00FA6476">
        <w:t xml:space="preserve"> </w:t>
      </w:r>
      <w:r w:rsidRPr="00752225">
        <w:t>added</w:t>
      </w:r>
      <w:r w:rsidRPr="00FA6476">
        <w:t xml:space="preserve"> </w:t>
      </w:r>
      <w:r w:rsidRPr="00752225">
        <w:t>(</w:t>
      </w:r>
      <w:r w:rsidRPr="000B6A12">
        <w:rPr>
          <w:i/>
          <w:iCs/>
        </w:rPr>
        <w:t>see</w:t>
      </w:r>
      <w:r w:rsidRPr="00FA6476">
        <w:rPr>
          <w:i/>
          <w:iCs/>
        </w:rPr>
        <w:t xml:space="preserve"> </w:t>
      </w:r>
      <w:r w:rsidRPr="000B6A12">
        <w:rPr>
          <w:i/>
          <w:iCs/>
        </w:rPr>
        <w:t>note</w:t>
      </w:r>
      <w:r w:rsidRPr="00FA6476">
        <w:rPr>
          <w:i/>
          <w:iCs/>
        </w:rPr>
        <w:t xml:space="preserve"> </w:t>
      </w:r>
      <w:r w:rsidRPr="000B6A12">
        <w:rPr>
          <w:i/>
          <w:iCs/>
        </w:rPr>
        <w:t>3</w:t>
      </w:r>
      <w:r w:rsidRPr="00752225">
        <w:t>).</w:t>
      </w:r>
      <w:r w:rsidRPr="00752225">
        <w:fldChar w:fldCharType="begin"/>
      </w:r>
      <w:r w:rsidRPr="00752225">
        <w:instrText xml:space="preserve"> SYMBOL 148 \* MERGEFORMAT </w:instrText>
      </w:r>
      <w:r w:rsidRPr="00752225">
        <w:fldChar w:fldCharType="end"/>
      </w:r>
      <w:r>
        <w:t>;</w:t>
      </w:r>
    </w:p>
    <w:p w14:paraId="2BCC97E8" w14:textId="77777777" w:rsidR="00C8258C" w:rsidRDefault="00C8258C" w:rsidP="00C8258C">
      <w:pPr>
        <w:pStyle w:val="N3"/>
      </w:pPr>
      <w:r w:rsidRPr="00752225">
        <w:t>in</w:t>
      </w:r>
      <w:r w:rsidRPr="00FA6476">
        <w:t xml:space="preserve"> </w:t>
      </w:r>
      <w:r w:rsidRPr="00752225">
        <w:t>the</w:t>
      </w:r>
      <w:r w:rsidRPr="00FA6476">
        <w:t xml:space="preserve"> </w:t>
      </w:r>
      <w:r w:rsidRPr="00752225">
        <w:t>notes</w:t>
      </w:r>
      <w:r w:rsidRPr="00FA6476">
        <w:t xml:space="preserve"> </w:t>
      </w:r>
      <w:r w:rsidRPr="00752225">
        <w:t>to</w:t>
      </w:r>
      <w:r w:rsidRPr="00FA6476">
        <w:t xml:space="preserve"> </w:t>
      </w:r>
      <w:r w:rsidRPr="00752225">
        <w:t>the</w:t>
      </w:r>
      <w:r w:rsidRPr="00FA6476">
        <w:t xml:space="preserve"> </w:t>
      </w:r>
      <w:r w:rsidRPr="00752225">
        <w:t>form</w:t>
      </w:r>
      <w:r w:rsidRPr="00FA6476">
        <w:t xml:space="preserve"> </w:t>
      </w:r>
      <w:r w:rsidRPr="00752225">
        <w:t>of</w:t>
      </w:r>
      <w:r w:rsidRPr="00FA6476">
        <w:t xml:space="preserve"> </w:t>
      </w:r>
      <w:r w:rsidRPr="00752225">
        <w:t>declaration</w:t>
      </w:r>
      <w:r w:rsidRPr="00FA6476">
        <w:t xml:space="preserve"> </w:t>
      </w:r>
      <w:r w:rsidRPr="00752225">
        <w:t>to</w:t>
      </w:r>
      <w:r w:rsidRPr="00FA6476">
        <w:t xml:space="preserve"> </w:t>
      </w:r>
      <w:r w:rsidRPr="00752225">
        <w:t>be</w:t>
      </w:r>
      <w:r w:rsidRPr="00FA6476">
        <w:t xml:space="preserve"> </w:t>
      </w:r>
      <w:r w:rsidRPr="00752225">
        <w:t>made</w:t>
      </w:r>
      <w:r w:rsidRPr="00FA6476">
        <w:t xml:space="preserve"> </w:t>
      </w:r>
      <w:r w:rsidRPr="00752225">
        <w:t>by</w:t>
      </w:r>
      <w:r w:rsidRPr="00FA6476">
        <w:t xml:space="preserve"> </w:t>
      </w:r>
      <w:r w:rsidRPr="00752225">
        <w:t>the</w:t>
      </w:r>
      <w:r w:rsidRPr="00FA6476">
        <w:t xml:space="preserve"> </w:t>
      </w:r>
      <w:r w:rsidRPr="00752225">
        <w:t>companion</w:t>
      </w:r>
      <w:r w:rsidRPr="00FA6476">
        <w:t xml:space="preserve"> </w:t>
      </w:r>
      <w:r w:rsidRPr="00752225">
        <w:t>of</w:t>
      </w:r>
      <w:r w:rsidRPr="00FA6476">
        <w:t xml:space="preserve"> </w:t>
      </w:r>
      <w:r w:rsidRPr="00752225">
        <w:t>a</w:t>
      </w:r>
      <w:r w:rsidRPr="00FA6476">
        <w:t xml:space="preserve"> </w:t>
      </w:r>
      <w:r w:rsidRPr="00752225">
        <w:t>voter</w:t>
      </w:r>
      <w:r w:rsidRPr="00FA6476">
        <w:t xml:space="preserve"> </w:t>
      </w:r>
      <w:r w:rsidRPr="00752225">
        <w:t>with</w:t>
      </w:r>
      <w:r w:rsidRPr="00FA6476">
        <w:t xml:space="preserve"> </w:t>
      </w:r>
      <w:r w:rsidRPr="00752225">
        <w:t>disabilities</w:t>
      </w:r>
      <w:r w:rsidRPr="00FA6476">
        <w:rPr>
          <w:b/>
          <w:bCs/>
        </w:rPr>
        <w:t xml:space="preserve"> </w:t>
      </w:r>
      <w:r w:rsidRPr="009E15EA">
        <w:t>at</w:t>
      </w:r>
      <w:r w:rsidRPr="00FA6476">
        <w:t xml:space="preserve"> </w:t>
      </w:r>
      <w:r w:rsidRPr="009E15EA">
        <w:t>the</w:t>
      </w:r>
      <w:r w:rsidRPr="00FA6476">
        <w:t xml:space="preserve"> </w:t>
      </w:r>
      <w:r w:rsidRPr="009E15EA">
        <w:t>election</w:t>
      </w:r>
      <w:r w:rsidRPr="00FA6476">
        <w:t xml:space="preserve"> </w:t>
      </w:r>
      <w:r w:rsidRPr="009E15EA">
        <w:t>of</w:t>
      </w:r>
      <w:r w:rsidRPr="00FA6476">
        <w:t xml:space="preserve"> </w:t>
      </w:r>
      <w:r w:rsidRPr="009E15EA">
        <w:t>councillors</w:t>
      </w:r>
      <w:r w:rsidRPr="00FA6476">
        <w:t xml:space="preserve"> </w:t>
      </w:r>
      <w:r w:rsidRPr="009E15EA">
        <w:t>to</w:t>
      </w:r>
      <w:r w:rsidRPr="00FA6476">
        <w:t xml:space="preserve"> </w:t>
      </w:r>
      <w:r w:rsidRPr="009E15EA">
        <w:t>a</w:t>
      </w:r>
      <w:r w:rsidRPr="00FA6476">
        <w:t xml:space="preserve"> </w:t>
      </w:r>
      <w:r w:rsidRPr="009E15EA">
        <w:t>county</w:t>
      </w:r>
      <w:r w:rsidRPr="00FA6476">
        <w:t xml:space="preserve"> </w:t>
      </w:r>
      <w:r w:rsidRPr="009E15EA">
        <w:t>or</w:t>
      </w:r>
      <w:r w:rsidRPr="00FA6476">
        <w:t xml:space="preserve"> </w:t>
      </w:r>
      <w:r w:rsidRPr="009E15EA">
        <w:t>county</w:t>
      </w:r>
      <w:r w:rsidRPr="00FA6476">
        <w:t xml:space="preserve"> </w:t>
      </w:r>
      <w:r w:rsidRPr="009E15EA">
        <w:t>borough</w:t>
      </w:r>
      <w:r w:rsidRPr="00FA6476">
        <w:t xml:space="preserve"> </w:t>
      </w:r>
      <w:r w:rsidRPr="009E15EA">
        <w:t>council</w:t>
      </w:r>
      <w:r>
        <w:t>—</w:t>
      </w:r>
    </w:p>
    <w:p w14:paraId="62EC57B3" w14:textId="77777777" w:rsidR="00C8258C" w:rsidRDefault="00C8258C" w:rsidP="00C8258C">
      <w:pPr>
        <w:pStyle w:val="N4"/>
      </w:pPr>
      <w:r>
        <w:t>in</w:t>
      </w:r>
      <w:r w:rsidRPr="00FA6476">
        <w:t xml:space="preserve"> </w:t>
      </w:r>
      <w:r>
        <w:t>the</w:t>
      </w:r>
      <w:r w:rsidRPr="00FA6476">
        <w:t xml:space="preserve"> </w:t>
      </w:r>
      <w:r>
        <w:t>heading</w:t>
      </w:r>
      <w:r w:rsidRPr="00FA6476">
        <w:t xml:space="preserve"> </w:t>
      </w:r>
      <w:r>
        <w:t>of</w:t>
      </w:r>
      <w:r w:rsidRPr="00FA6476">
        <w:t xml:space="preserve"> </w:t>
      </w:r>
      <w:r>
        <w:t>the</w:t>
      </w:r>
      <w:r w:rsidRPr="00FA6476">
        <w:t xml:space="preserve"> </w:t>
      </w:r>
      <w:r>
        <w:t>notes,</w:t>
      </w:r>
      <w:r w:rsidRPr="00FA6476">
        <w:t xml:space="preserve"> </w:t>
      </w:r>
      <w:r>
        <w:t>for</w:t>
      </w:r>
      <w:r w:rsidRPr="00FA6476">
        <w:t xml:space="preserve"> </w:t>
      </w:r>
      <w:r>
        <w:t>“disabilities”</w:t>
      </w:r>
      <w:r w:rsidRPr="00FA6476">
        <w:t xml:space="preserve"> </w:t>
      </w:r>
      <w:r>
        <w:t>substitute</w:t>
      </w:r>
      <w:r w:rsidRPr="00FA6476">
        <w:t xml:space="preserve"> </w:t>
      </w:r>
      <w:r>
        <w:t>“</w:t>
      </w:r>
      <w:r w:rsidRPr="009C1F64">
        <w:t>severe</w:t>
      </w:r>
      <w:r w:rsidRPr="00FA6476">
        <w:t xml:space="preserve"> </w:t>
      </w:r>
      <w:r w:rsidRPr="009C1F64">
        <w:t>sight</w:t>
      </w:r>
      <w:r w:rsidRPr="00FA6476">
        <w:t xml:space="preserve"> </w:t>
      </w:r>
      <w:r w:rsidRPr="009C1F64">
        <w:t>impairment</w:t>
      </w:r>
      <w:r w:rsidRPr="00FA6476">
        <w:t xml:space="preserve"> </w:t>
      </w:r>
      <w:r w:rsidRPr="009C1F64">
        <w:t>or</w:t>
      </w:r>
      <w:r w:rsidRPr="00FA6476">
        <w:t xml:space="preserve"> </w:t>
      </w:r>
      <w:r w:rsidRPr="009C1F64">
        <w:t>other</w:t>
      </w:r>
      <w:r w:rsidRPr="00FA6476">
        <w:t xml:space="preserve"> </w:t>
      </w:r>
      <w:r w:rsidRPr="009C1F64">
        <w:t>disability</w:t>
      </w:r>
      <w:r w:rsidRPr="00FA6476">
        <w:t xml:space="preserve"> </w:t>
      </w:r>
      <w:r w:rsidRPr="009C1F64">
        <w:t>or</w:t>
      </w:r>
      <w:r w:rsidRPr="00FA6476">
        <w:t xml:space="preserve"> </w:t>
      </w:r>
      <w:r w:rsidRPr="009C1F64">
        <w:t>inability</w:t>
      </w:r>
      <w:r w:rsidRPr="00FA6476">
        <w:t xml:space="preserve"> </w:t>
      </w:r>
      <w:r w:rsidRPr="009C1F64">
        <w:t>to</w:t>
      </w:r>
      <w:r w:rsidRPr="00FA6476">
        <w:t xml:space="preserve"> </w:t>
      </w:r>
      <w:r w:rsidRPr="009C1F64">
        <w:t>read</w:t>
      </w:r>
      <w:r>
        <w:t>”;</w:t>
      </w:r>
    </w:p>
    <w:p w14:paraId="1FED659D" w14:textId="77777777" w:rsidR="00C8258C" w:rsidRDefault="00C8258C" w:rsidP="00C8258C">
      <w:pPr>
        <w:pStyle w:val="N4"/>
      </w:pPr>
      <w:r w:rsidRPr="00752225">
        <w:t>for</w:t>
      </w:r>
      <w:r w:rsidRPr="00FA6476">
        <w:t xml:space="preserve"> </w:t>
      </w:r>
      <w:r w:rsidRPr="00752225">
        <w:t>note</w:t>
      </w:r>
      <w:r w:rsidRPr="00FA6476">
        <w:t xml:space="preserve"> </w:t>
      </w:r>
      <w:r w:rsidRPr="00752225">
        <w:t>1</w:t>
      </w:r>
      <w:r w:rsidRPr="00FA6476">
        <w:t xml:space="preserve"> </w:t>
      </w:r>
      <w:r w:rsidRPr="00752225">
        <w:t>substitute</w:t>
      </w:r>
      <w:r>
        <w:t>—</w:t>
      </w:r>
    </w:p>
    <w:p w14:paraId="71600DFA" w14:textId="77777777" w:rsidR="00C8258C" w:rsidRDefault="00C8258C" w:rsidP="00C8258C">
      <w:pPr>
        <w:pStyle w:val="LQT4"/>
      </w:pPr>
      <w:r w:rsidRPr="00752225">
        <w:fldChar w:fldCharType="begin"/>
      </w:r>
      <w:r w:rsidRPr="00752225">
        <w:instrText xml:space="preserve"> SYMBOL 147 \* MERGEFORMAT </w:instrText>
      </w:r>
      <w:r w:rsidRPr="00752225">
        <w:fldChar w:fldCharType="end"/>
      </w:r>
      <w:r w:rsidRPr="00752225">
        <w:t>1.</w:t>
      </w:r>
      <w:r w:rsidRPr="00FA6476">
        <w:t xml:space="preserve"> </w:t>
      </w:r>
      <w:r w:rsidRPr="00752225">
        <w:t>The</w:t>
      </w:r>
      <w:r w:rsidRPr="00FA6476">
        <w:t xml:space="preserve"> </w:t>
      </w:r>
      <w:r w:rsidRPr="00752225">
        <w:t>voter’s</w:t>
      </w:r>
      <w:r w:rsidRPr="00FA6476">
        <w:t xml:space="preserve"> </w:t>
      </w:r>
      <w:r w:rsidRPr="00752225">
        <w:t>number</w:t>
      </w:r>
      <w:r w:rsidRPr="00FA6476">
        <w:t xml:space="preserve"> </w:t>
      </w:r>
      <w:r w:rsidRPr="00752225">
        <w:t>is</w:t>
      </w:r>
      <w:r w:rsidRPr="00FA6476">
        <w:t xml:space="preserve"> </w:t>
      </w:r>
      <w:r w:rsidRPr="00752225">
        <w:t>that</w:t>
      </w:r>
      <w:r w:rsidRPr="00FA6476">
        <w:t xml:space="preserve"> </w:t>
      </w:r>
      <w:r w:rsidRPr="00752225">
        <w:t>person’s</w:t>
      </w:r>
      <w:r w:rsidRPr="00FA6476">
        <w:t xml:space="preserve"> </w:t>
      </w:r>
      <w:r w:rsidRPr="00752225">
        <w:t>number</w:t>
      </w:r>
      <w:r w:rsidRPr="00FA6476">
        <w:t xml:space="preserve"> </w:t>
      </w:r>
      <w:r w:rsidRPr="00752225">
        <w:t>in</w:t>
      </w:r>
      <w:r w:rsidRPr="00FA6476">
        <w:t xml:space="preserve"> </w:t>
      </w:r>
      <w:r w:rsidRPr="00752225">
        <w:t>the</w:t>
      </w:r>
      <w:r w:rsidRPr="00FA6476">
        <w:t xml:space="preserve"> </w:t>
      </w:r>
      <w:r w:rsidRPr="00752225">
        <w:t>register</w:t>
      </w:r>
      <w:r w:rsidRPr="00FA6476">
        <w:t xml:space="preserve"> </w:t>
      </w:r>
      <w:r w:rsidRPr="00752225">
        <w:t>to</w:t>
      </w:r>
      <w:r w:rsidRPr="00FA6476">
        <w:t xml:space="preserve"> </w:t>
      </w:r>
      <w:r w:rsidRPr="00752225">
        <w:t>be</w:t>
      </w:r>
      <w:r w:rsidRPr="00FA6476">
        <w:t xml:space="preserve"> </w:t>
      </w:r>
      <w:r w:rsidRPr="00752225">
        <w:t>used</w:t>
      </w:r>
      <w:r w:rsidRPr="00FA6476">
        <w:t xml:space="preserve"> </w:t>
      </w:r>
      <w:r w:rsidRPr="00752225">
        <w:t>at</w:t>
      </w:r>
      <w:r w:rsidRPr="00FA6476">
        <w:t xml:space="preserve"> </w:t>
      </w:r>
      <w:r w:rsidRPr="00752225">
        <w:t>the</w:t>
      </w:r>
      <w:r w:rsidRPr="00FA6476">
        <w:t xml:space="preserve"> </w:t>
      </w:r>
      <w:r w:rsidRPr="00752225">
        <w:t>election</w:t>
      </w:r>
      <w:r w:rsidRPr="00FA6476">
        <w:t xml:space="preserve"> </w:t>
      </w:r>
      <w:r w:rsidRPr="00752225">
        <w:t>or,</w:t>
      </w:r>
      <w:r w:rsidRPr="00FA6476">
        <w:t xml:space="preserve"> </w:t>
      </w:r>
      <w:r w:rsidRPr="00752225">
        <w:t>pending</w:t>
      </w:r>
      <w:r w:rsidRPr="00FA6476">
        <w:t xml:space="preserve"> </w:t>
      </w:r>
      <w:r w:rsidRPr="00752225">
        <w:t>publication</w:t>
      </w:r>
      <w:r w:rsidRPr="00FA6476">
        <w:t xml:space="preserve"> </w:t>
      </w:r>
      <w:r w:rsidRPr="00752225">
        <w:t>of</w:t>
      </w:r>
      <w:r w:rsidRPr="00FA6476">
        <w:t xml:space="preserve"> </w:t>
      </w:r>
      <w:r w:rsidRPr="00752225">
        <w:t>the</w:t>
      </w:r>
      <w:r w:rsidRPr="00FA6476">
        <w:t xml:space="preserve"> </w:t>
      </w:r>
      <w:r w:rsidRPr="00752225">
        <w:t>register,</w:t>
      </w:r>
      <w:r w:rsidRPr="00FA6476">
        <w:t xml:space="preserve"> </w:t>
      </w:r>
      <w:r w:rsidRPr="00752225">
        <w:t>that</w:t>
      </w:r>
      <w:r w:rsidRPr="00FA6476">
        <w:t xml:space="preserve"> </w:t>
      </w:r>
      <w:r w:rsidRPr="00752225">
        <w:t>person’s</w:t>
      </w:r>
      <w:r w:rsidRPr="00FA6476">
        <w:t xml:space="preserve"> </w:t>
      </w:r>
      <w:r w:rsidRPr="00752225">
        <w:t>number,</w:t>
      </w:r>
      <w:r w:rsidRPr="00FA6476">
        <w:t xml:space="preserve"> </w:t>
      </w:r>
      <w:r w:rsidRPr="00752225">
        <w:t>if</w:t>
      </w:r>
      <w:r w:rsidRPr="00FA6476">
        <w:t xml:space="preserve"> </w:t>
      </w:r>
      <w:r w:rsidRPr="00752225">
        <w:t>any,</w:t>
      </w:r>
      <w:r w:rsidRPr="00FA6476">
        <w:t xml:space="preserve"> </w:t>
      </w:r>
      <w:r w:rsidRPr="00752225">
        <w:t>in</w:t>
      </w:r>
      <w:r w:rsidRPr="00FA6476">
        <w:t xml:space="preserve"> </w:t>
      </w:r>
      <w:r w:rsidRPr="00752225">
        <w:t>the</w:t>
      </w:r>
      <w:r w:rsidRPr="00FA6476">
        <w:t xml:space="preserve"> </w:t>
      </w:r>
      <w:r w:rsidRPr="00752225">
        <w:t>electors</w:t>
      </w:r>
      <w:r w:rsidRPr="00FA6476">
        <w:t xml:space="preserve"> </w:t>
      </w:r>
      <w:r w:rsidRPr="00752225">
        <w:t>lists</w:t>
      </w:r>
      <w:r w:rsidRPr="00FA6476">
        <w:t xml:space="preserve"> </w:t>
      </w:r>
      <w:r w:rsidRPr="00752225">
        <w:t>for</w:t>
      </w:r>
      <w:r w:rsidRPr="00FA6476">
        <w:t xml:space="preserve"> </w:t>
      </w:r>
      <w:r w:rsidRPr="00752225">
        <w:t>that</w:t>
      </w:r>
      <w:r w:rsidRPr="00FA6476">
        <w:t xml:space="preserve"> </w:t>
      </w:r>
      <w:r w:rsidRPr="00752225">
        <w:t>register.</w:t>
      </w:r>
      <w:r w:rsidRPr="00FA6476">
        <w:t xml:space="preserve"> </w:t>
      </w:r>
      <w:r w:rsidRPr="00752225">
        <w:t>The</w:t>
      </w:r>
      <w:r w:rsidRPr="00FA6476">
        <w:t xml:space="preserve"> </w:t>
      </w:r>
      <w:r w:rsidRPr="00752225">
        <w:t>voter’s</w:t>
      </w:r>
      <w:r w:rsidRPr="00FA6476">
        <w:t xml:space="preserve"> </w:t>
      </w:r>
      <w:r w:rsidRPr="00752225">
        <w:t>number</w:t>
      </w:r>
      <w:r w:rsidRPr="00FA6476">
        <w:t xml:space="preserve"> </w:t>
      </w:r>
      <w:r w:rsidRPr="00752225">
        <w:t>can</w:t>
      </w:r>
      <w:r w:rsidRPr="00FA6476">
        <w:t xml:space="preserve"> </w:t>
      </w:r>
      <w:r w:rsidRPr="00752225">
        <w:t>be</w:t>
      </w:r>
      <w:r w:rsidRPr="00FA6476">
        <w:t xml:space="preserve"> </w:t>
      </w:r>
      <w:r w:rsidRPr="00752225">
        <w:t>found</w:t>
      </w:r>
      <w:r w:rsidRPr="00FA6476">
        <w:t xml:space="preserve"> </w:t>
      </w:r>
      <w:r w:rsidRPr="00752225">
        <w:t>on</w:t>
      </w:r>
      <w:r w:rsidRPr="00FA6476">
        <w:t xml:space="preserve"> </w:t>
      </w:r>
      <w:r w:rsidRPr="00752225">
        <w:t>the</w:t>
      </w:r>
      <w:r w:rsidRPr="00FA6476">
        <w:t xml:space="preserve"> </w:t>
      </w:r>
      <w:r w:rsidRPr="00752225">
        <w:t>poll</w:t>
      </w:r>
      <w:r w:rsidRPr="00FA6476">
        <w:t xml:space="preserve"> </w:t>
      </w:r>
      <w:r w:rsidRPr="00752225">
        <w:t>card</w:t>
      </w:r>
      <w:r w:rsidRPr="00FA6476">
        <w:t xml:space="preserve"> </w:t>
      </w:r>
      <w:r w:rsidRPr="00752225">
        <w:t>which</w:t>
      </w:r>
      <w:r w:rsidRPr="00FA6476">
        <w:t xml:space="preserve"> </w:t>
      </w:r>
      <w:r w:rsidRPr="00752225">
        <w:t>was</w:t>
      </w:r>
      <w:r w:rsidRPr="00FA6476">
        <w:t xml:space="preserve"> </w:t>
      </w:r>
      <w:r w:rsidRPr="00752225">
        <w:t>sent</w:t>
      </w:r>
      <w:r w:rsidRPr="00FA6476">
        <w:t xml:space="preserve"> </w:t>
      </w:r>
      <w:r w:rsidRPr="00752225">
        <w:t>to</w:t>
      </w:r>
      <w:r w:rsidRPr="00FA6476">
        <w:t xml:space="preserve"> </w:t>
      </w:r>
      <w:r w:rsidRPr="00752225">
        <w:t>them</w:t>
      </w:r>
      <w:r w:rsidRPr="00FA6476">
        <w:t xml:space="preserve"> </w:t>
      </w:r>
      <w:r w:rsidRPr="00752225">
        <w:t>shortly</w:t>
      </w:r>
      <w:r w:rsidRPr="00FA6476">
        <w:t xml:space="preserve"> </w:t>
      </w:r>
      <w:r w:rsidRPr="00752225">
        <w:t>after</w:t>
      </w:r>
      <w:r w:rsidRPr="00FA6476">
        <w:t xml:space="preserve"> </w:t>
      </w:r>
      <w:r w:rsidRPr="00752225">
        <w:t>the</w:t>
      </w:r>
      <w:r w:rsidRPr="00FA6476">
        <w:t xml:space="preserve"> </w:t>
      </w:r>
      <w:r w:rsidRPr="00752225">
        <w:t>election</w:t>
      </w:r>
      <w:r w:rsidRPr="00FA6476">
        <w:t xml:space="preserve"> </w:t>
      </w:r>
      <w:r w:rsidRPr="00752225">
        <w:t>was</w:t>
      </w:r>
      <w:r w:rsidRPr="00FA6476">
        <w:t xml:space="preserve"> </w:t>
      </w:r>
      <w:r w:rsidRPr="00752225">
        <w:t>announced</w:t>
      </w:r>
      <w:r w:rsidRPr="00FA6476">
        <w:t xml:space="preserve"> </w:t>
      </w:r>
      <w:r w:rsidRPr="00752225">
        <w:t>or</w:t>
      </w:r>
      <w:r w:rsidRPr="00FA6476">
        <w:t xml:space="preserve"> </w:t>
      </w:r>
      <w:r w:rsidRPr="00752225">
        <w:t>can</w:t>
      </w:r>
      <w:r w:rsidRPr="00FA6476">
        <w:t xml:space="preserve"> </w:t>
      </w:r>
      <w:r w:rsidRPr="00752225">
        <w:t>be</w:t>
      </w:r>
      <w:r w:rsidRPr="00FA6476">
        <w:t xml:space="preserve"> </w:t>
      </w:r>
      <w:r w:rsidRPr="00752225">
        <w:t>checked</w:t>
      </w:r>
      <w:r w:rsidRPr="00FA6476">
        <w:t xml:space="preserve"> </w:t>
      </w:r>
      <w:r w:rsidRPr="00752225">
        <w:t>by</w:t>
      </w:r>
      <w:r w:rsidRPr="00FA6476">
        <w:t xml:space="preserve"> </w:t>
      </w:r>
      <w:r w:rsidRPr="00752225">
        <w:t>contacting</w:t>
      </w:r>
      <w:r w:rsidRPr="00FA6476">
        <w:t xml:space="preserve"> </w:t>
      </w:r>
      <w:r w:rsidRPr="00752225">
        <w:t>the</w:t>
      </w:r>
      <w:r w:rsidRPr="00FA6476">
        <w:t xml:space="preserve"> </w:t>
      </w:r>
      <w:r w:rsidRPr="00752225">
        <w:t>registration</w:t>
      </w:r>
      <w:r w:rsidRPr="00FA6476">
        <w:t xml:space="preserve"> </w:t>
      </w:r>
      <w:r w:rsidRPr="00752225">
        <w:t>officer.</w:t>
      </w:r>
      <w:r w:rsidRPr="00752225">
        <w:fldChar w:fldCharType="begin"/>
      </w:r>
      <w:r w:rsidRPr="00752225">
        <w:instrText xml:space="preserve"> SYMBOL 148 \* MERGEFORMAT </w:instrText>
      </w:r>
      <w:r w:rsidRPr="00752225">
        <w:fldChar w:fldCharType="end"/>
      </w:r>
      <w:r>
        <w:t>;</w:t>
      </w:r>
    </w:p>
    <w:p w14:paraId="0D0516C6" w14:textId="77777777" w:rsidR="00C8258C" w:rsidRDefault="00C8258C" w:rsidP="00C8258C">
      <w:pPr>
        <w:pStyle w:val="N4"/>
      </w:pPr>
      <w:r w:rsidRPr="00752225">
        <w:t>after</w:t>
      </w:r>
      <w:r w:rsidRPr="00FA6476">
        <w:t xml:space="preserve"> </w:t>
      </w:r>
      <w:r w:rsidRPr="00752225">
        <w:t>note</w:t>
      </w:r>
      <w:r w:rsidRPr="00FA6476">
        <w:t xml:space="preserve"> </w:t>
      </w:r>
      <w:r w:rsidRPr="00752225">
        <w:t>2</w:t>
      </w:r>
      <w:r w:rsidRPr="00FA6476">
        <w:t xml:space="preserve"> </w:t>
      </w:r>
      <w:r w:rsidRPr="00752225">
        <w:t>insert</w:t>
      </w:r>
      <w:r>
        <w:t>—</w:t>
      </w:r>
    </w:p>
    <w:p w14:paraId="17477396" w14:textId="77777777" w:rsidR="00C8258C" w:rsidRPr="00752225" w:rsidRDefault="00C8258C" w:rsidP="00C8258C">
      <w:pPr>
        <w:pStyle w:val="LQT4"/>
      </w:pPr>
      <w:r w:rsidRPr="00752225">
        <w:fldChar w:fldCharType="begin"/>
      </w:r>
      <w:r w:rsidRPr="00752225">
        <w:instrText xml:space="preserve"> SYMBOL 147 \* MERGEFORMAT </w:instrText>
      </w:r>
      <w:r w:rsidRPr="00752225">
        <w:fldChar w:fldCharType="end"/>
      </w:r>
      <w:r w:rsidRPr="00752225">
        <w:t>3.</w:t>
      </w:r>
      <w:r w:rsidRPr="00FA6476">
        <w:t xml:space="preserve"> </w:t>
      </w:r>
      <w:r w:rsidRPr="00752225">
        <w:t>Where</w:t>
      </w:r>
      <w:r w:rsidRPr="00FA6476">
        <w:t xml:space="preserve"> </w:t>
      </w:r>
      <w:r w:rsidRPr="00752225">
        <w:t>the</w:t>
      </w:r>
      <w:r w:rsidRPr="00FA6476">
        <w:t xml:space="preserve"> </w:t>
      </w:r>
      <w:r w:rsidRPr="00752225">
        <w:t>voter</w:t>
      </w:r>
      <w:r w:rsidRPr="00FA6476">
        <w:t xml:space="preserve"> </w:t>
      </w:r>
      <w:r w:rsidRPr="00752225">
        <w:t>has</w:t>
      </w:r>
      <w:r w:rsidRPr="00FA6476">
        <w:t xml:space="preserve"> </w:t>
      </w:r>
      <w:r w:rsidRPr="00752225">
        <w:t>an</w:t>
      </w:r>
      <w:r w:rsidRPr="00FA6476">
        <w:t xml:space="preserve"> </w:t>
      </w:r>
      <w:r w:rsidRPr="00752225">
        <w:t>anonymous</w:t>
      </w:r>
      <w:r w:rsidRPr="00FA6476">
        <w:t xml:space="preserve"> </w:t>
      </w:r>
      <w:r w:rsidRPr="00752225">
        <w:t>entry,</w:t>
      </w:r>
      <w:r w:rsidRPr="00FA6476">
        <w:t xml:space="preserve"> </w:t>
      </w:r>
      <w:r w:rsidRPr="00752225">
        <w:t>only</w:t>
      </w:r>
      <w:r w:rsidRPr="00FA6476">
        <w:t xml:space="preserve"> </w:t>
      </w:r>
      <w:r w:rsidRPr="00752225">
        <w:t>the</w:t>
      </w:r>
      <w:r w:rsidRPr="00FA6476">
        <w:t xml:space="preserve"> </w:t>
      </w:r>
      <w:r w:rsidRPr="00752225">
        <w:t>voter</w:t>
      </w:r>
      <w:r w:rsidRPr="009B3080">
        <w:t>’</w:t>
      </w:r>
      <w:r w:rsidRPr="00752225">
        <w:t>s</w:t>
      </w:r>
      <w:r w:rsidRPr="00FA6476">
        <w:t xml:space="preserve"> </w:t>
      </w:r>
      <w:r w:rsidRPr="00752225">
        <w:t>number</w:t>
      </w:r>
      <w:r w:rsidRPr="00FA6476">
        <w:t xml:space="preserve"> </w:t>
      </w:r>
      <w:r w:rsidRPr="00752225">
        <w:t>in</w:t>
      </w:r>
      <w:r w:rsidRPr="00FA6476">
        <w:t xml:space="preserve"> </w:t>
      </w:r>
      <w:r w:rsidRPr="00752225">
        <w:t>the</w:t>
      </w:r>
      <w:r w:rsidRPr="00FA6476">
        <w:t xml:space="preserve"> </w:t>
      </w:r>
      <w:r w:rsidRPr="00752225">
        <w:t>copies</w:t>
      </w:r>
      <w:r w:rsidRPr="00FA6476">
        <w:t xml:space="preserve"> </w:t>
      </w:r>
      <w:r w:rsidRPr="00752225">
        <w:t>of</w:t>
      </w:r>
      <w:r w:rsidRPr="00FA6476">
        <w:t xml:space="preserve"> </w:t>
      </w:r>
      <w:r w:rsidRPr="00752225">
        <w:t>the</w:t>
      </w:r>
      <w:r w:rsidRPr="00FA6476">
        <w:t xml:space="preserve"> </w:t>
      </w:r>
      <w:r w:rsidRPr="00752225">
        <w:t>registration</w:t>
      </w:r>
      <w:r w:rsidRPr="00FA6476">
        <w:t xml:space="preserve"> </w:t>
      </w:r>
      <w:r w:rsidRPr="00752225">
        <w:t>records,</w:t>
      </w:r>
      <w:r w:rsidRPr="00FA6476">
        <w:t xml:space="preserve"> </w:t>
      </w:r>
      <w:r w:rsidRPr="00752225">
        <w:t>and</w:t>
      </w:r>
      <w:r w:rsidRPr="00FA6476">
        <w:t xml:space="preserve"> </w:t>
      </w:r>
      <w:r w:rsidRPr="00752225">
        <w:t>not</w:t>
      </w:r>
      <w:r w:rsidRPr="00FA6476">
        <w:t xml:space="preserve"> </w:t>
      </w:r>
      <w:r w:rsidRPr="00752225">
        <w:t>the</w:t>
      </w:r>
      <w:r w:rsidRPr="00FA6476">
        <w:t xml:space="preserve"> </w:t>
      </w:r>
      <w:r w:rsidRPr="00752225">
        <w:t>voter’s</w:t>
      </w:r>
      <w:r w:rsidRPr="00FA6476">
        <w:t xml:space="preserve"> </w:t>
      </w:r>
      <w:r w:rsidRPr="00752225">
        <w:t>name,</w:t>
      </w:r>
      <w:r w:rsidRPr="00FA6476">
        <w:t xml:space="preserve"> </w:t>
      </w:r>
      <w:r w:rsidRPr="00752225">
        <w:t>is</w:t>
      </w:r>
      <w:r w:rsidRPr="00FA6476">
        <w:t xml:space="preserve"> </w:t>
      </w:r>
      <w:r w:rsidRPr="00752225">
        <w:t>to</w:t>
      </w:r>
      <w:r w:rsidRPr="00FA6476">
        <w:t xml:space="preserve"> </w:t>
      </w:r>
      <w:r w:rsidRPr="00752225">
        <w:t>be</w:t>
      </w:r>
      <w:r w:rsidRPr="00FA6476">
        <w:t xml:space="preserve"> </w:t>
      </w:r>
      <w:r w:rsidRPr="00752225">
        <w:t>entered</w:t>
      </w:r>
      <w:r w:rsidRPr="00FA6476">
        <w:t xml:space="preserve"> </w:t>
      </w:r>
      <w:r w:rsidRPr="00752225">
        <w:t>in</w:t>
      </w:r>
      <w:r w:rsidRPr="00FA6476">
        <w:t xml:space="preserve"> </w:t>
      </w:r>
      <w:r w:rsidRPr="00752225">
        <w:t>the</w:t>
      </w:r>
      <w:r w:rsidRPr="00FA6476">
        <w:t xml:space="preserve"> </w:t>
      </w:r>
      <w:r w:rsidRPr="00752225">
        <w:t>list</w:t>
      </w:r>
      <w:r w:rsidRPr="00FA6476">
        <w:t xml:space="preserve"> </w:t>
      </w:r>
      <w:r w:rsidRPr="00752225">
        <w:t>of</w:t>
      </w:r>
      <w:r w:rsidRPr="00FA6476">
        <w:t xml:space="preserve"> </w:t>
      </w:r>
      <w:r w:rsidRPr="00752225">
        <w:t>voters</w:t>
      </w:r>
      <w:r w:rsidRPr="00FA6476">
        <w:t xml:space="preserve"> </w:t>
      </w:r>
      <w:r w:rsidRPr="00752225">
        <w:t>with</w:t>
      </w:r>
      <w:r w:rsidRPr="00FA6476">
        <w:t xml:space="preserve"> </w:t>
      </w:r>
      <w:r w:rsidRPr="00752225">
        <w:t>disabilities</w:t>
      </w:r>
      <w:r w:rsidRPr="00FA6476">
        <w:t xml:space="preserve"> </w:t>
      </w:r>
      <w:r w:rsidRPr="00752225">
        <w:t>assisted</w:t>
      </w:r>
      <w:r w:rsidRPr="00FA6476">
        <w:t xml:space="preserve"> </w:t>
      </w:r>
      <w:r w:rsidRPr="00752225">
        <w:t>by</w:t>
      </w:r>
      <w:r w:rsidRPr="00FA6476">
        <w:t xml:space="preserve"> </w:t>
      </w:r>
      <w:r w:rsidRPr="00752225">
        <w:t>companions.</w:t>
      </w:r>
      <w:r w:rsidRPr="00752225">
        <w:fldChar w:fldCharType="begin"/>
      </w:r>
      <w:r w:rsidRPr="00752225">
        <w:instrText xml:space="preserve"> SYMBOL 148 \* MERGEFORMAT </w:instrText>
      </w:r>
      <w:r w:rsidRPr="00752225">
        <w:fldChar w:fldCharType="end"/>
      </w:r>
    </w:p>
    <w:p w14:paraId="2B2A0A2D" w14:textId="77777777" w:rsidR="00C8258C" w:rsidRDefault="00C8258C" w:rsidP="00DE358F">
      <w:pPr>
        <w:pStyle w:val="SIPart"/>
      </w:pPr>
      <w:r>
        <w:lastRenderedPageBreak/>
        <w:t>PART</w:t>
      </w:r>
      <w:r w:rsidRPr="00FA6476">
        <w:t xml:space="preserve"> </w:t>
      </w:r>
      <w:r>
        <w:rPr>
          <w:noProof/>
        </w:rPr>
        <w:fldChar w:fldCharType="begin"/>
      </w:r>
      <w:r>
        <w:rPr>
          <w:noProof/>
        </w:rPr>
        <w:instrText xml:space="preserve"> SEQ Part_ \* arabic </w:instrText>
      </w:r>
      <w:r>
        <w:rPr>
          <w:noProof/>
        </w:rPr>
        <w:fldChar w:fldCharType="separate"/>
      </w:r>
      <w:r>
        <w:rPr>
          <w:noProof/>
        </w:rPr>
        <w:t>3</w:t>
      </w:r>
      <w:r>
        <w:rPr>
          <w:noProof/>
        </w:rPr>
        <w:fldChar w:fldCharType="end"/>
      </w:r>
    </w:p>
    <w:p w14:paraId="06D51B2C" w14:textId="77777777" w:rsidR="00C8258C" w:rsidRPr="005A70C0" w:rsidRDefault="00C8258C" w:rsidP="00DE358F">
      <w:pPr>
        <w:pStyle w:val="SIpartheading"/>
      </w:pPr>
      <w:r>
        <w:t>Amendment</w:t>
      </w:r>
      <w:r w:rsidRPr="00FA6476">
        <w:t xml:space="preserve"> </w:t>
      </w:r>
      <w:r>
        <w:t>of</w:t>
      </w:r>
      <w:r w:rsidRPr="00FA6476">
        <w:t xml:space="preserve"> </w:t>
      </w:r>
      <w:r>
        <w:t>the</w:t>
      </w:r>
      <w:r w:rsidRPr="00FA6476">
        <w:t xml:space="preserve"> </w:t>
      </w:r>
      <w:r>
        <w:t>Communities</w:t>
      </w:r>
      <w:r w:rsidRPr="00FA6476">
        <w:t xml:space="preserve"> </w:t>
      </w:r>
      <w:r>
        <w:t>Rules</w:t>
      </w:r>
    </w:p>
    <w:p w14:paraId="38800AA7" w14:textId="77777777" w:rsidR="00C8258C" w:rsidRDefault="00C8258C" w:rsidP="00C8258C">
      <w:pPr>
        <w:pStyle w:val="H1"/>
      </w:pPr>
      <w:r>
        <w:t>Rule</w:t>
      </w:r>
      <w:r w:rsidRPr="00FA6476">
        <w:t xml:space="preserve"> </w:t>
      </w:r>
      <w:r>
        <w:t>5</w:t>
      </w:r>
      <w:r w:rsidRPr="00FA6476">
        <w:t xml:space="preserve"> </w:t>
      </w:r>
      <w:r>
        <w:t>of</w:t>
      </w:r>
      <w:r w:rsidRPr="00FA6476">
        <w:t xml:space="preserve"> </w:t>
      </w:r>
      <w:r>
        <w:t>the</w:t>
      </w:r>
      <w:r w:rsidRPr="00FA6476">
        <w:t xml:space="preserve"> </w:t>
      </w:r>
      <w:r>
        <w:t>Communities</w:t>
      </w:r>
      <w:r w:rsidRPr="00FA6476">
        <w:t xml:space="preserve"> </w:t>
      </w:r>
      <w:r>
        <w:t>Rules</w:t>
      </w:r>
    </w:p>
    <w:p w14:paraId="23256DD4"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5(12)</w:t>
      </w:r>
      <w:r w:rsidRPr="00FA6476">
        <w:t xml:space="preserve"> </w:t>
      </w:r>
      <w:r>
        <w:t>of</w:t>
      </w:r>
      <w:r w:rsidRPr="00FA6476">
        <w:t xml:space="preserve"> </w:t>
      </w:r>
      <w:r>
        <w:t>the</w:t>
      </w:r>
      <w:r w:rsidRPr="00FA6476">
        <w:t xml:space="preserve"> </w:t>
      </w:r>
      <w:r>
        <w:t>Communities</w:t>
      </w:r>
      <w:r w:rsidRPr="00FA6476">
        <w:t xml:space="preserve"> </w:t>
      </w:r>
      <w:r>
        <w:t>Rules</w:t>
      </w:r>
      <w:r w:rsidRPr="00FA6476">
        <w:t xml:space="preserve"> </w:t>
      </w:r>
      <w:r>
        <w:t>(filling</w:t>
      </w:r>
      <w:r w:rsidRPr="00FA6476">
        <w:t xml:space="preserve"> </w:t>
      </w:r>
      <w:r>
        <w:t>of</w:t>
      </w:r>
      <w:r w:rsidRPr="00FA6476">
        <w:t xml:space="preserve"> </w:t>
      </w:r>
      <w:r>
        <w:t>casual</w:t>
      </w:r>
      <w:r w:rsidRPr="00FA6476">
        <w:t xml:space="preserve"> </w:t>
      </w:r>
      <w:r>
        <w:t>vacancies),</w:t>
      </w:r>
      <w:r w:rsidRPr="00FA6476">
        <w:t xml:space="preserve"> </w:t>
      </w:r>
      <w:r>
        <w:t>for</w:t>
      </w:r>
      <w:r w:rsidRPr="00FA6476">
        <w:t xml:space="preserve"> </w:t>
      </w:r>
      <w:r>
        <w:t>“the</w:t>
      </w:r>
      <w:r w:rsidRPr="00FA6476">
        <w:t xml:space="preserve"> </w:t>
      </w:r>
      <w:r>
        <w:t>expected</w:t>
      </w:r>
      <w:r w:rsidRPr="00FA6476">
        <w:t xml:space="preserve"> </w:t>
      </w:r>
      <w:r>
        <w:t>day</w:t>
      </w:r>
      <w:r w:rsidRPr="00FA6476">
        <w:t xml:space="preserve"> </w:t>
      </w:r>
      <w:r>
        <w:t>of”</w:t>
      </w:r>
      <w:r w:rsidRPr="00FA6476">
        <w:t xml:space="preserve"> </w:t>
      </w:r>
      <w:r>
        <w:t>substitute</w:t>
      </w:r>
      <w:r w:rsidRPr="00FA6476">
        <w:t xml:space="preserve"> </w:t>
      </w:r>
      <w:r>
        <w:t>“the</w:t>
      </w:r>
      <w:r w:rsidRPr="00FA6476">
        <w:t xml:space="preserve"> </w:t>
      </w:r>
      <w:r>
        <w:t>fourth</w:t>
      </w:r>
      <w:r w:rsidRPr="00FA6476">
        <w:t xml:space="preserve"> </w:t>
      </w:r>
      <w:r>
        <w:t>day</w:t>
      </w:r>
      <w:r w:rsidRPr="00FA6476">
        <w:t xml:space="preserve"> </w:t>
      </w:r>
      <w:r>
        <w:t>after”.</w:t>
      </w:r>
    </w:p>
    <w:p w14:paraId="6DF32A97" w14:textId="77777777" w:rsidR="00C8258C" w:rsidRDefault="00C8258C" w:rsidP="00C8258C">
      <w:pPr>
        <w:pStyle w:val="H1"/>
      </w:pPr>
      <w:r>
        <w:t>Schedule</w:t>
      </w:r>
      <w:r w:rsidRPr="00FA6476">
        <w:t xml:space="preserve"> </w:t>
      </w:r>
      <w:r>
        <w:t>1</w:t>
      </w:r>
      <w:r w:rsidRPr="00FA6476">
        <w:t xml:space="preserve"> </w:t>
      </w:r>
      <w:r>
        <w:t>to</w:t>
      </w:r>
      <w:r w:rsidRPr="00FA6476">
        <w:t xml:space="preserve"> </w:t>
      </w:r>
      <w:r>
        <w:t>the</w:t>
      </w:r>
      <w:r w:rsidRPr="00FA6476">
        <w:t xml:space="preserve"> </w:t>
      </w:r>
      <w:r>
        <w:t>Communities</w:t>
      </w:r>
      <w:r w:rsidRPr="00FA6476">
        <w:t xml:space="preserve"> </w:t>
      </w:r>
      <w:r>
        <w:t>Rules</w:t>
      </w:r>
    </w:p>
    <w:p w14:paraId="24B5D520" w14:textId="77777777" w:rsidR="00C8258C" w:rsidRPr="008B05B9" w:rsidRDefault="00C8258C" w:rsidP="00C8258C">
      <w:pPr>
        <w:pStyle w:val="N1"/>
        <w:tabs>
          <w:tab w:val="num" w:pos="360"/>
        </w:tabs>
        <w:ind w:left="0"/>
      </w:pPr>
      <w:r w:rsidRPr="00FA6476">
        <w:t> </w:t>
      </w:r>
      <w:r>
        <w:t>Schedule</w:t>
      </w:r>
      <w:r w:rsidRPr="00FA6476">
        <w:t xml:space="preserve"> </w:t>
      </w:r>
      <w:r>
        <w:t>1</w:t>
      </w:r>
      <w:r w:rsidRPr="00FA6476">
        <w:t xml:space="preserve"> </w:t>
      </w:r>
      <w:r>
        <w:t>to</w:t>
      </w:r>
      <w:r w:rsidRPr="00FA6476">
        <w:t xml:space="preserve"> </w:t>
      </w:r>
      <w:r>
        <w:t>the</w:t>
      </w:r>
      <w:r w:rsidRPr="00FA6476">
        <w:t xml:space="preserve"> </w:t>
      </w:r>
      <w:r>
        <w:t>Communities</w:t>
      </w:r>
      <w:r w:rsidRPr="00FA6476">
        <w:t xml:space="preserve"> </w:t>
      </w:r>
      <w:r>
        <w:t>Rules</w:t>
      </w:r>
      <w:r w:rsidRPr="00FA6476">
        <w:t xml:space="preserve"> </w:t>
      </w:r>
      <w:r>
        <w:t>(rules</w:t>
      </w:r>
      <w:r w:rsidRPr="00FA6476">
        <w:t xml:space="preserve"> </w:t>
      </w:r>
      <w:r>
        <w:t>for</w:t>
      </w:r>
      <w:r w:rsidRPr="00FA6476">
        <w:t xml:space="preserve"> </w:t>
      </w:r>
      <w:r>
        <w:t>conduct</w:t>
      </w:r>
      <w:r w:rsidRPr="00FA6476">
        <w:t xml:space="preserve"> </w:t>
      </w:r>
      <w:r>
        <w:t>of</w:t>
      </w:r>
      <w:r w:rsidRPr="00FA6476">
        <w:t xml:space="preserve"> </w:t>
      </w:r>
      <w:r>
        <w:t>an</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rsidRPr="008B05B9">
        <w:t>a community where poll is not taken together with poll at another election) is amended in accordance with rules 61 to 84.</w:t>
      </w:r>
    </w:p>
    <w:p w14:paraId="6EBDE040" w14:textId="77777777" w:rsidR="00C8258C" w:rsidRDefault="00C8258C" w:rsidP="00C8258C">
      <w:pPr>
        <w:pStyle w:val="N1"/>
        <w:tabs>
          <w:tab w:val="num" w:pos="360"/>
        </w:tabs>
        <w:ind w:left="0"/>
      </w:pPr>
      <w:r w:rsidRPr="008B05B9">
        <w:t> In rule 6 (nomination papers: descriptions</w:t>
      </w:r>
      <w:r w:rsidRPr="003F5B9B">
        <w:t>),</w:t>
      </w:r>
      <w:r w:rsidRPr="00FA6476">
        <w:t xml:space="preserve"> </w:t>
      </w:r>
      <w:r w:rsidRPr="003F5B9B">
        <w:t>for</w:t>
      </w:r>
      <w:r w:rsidRPr="00FA6476">
        <w:t xml:space="preserve"> </w:t>
      </w:r>
      <w:r w:rsidRPr="003F5B9B">
        <w:t>paragraph</w:t>
      </w:r>
      <w:r w:rsidRPr="00FA6476">
        <w:t xml:space="preserve"> </w:t>
      </w:r>
      <w:r w:rsidRPr="003F5B9B">
        <w:t>(4)(b)</w:t>
      </w:r>
      <w:r w:rsidRPr="00FA6476">
        <w:t xml:space="preserve"> </w:t>
      </w:r>
      <w:r w:rsidRPr="003F5B9B">
        <w:t>substitute</w:t>
      </w:r>
      <w:r>
        <w:t>—</w:t>
      </w:r>
    </w:p>
    <w:p w14:paraId="0550D6DD" w14:textId="77777777" w:rsidR="00C8258C" w:rsidRDefault="00C8258C" w:rsidP="00C8258C">
      <w:pPr>
        <w:pStyle w:val="LQN3"/>
      </w:pPr>
      <w:r w:rsidRPr="003F5B9B">
        <w:fldChar w:fldCharType="begin"/>
      </w:r>
      <w:r w:rsidRPr="003F5B9B">
        <w:instrText xml:space="preserve"> SYMBOL 147 \* MERGEFORMAT </w:instrText>
      </w:r>
      <w:r w:rsidRPr="003F5B9B">
        <w:fldChar w:fldCharType="end"/>
      </w:r>
      <w:r>
        <w:t>(b)</w:t>
      </w:r>
      <w:r w:rsidRPr="00FA6476">
        <w:tab/>
      </w:r>
      <w:r w:rsidRPr="003F5B9B">
        <w:t>the</w:t>
      </w:r>
      <w:r w:rsidRPr="00FA6476">
        <w:t xml:space="preserve"> </w:t>
      </w:r>
      <w:r w:rsidRPr="003F5B9B">
        <w:t>description</w:t>
      </w:r>
      <w:r>
        <w:t>—</w:t>
      </w:r>
    </w:p>
    <w:p w14:paraId="094F8713" w14:textId="77777777" w:rsidR="00C8258C" w:rsidRDefault="00C8258C" w:rsidP="00C8258C">
      <w:pPr>
        <w:pStyle w:val="LQN4"/>
      </w:pPr>
      <w:r w:rsidRPr="00FA6476">
        <w:tab/>
      </w:r>
      <w:r>
        <w:t>(i)</w:t>
      </w:r>
      <w:r w:rsidRPr="00FA6476">
        <w:tab/>
      </w:r>
      <w:r w:rsidRPr="003F5B9B">
        <w:t>consists</w:t>
      </w:r>
      <w:r w:rsidRPr="00FA6476">
        <w:t xml:space="preserve"> </w:t>
      </w:r>
      <w:r w:rsidRPr="003F5B9B">
        <w:t>of</w:t>
      </w:r>
      <w:r w:rsidRPr="00FA6476">
        <w:t xml:space="preserve"> </w:t>
      </w:r>
      <w:r w:rsidRPr="003F5B9B">
        <w:t>the</w:t>
      </w:r>
      <w:r w:rsidRPr="00FA6476">
        <w:t xml:space="preserve"> </w:t>
      </w:r>
      <w:r w:rsidRPr="003F5B9B">
        <w:t>registered</w:t>
      </w:r>
      <w:r w:rsidRPr="00FA6476">
        <w:t xml:space="preserve"> </w:t>
      </w:r>
      <w:r w:rsidRPr="003F5B9B">
        <w:t>name</w:t>
      </w:r>
      <w:r w:rsidRPr="00FA6476">
        <w:t xml:space="preserve"> </w:t>
      </w:r>
      <w:r w:rsidRPr="003F5B9B">
        <w:t>of</w:t>
      </w:r>
      <w:r w:rsidRPr="00FA6476">
        <w:t xml:space="preserve"> </w:t>
      </w:r>
      <w:r w:rsidRPr="003F5B9B">
        <w:t>each</w:t>
      </w:r>
      <w:r w:rsidRPr="00FA6476">
        <w:t xml:space="preserve"> </w:t>
      </w:r>
      <w:r w:rsidRPr="003F5B9B">
        <w:t>of</w:t>
      </w:r>
      <w:r w:rsidRPr="00FA6476">
        <w:t xml:space="preserve"> </w:t>
      </w:r>
      <w:r w:rsidRPr="003F5B9B">
        <w:t>the</w:t>
      </w:r>
      <w:r w:rsidRPr="00FA6476">
        <w:t xml:space="preserve"> </w:t>
      </w:r>
      <w:r w:rsidRPr="003F5B9B">
        <w:t>parties</w:t>
      </w:r>
      <w:r w:rsidRPr="00FA6476">
        <w:t xml:space="preserve"> </w:t>
      </w:r>
      <w:r w:rsidRPr="003F5B9B">
        <w:t>shown</w:t>
      </w:r>
      <w:r w:rsidRPr="00FA6476">
        <w:t xml:space="preserve"> </w:t>
      </w:r>
      <w:r w:rsidRPr="003F5B9B">
        <w:t>in</w:t>
      </w:r>
      <w:r w:rsidRPr="00FA6476">
        <w:t xml:space="preserve"> </w:t>
      </w:r>
      <w:r w:rsidRPr="003F5B9B">
        <w:t>either</w:t>
      </w:r>
      <w:r w:rsidRPr="00FA6476">
        <w:t xml:space="preserve"> </w:t>
      </w:r>
      <w:r w:rsidRPr="003F5B9B">
        <w:t>or</w:t>
      </w:r>
      <w:r w:rsidRPr="00FA6476">
        <w:t xml:space="preserve"> </w:t>
      </w:r>
      <w:r w:rsidRPr="003F5B9B">
        <w:t>both</w:t>
      </w:r>
      <w:r w:rsidRPr="00FA6476">
        <w:t xml:space="preserve"> </w:t>
      </w:r>
      <w:r w:rsidRPr="003F5B9B">
        <w:t>of</w:t>
      </w:r>
      <w:r w:rsidRPr="00FA6476">
        <w:t xml:space="preserve"> </w:t>
      </w:r>
      <w:r w:rsidRPr="003F5B9B">
        <w:t>the</w:t>
      </w:r>
      <w:r w:rsidRPr="00FA6476">
        <w:t xml:space="preserve"> </w:t>
      </w:r>
      <w:r w:rsidRPr="003F5B9B">
        <w:t>versions</w:t>
      </w:r>
      <w:r w:rsidRPr="00FA6476">
        <w:t xml:space="preserve"> </w:t>
      </w:r>
      <w:r w:rsidRPr="003F5B9B">
        <w:t>described</w:t>
      </w:r>
      <w:r w:rsidRPr="00FA6476">
        <w:t xml:space="preserve"> </w:t>
      </w:r>
      <w:r w:rsidRPr="003F5B9B">
        <w:t>in</w:t>
      </w:r>
      <w:r w:rsidRPr="00FA6476">
        <w:t xml:space="preserve"> </w:t>
      </w:r>
      <w:r w:rsidRPr="003F5B9B">
        <w:t>paragraph</w:t>
      </w:r>
      <w:r w:rsidRPr="00FA6476">
        <w:t xml:space="preserve"> </w:t>
      </w:r>
      <w:r w:rsidRPr="003F5B9B">
        <w:t>(5),</w:t>
      </w:r>
      <w:r w:rsidRPr="00FA6476">
        <w:t xml:space="preserve"> </w:t>
      </w:r>
      <w:r w:rsidRPr="003F5B9B">
        <w:t>or</w:t>
      </w:r>
    </w:p>
    <w:p w14:paraId="4AFD8C83" w14:textId="77777777" w:rsidR="00C8258C" w:rsidRDefault="00C8258C" w:rsidP="00C8258C">
      <w:pPr>
        <w:pStyle w:val="LQN4"/>
      </w:pPr>
      <w:r w:rsidRPr="00FA6476">
        <w:tab/>
      </w:r>
      <w:r>
        <w:t>(ii)</w:t>
      </w:r>
      <w:r w:rsidRPr="00FA6476">
        <w:tab/>
      </w:r>
      <w:r w:rsidRPr="003F5B9B">
        <w:t>is</w:t>
      </w:r>
      <w:r w:rsidRPr="00FA6476">
        <w:t xml:space="preserve"> </w:t>
      </w:r>
      <w:r w:rsidRPr="003F5B9B">
        <w:t>a</w:t>
      </w:r>
      <w:r w:rsidRPr="00FA6476">
        <w:t xml:space="preserve"> </w:t>
      </w:r>
      <w:r w:rsidRPr="003F5B9B">
        <w:t>description</w:t>
      </w:r>
      <w:r w:rsidRPr="00FA6476">
        <w:t xml:space="preserve"> </w:t>
      </w:r>
      <w:r w:rsidRPr="003F5B9B">
        <w:t>registered</w:t>
      </w:r>
      <w:r w:rsidRPr="00FA6476">
        <w:t xml:space="preserve"> </w:t>
      </w:r>
      <w:r w:rsidRPr="003F5B9B">
        <w:t>for</w:t>
      </w:r>
      <w:r w:rsidRPr="00FA6476">
        <w:t xml:space="preserve"> </w:t>
      </w:r>
      <w:r w:rsidRPr="003F5B9B">
        <w:t>use</w:t>
      </w:r>
      <w:r w:rsidRPr="00FA6476">
        <w:t xml:space="preserve"> </w:t>
      </w:r>
      <w:r w:rsidRPr="003F5B9B">
        <w:t>by</w:t>
      </w:r>
      <w:r w:rsidRPr="00FA6476">
        <w:t xml:space="preserve"> </w:t>
      </w:r>
      <w:r w:rsidRPr="003F5B9B">
        <w:t>each</w:t>
      </w:r>
      <w:r w:rsidRPr="00FA6476">
        <w:t xml:space="preserve"> </w:t>
      </w:r>
      <w:r w:rsidRPr="003F5B9B">
        <w:t>of</w:t>
      </w:r>
      <w:r w:rsidRPr="00FA6476">
        <w:t xml:space="preserve"> </w:t>
      </w:r>
      <w:r w:rsidRPr="003F5B9B">
        <w:t>the</w:t>
      </w:r>
      <w:r w:rsidRPr="00FA6476">
        <w:t xml:space="preserve"> </w:t>
      </w:r>
      <w:r w:rsidRPr="003F5B9B">
        <w:t>parties</w:t>
      </w:r>
      <w:r w:rsidRPr="00FA6476">
        <w:t xml:space="preserve"> </w:t>
      </w:r>
      <w:r w:rsidRPr="003F5B9B">
        <w:t>under</w:t>
      </w:r>
      <w:r w:rsidRPr="00FA6476">
        <w:t xml:space="preserve"> </w:t>
      </w:r>
      <w:r w:rsidRPr="003F5B9B">
        <w:t>section</w:t>
      </w:r>
      <w:r w:rsidRPr="00FA6476">
        <w:t xml:space="preserve"> </w:t>
      </w:r>
      <w:r w:rsidRPr="003F5B9B">
        <w:t>28B</w:t>
      </w:r>
      <w:r w:rsidRPr="00FA6476">
        <w:t xml:space="preserve"> </w:t>
      </w:r>
      <w:r w:rsidRPr="003F5B9B">
        <w:t>of</w:t>
      </w:r>
      <w:r w:rsidRPr="00FA6476">
        <w:t xml:space="preserve"> </w:t>
      </w:r>
      <w:r w:rsidRPr="003F5B9B">
        <w:t>the</w:t>
      </w:r>
      <w:r w:rsidRPr="00FA6476">
        <w:t xml:space="preserve"> </w:t>
      </w:r>
      <w:r w:rsidRPr="003F5B9B">
        <w:t>Political</w:t>
      </w:r>
      <w:r w:rsidRPr="00FA6476">
        <w:t xml:space="preserve"> </w:t>
      </w:r>
      <w:r w:rsidRPr="003F5B9B">
        <w:t>Parties,</w:t>
      </w:r>
      <w:r w:rsidRPr="00FA6476">
        <w:t xml:space="preserve"> </w:t>
      </w:r>
      <w:r w:rsidRPr="003F5B9B">
        <w:t>Elections</w:t>
      </w:r>
      <w:r w:rsidRPr="00FA6476">
        <w:t xml:space="preserve"> </w:t>
      </w:r>
      <w:r w:rsidRPr="003F5B9B">
        <w:t>and</w:t>
      </w:r>
      <w:r w:rsidRPr="00FA6476">
        <w:t xml:space="preserve"> </w:t>
      </w:r>
      <w:r w:rsidRPr="003F5B9B">
        <w:t>Referendums</w:t>
      </w:r>
      <w:r w:rsidRPr="00FA6476">
        <w:t xml:space="preserve"> </w:t>
      </w:r>
      <w:r w:rsidRPr="003F5B9B">
        <w:t>Act</w:t>
      </w:r>
      <w:r w:rsidRPr="00FA6476">
        <w:t xml:space="preserve"> </w:t>
      </w:r>
      <w:r w:rsidRPr="003F5B9B">
        <w:t>2000</w:t>
      </w:r>
      <w:r w:rsidRPr="00FA6476">
        <w:t xml:space="preserve"> </w:t>
      </w:r>
      <w:r>
        <w:t>(joint</w:t>
      </w:r>
      <w:r w:rsidRPr="00FA6476">
        <w:t xml:space="preserve"> </w:t>
      </w:r>
      <w:r>
        <w:t>descriptions),</w:t>
      </w:r>
      <w:r w:rsidRPr="00FA6476">
        <w:t xml:space="preserve"> </w:t>
      </w:r>
      <w:r>
        <w:t>and</w:t>
      </w:r>
      <w:r w:rsidRPr="003F5B9B">
        <w:fldChar w:fldCharType="begin"/>
      </w:r>
      <w:r w:rsidRPr="003F5B9B">
        <w:instrText xml:space="preserve"> SYMBOL 148 \* MERGEFORMAT </w:instrText>
      </w:r>
      <w:r w:rsidRPr="003F5B9B">
        <w:fldChar w:fldCharType="end"/>
      </w:r>
      <w:r>
        <w:t>.</w:t>
      </w:r>
    </w:p>
    <w:p w14:paraId="7C0468A9" w14:textId="77777777" w:rsidR="00C8258C" w:rsidRDefault="00C8258C" w:rsidP="00C8258C">
      <w:pPr>
        <w:pStyle w:val="N1"/>
        <w:tabs>
          <w:tab w:val="num" w:pos="360"/>
        </w:tabs>
        <w:ind w:left="0"/>
      </w:pPr>
      <w:r w:rsidRPr="00FA6476">
        <w:t> </w:t>
      </w:r>
      <w:r w:rsidRPr="00950B8D">
        <w:t>In</w:t>
      </w:r>
      <w:r w:rsidRPr="00FA6476">
        <w:t xml:space="preserve"> </w:t>
      </w:r>
      <w:r w:rsidRPr="00950B8D">
        <w:t>rule</w:t>
      </w:r>
      <w:r w:rsidRPr="00FA6476">
        <w:t xml:space="preserve"> </w:t>
      </w:r>
      <w:r w:rsidRPr="00950B8D">
        <w:t>16</w:t>
      </w:r>
      <w:r w:rsidRPr="00FA6476">
        <w:t xml:space="preserve"> </w:t>
      </w:r>
      <w:r w:rsidRPr="00950B8D">
        <w:t>(correction</w:t>
      </w:r>
      <w:r w:rsidRPr="00FA6476">
        <w:t xml:space="preserve"> </w:t>
      </w:r>
      <w:r w:rsidRPr="00950B8D">
        <w:t>of</w:t>
      </w:r>
      <w:r w:rsidRPr="00FA6476">
        <w:t xml:space="preserve"> </w:t>
      </w:r>
      <w:r w:rsidRPr="00950B8D">
        <w:t>minor</w:t>
      </w:r>
      <w:r w:rsidRPr="00FA6476">
        <w:t xml:space="preserve"> </w:t>
      </w:r>
      <w:r w:rsidRPr="00950B8D">
        <w:t>errors</w:t>
      </w:r>
      <w:r w:rsidRPr="00FA6476">
        <w:t xml:space="preserve"> </w:t>
      </w:r>
      <w:r w:rsidRPr="00950B8D">
        <w:t>in</w:t>
      </w:r>
      <w:r w:rsidRPr="00FA6476">
        <w:t xml:space="preserve"> </w:t>
      </w:r>
      <w:r w:rsidRPr="00950B8D">
        <w:t>nomination</w:t>
      </w:r>
      <w:r w:rsidRPr="00FA6476">
        <w:t xml:space="preserve"> </w:t>
      </w:r>
      <w:r w:rsidRPr="00950B8D">
        <w:t>paper</w:t>
      </w:r>
      <w:r w:rsidRPr="00FA6476">
        <w:t xml:space="preserve"> </w:t>
      </w:r>
      <w:r w:rsidRPr="00950B8D">
        <w:t>or</w:t>
      </w:r>
      <w:r w:rsidRPr="00FA6476">
        <w:t xml:space="preserve"> </w:t>
      </w:r>
      <w:r w:rsidRPr="00950B8D">
        <w:t>home</w:t>
      </w:r>
      <w:r w:rsidRPr="00FA6476">
        <w:t xml:space="preserve"> </w:t>
      </w:r>
      <w:r w:rsidRPr="00950B8D">
        <w:t>address</w:t>
      </w:r>
      <w:r w:rsidRPr="00FA6476">
        <w:t xml:space="preserve"> </w:t>
      </w:r>
      <w:r w:rsidRPr="00950B8D">
        <w:t>form),</w:t>
      </w:r>
      <w:r w:rsidRPr="00FA6476">
        <w:t xml:space="preserve"> </w:t>
      </w:r>
      <w:r w:rsidRPr="00950B8D">
        <w:t>omit</w:t>
      </w:r>
      <w:r w:rsidRPr="00FA6476">
        <w:t xml:space="preserve"> </w:t>
      </w:r>
      <w:r w:rsidRPr="00950B8D">
        <w:t>paragraph</w:t>
      </w:r>
      <w:r w:rsidRPr="00FA6476">
        <w:t xml:space="preserve"> </w:t>
      </w:r>
      <w:r w:rsidRPr="00950B8D">
        <w:t>(2)(a)</w:t>
      </w:r>
      <w:r>
        <w:t>.</w:t>
      </w:r>
    </w:p>
    <w:p w14:paraId="50300AE3" w14:textId="77777777" w:rsidR="00C8258C" w:rsidRDefault="00C8258C" w:rsidP="00C8258C">
      <w:pPr>
        <w:pStyle w:val="N1"/>
        <w:tabs>
          <w:tab w:val="num" w:pos="360"/>
        </w:tabs>
        <w:ind w:left="0"/>
      </w:pPr>
      <w:r w:rsidRPr="00FA6476">
        <w:t> </w:t>
      </w:r>
      <w:r w:rsidRPr="00950B8D">
        <w:t>In</w:t>
      </w:r>
      <w:r w:rsidRPr="00FA6476">
        <w:t xml:space="preserve"> </w:t>
      </w:r>
      <w:r w:rsidRPr="00950B8D">
        <w:t>rule</w:t>
      </w:r>
      <w:r w:rsidRPr="00FA6476">
        <w:t xml:space="preserve"> </w:t>
      </w:r>
      <w:r w:rsidRPr="00950B8D">
        <w:t>17</w:t>
      </w:r>
      <w:r w:rsidRPr="00FA6476">
        <w:t xml:space="preserve"> </w:t>
      </w:r>
      <w:r w:rsidRPr="00950B8D">
        <w:t>(inspection</w:t>
      </w:r>
      <w:r w:rsidRPr="00FA6476">
        <w:t xml:space="preserve"> </w:t>
      </w:r>
      <w:r w:rsidRPr="00950B8D">
        <w:t>of</w:t>
      </w:r>
      <w:r w:rsidRPr="00FA6476">
        <w:t xml:space="preserve"> </w:t>
      </w:r>
      <w:r w:rsidRPr="00950B8D">
        <w:t>nomination</w:t>
      </w:r>
      <w:r w:rsidRPr="00FA6476">
        <w:t xml:space="preserve"> </w:t>
      </w:r>
      <w:r w:rsidRPr="00950B8D">
        <w:t>papers),</w:t>
      </w:r>
      <w:r w:rsidRPr="00FA6476">
        <w:t xml:space="preserve"> </w:t>
      </w:r>
      <w:r w:rsidRPr="00950B8D">
        <w:t>after</w:t>
      </w:r>
      <w:r w:rsidRPr="00FA6476">
        <w:t xml:space="preserve"> </w:t>
      </w:r>
      <w:r w:rsidRPr="00950B8D">
        <w:t>paragraph</w:t>
      </w:r>
      <w:r w:rsidRPr="00FA6476">
        <w:t xml:space="preserve"> </w:t>
      </w:r>
      <w:r w:rsidRPr="00950B8D">
        <w:t>(3)</w:t>
      </w:r>
      <w:r w:rsidRPr="00FA6476">
        <w:t xml:space="preserve"> </w:t>
      </w:r>
      <w:r w:rsidRPr="00950B8D">
        <w:t>insert</w:t>
      </w:r>
      <w:r>
        <w:t>—</w:t>
      </w:r>
    </w:p>
    <w:p w14:paraId="5E1E8B18" w14:textId="77777777" w:rsidR="00C8258C" w:rsidRDefault="00C8258C" w:rsidP="00C8258C">
      <w:pPr>
        <w:pStyle w:val="LQN2"/>
      </w:pPr>
      <w:r w:rsidRPr="00950B8D">
        <w:fldChar w:fldCharType="begin"/>
      </w:r>
      <w:r w:rsidRPr="00950B8D">
        <w:instrText xml:space="preserve"> SYMBOL 147 \* MERGEFORMAT </w:instrText>
      </w:r>
      <w:r w:rsidRPr="00950B8D">
        <w:fldChar w:fldCharType="end"/>
      </w:r>
      <w:r>
        <w:t>(4)</w:t>
      </w:r>
      <w:r w:rsidRPr="00FA6476">
        <w:t> </w:t>
      </w:r>
      <w:r w:rsidRPr="00950B8D">
        <w:t>Where</w:t>
      </w:r>
      <w:r w:rsidRPr="00FA6476">
        <w:t xml:space="preserve"> </w:t>
      </w:r>
      <w:r w:rsidRPr="00950B8D">
        <w:t>nomination</w:t>
      </w:r>
      <w:r w:rsidRPr="00FA6476">
        <w:t xml:space="preserve"> </w:t>
      </w:r>
      <w:r w:rsidRPr="00950B8D">
        <w:t>papers</w:t>
      </w:r>
      <w:r w:rsidRPr="00FA6476">
        <w:t xml:space="preserve"> </w:t>
      </w:r>
      <w:r w:rsidRPr="00950B8D">
        <w:t>have</w:t>
      </w:r>
      <w:r w:rsidRPr="00FA6476">
        <w:t xml:space="preserve"> </w:t>
      </w:r>
      <w:r w:rsidRPr="00950B8D">
        <w:t>been</w:t>
      </w:r>
      <w:r w:rsidRPr="00FA6476">
        <w:t xml:space="preserve"> </w:t>
      </w:r>
      <w:r w:rsidRPr="00950B8D">
        <w:t>delivered</w:t>
      </w:r>
      <w:r w:rsidRPr="00FA6476">
        <w:t xml:space="preserve"> </w:t>
      </w:r>
      <w:r w:rsidRPr="00950B8D">
        <w:t>in</w:t>
      </w:r>
      <w:r w:rsidRPr="00FA6476">
        <w:t xml:space="preserve"> </w:t>
      </w:r>
      <w:r w:rsidRPr="00950B8D">
        <w:t>accordance</w:t>
      </w:r>
      <w:r w:rsidRPr="00FA6476">
        <w:t xml:space="preserve"> </w:t>
      </w:r>
      <w:r w:rsidRPr="00950B8D">
        <w:t>with</w:t>
      </w:r>
      <w:r w:rsidRPr="00FA6476">
        <w:t xml:space="preserve"> </w:t>
      </w:r>
      <w:r w:rsidRPr="00950B8D">
        <w:t>the</w:t>
      </w:r>
      <w:r w:rsidRPr="00FA6476">
        <w:t xml:space="preserve"> </w:t>
      </w:r>
      <w:r w:rsidRPr="00950B8D">
        <w:t>electronic</w:t>
      </w:r>
      <w:r w:rsidRPr="00FA6476">
        <w:t xml:space="preserve"> </w:t>
      </w:r>
      <w:r w:rsidRPr="00950B8D">
        <w:t>delivery</w:t>
      </w:r>
      <w:r w:rsidRPr="00FA6476">
        <w:t xml:space="preserve"> </w:t>
      </w:r>
      <w:r w:rsidRPr="00950B8D">
        <w:t>statement,</w:t>
      </w:r>
      <w:r w:rsidRPr="00FA6476">
        <w:t xml:space="preserve"> </w:t>
      </w:r>
      <w:r w:rsidRPr="00950B8D">
        <w:t>the</w:t>
      </w:r>
      <w:r w:rsidRPr="00FA6476">
        <w:t xml:space="preserve"> </w:t>
      </w:r>
      <w:r w:rsidRPr="00950B8D">
        <w:t>returning</w:t>
      </w:r>
      <w:r w:rsidRPr="00FA6476">
        <w:t xml:space="preserve"> </w:t>
      </w:r>
      <w:r w:rsidRPr="00950B8D">
        <w:t>officer</w:t>
      </w:r>
      <w:r w:rsidRPr="00FA6476">
        <w:t xml:space="preserve"> </w:t>
      </w:r>
      <w:r w:rsidRPr="00950B8D">
        <w:t>must</w:t>
      </w:r>
      <w:r w:rsidRPr="00FA6476">
        <w:t xml:space="preserve"> </w:t>
      </w:r>
      <w:r w:rsidRPr="00950B8D">
        <w:t>take</w:t>
      </w:r>
      <w:r w:rsidRPr="00FA6476">
        <w:t xml:space="preserve"> </w:t>
      </w:r>
      <w:r w:rsidRPr="00950B8D">
        <w:t>reasonable</w:t>
      </w:r>
      <w:r w:rsidRPr="00FA6476">
        <w:t xml:space="preserve"> </w:t>
      </w:r>
      <w:r w:rsidRPr="00950B8D">
        <w:t>steps</w:t>
      </w:r>
      <w:r w:rsidRPr="00FA6476">
        <w:t xml:space="preserve"> </w:t>
      </w:r>
      <w:r w:rsidRPr="00950B8D">
        <w:t>to</w:t>
      </w:r>
      <w:r w:rsidRPr="00FA6476">
        <w:t xml:space="preserve"> </w:t>
      </w:r>
      <w:r w:rsidRPr="00950B8D">
        <w:t>ensure</w:t>
      </w:r>
      <w:r w:rsidRPr="00FA6476">
        <w:t xml:space="preserve"> </w:t>
      </w:r>
      <w:r w:rsidRPr="00950B8D">
        <w:t>that</w:t>
      </w:r>
      <w:r w:rsidRPr="00FA6476">
        <w:t xml:space="preserve"> </w:t>
      </w:r>
      <w:r w:rsidRPr="00950B8D">
        <w:t>they</w:t>
      </w:r>
      <w:r w:rsidRPr="00FA6476">
        <w:t xml:space="preserve"> </w:t>
      </w:r>
      <w:r w:rsidRPr="00950B8D">
        <w:t>can</w:t>
      </w:r>
      <w:r w:rsidRPr="00FA6476">
        <w:t xml:space="preserve"> </w:t>
      </w:r>
      <w:r w:rsidRPr="00950B8D">
        <w:t>be</w:t>
      </w:r>
      <w:r w:rsidRPr="00FA6476">
        <w:t xml:space="preserve"> </w:t>
      </w:r>
      <w:r w:rsidRPr="00950B8D">
        <w:t>accessed</w:t>
      </w:r>
      <w:r w:rsidRPr="00FA6476">
        <w:t xml:space="preserve"> </w:t>
      </w:r>
      <w:r w:rsidRPr="00950B8D">
        <w:t>for</w:t>
      </w:r>
      <w:r w:rsidRPr="00FA6476">
        <w:t xml:space="preserve"> </w:t>
      </w:r>
      <w:r w:rsidRPr="00950B8D">
        <w:t>the</w:t>
      </w:r>
      <w:r w:rsidRPr="00FA6476">
        <w:t xml:space="preserve"> </w:t>
      </w:r>
      <w:r w:rsidRPr="00950B8D">
        <w:t>purposes</w:t>
      </w:r>
      <w:r w:rsidRPr="00FA6476">
        <w:t xml:space="preserve"> </w:t>
      </w:r>
      <w:r w:rsidRPr="00950B8D">
        <w:t>of</w:t>
      </w:r>
      <w:r w:rsidRPr="00FA6476">
        <w:t xml:space="preserve"> </w:t>
      </w:r>
      <w:r w:rsidRPr="00950B8D">
        <w:t>inspecting</w:t>
      </w:r>
      <w:r w:rsidRPr="00FA6476">
        <w:t xml:space="preserve"> </w:t>
      </w:r>
      <w:r w:rsidRPr="00950B8D">
        <w:t>them.</w:t>
      </w:r>
      <w:r w:rsidRPr="00950B8D">
        <w:fldChar w:fldCharType="begin"/>
      </w:r>
      <w:r w:rsidRPr="00950B8D">
        <w:instrText xml:space="preserve"> SYMBOL 148 \* MERGEFORMAT </w:instrText>
      </w:r>
      <w:r w:rsidRPr="00950B8D">
        <w:fldChar w:fldCharType="end"/>
      </w:r>
    </w:p>
    <w:p w14:paraId="54CAEF62" w14:textId="77777777" w:rsidR="00C8258C" w:rsidRDefault="00C8258C" w:rsidP="00C8258C">
      <w:pPr>
        <w:pStyle w:val="N1"/>
        <w:tabs>
          <w:tab w:val="num" w:pos="360"/>
        </w:tabs>
        <w:ind w:left="0"/>
      </w:pPr>
      <w:r w:rsidRPr="00FA6476">
        <w:t> </w:t>
      </w:r>
      <w:r w:rsidRPr="00950B8D">
        <w:t>In</w:t>
      </w:r>
      <w:r w:rsidRPr="00FA6476">
        <w:t xml:space="preserve"> </w:t>
      </w:r>
      <w:r w:rsidRPr="00950B8D">
        <w:t>rule</w:t>
      </w:r>
      <w:r w:rsidRPr="00FA6476">
        <w:t xml:space="preserve"> </w:t>
      </w:r>
      <w:r w:rsidRPr="00950B8D">
        <w:t>18</w:t>
      </w:r>
      <w:r w:rsidRPr="00FA6476">
        <w:t xml:space="preserve"> </w:t>
      </w:r>
      <w:r w:rsidRPr="00950B8D">
        <w:t>(inspection</w:t>
      </w:r>
      <w:r w:rsidRPr="00FA6476">
        <w:t xml:space="preserve"> </w:t>
      </w:r>
      <w:r w:rsidRPr="00950B8D">
        <w:t>of</w:t>
      </w:r>
      <w:r w:rsidRPr="00FA6476">
        <w:t xml:space="preserve"> </w:t>
      </w:r>
      <w:r w:rsidRPr="00950B8D">
        <w:t>home</w:t>
      </w:r>
      <w:r w:rsidRPr="00FA6476">
        <w:t xml:space="preserve"> </w:t>
      </w:r>
      <w:r w:rsidRPr="00950B8D">
        <w:t>address</w:t>
      </w:r>
      <w:r w:rsidRPr="00FA6476">
        <w:t xml:space="preserve"> </w:t>
      </w:r>
      <w:r w:rsidRPr="00950B8D">
        <w:t>forms),</w:t>
      </w:r>
      <w:r w:rsidRPr="00FA6476">
        <w:t xml:space="preserve"> </w:t>
      </w:r>
      <w:r w:rsidRPr="00950B8D">
        <w:t>after</w:t>
      </w:r>
      <w:r w:rsidRPr="00FA6476">
        <w:t xml:space="preserve"> </w:t>
      </w:r>
      <w:r w:rsidRPr="00950B8D">
        <w:t>paragraph</w:t>
      </w:r>
      <w:r w:rsidRPr="00FA6476">
        <w:t xml:space="preserve"> </w:t>
      </w:r>
      <w:r w:rsidRPr="00950B8D">
        <w:t>(2)</w:t>
      </w:r>
      <w:r w:rsidRPr="00FA6476">
        <w:t xml:space="preserve"> </w:t>
      </w:r>
      <w:r w:rsidRPr="00950B8D">
        <w:t>insert</w:t>
      </w:r>
      <w:r>
        <w:t>—</w:t>
      </w:r>
    </w:p>
    <w:p w14:paraId="084E7060" w14:textId="77777777" w:rsidR="00C8258C" w:rsidRDefault="00C8258C" w:rsidP="00C8258C">
      <w:pPr>
        <w:pStyle w:val="LQN2"/>
      </w:pPr>
      <w:r w:rsidRPr="00950B8D">
        <w:fldChar w:fldCharType="begin"/>
      </w:r>
      <w:r w:rsidRPr="00950B8D">
        <w:instrText xml:space="preserve"> SYMBOL 147 \* MERGEFORMAT </w:instrText>
      </w:r>
      <w:r w:rsidRPr="00950B8D">
        <w:fldChar w:fldCharType="end"/>
      </w:r>
      <w:r>
        <w:t>(2A)</w:t>
      </w:r>
      <w:r w:rsidRPr="00FA6476">
        <w:t> </w:t>
      </w:r>
      <w:r w:rsidRPr="00950B8D">
        <w:t>Where</w:t>
      </w:r>
      <w:r w:rsidRPr="00FA6476">
        <w:t xml:space="preserve"> </w:t>
      </w:r>
      <w:r w:rsidRPr="00950B8D">
        <w:t>a</w:t>
      </w:r>
      <w:r w:rsidRPr="00FA6476">
        <w:t xml:space="preserve"> </w:t>
      </w:r>
      <w:r w:rsidRPr="00950B8D">
        <w:t>home</w:t>
      </w:r>
      <w:r w:rsidRPr="00FA6476">
        <w:t xml:space="preserve"> </w:t>
      </w:r>
      <w:r w:rsidRPr="00950B8D">
        <w:t>address</w:t>
      </w:r>
      <w:r w:rsidRPr="00FA6476">
        <w:t xml:space="preserve"> </w:t>
      </w:r>
      <w:r w:rsidRPr="00950B8D">
        <w:t>form</w:t>
      </w:r>
      <w:r w:rsidRPr="00FA6476">
        <w:t xml:space="preserve"> </w:t>
      </w:r>
      <w:r w:rsidRPr="00950B8D">
        <w:t>has</w:t>
      </w:r>
      <w:r w:rsidRPr="00FA6476">
        <w:t xml:space="preserve"> </w:t>
      </w:r>
      <w:r w:rsidRPr="00950B8D">
        <w:t>been</w:t>
      </w:r>
      <w:r w:rsidRPr="00FA6476">
        <w:t xml:space="preserve"> </w:t>
      </w:r>
      <w:r w:rsidRPr="00950B8D">
        <w:t>delivered</w:t>
      </w:r>
      <w:r w:rsidRPr="00FA6476">
        <w:t xml:space="preserve"> </w:t>
      </w:r>
      <w:r w:rsidRPr="00950B8D">
        <w:t>in</w:t>
      </w:r>
      <w:r w:rsidRPr="00FA6476">
        <w:t xml:space="preserve"> </w:t>
      </w:r>
      <w:r w:rsidRPr="00950B8D">
        <w:t>accordance</w:t>
      </w:r>
      <w:r w:rsidRPr="00FA6476">
        <w:t xml:space="preserve"> </w:t>
      </w:r>
      <w:r w:rsidRPr="00950B8D">
        <w:t>with</w:t>
      </w:r>
      <w:r w:rsidRPr="00FA6476">
        <w:t xml:space="preserve"> </w:t>
      </w:r>
      <w:r w:rsidRPr="00950B8D">
        <w:t>the</w:t>
      </w:r>
      <w:r w:rsidRPr="00FA6476">
        <w:t xml:space="preserve"> </w:t>
      </w:r>
      <w:r w:rsidRPr="00950B8D">
        <w:t>electronic</w:t>
      </w:r>
      <w:r w:rsidRPr="00FA6476">
        <w:t xml:space="preserve"> </w:t>
      </w:r>
      <w:r w:rsidRPr="00950B8D">
        <w:t>delivery</w:t>
      </w:r>
      <w:r w:rsidRPr="00FA6476">
        <w:t xml:space="preserve"> </w:t>
      </w:r>
      <w:r w:rsidRPr="00950B8D">
        <w:t>statement,</w:t>
      </w:r>
      <w:r w:rsidRPr="00FA6476">
        <w:t xml:space="preserve"> </w:t>
      </w:r>
      <w:r w:rsidRPr="00950B8D">
        <w:t>the</w:t>
      </w:r>
      <w:r w:rsidRPr="00FA6476">
        <w:t xml:space="preserve"> </w:t>
      </w:r>
      <w:r w:rsidRPr="00950B8D">
        <w:t>returning</w:t>
      </w:r>
      <w:r w:rsidRPr="00FA6476">
        <w:t xml:space="preserve"> </w:t>
      </w:r>
      <w:r w:rsidRPr="00950B8D">
        <w:t>officer</w:t>
      </w:r>
      <w:r w:rsidRPr="00FA6476">
        <w:t xml:space="preserve"> </w:t>
      </w:r>
      <w:r w:rsidRPr="00950B8D">
        <w:t>must</w:t>
      </w:r>
      <w:r w:rsidRPr="00FA6476">
        <w:t xml:space="preserve"> </w:t>
      </w:r>
      <w:r w:rsidRPr="00950B8D">
        <w:t>take</w:t>
      </w:r>
      <w:r w:rsidRPr="00FA6476">
        <w:t xml:space="preserve"> </w:t>
      </w:r>
      <w:r w:rsidRPr="00950B8D">
        <w:t>reasonable</w:t>
      </w:r>
      <w:r w:rsidRPr="00FA6476">
        <w:t xml:space="preserve"> </w:t>
      </w:r>
      <w:r w:rsidRPr="00950B8D">
        <w:t>steps</w:t>
      </w:r>
      <w:r w:rsidRPr="00FA6476">
        <w:t xml:space="preserve"> </w:t>
      </w:r>
      <w:r w:rsidRPr="00950B8D">
        <w:t>to</w:t>
      </w:r>
      <w:r w:rsidRPr="00FA6476">
        <w:t xml:space="preserve"> </w:t>
      </w:r>
      <w:r w:rsidRPr="00950B8D">
        <w:t>ensure</w:t>
      </w:r>
      <w:r w:rsidRPr="00FA6476">
        <w:t xml:space="preserve"> </w:t>
      </w:r>
      <w:r w:rsidRPr="00950B8D">
        <w:t>that</w:t>
      </w:r>
      <w:r w:rsidRPr="00FA6476">
        <w:t xml:space="preserve"> </w:t>
      </w:r>
      <w:r w:rsidRPr="00950B8D">
        <w:t>the</w:t>
      </w:r>
      <w:r w:rsidRPr="00FA6476">
        <w:t xml:space="preserve"> </w:t>
      </w:r>
      <w:r w:rsidRPr="00950B8D">
        <w:t>persons</w:t>
      </w:r>
      <w:r w:rsidRPr="00FA6476">
        <w:t xml:space="preserve"> </w:t>
      </w:r>
      <w:r w:rsidRPr="00950B8D">
        <w:t>mentioned</w:t>
      </w:r>
      <w:r w:rsidRPr="00FA6476">
        <w:t xml:space="preserve"> </w:t>
      </w:r>
      <w:r w:rsidRPr="00950B8D">
        <w:t>in</w:t>
      </w:r>
      <w:r w:rsidRPr="00FA6476">
        <w:t xml:space="preserve"> </w:t>
      </w:r>
      <w:r w:rsidRPr="00950B8D">
        <w:t>paragraph</w:t>
      </w:r>
      <w:r w:rsidRPr="00FA6476">
        <w:t xml:space="preserve"> </w:t>
      </w:r>
      <w:r w:rsidRPr="00950B8D">
        <w:t>(1)</w:t>
      </w:r>
      <w:r w:rsidRPr="00FA6476">
        <w:t xml:space="preserve"> </w:t>
      </w:r>
      <w:r w:rsidRPr="00950B8D">
        <w:t>can</w:t>
      </w:r>
      <w:r w:rsidRPr="00FA6476">
        <w:t xml:space="preserve"> </w:t>
      </w:r>
      <w:r w:rsidRPr="00950B8D">
        <w:t>access</w:t>
      </w:r>
      <w:r w:rsidRPr="00FA6476">
        <w:t xml:space="preserve"> </w:t>
      </w:r>
      <w:r w:rsidRPr="00950B8D">
        <w:t>that</w:t>
      </w:r>
      <w:r w:rsidRPr="00FA6476">
        <w:t xml:space="preserve"> </w:t>
      </w:r>
      <w:r w:rsidRPr="00950B8D">
        <w:t>form</w:t>
      </w:r>
      <w:r w:rsidRPr="00FA6476">
        <w:t xml:space="preserve"> </w:t>
      </w:r>
      <w:r w:rsidRPr="00950B8D">
        <w:t>for</w:t>
      </w:r>
      <w:r w:rsidRPr="00FA6476">
        <w:t xml:space="preserve"> </w:t>
      </w:r>
      <w:r w:rsidRPr="00950B8D">
        <w:t>the</w:t>
      </w:r>
      <w:r w:rsidRPr="00FA6476">
        <w:t xml:space="preserve"> </w:t>
      </w:r>
      <w:r w:rsidRPr="00950B8D">
        <w:t>purposes</w:t>
      </w:r>
      <w:r w:rsidRPr="00FA6476">
        <w:t xml:space="preserve"> </w:t>
      </w:r>
      <w:r w:rsidRPr="00950B8D">
        <w:t>of</w:t>
      </w:r>
      <w:r w:rsidRPr="00FA6476">
        <w:t xml:space="preserve"> </w:t>
      </w:r>
      <w:r w:rsidRPr="00950B8D">
        <w:t>inspecting</w:t>
      </w:r>
      <w:r w:rsidRPr="00FA6476">
        <w:t xml:space="preserve"> </w:t>
      </w:r>
      <w:r w:rsidRPr="00950B8D">
        <w:t>it.</w:t>
      </w:r>
      <w:r w:rsidRPr="00950B8D">
        <w:fldChar w:fldCharType="begin"/>
      </w:r>
      <w:r w:rsidRPr="00950B8D">
        <w:instrText xml:space="preserve"> SYMBOL 148 \* MERGEFORMAT </w:instrText>
      </w:r>
      <w:r w:rsidRPr="00950B8D">
        <w:fldChar w:fldCharType="end"/>
      </w:r>
    </w:p>
    <w:p w14:paraId="4439CA52"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22</w:t>
      </w:r>
      <w:r w:rsidRPr="00FA6476">
        <w:t xml:space="preserve"> </w:t>
      </w:r>
      <w:r>
        <w:t>(the</w:t>
      </w:r>
      <w:r w:rsidRPr="00FA6476">
        <w:t xml:space="preserve"> </w:t>
      </w:r>
      <w:r>
        <w:t>ballot</w:t>
      </w:r>
      <w:r w:rsidRPr="00FA6476">
        <w:t xml:space="preserve"> </w:t>
      </w:r>
      <w:r>
        <w:t>papers),</w:t>
      </w:r>
      <w:r w:rsidRPr="00FA6476">
        <w:t xml:space="preserve"> </w:t>
      </w:r>
      <w:r>
        <w:t>after</w:t>
      </w:r>
      <w:r w:rsidRPr="00FA6476">
        <w:t xml:space="preserve"> </w:t>
      </w:r>
      <w:r>
        <w:t>paragraph</w:t>
      </w:r>
      <w:r w:rsidRPr="00FA6476">
        <w:t xml:space="preserve"> </w:t>
      </w:r>
      <w:r>
        <w:t>(4)(a)</w:t>
      </w:r>
      <w:r w:rsidRPr="00FA6476">
        <w:t xml:space="preserve"> </w:t>
      </w:r>
      <w:r>
        <w:t>insert—</w:t>
      </w:r>
    </w:p>
    <w:p w14:paraId="78139583" w14:textId="77777777" w:rsidR="00C8258C" w:rsidRDefault="00C8258C" w:rsidP="00C8258C">
      <w:pPr>
        <w:pStyle w:val="LQN3"/>
      </w:pPr>
      <w:r w:rsidRPr="0076123D">
        <w:fldChar w:fldCharType="begin"/>
      </w:r>
      <w:r w:rsidRPr="0076123D">
        <w:instrText xml:space="preserve"> SYMBOL 147 \* MERGEFORMAT </w:instrText>
      </w:r>
      <w:r w:rsidRPr="0076123D">
        <w:fldChar w:fldCharType="end"/>
      </w:r>
      <w:r>
        <w:t>(aa)</w:t>
      </w:r>
      <w:r w:rsidRPr="00FA6476">
        <w:tab/>
      </w:r>
      <w:r w:rsidRPr="0076123D">
        <w:t>where</w:t>
      </w:r>
      <w:r w:rsidRPr="00FA6476">
        <w:t xml:space="preserve"> </w:t>
      </w:r>
      <w:r w:rsidRPr="0076123D">
        <w:t>a</w:t>
      </w:r>
      <w:r w:rsidRPr="00FA6476">
        <w:t xml:space="preserve"> </w:t>
      </w:r>
      <w:r w:rsidRPr="0076123D">
        <w:t>candidate</w:t>
      </w:r>
      <w:r w:rsidRPr="00FA6476">
        <w:t xml:space="preserve"> </w:t>
      </w:r>
      <w:r w:rsidRPr="0076123D">
        <w:t>has</w:t>
      </w:r>
      <w:r w:rsidRPr="00FA6476">
        <w:t xml:space="preserve"> </w:t>
      </w:r>
      <w:r w:rsidRPr="0076123D">
        <w:t>elected</w:t>
      </w:r>
      <w:r w:rsidRPr="00FA6476">
        <w:t xml:space="preserve"> </w:t>
      </w:r>
      <w:r w:rsidRPr="0076123D">
        <w:t>to</w:t>
      </w:r>
      <w:r w:rsidRPr="00FA6476">
        <w:t xml:space="preserve"> </w:t>
      </w:r>
      <w:r w:rsidRPr="0076123D">
        <w:t>use</w:t>
      </w:r>
      <w:r w:rsidRPr="00FA6476">
        <w:t xml:space="preserve"> </w:t>
      </w:r>
      <w:r w:rsidRPr="0076123D">
        <w:t>the</w:t>
      </w:r>
      <w:r w:rsidRPr="00FA6476">
        <w:t xml:space="preserve"> </w:t>
      </w:r>
      <w:r w:rsidRPr="0076123D">
        <w:t>word</w:t>
      </w:r>
      <w:r w:rsidRPr="00FA6476">
        <w:t xml:space="preserve"> </w:t>
      </w:r>
      <w:r w:rsidRPr="0076123D">
        <w:t>“Wales”,</w:t>
      </w:r>
      <w:r w:rsidRPr="00FA6476">
        <w:t xml:space="preserve"> </w:t>
      </w:r>
      <w:r w:rsidRPr="0076123D">
        <w:t>“Welsh”,</w:t>
      </w:r>
      <w:r w:rsidRPr="00FA6476">
        <w:t xml:space="preserve"> </w:t>
      </w:r>
      <w:r w:rsidRPr="0076123D">
        <w:t>“Cymru”</w:t>
      </w:r>
      <w:r w:rsidRPr="00FA6476">
        <w:t xml:space="preserve"> </w:t>
      </w:r>
      <w:r w:rsidRPr="0076123D">
        <w:t>or</w:t>
      </w:r>
      <w:r w:rsidRPr="00FA6476">
        <w:t xml:space="preserve"> </w:t>
      </w:r>
      <w:r w:rsidRPr="0076123D">
        <w:t>“Cymreig”</w:t>
      </w:r>
      <w:r w:rsidRPr="00FA6476">
        <w:t xml:space="preserve"> </w:t>
      </w:r>
      <w:r w:rsidRPr="0076123D">
        <w:t>in</w:t>
      </w:r>
      <w:r w:rsidRPr="00FA6476">
        <w:t xml:space="preserve"> </w:t>
      </w:r>
      <w:r w:rsidRPr="0076123D">
        <w:t>a</w:t>
      </w:r>
      <w:r w:rsidRPr="00FA6476">
        <w:t xml:space="preserve"> </w:t>
      </w:r>
      <w:r w:rsidRPr="0076123D">
        <w:t>description</w:t>
      </w:r>
      <w:r w:rsidRPr="00FA6476">
        <w:t xml:space="preserve"> </w:t>
      </w:r>
      <w:r w:rsidRPr="0076123D">
        <w:t>as</w:t>
      </w:r>
      <w:r w:rsidRPr="00FA6476">
        <w:t xml:space="preserve"> </w:t>
      </w:r>
      <w:r w:rsidRPr="0076123D">
        <w:t>set</w:t>
      </w:r>
      <w:r w:rsidRPr="00FA6476">
        <w:t xml:space="preserve"> </w:t>
      </w:r>
      <w:r w:rsidRPr="0076123D">
        <w:t>out</w:t>
      </w:r>
      <w:r w:rsidRPr="00FA6476">
        <w:t xml:space="preserve"> </w:t>
      </w:r>
      <w:r w:rsidRPr="0076123D">
        <w:lastRenderedPageBreak/>
        <w:t>in</w:t>
      </w:r>
      <w:r w:rsidRPr="00FA6476">
        <w:t xml:space="preserve"> </w:t>
      </w:r>
      <w:r w:rsidRPr="0076123D">
        <w:t>rules</w:t>
      </w:r>
      <w:r w:rsidRPr="00FA6476">
        <w:t xml:space="preserve"> </w:t>
      </w:r>
      <w:r w:rsidRPr="0076123D">
        <w:t>6(7)</w:t>
      </w:r>
      <w:r w:rsidRPr="00FA6476">
        <w:t xml:space="preserve"> </w:t>
      </w:r>
      <w:r w:rsidRPr="0076123D">
        <w:t>and</w:t>
      </w:r>
      <w:r w:rsidRPr="00FA6476">
        <w:t xml:space="preserve"> </w:t>
      </w:r>
      <w:r w:rsidRPr="0076123D">
        <w:t>7,</w:t>
      </w:r>
      <w:r w:rsidRPr="00FA6476">
        <w:t xml:space="preserve"> </w:t>
      </w:r>
      <w:r w:rsidRPr="0076123D">
        <w:t>display</w:t>
      </w:r>
      <w:r w:rsidRPr="00FA6476">
        <w:t xml:space="preserve"> </w:t>
      </w:r>
      <w:r w:rsidRPr="0076123D">
        <w:t>that</w:t>
      </w:r>
      <w:r w:rsidRPr="00FA6476">
        <w:t xml:space="preserve"> </w:t>
      </w:r>
      <w:r w:rsidRPr="0076123D">
        <w:t>word</w:t>
      </w:r>
      <w:r w:rsidRPr="00FA6476">
        <w:t xml:space="preserve"> </w:t>
      </w:r>
      <w:r w:rsidRPr="0076123D">
        <w:t>or</w:t>
      </w:r>
      <w:r w:rsidRPr="00FA6476">
        <w:t xml:space="preserve"> </w:t>
      </w:r>
      <w:r w:rsidRPr="0076123D">
        <w:t>those</w:t>
      </w:r>
      <w:r w:rsidRPr="00FA6476">
        <w:t xml:space="preserve"> </w:t>
      </w:r>
      <w:r w:rsidRPr="0076123D">
        <w:t>words</w:t>
      </w:r>
      <w:r w:rsidRPr="00FA6476">
        <w:t xml:space="preserve"> </w:t>
      </w:r>
      <w:r w:rsidRPr="0076123D">
        <w:t>on</w:t>
      </w:r>
      <w:r w:rsidRPr="00FA6476">
        <w:t xml:space="preserve"> </w:t>
      </w:r>
      <w:r w:rsidRPr="0076123D">
        <w:t>the</w:t>
      </w:r>
      <w:r w:rsidRPr="00FA6476">
        <w:t xml:space="preserve"> </w:t>
      </w:r>
      <w:r w:rsidRPr="0076123D">
        <w:t>ballot</w:t>
      </w:r>
      <w:r w:rsidRPr="00FA6476">
        <w:t xml:space="preserve"> </w:t>
      </w:r>
      <w:r w:rsidRPr="0076123D">
        <w:t>paper</w:t>
      </w:r>
      <w:r>
        <w:t>,</w:t>
      </w:r>
      <w:r w:rsidRPr="0076123D">
        <w:fldChar w:fldCharType="begin"/>
      </w:r>
      <w:r w:rsidRPr="0076123D">
        <w:instrText xml:space="preserve"> SYMBOL 148 \* MERGEFORMAT </w:instrText>
      </w:r>
      <w:r w:rsidRPr="0076123D">
        <w:fldChar w:fldCharType="end"/>
      </w:r>
      <w:r>
        <w:t>.</w:t>
      </w:r>
    </w:p>
    <w:p w14:paraId="225BA7BF" w14:textId="77777777" w:rsidR="00C8258C" w:rsidRDefault="00C8258C" w:rsidP="00C8258C">
      <w:pPr>
        <w:pStyle w:val="N1"/>
        <w:tabs>
          <w:tab w:val="num" w:pos="360"/>
        </w:tabs>
        <w:ind w:left="0"/>
      </w:pPr>
      <w:r w:rsidRPr="00FA6476">
        <w:t> </w:t>
      </w:r>
      <w:r w:rsidRPr="00F17370">
        <w:t>In</w:t>
      </w:r>
      <w:r w:rsidRPr="00FA6476">
        <w:t xml:space="preserve"> </w:t>
      </w:r>
      <w:r w:rsidRPr="00F17370">
        <w:t>rule</w:t>
      </w:r>
      <w:r w:rsidRPr="00FA6476">
        <w:t xml:space="preserve"> </w:t>
      </w:r>
      <w:r w:rsidRPr="00F17370">
        <w:t>26</w:t>
      </w:r>
      <w:r w:rsidRPr="00FA6476">
        <w:t xml:space="preserve"> </w:t>
      </w:r>
      <w:r w:rsidRPr="00F17370">
        <w:t>(use</w:t>
      </w:r>
      <w:r w:rsidRPr="00FA6476">
        <w:t xml:space="preserve"> </w:t>
      </w:r>
      <w:r w:rsidRPr="00F17370">
        <w:t>of</w:t>
      </w:r>
      <w:r w:rsidRPr="00FA6476">
        <w:t xml:space="preserve"> </w:t>
      </w:r>
      <w:r w:rsidRPr="00F17370">
        <w:t>schools</w:t>
      </w:r>
      <w:r w:rsidRPr="00FA6476">
        <w:t xml:space="preserve"> </w:t>
      </w:r>
      <w:r w:rsidRPr="00F17370">
        <w:t>and</w:t>
      </w:r>
      <w:r w:rsidRPr="00FA6476">
        <w:t xml:space="preserve"> </w:t>
      </w:r>
      <w:r w:rsidRPr="00F17370">
        <w:t>public</w:t>
      </w:r>
      <w:r w:rsidRPr="00FA6476">
        <w:t xml:space="preserve"> </w:t>
      </w:r>
      <w:r w:rsidRPr="00F17370">
        <w:t>rooms),</w:t>
      </w:r>
      <w:r w:rsidRPr="00FA6476">
        <w:t xml:space="preserve"> </w:t>
      </w:r>
      <w:r w:rsidRPr="00F17370">
        <w:t>after</w:t>
      </w:r>
      <w:r w:rsidRPr="00FA6476">
        <w:t xml:space="preserve"> </w:t>
      </w:r>
      <w:r w:rsidRPr="00F17370">
        <w:t>paragraph</w:t>
      </w:r>
      <w:r w:rsidRPr="00FA6476">
        <w:t xml:space="preserve"> </w:t>
      </w:r>
      <w:r w:rsidRPr="00F17370">
        <w:t>(2)</w:t>
      </w:r>
      <w:r w:rsidRPr="00FA6476">
        <w:t xml:space="preserve"> </w:t>
      </w:r>
      <w:r w:rsidRPr="00F17370">
        <w:t>insert</w:t>
      </w:r>
      <w:r>
        <w:t>—</w:t>
      </w:r>
    </w:p>
    <w:p w14:paraId="313F0641" w14:textId="77777777" w:rsidR="00C8258C" w:rsidRDefault="00C8258C" w:rsidP="00C8258C">
      <w:pPr>
        <w:pStyle w:val="LQN2"/>
      </w:pPr>
      <w:r w:rsidRPr="00F17370">
        <w:fldChar w:fldCharType="begin"/>
      </w:r>
      <w:r w:rsidRPr="00F17370">
        <w:instrText xml:space="preserve"> SYMBOL 147 \* MERGEFORMAT </w:instrText>
      </w:r>
      <w:r w:rsidRPr="00F17370">
        <w:fldChar w:fldCharType="end"/>
      </w:r>
      <w:r>
        <w:t>(3)</w:t>
      </w:r>
      <w:r w:rsidRPr="00FA6476">
        <w:t> </w:t>
      </w:r>
      <w:r w:rsidRPr="00F17370">
        <w:t>The</w:t>
      </w:r>
      <w:r w:rsidRPr="00FA6476">
        <w:t xml:space="preserve"> </w:t>
      </w:r>
      <w:r w:rsidRPr="00F17370">
        <w:t>use</w:t>
      </w:r>
      <w:r w:rsidRPr="00FA6476">
        <w:t xml:space="preserve"> </w:t>
      </w:r>
      <w:r w:rsidRPr="00F17370">
        <w:t>of</w:t>
      </w:r>
      <w:r w:rsidRPr="00FA6476">
        <w:t xml:space="preserve"> </w:t>
      </w:r>
      <w:r w:rsidRPr="00F17370">
        <w:t>a</w:t>
      </w:r>
      <w:r w:rsidRPr="00FA6476">
        <w:t xml:space="preserve"> </w:t>
      </w:r>
      <w:r w:rsidRPr="00F17370">
        <w:t>room</w:t>
      </w:r>
      <w:r w:rsidRPr="00FA6476">
        <w:t xml:space="preserve"> </w:t>
      </w:r>
      <w:r w:rsidRPr="00F17370">
        <w:t>in</w:t>
      </w:r>
      <w:r w:rsidRPr="00FA6476">
        <w:t xml:space="preserve"> </w:t>
      </w:r>
      <w:r w:rsidRPr="00F17370">
        <w:t>an</w:t>
      </w:r>
      <w:r w:rsidRPr="00FA6476">
        <w:t xml:space="preserve"> </w:t>
      </w:r>
      <w:r w:rsidRPr="00F17370">
        <w:t>unoccupied</w:t>
      </w:r>
      <w:r w:rsidRPr="00FA6476">
        <w:t xml:space="preserve"> </w:t>
      </w:r>
      <w:r w:rsidRPr="00F17370">
        <w:t>building</w:t>
      </w:r>
      <w:r w:rsidRPr="00FA6476">
        <w:t xml:space="preserve"> </w:t>
      </w:r>
      <w:r w:rsidRPr="00F17370">
        <w:t>for</w:t>
      </w:r>
      <w:r w:rsidRPr="00FA6476">
        <w:t xml:space="preserve"> </w:t>
      </w:r>
      <w:r w:rsidRPr="00F17370">
        <w:t>th</w:t>
      </w:r>
      <w:r>
        <w:t>e</w:t>
      </w:r>
      <w:r w:rsidRPr="00FA6476">
        <w:t xml:space="preserve"> </w:t>
      </w:r>
      <w:r w:rsidRPr="00F17370">
        <w:t>purpose</w:t>
      </w:r>
      <w:r w:rsidRPr="00FA6476">
        <w:t xml:space="preserve"> </w:t>
      </w:r>
      <w:r>
        <w:t>of</w:t>
      </w:r>
      <w:r w:rsidRPr="00FA6476">
        <w:t xml:space="preserve"> </w:t>
      </w:r>
      <w:r w:rsidRPr="008E48C5">
        <w:t>taking</w:t>
      </w:r>
      <w:r w:rsidRPr="00FA6476">
        <w:t xml:space="preserve"> </w:t>
      </w:r>
      <w:r w:rsidRPr="008E48C5">
        <w:t>the</w:t>
      </w:r>
      <w:r w:rsidRPr="00FA6476">
        <w:t xml:space="preserve"> </w:t>
      </w:r>
      <w:r w:rsidRPr="008E48C5">
        <w:t>poll</w:t>
      </w:r>
      <w:r w:rsidRPr="00FA6476">
        <w:t xml:space="preserve"> </w:t>
      </w:r>
      <w:r w:rsidRPr="008E48C5">
        <w:t>or</w:t>
      </w:r>
      <w:r w:rsidRPr="00FA6476">
        <w:t xml:space="preserve"> </w:t>
      </w:r>
      <w:r w:rsidRPr="008E48C5">
        <w:t>counting</w:t>
      </w:r>
      <w:r w:rsidRPr="00FA6476">
        <w:t xml:space="preserve"> </w:t>
      </w:r>
      <w:r w:rsidRPr="008E48C5">
        <w:t>the</w:t>
      </w:r>
      <w:r w:rsidRPr="00FA6476">
        <w:t xml:space="preserve"> </w:t>
      </w:r>
      <w:r w:rsidRPr="008E48C5">
        <w:t>votes,</w:t>
      </w:r>
      <w:r w:rsidRPr="00FA6476">
        <w:t xml:space="preserve"> </w:t>
      </w:r>
      <w:r w:rsidRPr="00F17370">
        <w:t>does</w:t>
      </w:r>
      <w:r w:rsidRPr="00FA6476">
        <w:t xml:space="preserve"> </w:t>
      </w:r>
      <w:r w:rsidRPr="00F17370">
        <w:t>not</w:t>
      </w:r>
      <w:r w:rsidRPr="00FA6476">
        <w:t xml:space="preserve"> </w:t>
      </w:r>
      <w:r w:rsidRPr="00F17370">
        <w:t>render</w:t>
      </w:r>
      <w:r w:rsidRPr="00FA6476">
        <w:t xml:space="preserve"> </w:t>
      </w:r>
      <w:r w:rsidRPr="00F17370">
        <w:t>a</w:t>
      </w:r>
      <w:r w:rsidRPr="00FA6476">
        <w:t xml:space="preserve"> </w:t>
      </w:r>
      <w:r w:rsidRPr="00F17370">
        <w:t>person</w:t>
      </w:r>
      <w:r w:rsidRPr="00FA6476">
        <w:t xml:space="preserve"> </w:t>
      </w:r>
      <w:r w:rsidRPr="00F17370">
        <w:t>liable</w:t>
      </w:r>
      <w:r w:rsidRPr="00FA6476">
        <w:t xml:space="preserve"> </w:t>
      </w:r>
      <w:r w:rsidRPr="00F17370">
        <w:t>to</w:t>
      </w:r>
      <w:r w:rsidRPr="00FA6476">
        <w:t xml:space="preserve"> </w:t>
      </w:r>
      <w:r w:rsidRPr="00F17370">
        <w:t>pay</w:t>
      </w:r>
      <w:r w:rsidRPr="00FA6476">
        <w:t xml:space="preserve"> </w:t>
      </w:r>
      <w:r w:rsidRPr="00F17370">
        <w:t>any</w:t>
      </w:r>
      <w:r w:rsidRPr="00FA6476">
        <w:t xml:space="preserve"> </w:t>
      </w:r>
      <w:r w:rsidRPr="00F17370">
        <w:t>council</w:t>
      </w:r>
      <w:r w:rsidRPr="00FA6476">
        <w:t xml:space="preserve"> </w:t>
      </w:r>
      <w:r w:rsidRPr="00F17370">
        <w:t>tax</w:t>
      </w:r>
      <w:r w:rsidRPr="00FA6476">
        <w:t xml:space="preserve"> </w:t>
      </w:r>
      <w:r w:rsidRPr="00F17370">
        <w:t>or</w:t>
      </w:r>
      <w:r w:rsidRPr="00FA6476">
        <w:t xml:space="preserve"> </w:t>
      </w:r>
      <w:r w:rsidRPr="00F17370">
        <w:t>non-domestic</w:t>
      </w:r>
      <w:r w:rsidRPr="00FA6476">
        <w:t xml:space="preserve"> </w:t>
      </w:r>
      <w:r w:rsidRPr="00F17370">
        <w:t>rates.</w:t>
      </w:r>
      <w:r w:rsidRPr="00F17370">
        <w:fldChar w:fldCharType="begin"/>
      </w:r>
      <w:r w:rsidRPr="00F17370">
        <w:instrText xml:space="preserve"> SYMBOL 148 \* MERGEFORMAT </w:instrText>
      </w:r>
      <w:r w:rsidRPr="00F17370">
        <w:fldChar w:fldCharType="end"/>
      </w:r>
    </w:p>
    <w:p w14:paraId="59DFCA79" w14:textId="77777777" w:rsidR="00C8258C" w:rsidRDefault="00C8258C" w:rsidP="00C8258C">
      <w:pPr>
        <w:pStyle w:val="N1"/>
        <w:tabs>
          <w:tab w:val="num" w:pos="360"/>
        </w:tabs>
        <w:ind w:left="0"/>
      </w:pPr>
      <w:r w:rsidRPr="00FA6476">
        <w:t> </w:t>
      </w:r>
      <w:r w:rsidRPr="00F17370">
        <w:t>In</w:t>
      </w:r>
      <w:r w:rsidRPr="00FA6476">
        <w:t xml:space="preserve"> </w:t>
      </w:r>
      <w:r w:rsidRPr="00F17370">
        <w:t>rule</w:t>
      </w:r>
      <w:r w:rsidRPr="00FA6476">
        <w:t xml:space="preserve"> </w:t>
      </w:r>
      <w:r w:rsidRPr="00F17370">
        <w:t>30</w:t>
      </w:r>
      <w:r>
        <w:t>(</w:t>
      </w:r>
      <w:r>
        <w:rPr>
          <w:rStyle w:val="FootnoteReference"/>
        </w:rPr>
        <w:footnoteReference w:id="24"/>
      </w:r>
      <w:r>
        <w:t>)</w:t>
      </w:r>
      <w:r w:rsidRPr="00FA6476">
        <w:t xml:space="preserve"> </w:t>
      </w:r>
      <w:r w:rsidRPr="00F17370">
        <w:t>(appointment</w:t>
      </w:r>
      <w:r w:rsidRPr="00FA6476">
        <w:t xml:space="preserve"> </w:t>
      </w:r>
      <w:r w:rsidRPr="00F17370">
        <w:t>of</w:t>
      </w:r>
      <w:r w:rsidRPr="00FA6476">
        <w:t xml:space="preserve"> </w:t>
      </w:r>
      <w:r w:rsidRPr="00F17370">
        <w:t>presiding</w:t>
      </w:r>
      <w:r w:rsidRPr="00FA6476">
        <w:t xml:space="preserve"> </w:t>
      </w:r>
      <w:r w:rsidRPr="00F17370">
        <w:t>officers</w:t>
      </w:r>
      <w:r w:rsidRPr="00FA6476">
        <w:t xml:space="preserve"> </w:t>
      </w:r>
      <w:r w:rsidRPr="00F17370">
        <w:t>and</w:t>
      </w:r>
      <w:r w:rsidRPr="00FA6476">
        <w:t xml:space="preserve"> </w:t>
      </w:r>
      <w:r w:rsidRPr="00F17370">
        <w:t>clerks),</w:t>
      </w:r>
      <w:r w:rsidRPr="00FA6476">
        <w:t xml:space="preserve"> </w:t>
      </w:r>
      <w:r w:rsidRPr="00F17370">
        <w:t>in</w:t>
      </w:r>
      <w:r w:rsidRPr="00FA6476">
        <w:t xml:space="preserve"> </w:t>
      </w:r>
      <w:r w:rsidRPr="00F17370">
        <w:t>paragraph</w:t>
      </w:r>
      <w:r w:rsidRPr="00FA6476">
        <w:t xml:space="preserve"> </w:t>
      </w:r>
      <w:r w:rsidRPr="00F17370">
        <w:t>(5)</w:t>
      </w:r>
      <w:r w:rsidRPr="00FA6476">
        <w:t xml:space="preserve"> </w:t>
      </w:r>
      <w:r w:rsidRPr="00F17370">
        <w:t>after</w:t>
      </w:r>
      <w:r w:rsidRPr="00FA6476">
        <w:t xml:space="preserve"> </w:t>
      </w:r>
      <w:r w:rsidRPr="00F17370">
        <w:t>“except</w:t>
      </w:r>
      <w:r w:rsidRPr="00FA6476">
        <w:t xml:space="preserve"> </w:t>
      </w:r>
      <w:r w:rsidRPr="00F17370">
        <w:t>ordering</w:t>
      </w:r>
      <w:r w:rsidRPr="00FA6476">
        <w:t xml:space="preserve"> </w:t>
      </w:r>
      <w:r w:rsidRPr="00F17370">
        <w:t>the”</w:t>
      </w:r>
      <w:r w:rsidRPr="00FA6476">
        <w:t xml:space="preserve"> </w:t>
      </w:r>
      <w:r w:rsidRPr="00F17370">
        <w:t>insert</w:t>
      </w:r>
      <w:r w:rsidRPr="00FA6476">
        <w:t xml:space="preserve"> </w:t>
      </w:r>
      <w:r w:rsidRPr="00F17370">
        <w:t>“arrest,”.</w:t>
      </w:r>
    </w:p>
    <w:p w14:paraId="79675C25" w14:textId="77777777" w:rsidR="00C8258C" w:rsidRDefault="00C8258C" w:rsidP="00C8258C">
      <w:pPr>
        <w:pStyle w:val="N1"/>
        <w:tabs>
          <w:tab w:val="num" w:pos="360"/>
        </w:tabs>
        <w:ind w:left="0"/>
      </w:pPr>
      <w:r w:rsidRPr="00FA6476">
        <w:t> </w:t>
      </w:r>
      <w:r w:rsidRPr="00F17370">
        <w:t>In</w:t>
      </w:r>
      <w:r w:rsidRPr="00FA6476">
        <w:t xml:space="preserve"> </w:t>
      </w:r>
      <w:r w:rsidRPr="00F17370">
        <w:t>rule</w:t>
      </w:r>
      <w:r w:rsidRPr="00FA6476">
        <w:t xml:space="preserve"> </w:t>
      </w:r>
      <w:r w:rsidRPr="00F17370">
        <w:t>32</w:t>
      </w:r>
      <w:r w:rsidRPr="00FA6476">
        <w:t xml:space="preserve"> </w:t>
      </w:r>
      <w:r w:rsidRPr="00F17370">
        <w:t>(equipment</w:t>
      </w:r>
      <w:r w:rsidRPr="00FA6476">
        <w:t xml:space="preserve"> </w:t>
      </w:r>
      <w:r w:rsidRPr="00F17370">
        <w:t>of</w:t>
      </w:r>
      <w:r w:rsidRPr="00FA6476">
        <w:t xml:space="preserve"> </w:t>
      </w:r>
      <w:r w:rsidRPr="00F17370">
        <w:t>polling</w:t>
      </w:r>
      <w:r w:rsidRPr="00FA6476">
        <w:t xml:space="preserve"> </w:t>
      </w:r>
      <w:r w:rsidRPr="00F17370">
        <w:t>stations)</w:t>
      </w:r>
      <w:r>
        <w:t>—</w:t>
      </w:r>
    </w:p>
    <w:p w14:paraId="0D46EFA1" w14:textId="77777777" w:rsidR="00C8258C" w:rsidRDefault="00C8258C" w:rsidP="00C8258C">
      <w:pPr>
        <w:pStyle w:val="N3"/>
      </w:pPr>
      <w:r w:rsidRPr="00F17370">
        <w:t>after</w:t>
      </w:r>
      <w:r w:rsidRPr="00FA6476">
        <w:t xml:space="preserve"> </w:t>
      </w:r>
      <w:r w:rsidRPr="00F17370">
        <w:t>paragraph</w:t>
      </w:r>
      <w:r w:rsidRPr="00FA6476">
        <w:t xml:space="preserve"> </w:t>
      </w:r>
      <w:r w:rsidRPr="00F17370">
        <w:t>(3)</w:t>
      </w:r>
      <w:r w:rsidRPr="00FA6476">
        <w:t xml:space="preserve"> </w:t>
      </w:r>
      <w:r w:rsidRPr="00F17370">
        <w:t>insert</w:t>
      </w:r>
      <w:r>
        <w:t>—</w:t>
      </w:r>
    </w:p>
    <w:p w14:paraId="7563B473" w14:textId="77777777" w:rsidR="00C8258C" w:rsidRDefault="00C8258C" w:rsidP="00C8258C">
      <w:pPr>
        <w:pStyle w:val="LQN2"/>
      </w:pPr>
      <w:r w:rsidRPr="00F17370">
        <w:fldChar w:fldCharType="begin"/>
      </w:r>
      <w:r w:rsidRPr="00F17370">
        <w:instrText xml:space="preserve"> SYMBOL 147 \* MERGEFORMAT </w:instrText>
      </w:r>
      <w:r w:rsidRPr="00F17370">
        <w:fldChar w:fldCharType="end"/>
      </w:r>
      <w:r>
        <w:t>(3A)</w:t>
      </w:r>
      <w:r w:rsidRPr="00FA6476">
        <w:t> </w:t>
      </w:r>
      <w:r w:rsidRPr="00F17370">
        <w:t>The</w:t>
      </w:r>
      <w:r w:rsidRPr="00FA6476">
        <w:t xml:space="preserve"> </w:t>
      </w:r>
      <w:r w:rsidRPr="00F17370">
        <w:t>documents</w:t>
      </w:r>
      <w:r w:rsidRPr="00FA6476">
        <w:t xml:space="preserve"> </w:t>
      </w:r>
      <w:r w:rsidRPr="00F17370">
        <w:t>provided</w:t>
      </w:r>
      <w:r w:rsidRPr="00FA6476">
        <w:t xml:space="preserve"> </w:t>
      </w:r>
      <w:r w:rsidRPr="00F17370">
        <w:t>in</w:t>
      </w:r>
      <w:r w:rsidRPr="00FA6476">
        <w:t xml:space="preserve"> </w:t>
      </w:r>
      <w:r w:rsidRPr="00F17370">
        <w:t>accordance</w:t>
      </w:r>
      <w:r w:rsidRPr="00FA6476">
        <w:t xml:space="preserve"> </w:t>
      </w:r>
      <w:r w:rsidRPr="00F17370">
        <w:t>with</w:t>
      </w:r>
      <w:r w:rsidRPr="00FA6476">
        <w:t xml:space="preserve"> </w:t>
      </w:r>
      <w:r w:rsidRPr="00F17370">
        <w:t>paragraph</w:t>
      </w:r>
      <w:r w:rsidRPr="00FA6476">
        <w:t xml:space="preserve"> </w:t>
      </w:r>
      <w:r w:rsidRPr="00F17370">
        <w:t>(3)(b),</w:t>
      </w:r>
      <w:r w:rsidRPr="00FA6476">
        <w:t xml:space="preserve"> </w:t>
      </w:r>
      <w:r w:rsidRPr="00F17370">
        <w:t>(d)</w:t>
      </w:r>
      <w:r w:rsidRPr="00FA6476">
        <w:t xml:space="preserve"> </w:t>
      </w:r>
      <w:r w:rsidRPr="00F17370">
        <w:t>and</w:t>
      </w:r>
      <w:r w:rsidRPr="00FA6476">
        <w:t xml:space="preserve"> </w:t>
      </w:r>
      <w:r w:rsidRPr="00F17370">
        <w:t>(e)</w:t>
      </w:r>
      <w:r w:rsidRPr="00FA6476">
        <w:t xml:space="preserve"> </w:t>
      </w:r>
      <w:r w:rsidRPr="00F17370">
        <w:t>may</w:t>
      </w:r>
      <w:r w:rsidRPr="00FA6476">
        <w:t xml:space="preserve"> </w:t>
      </w:r>
      <w:r w:rsidRPr="00F17370">
        <w:t>be</w:t>
      </w:r>
      <w:r w:rsidRPr="00FA6476">
        <w:t xml:space="preserve"> </w:t>
      </w:r>
      <w:r w:rsidRPr="00F17370">
        <w:t>provided</w:t>
      </w:r>
      <w:r w:rsidRPr="00FA6476">
        <w:t xml:space="preserve"> </w:t>
      </w:r>
      <w:r w:rsidRPr="00F17370">
        <w:t>in</w:t>
      </w:r>
      <w:r w:rsidRPr="00FA6476">
        <w:t xml:space="preserve"> </w:t>
      </w:r>
      <w:r w:rsidRPr="00F17370">
        <w:t>paper</w:t>
      </w:r>
      <w:r w:rsidRPr="00FA6476">
        <w:t xml:space="preserve"> </w:t>
      </w:r>
      <w:r w:rsidRPr="00F17370">
        <w:t>form</w:t>
      </w:r>
      <w:r w:rsidRPr="00FA6476">
        <w:t xml:space="preserve"> </w:t>
      </w:r>
      <w:r w:rsidRPr="00F17370">
        <w:t>or</w:t>
      </w:r>
      <w:r w:rsidRPr="00FA6476">
        <w:t xml:space="preserve"> </w:t>
      </w:r>
      <w:r w:rsidRPr="00F17370">
        <w:t>electronic</w:t>
      </w:r>
      <w:r w:rsidRPr="00FA6476">
        <w:t xml:space="preserve"> </w:t>
      </w:r>
      <w:r w:rsidRPr="00F17370">
        <w:t>form.</w:t>
      </w:r>
      <w:r w:rsidRPr="00F17370">
        <w:fldChar w:fldCharType="begin"/>
      </w:r>
      <w:r w:rsidRPr="00F17370">
        <w:instrText xml:space="preserve"> SYMBOL 148 \* MERGEFORMAT </w:instrText>
      </w:r>
      <w:r w:rsidRPr="00F17370">
        <w:fldChar w:fldCharType="end"/>
      </w:r>
      <w:r>
        <w:t>;</w:t>
      </w:r>
    </w:p>
    <w:p w14:paraId="0D0E8C21" w14:textId="77777777" w:rsidR="00C8258C" w:rsidRDefault="00C8258C" w:rsidP="00C8258C">
      <w:pPr>
        <w:pStyle w:val="N3"/>
      </w:pPr>
      <w:r w:rsidRPr="00F17370">
        <w:t>for</w:t>
      </w:r>
      <w:r w:rsidRPr="00FA6476">
        <w:t xml:space="preserve"> </w:t>
      </w:r>
      <w:r w:rsidRPr="00F17370">
        <w:t>paragraph</w:t>
      </w:r>
      <w:r w:rsidRPr="00FA6476">
        <w:t xml:space="preserve"> </w:t>
      </w:r>
      <w:r w:rsidRPr="00F17370">
        <w:t>(6)(b)</w:t>
      </w:r>
      <w:r w:rsidRPr="00FA6476">
        <w:t xml:space="preserve"> </w:t>
      </w:r>
      <w:r w:rsidRPr="00F17370">
        <w:t>substitute</w:t>
      </w:r>
      <w:r>
        <w:t>—</w:t>
      </w:r>
    </w:p>
    <w:p w14:paraId="02227448" w14:textId="77777777" w:rsidR="00C8258C" w:rsidRDefault="00C8258C" w:rsidP="00C8258C">
      <w:pPr>
        <w:pStyle w:val="LQN3"/>
      </w:pPr>
      <w:r w:rsidRPr="00F17370">
        <w:fldChar w:fldCharType="begin"/>
      </w:r>
      <w:r w:rsidRPr="00F17370">
        <w:instrText xml:space="preserve"> SYMBOL 147 \* MERGEFORMAT </w:instrText>
      </w:r>
      <w:r w:rsidRPr="00F17370">
        <w:fldChar w:fldCharType="end"/>
      </w:r>
      <w:r>
        <w:t>(b)</w:t>
      </w:r>
      <w:r w:rsidRPr="00FA6476">
        <w:tab/>
      </w:r>
      <w:r w:rsidRPr="00F17370">
        <w:t>such</w:t>
      </w:r>
      <w:r w:rsidRPr="00FA6476">
        <w:t xml:space="preserve"> </w:t>
      </w:r>
      <w:r w:rsidRPr="00F17370">
        <w:t>equipment</w:t>
      </w:r>
      <w:r w:rsidRPr="00FA6476">
        <w:t xml:space="preserve"> </w:t>
      </w:r>
      <w:r w:rsidRPr="00F17370">
        <w:t>as</w:t>
      </w:r>
      <w:r w:rsidRPr="00FA6476">
        <w:t xml:space="preserve"> </w:t>
      </w:r>
      <w:r w:rsidRPr="00F17370">
        <w:t>it</w:t>
      </w:r>
      <w:r w:rsidRPr="00FA6476">
        <w:t xml:space="preserve"> </w:t>
      </w:r>
      <w:r w:rsidRPr="00F17370">
        <w:t>is</w:t>
      </w:r>
      <w:r w:rsidRPr="00FA6476">
        <w:t xml:space="preserve"> </w:t>
      </w:r>
      <w:r w:rsidRPr="00F17370">
        <w:t>reasonable</w:t>
      </w:r>
      <w:r w:rsidRPr="00FA6476">
        <w:t xml:space="preserve"> </w:t>
      </w:r>
      <w:r w:rsidRPr="00F17370">
        <w:t>to</w:t>
      </w:r>
      <w:r w:rsidRPr="00FA6476">
        <w:t xml:space="preserve"> </w:t>
      </w:r>
      <w:r w:rsidRPr="00F17370">
        <w:t>provide</w:t>
      </w:r>
      <w:r w:rsidRPr="00FA6476">
        <w:t xml:space="preserve"> </w:t>
      </w:r>
      <w:r w:rsidRPr="00F17370">
        <w:t>for</w:t>
      </w:r>
      <w:r w:rsidRPr="00FA6476">
        <w:t xml:space="preserve"> </w:t>
      </w:r>
      <w:r w:rsidRPr="00F17370">
        <w:t>the</w:t>
      </w:r>
      <w:r w:rsidRPr="00FA6476">
        <w:t xml:space="preserve"> </w:t>
      </w:r>
      <w:r w:rsidRPr="00F17370">
        <w:t>purposes</w:t>
      </w:r>
      <w:r w:rsidRPr="00FA6476">
        <w:t xml:space="preserve"> </w:t>
      </w:r>
      <w:r w:rsidRPr="00F17370">
        <w:t>of</w:t>
      </w:r>
      <w:r w:rsidRPr="00FA6476">
        <w:t xml:space="preserve"> </w:t>
      </w:r>
      <w:r w:rsidRPr="00F17370">
        <w:t>enabling,</w:t>
      </w:r>
      <w:r w:rsidRPr="00FA6476">
        <w:t xml:space="preserve"> </w:t>
      </w:r>
      <w:r w:rsidRPr="00F17370">
        <w:t>or</w:t>
      </w:r>
      <w:r w:rsidRPr="00FA6476">
        <w:t xml:space="preserve"> </w:t>
      </w:r>
      <w:r w:rsidRPr="00F17370">
        <w:t>making</w:t>
      </w:r>
      <w:r w:rsidRPr="00FA6476">
        <w:t xml:space="preserve"> </w:t>
      </w:r>
      <w:r w:rsidRPr="00F17370">
        <w:t>it</w:t>
      </w:r>
      <w:r w:rsidRPr="00FA6476">
        <w:t xml:space="preserve"> </w:t>
      </w:r>
      <w:r w:rsidRPr="00F17370">
        <w:t>easier</w:t>
      </w:r>
      <w:r w:rsidRPr="00FA6476">
        <w:t xml:space="preserve"> </w:t>
      </w:r>
      <w:r w:rsidRPr="00F17370">
        <w:t>for,</w:t>
      </w:r>
      <w:r w:rsidRPr="00FA6476">
        <w:t xml:space="preserve"> </w:t>
      </w:r>
      <w:r w:rsidRPr="00F17370">
        <w:t>relevant</w:t>
      </w:r>
      <w:r w:rsidRPr="00FA6476">
        <w:t xml:space="preserve"> </w:t>
      </w:r>
      <w:r w:rsidRPr="00F17370">
        <w:t>persons</w:t>
      </w:r>
      <w:r w:rsidRPr="00FA6476">
        <w:t xml:space="preserve"> </w:t>
      </w:r>
      <w:r w:rsidRPr="00F17370">
        <w:t>to</w:t>
      </w:r>
      <w:r w:rsidRPr="00FA6476">
        <w:t xml:space="preserve"> </w:t>
      </w:r>
      <w:r w:rsidRPr="00F17370">
        <w:t>vote</w:t>
      </w:r>
      <w:r w:rsidRPr="00FA6476">
        <w:t xml:space="preserve"> </w:t>
      </w:r>
      <w:r w:rsidRPr="00F17370">
        <w:t>independently</w:t>
      </w:r>
      <w:r w:rsidRPr="00FA6476">
        <w:t xml:space="preserve"> </w:t>
      </w:r>
      <w:r w:rsidRPr="00F17370">
        <w:t>in</w:t>
      </w:r>
      <w:r w:rsidRPr="00FA6476">
        <w:t xml:space="preserve"> </w:t>
      </w:r>
      <w:r w:rsidRPr="00F17370">
        <w:t>the</w:t>
      </w:r>
      <w:r w:rsidRPr="00FA6476">
        <w:t xml:space="preserve"> </w:t>
      </w:r>
      <w:r w:rsidRPr="00F17370">
        <w:t>manner</w:t>
      </w:r>
      <w:r w:rsidRPr="00FA6476">
        <w:t xml:space="preserve"> </w:t>
      </w:r>
      <w:r w:rsidRPr="00F17370">
        <w:t>directed</w:t>
      </w:r>
      <w:r w:rsidRPr="00FA6476">
        <w:t xml:space="preserve"> </w:t>
      </w:r>
      <w:r w:rsidRPr="00F17370">
        <w:t>by</w:t>
      </w:r>
      <w:r w:rsidRPr="00FA6476">
        <w:t xml:space="preserve"> </w:t>
      </w:r>
      <w:r w:rsidRPr="00F17370">
        <w:t>rule</w:t>
      </w:r>
      <w:r w:rsidRPr="00FA6476">
        <w:t xml:space="preserve"> </w:t>
      </w:r>
      <w:r w:rsidRPr="00F17370">
        <w:t>4</w:t>
      </w:r>
      <w:r>
        <w:t>2</w:t>
      </w:r>
      <w:r w:rsidRPr="00F17370">
        <w:t>,</w:t>
      </w:r>
      <w:r w:rsidRPr="00FA6476">
        <w:t xml:space="preserve"> </w:t>
      </w:r>
      <w:r w:rsidRPr="00F17370">
        <w:t>including</w:t>
      </w:r>
      <w:r w:rsidRPr="00FA6476">
        <w:t xml:space="preserve"> </w:t>
      </w:r>
      <w:r w:rsidRPr="00F17370">
        <w:t>in</w:t>
      </w:r>
      <w:r w:rsidRPr="00FA6476">
        <w:t xml:space="preserve"> </w:t>
      </w:r>
      <w:r w:rsidRPr="00F17370">
        <w:t>relation</w:t>
      </w:r>
      <w:r w:rsidRPr="00FA6476">
        <w:t xml:space="preserve"> </w:t>
      </w:r>
      <w:r w:rsidRPr="00F17370">
        <w:t>to</w:t>
      </w:r>
      <w:r w:rsidRPr="00FA6476">
        <w:t xml:space="preserve"> </w:t>
      </w:r>
      <w:r w:rsidRPr="00F17370">
        <w:t>voting</w:t>
      </w:r>
      <w:r w:rsidRPr="00FA6476">
        <w:t xml:space="preserve"> </w:t>
      </w:r>
      <w:r w:rsidRPr="00F17370">
        <w:t>secretly.</w:t>
      </w:r>
      <w:r w:rsidRPr="00F17370">
        <w:fldChar w:fldCharType="begin"/>
      </w:r>
      <w:r w:rsidRPr="00F17370">
        <w:instrText xml:space="preserve"> SYMBOL 148 \* MERGEFORMAT </w:instrText>
      </w:r>
      <w:r w:rsidRPr="00F17370">
        <w:fldChar w:fldCharType="end"/>
      </w:r>
      <w:r>
        <w:t>;</w:t>
      </w:r>
    </w:p>
    <w:p w14:paraId="7ED39AA9" w14:textId="77777777" w:rsidR="00C8258C" w:rsidRDefault="00C8258C" w:rsidP="00C8258C">
      <w:pPr>
        <w:pStyle w:val="N3"/>
      </w:pPr>
      <w:r>
        <w:t>after</w:t>
      </w:r>
      <w:r w:rsidRPr="00FA6476">
        <w:t xml:space="preserve"> </w:t>
      </w:r>
      <w:r>
        <w:t>paragraph</w:t>
      </w:r>
      <w:r w:rsidRPr="00FA6476">
        <w:t xml:space="preserve"> </w:t>
      </w:r>
      <w:r>
        <w:t>(6)</w:t>
      </w:r>
      <w:r w:rsidRPr="00FA6476">
        <w:t xml:space="preserve"> </w:t>
      </w:r>
      <w:r>
        <w:t>insert—</w:t>
      </w:r>
    </w:p>
    <w:p w14:paraId="16E1418E" w14:textId="77777777" w:rsidR="00C8258C" w:rsidRDefault="00C8258C" w:rsidP="00C8258C">
      <w:pPr>
        <w:pStyle w:val="LQN2"/>
      </w:pPr>
      <w:r>
        <w:t>(6A)</w:t>
      </w:r>
      <w:r w:rsidRPr="00FA6476">
        <w:t> </w:t>
      </w:r>
      <w:r w:rsidRPr="007B2327">
        <w:t>In</w:t>
      </w:r>
      <w:r w:rsidRPr="00FA6476">
        <w:t xml:space="preserve"> </w:t>
      </w:r>
      <w:r w:rsidRPr="007B2327">
        <w:t>this</w:t>
      </w:r>
      <w:r w:rsidRPr="00FA6476">
        <w:t xml:space="preserve"> </w:t>
      </w:r>
      <w:r w:rsidRPr="007B2327">
        <w:t>rule,</w:t>
      </w:r>
      <w:r w:rsidRPr="00FA6476">
        <w:t xml:space="preserve"> </w:t>
      </w:r>
      <w:r w:rsidRPr="007B2327">
        <w:t>“relevant</w:t>
      </w:r>
      <w:r w:rsidRPr="00FA6476">
        <w:t xml:space="preserve"> </w:t>
      </w:r>
      <w:r w:rsidRPr="007B2327">
        <w:t>persons”</w:t>
      </w:r>
      <w:r w:rsidRPr="00FA6476">
        <w:t xml:space="preserve"> </w:t>
      </w:r>
      <w:r w:rsidRPr="007B2327">
        <w:t>means</w:t>
      </w:r>
      <w:r w:rsidRPr="00FA6476">
        <w:t xml:space="preserve"> </w:t>
      </w:r>
      <w:r>
        <w:t>persons</w:t>
      </w:r>
      <w:r w:rsidRPr="00FA6476">
        <w:t xml:space="preserve"> </w:t>
      </w:r>
      <w:r w:rsidRPr="007B2327">
        <w:t>who</w:t>
      </w:r>
      <w:r w:rsidRPr="00FA6476">
        <w:t xml:space="preserve"> </w:t>
      </w:r>
      <w:r w:rsidRPr="007B2327">
        <w:t>find</w:t>
      </w:r>
      <w:r w:rsidRPr="00FA6476">
        <w:t xml:space="preserve"> </w:t>
      </w:r>
      <w:r w:rsidRPr="007B2327">
        <w:t>it</w:t>
      </w:r>
      <w:r w:rsidRPr="00FA6476">
        <w:t xml:space="preserve"> </w:t>
      </w:r>
      <w:r w:rsidRPr="007B2327">
        <w:t>difficult</w:t>
      </w:r>
      <w:r w:rsidRPr="00FA6476">
        <w:t xml:space="preserve"> </w:t>
      </w:r>
      <w:r w:rsidRPr="007B2327">
        <w:t>or</w:t>
      </w:r>
      <w:r w:rsidRPr="00FA6476">
        <w:t xml:space="preserve"> </w:t>
      </w:r>
      <w:r w:rsidRPr="007B2327">
        <w:t>impossible</w:t>
      </w:r>
      <w:r w:rsidRPr="00FA6476">
        <w:t xml:space="preserve"> </w:t>
      </w:r>
      <w:r w:rsidRPr="007B2327">
        <w:t>to</w:t>
      </w:r>
      <w:r w:rsidRPr="00FA6476">
        <w:t xml:space="preserve"> </w:t>
      </w:r>
      <w:r w:rsidRPr="007B2327">
        <w:t>vote</w:t>
      </w:r>
      <w:r w:rsidRPr="00FA6476">
        <w:t xml:space="preserve"> </w:t>
      </w:r>
      <w:r w:rsidRPr="007B2327">
        <w:t>in</w:t>
      </w:r>
      <w:r w:rsidRPr="00FA6476">
        <w:t xml:space="preserve"> </w:t>
      </w:r>
      <w:r w:rsidRPr="007B2327">
        <w:t>the</w:t>
      </w:r>
      <w:r w:rsidRPr="00FA6476">
        <w:t xml:space="preserve"> </w:t>
      </w:r>
      <w:r w:rsidRPr="007B2327">
        <w:t>manner</w:t>
      </w:r>
      <w:r w:rsidRPr="00FA6476">
        <w:t xml:space="preserve"> </w:t>
      </w:r>
      <w:r w:rsidRPr="007B2327">
        <w:t>directed</w:t>
      </w:r>
      <w:r w:rsidRPr="00FA6476">
        <w:t xml:space="preserve"> </w:t>
      </w:r>
      <w:r w:rsidRPr="007B2327">
        <w:t>by</w:t>
      </w:r>
      <w:r w:rsidRPr="00FA6476">
        <w:t xml:space="preserve"> </w:t>
      </w:r>
      <w:r w:rsidRPr="007B2327">
        <w:t>rule</w:t>
      </w:r>
      <w:r w:rsidRPr="00FA6476">
        <w:t xml:space="preserve"> </w:t>
      </w:r>
      <w:r w:rsidRPr="007B2327">
        <w:t>42</w:t>
      </w:r>
      <w:r w:rsidRPr="00FA6476">
        <w:t xml:space="preserve"> </w:t>
      </w:r>
      <w:r w:rsidRPr="007B2327">
        <w:t>because</w:t>
      </w:r>
      <w:r w:rsidRPr="00FA6476">
        <w:t xml:space="preserve"> </w:t>
      </w:r>
      <w:r w:rsidRPr="007B2327">
        <w:t>of</w:t>
      </w:r>
      <w:r>
        <w:t>—</w:t>
      </w:r>
    </w:p>
    <w:p w14:paraId="5A9CAE3D" w14:textId="77777777" w:rsidR="00C8258C" w:rsidRDefault="00C8258C" w:rsidP="00C8258C">
      <w:pPr>
        <w:pStyle w:val="LQN3"/>
      </w:pPr>
      <w:r>
        <w:t>(a)</w:t>
      </w:r>
      <w:r w:rsidRPr="00FA6476">
        <w:tab/>
      </w:r>
      <w:r w:rsidRPr="007B2327">
        <w:t>sever</w:t>
      </w:r>
      <w:r>
        <w:t>e</w:t>
      </w:r>
      <w:r w:rsidRPr="00FA6476">
        <w:t xml:space="preserve"> </w:t>
      </w:r>
      <w:r w:rsidRPr="007B2327">
        <w:t>sight</w:t>
      </w:r>
      <w:r w:rsidRPr="00FA6476">
        <w:t xml:space="preserve"> </w:t>
      </w:r>
      <w:r w:rsidRPr="007B2327">
        <w:t>impairment</w:t>
      </w:r>
      <w:r w:rsidRPr="00FA6476">
        <w:t xml:space="preserve"> </w:t>
      </w:r>
      <w:r w:rsidRPr="007B2327">
        <w:t>o</w:t>
      </w:r>
      <w:r>
        <w:t>r</w:t>
      </w:r>
      <w:r w:rsidRPr="00FA6476">
        <w:t xml:space="preserve"> </w:t>
      </w:r>
      <w:r w:rsidRPr="007B2327">
        <w:t>partial</w:t>
      </w:r>
      <w:r w:rsidRPr="00FA6476">
        <w:t xml:space="preserve"> </w:t>
      </w:r>
      <w:r w:rsidRPr="007B2327">
        <w:t>sight,</w:t>
      </w:r>
      <w:r w:rsidRPr="00FA6476">
        <w:t xml:space="preserve"> </w:t>
      </w:r>
      <w:r w:rsidRPr="007B2327">
        <w:t>or</w:t>
      </w:r>
    </w:p>
    <w:p w14:paraId="47D54934" w14:textId="77777777" w:rsidR="00C8258C" w:rsidRDefault="00C8258C" w:rsidP="00C8258C">
      <w:pPr>
        <w:pStyle w:val="LQN3"/>
      </w:pPr>
      <w:r>
        <w:t>(b)</w:t>
      </w:r>
      <w:r w:rsidRPr="00FA6476">
        <w:tab/>
      </w:r>
      <w:r w:rsidRPr="007B2327">
        <w:t>other</w:t>
      </w:r>
      <w:r w:rsidRPr="00FA6476">
        <w:t xml:space="preserve"> </w:t>
      </w:r>
      <w:r w:rsidRPr="007B2327">
        <w:t>disability.</w:t>
      </w:r>
      <w:r w:rsidRPr="007B2327">
        <w:fldChar w:fldCharType="begin"/>
      </w:r>
      <w:r w:rsidRPr="007B2327">
        <w:instrText xml:space="preserve"> SYMBOL 148 \* MERGEFORMAT </w:instrText>
      </w:r>
      <w:r w:rsidRPr="007B2327">
        <w:fldChar w:fldCharType="end"/>
      </w:r>
      <w:r>
        <w:t>;</w:t>
      </w:r>
    </w:p>
    <w:p w14:paraId="5C663112" w14:textId="77777777" w:rsidR="00C8258C" w:rsidRPr="007B2327" w:rsidRDefault="00C8258C" w:rsidP="00C8258C">
      <w:pPr>
        <w:pStyle w:val="N3"/>
      </w:pPr>
      <w:r>
        <w:t>omit</w:t>
      </w:r>
      <w:r w:rsidRPr="00FA6476">
        <w:t xml:space="preserve"> </w:t>
      </w:r>
      <w:r>
        <w:t>paragraph</w:t>
      </w:r>
      <w:r w:rsidRPr="00FA6476">
        <w:t xml:space="preserve"> </w:t>
      </w:r>
      <w:r>
        <w:t>(8);</w:t>
      </w:r>
    </w:p>
    <w:p w14:paraId="57756FEE" w14:textId="77777777" w:rsidR="00C8258C" w:rsidRDefault="00C8258C" w:rsidP="00C8258C">
      <w:pPr>
        <w:pStyle w:val="N3"/>
      </w:pPr>
      <w:r>
        <w:t>in</w:t>
      </w:r>
      <w:r w:rsidRPr="00FA6476">
        <w:t xml:space="preserve"> </w:t>
      </w:r>
      <w:r>
        <w:t>paragraph</w:t>
      </w:r>
      <w:r w:rsidRPr="00FA6476">
        <w:t xml:space="preserve"> </w:t>
      </w:r>
      <w:r>
        <w:t>(11)(a),</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4F53E8FC" w14:textId="77777777" w:rsidR="00C8258C" w:rsidRPr="00A12190" w:rsidRDefault="00C8258C" w:rsidP="00C8258C">
      <w:pPr>
        <w:pStyle w:val="N3"/>
      </w:pPr>
      <w:r>
        <w:t>in</w:t>
      </w:r>
      <w:r w:rsidRPr="00FA6476">
        <w:t xml:space="preserve"> </w:t>
      </w:r>
      <w:r>
        <w:t>paragraph</w:t>
      </w:r>
      <w:r w:rsidRPr="00FA6476">
        <w:t xml:space="preserve"> </w:t>
      </w:r>
      <w:r>
        <w:t>(11)(b),</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611DD81F" w14:textId="77777777" w:rsidR="00C8258C" w:rsidRDefault="00C8258C" w:rsidP="00C8258C">
      <w:pPr>
        <w:pStyle w:val="N3"/>
      </w:pPr>
      <w:r w:rsidRPr="00F17370">
        <w:t>after</w:t>
      </w:r>
      <w:r w:rsidRPr="00FA6476">
        <w:t xml:space="preserve"> </w:t>
      </w:r>
      <w:r w:rsidRPr="00F17370">
        <w:t>paragraph</w:t>
      </w:r>
      <w:r w:rsidRPr="00FA6476">
        <w:t xml:space="preserve"> </w:t>
      </w:r>
      <w:r w:rsidRPr="00F17370">
        <w:t>(1</w:t>
      </w:r>
      <w:r>
        <w:t>1</w:t>
      </w:r>
      <w:r w:rsidRPr="00F17370">
        <w:t>)</w:t>
      </w:r>
      <w:r w:rsidRPr="00FA6476">
        <w:t xml:space="preserve"> </w:t>
      </w:r>
      <w:r w:rsidRPr="00F17370">
        <w:t>insert</w:t>
      </w:r>
      <w:r>
        <w:t>—</w:t>
      </w:r>
    </w:p>
    <w:p w14:paraId="50F90F87" w14:textId="77777777" w:rsidR="00C8258C" w:rsidRDefault="00C8258C" w:rsidP="00C8258C">
      <w:pPr>
        <w:pStyle w:val="LQN2"/>
      </w:pPr>
      <w:r w:rsidRPr="00F17370">
        <w:fldChar w:fldCharType="begin"/>
      </w:r>
      <w:r w:rsidRPr="00F17370">
        <w:instrText xml:space="preserve"> SYMBOL 147 \* MERGEFORMAT </w:instrText>
      </w:r>
      <w:r w:rsidRPr="00F17370">
        <w:fldChar w:fldCharType="end"/>
      </w:r>
      <w:r>
        <w:t>(12)</w:t>
      </w:r>
      <w:r w:rsidRPr="00FA6476">
        <w:t> </w:t>
      </w:r>
      <w:r>
        <w:t>The</w:t>
      </w:r>
      <w:r w:rsidRPr="00FA6476">
        <w:t xml:space="preserve"> </w:t>
      </w:r>
      <w:r>
        <w:t>Electoral</w:t>
      </w:r>
      <w:r w:rsidRPr="00FA6476">
        <w:t xml:space="preserve"> </w:t>
      </w:r>
      <w:r>
        <w:t>Commission</w:t>
      </w:r>
      <w:r w:rsidRPr="00FA6476">
        <w:t xml:space="preserve"> </w:t>
      </w:r>
      <w:r>
        <w:t>must</w:t>
      </w:r>
      <w:r w:rsidRPr="00FA6476">
        <w:t xml:space="preserve"> </w:t>
      </w:r>
      <w:r>
        <w:t>give</w:t>
      </w:r>
      <w:r w:rsidRPr="00FA6476">
        <w:t xml:space="preserve"> </w:t>
      </w:r>
      <w:r>
        <w:t>guidance</w:t>
      </w:r>
      <w:r w:rsidRPr="00FA6476">
        <w:t xml:space="preserve"> </w:t>
      </w:r>
      <w:r>
        <w:t>to</w:t>
      </w:r>
      <w:r w:rsidRPr="00FA6476">
        <w:t xml:space="preserve"> </w:t>
      </w:r>
      <w:r>
        <w:t>returning</w:t>
      </w:r>
      <w:r w:rsidRPr="00FA6476">
        <w:t xml:space="preserve"> </w:t>
      </w:r>
      <w:r>
        <w:t>officers</w:t>
      </w:r>
      <w:r w:rsidRPr="00FA6476">
        <w:t xml:space="preserve"> </w:t>
      </w:r>
      <w:r>
        <w:t>in</w:t>
      </w:r>
      <w:r w:rsidRPr="00FA6476">
        <w:t xml:space="preserve"> </w:t>
      </w:r>
      <w:r>
        <w:t>relation</w:t>
      </w:r>
      <w:r w:rsidRPr="00FA6476">
        <w:t xml:space="preserve"> </w:t>
      </w:r>
      <w:r>
        <w:t>to</w:t>
      </w:r>
      <w:r w:rsidRPr="00FA6476">
        <w:t xml:space="preserve"> </w:t>
      </w:r>
      <w:r>
        <w:t>the</w:t>
      </w:r>
      <w:r w:rsidRPr="00FA6476">
        <w:t xml:space="preserve"> </w:t>
      </w:r>
      <w:r>
        <w:t>duty</w:t>
      </w:r>
      <w:r w:rsidRPr="00FA6476">
        <w:t xml:space="preserve"> </w:t>
      </w:r>
      <w:r>
        <w:t>imposed</w:t>
      </w:r>
      <w:r w:rsidRPr="00FA6476">
        <w:t xml:space="preserve"> </w:t>
      </w:r>
      <w:r>
        <w:t>by</w:t>
      </w:r>
      <w:r w:rsidRPr="00FA6476">
        <w:t xml:space="preserve"> </w:t>
      </w:r>
      <w:r>
        <w:t>paragraph</w:t>
      </w:r>
      <w:r w:rsidRPr="00FA6476">
        <w:t xml:space="preserve"> </w:t>
      </w:r>
      <w:r>
        <w:t>(6)(b).</w:t>
      </w:r>
    </w:p>
    <w:p w14:paraId="7DD587F4" w14:textId="77777777" w:rsidR="00C8258C" w:rsidRDefault="00C8258C" w:rsidP="00C8258C">
      <w:pPr>
        <w:pStyle w:val="LQN2"/>
      </w:pPr>
      <w:r>
        <w:t>(13)</w:t>
      </w:r>
      <w:r w:rsidRPr="00FA6476">
        <w:t xml:space="preserve"> </w:t>
      </w:r>
      <w:r>
        <w:t>Before</w:t>
      </w:r>
      <w:r w:rsidRPr="00FA6476">
        <w:t xml:space="preserve"> </w:t>
      </w:r>
      <w:r>
        <w:t>giving</w:t>
      </w:r>
      <w:r w:rsidRPr="00FA6476">
        <w:t xml:space="preserve"> </w:t>
      </w:r>
      <w:r>
        <w:t>guidance</w:t>
      </w:r>
      <w:r w:rsidRPr="00FA6476">
        <w:t xml:space="preserve"> </w:t>
      </w:r>
      <w:r>
        <w:t>under</w:t>
      </w:r>
      <w:r w:rsidRPr="00FA6476">
        <w:t xml:space="preserve"> </w:t>
      </w:r>
      <w:r>
        <w:t>paragraph</w:t>
      </w:r>
      <w:r w:rsidRPr="00FA6476">
        <w:t xml:space="preserve"> </w:t>
      </w:r>
      <w:r>
        <w:t>(12),</w:t>
      </w:r>
      <w:r w:rsidRPr="00FA6476">
        <w:t xml:space="preserve"> </w:t>
      </w:r>
      <w:r>
        <w:t>the</w:t>
      </w:r>
      <w:r w:rsidRPr="00FA6476">
        <w:t xml:space="preserve"> </w:t>
      </w:r>
      <w:r>
        <w:t>Electoral</w:t>
      </w:r>
      <w:r w:rsidRPr="00FA6476">
        <w:t xml:space="preserve"> </w:t>
      </w:r>
      <w:r>
        <w:t>Commission</w:t>
      </w:r>
      <w:r w:rsidRPr="00FA6476">
        <w:t xml:space="preserve"> </w:t>
      </w:r>
      <w:r>
        <w:t>must</w:t>
      </w:r>
      <w:r w:rsidRPr="00FA6476">
        <w:t xml:space="preserve"> </w:t>
      </w:r>
      <w:r>
        <w:t>consult</w:t>
      </w:r>
      <w:r w:rsidRPr="00FA6476">
        <w:t xml:space="preserve"> </w:t>
      </w:r>
      <w:r>
        <w:t>such</w:t>
      </w:r>
      <w:r w:rsidRPr="00FA6476">
        <w:t xml:space="preserve"> </w:t>
      </w:r>
      <w:r>
        <w:t>persons,</w:t>
      </w:r>
      <w:r w:rsidRPr="00FA6476">
        <w:t xml:space="preserve"> </w:t>
      </w:r>
      <w:r>
        <w:t>including</w:t>
      </w:r>
      <w:r w:rsidRPr="00FA6476">
        <w:t xml:space="preserve"> </w:t>
      </w:r>
      <w:r>
        <w:t>bodies</w:t>
      </w:r>
      <w:r w:rsidRPr="00FA6476">
        <w:t xml:space="preserve"> </w:t>
      </w:r>
      <w:r>
        <w:t>representing</w:t>
      </w:r>
      <w:r w:rsidRPr="00FA6476">
        <w:t xml:space="preserve"> </w:t>
      </w:r>
      <w:r>
        <w:t>the</w:t>
      </w:r>
      <w:r w:rsidRPr="00FA6476">
        <w:t xml:space="preserve"> </w:t>
      </w:r>
      <w:r>
        <w:t>interests</w:t>
      </w:r>
      <w:r w:rsidRPr="00FA6476">
        <w:t xml:space="preserve"> </w:t>
      </w:r>
      <w:r>
        <w:t>of</w:t>
      </w:r>
      <w:r w:rsidRPr="00FA6476">
        <w:t xml:space="preserve"> </w:t>
      </w:r>
      <w:r>
        <w:t>relevant</w:t>
      </w:r>
      <w:r w:rsidRPr="00FA6476">
        <w:t xml:space="preserve"> </w:t>
      </w:r>
      <w:r>
        <w:t>persons,</w:t>
      </w:r>
      <w:r w:rsidRPr="00FA6476">
        <w:t xml:space="preserve"> </w:t>
      </w:r>
      <w:r>
        <w:t>as</w:t>
      </w:r>
      <w:r w:rsidRPr="00FA6476">
        <w:t xml:space="preserve"> </w:t>
      </w:r>
      <w:r>
        <w:t>it</w:t>
      </w:r>
      <w:r w:rsidRPr="00FA6476">
        <w:t xml:space="preserve"> </w:t>
      </w:r>
      <w:r>
        <w:t>considers</w:t>
      </w:r>
      <w:r w:rsidRPr="00FA6476">
        <w:t xml:space="preserve"> </w:t>
      </w:r>
      <w:r>
        <w:t>appropriate.</w:t>
      </w:r>
    </w:p>
    <w:p w14:paraId="03CD9AA6" w14:textId="77777777" w:rsidR="00C8258C" w:rsidRDefault="00C8258C" w:rsidP="00C8258C">
      <w:pPr>
        <w:pStyle w:val="LQN2"/>
      </w:pPr>
      <w:r>
        <w:lastRenderedPageBreak/>
        <w:t>(14)</w:t>
      </w:r>
      <w:r w:rsidRPr="00FA6476">
        <w:t xml:space="preserve"> </w:t>
      </w:r>
      <w:r>
        <w:t>In</w:t>
      </w:r>
      <w:r w:rsidRPr="00FA6476">
        <w:t xml:space="preserve"> </w:t>
      </w:r>
      <w:r>
        <w:t>performing</w:t>
      </w:r>
      <w:r w:rsidRPr="00FA6476">
        <w:t xml:space="preserve"> </w:t>
      </w:r>
      <w:r>
        <w:t>the</w:t>
      </w:r>
      <w:r w:rsidRPr="00FA6476">
        <w:t xml:space="preserve"> </w:t>
      </w:r>
      <w:r>
        <w:t>duty</w:t>
      </w:r>
      <w:r w:rsidRPr="00FA6476">
        <w:t xml:space="preserve"> </w:t>
      </w:r>
      <w:r>
        <w:t>imposed</w:t>
      </w:r>
      <w:r w:rsidRPr="00FA6476">
        <w:t xml:space="preserve"> </w:t>
      </w:r>
      <w:r>
        <w:t>by</w:t>
      </w:r>
      <w:r w:rsidRPr="00FA6476">
        <w:t xml:space="preserve"> </w:t>
      </w:r>
      <w:r>
        <w:t>paragraph</w:t>
      </w:r>
      <w:r w:rsidRPr="00FA6476">
        <w:t xml:space="preserve"> </w:t>
      </w:r>
      <w:r>
        <w:t>(6)(b),</w:t>
      </w:r>
      <w:r w:rsidRPr="00FA6476">
        <w:t xml:space="preserve"> </w:t>
      </w:r>
      <w:r>
        <w:t>a</w:t>
      </w:r>
      <w:r w:rsidRPr="00FA6476">
        <w:t xml:space="preserve"> </w:t>
      </w:r>
      <w:r>
        <w:t>returning</w:t>
      </w:r>
      <w:r w:rsidRPr="00FA6476">
        <w:t xml:space="preserve"> </w:t>
      </w:r>
      <w:r>
        <w:t>officer</w:t>
      </w:r>
      <w:r w:rsidRPr="00FA6476">
        <w:t xml:space="preserve"> </w:t>
      </w:r>
      <w:r>
        <w:t>must</w:t>
      </w:r>
      <w:r w:rsidRPr="00FA6476">
        <w:t xml:space="preserve"> </w:t>
      </w:r>
      <w:r>
        <w:t>have</w:t>
      </w:r>
      <w:r w:rsidRPr="00FA6476">
        <w:t xml:space="preserve"> </w:t>
      </w:r>
      <w:r>
        <w:t>regard</w:t>
      </w:r>
      <w:r w:rsidRPr="00FA6476">
        <w:t xml:space="preserve"> </w:t>
      </w:r>
      <w:r>
        <w:t>to</w:t>
      </w:r>
      <w:r w:rsidRPr="00FA6476">
        <w:t xml:space="preserve"> </w:t>
      </w:r>
      <w:r>
        <w:t>guidance</w:t>
      </w:r>
      <w:r w:rsidRPr="00FA6476">
        <w:t xml:space="preserve"> </w:t>
      </w:r>
      <w:r>
        <w:t>given</w:t>
      </w:r>
      <w:r w:rsidRPr="00FA6476">
        <w:t xml:space="preserve"> </w:t>
      </w:r>
      <w:r>
        <w:t>under</w:t>
      </w:r>
      <w:r w:rsidRPr="00FA6476">
        <w:t xml:space="preserve"> </w:t>
      </w:r>
      <w:r>
        <w:t>paragraph</w:t>
      </w:r>
      <w:r w:rsidRPr="00FA6476">
        <w:t xml:space="preserve"> </w:t>
      </w:r>
      <w:r>
        <w:t>(12).</w:t>
      </w:r>
      <w:r w:rsidRPr="00F17370">
        <w:fldChar w:fldCharType="begin"/>
      </w:r>
      <w:r w:rsidRPr="00F17370">
        <w:instrText xml:space="preserve"> SYMBOL 148 \* MERGEFORMAT </w:instrText>
      </w:r>
      <w:r w:rsidRPr="00F17370">
        <w:fldChar w:fldCharType="end"/>
      </w:r>
    </w:p>
    <w:p w14:paraId="01B2814A"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33</w:t>
      </w:r>
      <w:r w:rsidRPr="00FA6476">
        <w:t xml:space="preserve"> </w:t>
      </w:r>
      <w:r>
        <w:t>(a</w:t>
      </w:r>
      <w:r w:rsidRPr="009477E8">
        <w:t>ppointment</w:t>
      </w:r>
      <w:r w:rsidRPr="00FA6476">
        <w:t xml:space="preserve"> </w:t>
      </w:r>
      <w:r w:rsidRPr="009477E8">
        <w:t>of</w:t>
      </w:r>
      <w:r w:rsidRPr="00FA6476">
        <w:t xml:space="preserve"> </w:t>
      </w:r>
      <w:r w:rsidRPr="009477E8">
        <w:t>polling</w:t>
      </w:r>
      <w:r w:rsidRPr="00FA6476">
        <w:t xml:space="preserve"> </w:t>
      </w:r>
      <w:r w:rsidRPr="009477E8">
        <w:t>and</w:t>
      </w:r>
      <w:r w:rsidRPr="00FA6476">
        <w:t xml:space="preserve"> </w:t>
      </w:r>
      <w:r w:rsidRPr="009477E8">
        <w:t>counting</w:t>
      </w:r>
      <w:r w:rsidRPr="00FA6476">
        <w:t xml:space="preserve"> </w:t>
      </w:r>
      <w:r w:rsidRPr="009477E8">
        <w:t>agents</w:t>
      </w:r>
      <w:r>
        <w:t>)—</w:t>
      </w:r>
    </w:p>
    <w:p w14:paraId="3816A317" w14:textId="77777777" w:rsidR="00C8258C" w:rsidRDefault="00C8258C" w:rsidP="00C8258C">
      <w:pPr>
        <w:pStyle w:val="N3"/>
      </w:pPr>
      <w:r>
        <w:t>in</w:t>
      </w:r>
      <w:r w:rsidRPr="00FA6476">
        <w:t xml:space="preserve"> </w:t>
      </w:r>
      <w:r>
        <w:t>paragraph</w:t>
      </w:r>
      <w:r w:rsidRPr="00FA6476">
        <w:t xml:space="preserve"> </w:t>
      </w:r>
      <w:r>
        <w:t>(8)(a),</w:t>
      </w:r>
      <w:r w:rsidRPr="00FA6476">
        <w:t xml:space="preserve"> </w:t>
      </w:r>
      <w:r>
        <w:t>for</w:t>
      </w:r>
      <w:r w:rsidRPr="00FA6476">
        <w:t xml:space="preserve"> </w:t>
      </w:r>
      <w:r>
        <w:t>“and</w:t>
      </w:r>
      <w:r w:rsidRPr="00FA6476">
        <w:t xml:space="preserve"> </w:t>
      </w:r>
      <w:r>
        <w:t>addresses”</w:t>
      </w:r>
      <w:r w:rsidRPr="00FA6476">
        <w:t xml:space="preserve"> </w:t>
      </w:r>
      <w:r>
        <w:t>substitute</w:t>
      </w:r>
      <w:r w:rsidRPr="00FA6476">
        <w:t xml:space="preserve"> </w:t>
      </w:r>
      <w:r>
        <w:t>“,</w:t>
      </w:r>
      <w:r w:rsidRPr="00FA6476">
        <w:t xml:space="preserve"> </w:t>
      </w:r>
      <w:r>
        <w:t>postal</w:t>
      </w:r>
      <w:r w:rsidRPr="00FA6476">
        <w:t xml:space="preserve"> </w:t>
      </w:r>
      <w:r>
        <w:t>addresses</w:t>
      </w:r>
      <w:r w:rsidRPr="00FA6476">
        <w:t xml:space="preserve"> </w:t>
      </w:r>
      <w:r w:rsidRPr="009477E8">
        <w:t>and</w:t>
      </w:r>
      <w:r w:rsidRPr="00FA6476">
        <w:t xml:space="preserve"> </w:t>
      </w:r>
      <w:r w:rsidRPr="009477E8">
        <w:t>e-mail</w:t>
      </w:r>
      <w:r w:rsidRPr="00FA6476">
        <w:t xml:space="preserve"> </w:t>
      </w:r>
      <w:r w:rsidRPr="009477E8">
        <w:t>addresses,</w:t>
      </w:r>
      <w:r w:rsidRPr="00FA6476">
        <w:t xml:space="preserve"> </w:t>
      </w:r>
      <w:r w:rsidRPr="009477E8">
        <w:t>where</w:t>
      </w:r>
      <w:r w:rsidRPr="00FA6476">
        <w:t xml:space="preserve"> </w:t>
      </w:r>
      <w:r w:rsidRPr="009477E8">
        <w:t>available,</w:t>
      </w:r>
      <w:r>
        <w:t>”;</w:t>
      </w:r>
    </w:p>
    <w:p w14:paraId="577B6D77" w14:textId="77777777" w:rsidR="00C8258C" w:rsidRDefault="00C8258C" w:rsidP="00C8258C">
      <w:pPr>
        <w:pStyle w:val="N3"/>
      </w:pPr>
      <w:r>
        <w:t>in</w:t>
      </w:r>
      <w:r w:rsidRPr="00FA6476">
        <w:t xml:space="preserve"> </w:t>
      </w:r>
      <w:r>
        <w:t>paragraph</w:t>
      </w:r>
      <w:r w:rsidRPr="00FA6476">
        <w:t xml:space="preserve"> </w:t>
      </w:r>
      <w:r>
        <w:t>(9)(b),</w:t>
      </w:r>
      <w:r w:rsidRPr="00FA6476">
        <w:t xml:space="preserve"> </w:t>
      </w:r>
      <w:r>
        <w:t>for</w:t>
      </w:r>
      <w:r w:rsidRPr="00FA6476">
        <w:t xml:space="preserve"> </w:t>
      </w:r>
      <w:r>
        <w:t>“and</w:t>
      </w:r>
      <w:r w:rsidRPr="00FA6476">
        <w:t xml:space="preserve"> </w:t>
      </w:r>
      <w:r>
        <w:t>address”</w:t>
      </w:r>
      <w:r w:rsidRPr="00FA6476">
        <w:t xml:space="preserve"> </w:t>
      </w:r>
      <w:r>
        <w:t>substitute</w:t>
      </w:r>
      <w:r w:rsidRPr="00FA6476">
        <w:t xml:space="preserve"> </w:t>
      </w:r>
      <w:r>
        <w:t>“</w:t>
      </w:r>
      <w:r w:rsidRPr="009477E8">
        <w:t>,</w:t>
      </w:r>
      <w:r w:rsidRPr="00FA6476">
        <w:t xml:space="preserve"> </w:t>
      </w:r>
      <w:r w:rsidRPr="009477E8">
        <w:t>postal</w:t>
      </w:r>
      <w:r w:rsidRPr="00FA6476">
        <w:t xml:space="preserve"> </w:t>
      </w:r>
      <w:r w:rsidRPr="009477E8">
        <w:t>address</w:t>
      </w:r>
      <w:r w:rsidRPr="00FA6476">
        <w:t xml:space="preserve"> </w:t>
      </w:r>
      <w:r w:rsidRPr="009477E8">
        <w:t>and</w:t>
      </w:r>
      <w:r w:rsidRPr="00FA6476">
        <w:t xml:space="preserve"> </w:t>
      </w:r>
      <w:r w:rsidRPr="009477E8">
        <w:t>e-mail</w:t>
      </w:r>
      <w:r w:rsidRPr="00FA6476">
        <w:t xml:space="preserve"> </w:t>
      </w:r>
      <w:r w:rsidRPr="009477E8">
        <w:t>address,</w:t>
      </w:r>
      <w:r w:rsidRPr="00FA6476">
        <w:t xml:space="preserve"> </w:t>
      </w:r>
      <w:r w:rsidRPr="009477E8">
        <w:t>where</w:t>
      </w:r>
      <w:r w:rsidRPr="00FA6476">
        <w:t xml:space="preserve"> </w:t>
      </w:r>
      <w:r w:rsidRPr="009477E8">
        <w:t>available</w:t>
      </w:r>
      <w:r>
        <w:t>”.</w:t>
      </w:r>
    </w:p>
    <w:p w14:paraId="35236358"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34</w:t>
      </w:r>
      <w:r w:rsidRPr="00FA6476">
        <w:t xml:space="preserve"> </w:t>
      </w:r>
      <w:r>
        <w:t>(p</w:t>
      </w:r>
      <w:r w:rsidRPr="00703ECE">
        <w:t>olling</w:t>
      </w:r>
      <w:r w:rsidRPr="00FA6476">
        <w:t xml:space="preserve"> </w:t>
      </w:r>
      <w:r w:rsidRPr="00703ECE">
        <w:t>and</w:t>
      </w:r>
      <w:r w:rsidRPr="00FA6476">
        <w:t xml:space="preserve"> </w:t>
      </w:r>
      <w:r w:rsidRPr="00703ECE">
        <w:t>counting</w:t>
      </w:r>
      <w:r w:rsidRPr="00FA6476">
        <w:t xml:space="preserve"> </w:t>
      </w:r>
      <w:r w:rsidRPr="00703ECE">
        <w:t>agents:</w:t>
      </w:r>
      <w:r w:rsidRPr="00FA6476">
        <w:t xml:space="preserve"> </w:t>
      </w:r>
      <w:r w:rsidRPr="00703ECE">
        <w:t>supplemental</w:t>
      </w:r>
      <w:r w:rsidRPr="00FA6476">
        <w:t xml:space="preserve"> </w:t>
      </w:r>
      <w:r w:rsidRPr="00703ECE">
        <w:t>provision</w:t>
      </w:r>
      <w:r>
        <w:t>),</w:t>
      </w:r>
      <w:r w:rsidRPr="00FA6476">
        <w:t xml:space="preserve"> </w:t>
      </w:r>
      <w:r>
        <w:t>after</w:t>
      </w:r>
      <w:r w:rsidRPr="00FA6476">
        <w:t xml:space="preserve"> </w:t>
      </w:r>
      <w:r>
        <w:t>paragraph</w:t>
      </w:r>
      <w:r w:rsidRPr="00FA6476">
        <w:t xml:space="preserve"> </w:t>
      </w:r>
      <w:r>
        <w:t>(3)</w:t>
      </w:r>
      <w:r w:rsidRPr="00FA6476">
        <w:t xml:space="preserve"> </w:t>
      </w:r>
      <w:r>
        <w:t>insert—</w:t>
      </w:r>
    </w:p>
    <w:p w14:paraId="29A6FD23" w14:textId="77777777" w:rsidR="00C8258C" w:rsidRDefault="00C8258C" w:rsidP="00C8258C">
      <w:pPr>
        <w:pStyle w:val="LQN2"/>
      </w:pPr>
      <w:r w:rsidRPr="00C20CFC">
        <w:fldChar w:fldCharType="begin"/>
      </w:r>
      <w:r w:rsidRPr="00C20CFC">
        <w:instrText xml:space="preserve"> SYMBOL 147 \* MERGEFORMAT </w:instrText>
      </w:r>
      <w:r w:rsidRPr="00C20CFC">
        <w:fldChar w:fldCharType="end"/>
      </w:r>
      <w:r>
        <w:t>(3A)</w:t>
      </w:r>
      <w:r w:rsidRPr="00FA6476">
        <w:t> </w:t>
      </w:r>
      <w:r w:rsidRPr="00703ECE">
        <w:t>Any</w:t>
      </w:r>
      <w:r w:rsidRPr="00FA6476">
        <w:t xml:space="preserve"> </w:t>
      </w:r>
      <w:r w:rsidRPr="00703ECE">
        <w:t>notice</w:t>
      </w:r>
      <w:r w:rsidRPr="00FA6476">
        <w:t xml:space="preserve"> </w:t>
      </w:r>
      <w:r w:rsidRPr="00703ECE">
        <w:t>required</w:t>
      </w:r>
      <w:r w:rsidRPr="00FA6476">
        <w:t xml:space="preserve"> </w:t>
      </w:r>
      <w:r w:rsidRPr="00703ECE">
        <w:t>to</w:t>
      </w:r>
      <w:r w:rsidRPr="00FA6476">
        <w:t xml:space="preserve"> </w:t>
      </w:r>
      <w:r w:rsidRPr="00703ECE">
        <w:t>be</w:t>
      </w:r>
      <w:r w:rsidRPr="00FA6476">
        <w:t xml:space="preserve"> </w:t>
      </w:r>
      <w:r w:rsidRPr="00703ECE">
        <w:t>given</w:t>
      </w:r>
      <w:r w:rsidRPr="00FA6476">
        <w:t xml:space="preserve"> </w:t>
      </w:r>
      <w:r w:rsidRPr="00703ECE">
        <w:t>to</w:t>
      </w:r>
      <w:r w:rsidRPr="00FA6476">
        <w:t xml:space="preserve"> </w:t>
      </w:r>
      <w:r w:rsidRPr="00703ECE">
        <w:t>a</w:t>
      </w:r>
      <w:r w:rsidRPr="00FA6476">
        <w:t xml:space="preserve"> </w:t>
      </w:r>
      <w:r w:rsidRPr="00703ECE">
        <w:t>counting</w:t>
      </w:r>
      <w:r w:rsidRPr="00FA6476">
        <w:t xml:space="preserve"> </w:t>
      </w:r>
      <w:r w:rsidRPr="00703ECE">
        <w:t>agent</w:t>
      </w:r>
      <w:r w:rsidRPr="00FA6476">
        <w:t xml:space="preserve"> </w:t>
      </w:r>
      <w:r w:rsidRPr="00703ECE">
        <w:t>by</w:t>
      </w:r>
      <w:r w:rsidRPr="00FA6476">
        <w:t xml:space="preserve"> </w:t>
      </w:r>
      <w:r w:rsidRPr="00703ECE">
        <w:t>the</w:t>
      </w:r>
      <w:r w:rsidRPr="00FA6476">
        <w:t xml:space="preserve"> </w:t>
      </w:r>
      <w:r w:rsidRPr="00703ECE">
        <w:t>returning</w:t>
      </w:r>
      <w:r w:rsidRPr="00FA6476">
        <w:t xml:space="preserve"> </w:t>
      </w:r>
      <w:r w:rsidRPr="00703ECE">
        <w:t>officer</w:t>
      </w:r>
      <w:r w:rsidRPr="00FA6476">
        <w:t xml:space="preserve"> </w:t>
      </w:r>
      <w:r w:rsidRPr="00703ECE">
        <w:t>may</w:t>
      </w:r>
      <w:r w:rsidRPr="00FA6476">
        <w:t xml:space="preserve"> </w:t>
      </w:r>
      <w:r w:rsidRPr="00703ECE">
        <w:t>be</w:t>
      </w:r>
      <w:r w:rsidRPr="00FA6476">
        <w:t xml:space="preserve"> </w:t>
      </w:r>
      <w:r w:rsidRPr="00703ECE">
        <w:t>sent</w:t>
      </w:r>
      <w:r w:rsidRPr="00FA6476">
        <w:t xml:space="preserve"> </w:t>
      </w:r>
      <w:r w:rsidRPr="00703ECE">
        <w:t>to</w:t>
      </w:r>
      <w:r w:rsidRPr="00FA6476">
        <w:t xml:space="preserve"> </w:t>
      </w:r>
      <w:r w:rsidRPr="00703ECE">
        <w:t>the</w:t>
      </w:r>
      <w:r w:rsidRPr="00FA6476">
        <w:t xml:space="preserve"> </w:t>
      </w:r>
      <w:r w:rsidRPr="00703ECE">
        <w:t>postal</w:t>
      </w:r>
      <w:r w:rsidRPr="00FA6476">
        <w:t xml:space="preserve"> </w:t>
      </w:r>
      <w:r w:rsidRPr="00703ECE">
        <w:t>or</w:t>
      </w:r>
      <w:r w:rsidRPr="00FA6476">
        <w:t xml:space="preserve"> </w:t>
      </w:r>
      <w:r w:rsidRPr="00703ECE">
        <w:t>e-mail</w:t>
      </w:r>
      <w:r w:rsidRPr="00FA6476">
        <w:t xml:space="preserve"> </w:t>
      </w:r>
      <w:r w:rsidRPr="00703ECE">
        <w:t>address</w:t>
      </w:r>
      <w:r w:rsidRPr="00FA6476">
        <w:t xml:space="preserve"> </w:t>
      </w:r>
      <w:r w:rsidRPr="00703ECE">
        <w:t>provided</w:t>
      </w:r>
      <w:r w:rsidRPr="00FA6476">
        <w:t xml:space="preserve"> </w:t>
      </w:r>
      <w:r w:rsidRPr="00703ECE">
        <w:t>in</w:t>
      </w:r>
      <w:r w:rsidRPr="00FA6476">
        <w:t xml:space="preserve"> </w:t>
      </w:r>
      <w:r w:rsidRPr="00703ECE">
        <w:t>the</w:t>
      </w:r>
      <w:r w:rsidRPr="00FA6476">
        <w:t xml:space="preserve"> </w:t>
      </w:r>
      <w:r w:rsidRPr="00703ECE">
        <w:t>notice</w:t>
      </w:r>
      <w:r w:rsidRPr="00FA6476">
        <w:t xml:space="preserve"> </w:t>
      </w:r>
      <w:r w:rsidRPr="00703ECE">
        <w:t>of</w:t>
      </w:r>
      <w:r w:rsidRPr="00FA6476">
        <w:t xml:space="preserve"> </w:t>
      </w:r>
      <w:r w:rsidRPr="00703ECE">
        <w:t>appointment.</w:t>
      </w:r>
      <w:r w:rsidRPr="00C20CFC">
        <w:fldChar w:fldCharType="begin"/>
      </w:r>
      <w:r w:rsidRPr="00C20CFC">
        <w:instrText xml:space="preserve"> SYMBOL 148 \* MERGEFORMAT </w:instrText>
      </w:r>
      <w:r w:rsidRPr="00C20CFC">
        <w:fldChar w:fldCharType="end"/>
      </w:r>
    </w:p>
    <w:p w14:paraId="0649FD36"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39(3)(b)</w:t>
      </w:r>
      <w:r w:rsidRPr="00FA6476">
        <w:t xml:space="preserve"> </w:t>
      </w:r>
      <w:r>
        <w:t>(s</w:t>
      </w:r>
      <w:r w:rsidRPr="00F03797">
        <w:t>ealing</w:t>
      </w:r>
      <w:r w:rsidRPr="00FA6476">
        <w:t xml:space="preserve"> </w:t>
      </w:r>
      <w:r w:rsidRPr="00F03797">
        <w:t>of</w:t>
      </w:r>
      <w:r w:rsidRPr="00FA6476">
        <w:t xml:space="preserve"> </w:t>
      </w:r>
      <w:r w:rsidRPr="00F03797">
        <w:t>ballot</w:t>
      </w:r>
      <w:r w:rsidRPr="00FA6476">
        <w:t xml:space="preserve"> </w:t>
      </w:r>
      <w:r w:rsidRPr="00F03797">
        <w:t>boxes</w:t>
      </w:r>
      <w:r>
        <w:t>),</w:t>
      </w:r>
      <w:r w:rsidRPr="00FA6476">
        <w:t xml:space="preserve"> </w:t>
      </w:r>
      <w:r>
        <w:t>for</w:t>
      </w:r>
      <w:r w:rsidRPr="00FA6476">
        <w:t xml:space="preserve"> </w:t>
      </w:r>
      <w:r>
        <w:t>“returning</w:t>
      </w:r>
      <w:r w:rsidRPr="00FA6476">
        <w:t xml:space="preserve"> </w:t>
      </w:r>
      <w:r>
        <w:t>officer’s”</w:t>
      </w:r>
      <w:r w:rsidRPr="00FA6476">
        <w:t xml:space="preserve"> </w:t>
      </w:r>
      <w:r>
        <w:t>substitute</w:t>
      </w:r>
      <w:r w:rsidRPr="00FA6476">
        <w:t xml:space="preserve"> </w:t>
      </w:r>
      <w:r>
        <w:t>“presiding</w:t>
      </w:r>
      <w:r w:rsidRPr="00FA6476">
        <w:t xml:space="preserve"> </w:t>
      </w:r>
      <w:r>
        <w:t>officer’s”.</w:t>
      </w:r>
    </w:p>
    <w:p w14:paraId="5F83BDC2" w14:textId="77777777" w:rsidR="00C8258C" w:rsidRDefault="00C8258C" w:rsidP="00C8258C">
      <w:pPr>
        <w:pStyle w:val="N1"/>
        <w:tabs>
          <w:tab w:val="num" w:pos="360"/>
        </w:tabs>
        <w:ind w:left="0"/>
      </w:pPr>
      <w:r w:rsidRPr="00FA6476">
        <w:t> </w:t>
      </w:r>
      <w:r>
        <w:t>For</w:t>
      </w:r>
      <w:r w:rsidRPr="00FA6476">
        <w:t xml:space="preserve"> </w:t>
      </w:r>
      <w:r>
        <w:t>rule</w:t>
      </w:r>
      <w:r w:rsidRPr="00FA6476">
        <w:t xml:space="preserve"> </w:t>
      </w:r>
      <w:r>
        <w:t>40</w:t>
      </w:r>
      <w:r w:rsidRPr="00FA6476">
        <w:t xml:space="preserve"> </w:t>
      </w:r>
      <w:r>
        <w:t>(q</w:t>
      </w:r>
      <w:r w:rsidRPr="00D00EAC">
        <w:t>uestions</w:t>
      </w:r>
      <w:r w:rsidRPr="00FA6476">
        <w:t xml:space="preserve"> </w:t>
      </w:r>
      <w:r w:rsidRPr="00D00EAC">
        <w:t>that</w:t>
      </w:r>
      <w:r w:rsidRPr="00FA6476">
        <w:t xml:space="preserve"> </w:t>
      </w:r>
      <w:r w:rsidRPr="00D00EAC">
        <w:t>may</w:t>
      </w:r>
      <w:r w:rsidRPr="00FA6476">
        <w:t xml:space="preserve"> </w:t>
      </w:r>
      <w:r w:rsidRPr="00D00EAC">
        <w:t>be</w:t>
      </w:r>
      <w:r w:rsidRPr="00FA6476">
        <w:t xml:space="preserve"> </w:t>
      </w:r>
      <w:r w:rsidRPr="00D00EAC">
        <w:t>put</w:t>
      </w:r>
      <w:r w:rsidRPr="00FA6476">
        <w:t xml:space="preserve"> </w:t>
      </w:r>
      <w:r w:rsidRPr="00D00EAC">
        <w:t>to</w:t>
      </w:r>
      <w:r w:rsidRPr="00FA6476">
        <w:t xml:space="preserve"> </w:t>
      </w:r>
      <w:r w:rsidRPr="00D00EAC">
        <w:t>voters</w:t>
      </w:r>
      <w:r>
        <w:t>)</w:t>
      </w:r>
      <w:r w:rsidRPr="00FA6476">
        <w:t xml:space="preserve"> </w:t>
      </w:r>
      <w:r>
        <w:t>substitute—</w:t>
      </w:r>
    </w:p>
    <w:p w14:paraId="5C139DB5" w14:textId="77777777" w:rsidR="00C8258C" w:rsidRPr="00753ADD" w:rsidRDefault="00C8258C" w:rsidP="00C8258C">
      <w:pPr>
        <w:pStyle w:val="LQH1"/>
      </w:pPr>
      <w:r w:rsidRPr="00753ADD">
        <w:fldChar w:fldCharType="begin"/>
      </w:r>
      <w:r w:rsidRPr="00753ADD">
        <w:instrText xml:space="preserve"> SYMBOL 147 \* MERGEFORMAT </w:instrText>
      </w:r>
      <w:r w:rsidRPr="00753ADD">
        <w:fldChar w:fldCharType="end"/>
      </w:r>
      <w:r w:rsidRPr="00D00EAC">
        <w:t>Questions</w:t>
      </w:r>
      <w:r w:rsidRPr="00FA6476">
        <w:t xml:space="preserve"> </w:t>
      </w:r>
      <w:r w:rsidRPr="00D00EAC">
        <w:t>to</w:t>
      </w:r>
      <w:r w:rsidRPr="00FA6476">
        <w:t xml:space="preserve"> </w:t>
      </w:r>
      <w:r w:rsidRPr="00D00EAC">
        <w:t>be</w:t>
      </w:r>
      <w:r w:rsidRPr="00FA6476">
        <w:t xml:space="preserve"> </w:t>
      </w:r>
      <w:r w:rsidRPr="00D00EAC">
        <w:t>put</w:t>
      </w:r>
      <w:r w:rsidRPr="00FA6476">
        <w:t xml:space="preserve"> </w:t>
      </w:r>
      <w:r w:rsidRPr="00D00EAC">
        <w:t>to</w:t>
      </w:r>
      <w:r w:rsidRPr="00FA6476">
        <w:t xml:space="preserve"> </w:t>
      </w:r>
      <w:r w:rsidRPr="00D00EAC">
        <w:t>voters</w:t>
      </w:r>
    </w:p>
    <w:p w14:paraId="7796079C" w14:textId="77777777" w:rsidR="00C8258C" w:rsidRDefault="00C8258C" w:rsidP="00C8258C">
      <w:pPr>
        <w:pStyle w:val="LQN1"/>
      </w:pPr>
      <w:r w:rsidRPr="00753ADD">
        <w:rPr>
          <w:b/>
        </w:rPr>
        <w:t>40.</w:t>
      </w:r>
      <w:r>
        <w:t>—(1)</w:t>
      </w:r>
      <w:r w:rsidRPr="00FA6476">
        <w:t> </w:t>
      </w:r>
      <w:r w:rsidRPr="00D00EAC">
        <w:t>At</w:t>
      </w:r>
      <w:r w:rsidRPr="00FA6476">
        <w:t xml:space="preserve"> </w:t>
      </w:r>
      <w:r w:rsidRPr="00D00EAC">
        <w:t>the</w:t>
      </w:r>
      <w:r w:rsidRPr="00FA6476">
        <w:t xml:space="preserve"> </w:t>
      </w:r>
      <w:r w:rsidRPr="00D00EAC">
        <w:t>time</w:t>
      </w:r>
      <w:r w:rsidRPr="00FA6476">
        <w:t xml:space="preserve"> </w:t>
      </w:r>
      <w:r w:rsidRPr="00D00EAC">
        <w:t>of</w:t>
      </w:r>
      <w:r w:rsidRPr="00FA6476">
        <w:t xml:space="preserve"> </w:t>
      </w:r>
      <w:r w:rsidRPr="00D00EAC">
        <w:t>an</w:t>
      </w:r>
      <w:r w:rsidRPr="00FA6476">
        <w:t xml:space="preserve"> </w:t>
      </w:r>
      <w:r w:rsidRPr="00D00EAC">
        <w:t>application</w:t>
      </w:r>
      <w:r w:rsidRPr="00FA6476">
        <w:t xml:space="preserve"> </w:t>
      </w:r>
      <w:r w:rsidRPr="00D00EAC">
        <w:t>for</w:t>
      </w:r>
      <w:r w:rsidRPr="00FA6476">
        <w:t xml:space="preserve"> </w:t>
      </w:r>
      <w:r w:rsidRPr="00D00EAC">
        <w:t>a</w:t>
      </w:r>
      <w:r w:rsidRPr="00FA6476">
        <w:t xml:space="preserve"> </w:t>
      </w:r>
      <w:r w:rsidRPr="00D00EAC">
        <w:t>ballot</w:t>
      </w:r>
      <w:r w:rsidRPr="00FA6476">
        <w:t xml:space="preserve"> </w:t>
      </w:r>
      <w:r w:rsidRPr="00D00EAC">
        <w:t>paper,</w:t>
      </w:r>
      <w:r w:rsidRPr="00FA6476">
        <w:t xml:space="preserve"> </w:t>
      </w:r>
      <w:r w:rsidRPr="00D00EAC">
        <w:t>but</w:t>
      </w:r>
      <w:r w:rsidRPr="00FA6476">
        <w:t xml:space="preserve"> </w:t>
      </w:r>
      <w:r w:rsidRPr="00D00EAC">
        <w:t>not</w:t>
      </w:r>
      <w:r w:rsidRPr="00FA6476">
        <w:t xml:space="preserve"> </w:t>
      </w:r>
      <w:r w:rsidRPr="00D00EAC">
        <w:t>afterwards,</w:t>
      </w:r>
      <w:r w:rsidRPr="00FA6476">
        <w:t xml:space="preserve"> </w:t>
      </w:r>
      <w:r w:rsidRPr="00D00EAC">
        <w:t>the</w:t>
      </w:r>
      <w:r w:rsidRPr="00FA6476">
        <w:t xml:space="preserve"> </w:t>
      </w:r>
      <w:r w:rsidRPr="00D00EAC">
        <w:t>presiding</w:t>
      </w:r>
      <w:r w:rsidRPr="00FA6476">
        <w:t xml:space="preserve"> </w:t>
      </w:r>
      <w:r w:rsidRPr="00D00EAC">
        <w:t>officer</w:t>
      </w:r>
      <w:r w:rsidRPr="00FA6476">
        <w:t xml:space="preserve"> </w:t>
      </w:r>
      <w:r w:rsidRPr="00D00EAC">
        <w:t>may</w:t>
      </w:r>
      <w:r w:rsidRPr="00FA6476">
        <w:t xml:space="preserve"> </w:t>
      </w:r>
      <w:r w:rsidRPr="00D00EAC">
        <w:t>put</w:t>
      </w:r>
      <w:r w:rsidRPr="00FA6476">
        <w:t xml:space="preserve"> </w:t>
      </w:r>
      <w:r w:rsidRPr="00D00EAC">
        <w:t>to</w:t>
      </w:r>
      <w:r w:rsidRPr="00FA6476">
        <w:t xml:space="preserve"> </w:t>
      </w:r>
      <w:r w:rsidRPr="00D00EAC">
        <w:t>any</w:t>
      </w:r>
      <w:r w:rsidRPr="00FA6476">
        <w:t xml:space="preserve"> </w:t>
      </w:r>
      <w:r w:rsidRPr="00D00EAC">
        <w:t>person</w:t>
      </w:r>
      <w:r w:rsidRPr="00FA6476">
        <w:t xml:space="preserve"> </w:t>
      </w:r>
      <w:r w:rsidRPr="00D00EAC">
        <w:t>described</w:t>
      </w:r>
      <w:r w:rsidRPr="00FA6476">
        <w:t xml:space="preserve"> </w:t>
      </w:r>
      <w:r w:rsidRPr="00D00EAC">
        <w:t>in</w:t>
      </w:r>
      <w:r w:rsidRPr="00FA6476">
        <w:t xml:space="preserve"> </w:t>
      </w:r>
      <w:r w:rsidRPr="00D00EAC">
        <w:t>column</w:t>
      </w:r>
      <w:r w:rsidRPr="00FA6476">
        <w:t xml:space="preserve"> </w:t>
      </w:r>
      <w:r w:rsidRPr="00D00EAC">
        <w:t>(1)</w:t>
      </w:r>
      <w:r w:rsidRPr="00FA6476">
        <w:t xml:space="preserve"> </w:t>
      </w:r>
      <w:r w:rsidRPr="00D00EAC">
        <w:t>of</w:t>
      </w:r>
      <w:r w:rsidRPr="00FA6476">
        <w:t xml:space="preserve"> </w:t>
      </w:r>
      <w:r w:rsidRPr="00D00EAC">
        <w:t>Table</w:t>
      </w:r>
      <w:r w:rsidRPr="00FA6476">
        <w:t xml:space="preserve"> </w:t>
      </w:r>
      <w:r w:rsidRPr="00D00EAC">
        <w:t>1</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paragraph</w:t>
      </w:r>
      <w:r w:rsidRPr="00FA6476">
        <w:t xml:space="preserve"> </w:t>
      </w:r>
      <w:r w:rsidRPr="00D00EAC">
        <w:t>(4))</w:t>
      </w:r>
      <w:r w:rsidRPr="00FA6476">
        <w:t xml:space="preserve"> </w:t>
      </w:r>
      <w:r w:rsidRPr="00D00EAC">
        <w:t>or</w:t>
      </w:r>
      <w:r w:rsidRPr="00FA6476">
        <w:t xml:space="preserve"> </w:t>
      </w:r>
      <w:r w:rsidRPr="00D00EAC">
        <w:t>in</w:t>
      </w:r>
      <w:r w:rsidRPr="00FA6476">
        <w:t xml:space="preserve"> </w:t>
      </w:r>
      <w:r w:rsidRPr="00D00EAC">
        <w:t>column</w:t>
      </w:r>
      <w:r w:rsidRPr="00FA6476">
        <w:t xml:space="preserve"> </w:t>
      </w:r>
      <w:r w:rsidRPr="00D00EAC">
        <w:t>(1)</w:t>
      </w:r>
      <w:r w:rsidRPr="00FA6476">
        <w:t xml:space="preserve"> </w:t>
      </w:r>
      <w:r w:rsidRPr="00D00EAC">
        <w:t>of</w:t>
      </w:r>
      <w:r w:rsidRPr="00FA6476">
        <w:t xml:space="preserve"> </w:t>
      </w:r>
      <w:r w:rsidRPr="00D00EAC">
        <w:t>Table</w:t>
      </w:r>
      <w:r w:rsidRPr="00FA6476">
        <w:t xml:space="preserve"> </w:t>
      </w:r>
      <w:r w:rsidRPr="00D00EAC">
        <w:t>2</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paragraph</w:t>
      </w:r>
      <w:r w:rsidRPr="00FA6476">
        <w:t xml:space="preserve"> </w:t>
      </w:r>
      <w:r w:rsidRPr="00D00EAC">
        <w:t>(5)),</w:t>
      </w:r>
      <w:r w:rsidRPr="00FA6476">
        <w:t xml:space="preserve"> </w:t>
      </w:r>
      <w:r w:rsidRPr="00D00EAC">
        <w:t>one</w:t>
      </w:r>
      <w:r w:rsidRPr="00FA6476">
        <w:t xml:space="preserve"> </w:t>
      </w:r>
      <w:r w:rsidRPr="00D00EAC">
        <w:t>or</w:t>
      </w:r>
      <w:r w:rsidRPr="00FA6476">
        <w:t xml:space="preserve"> </w:t>
      </w:r>
      <w:r w:rsidRPr="00D00EAC">
        <w:t>more</w:t>
      </w:r>
      <w:r w:rsidRPr="00FA6476">
        <w:t xml:space="preserve"> </w:t>
      </w:r>
      <w:r w:rsidRPr="00D00EAC">
        <w:t>of</w:t>
      </w:r>
      <w:r w:rsidRPr="00FA6476">
        <w:t xml:space="preserve"> </w:t>
      </w:r>
      <w:r w:rsidRPr="00D00EAC">
        <w:t>the</w:t>
      </w:r>
      <w:r w:rsidRPr="00FA6476">
        <w:t xml:space="preserve"> </w:t>
      </w:r>
      <w:r w:rsidRPr="00D00EAC">
        <w:t>questions</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the</w:t>
      </w:r>
      <w:r w:rsidRPr="00FA6476">
        <w:t xml:space="preserve"> </w:t>
      </w:r>
      <w:r w:rsidRPr="00D00EAC">
        <w:t>corresponding</w:t>
      </w:r>
      <w:r w:rsidRPr="00FA6476">
        <w:t xml:space="preserve"> </w:t>
      </w:r>
      <w:r w:rsidRPr="00D00EAC">
        <w:t>entries</w:t>
      </w:r>
      <w:r w:rsidRPr="00FA6476">
        <w:t xml:space="preserve"> </w:t>
      </w:r>
      <w:r w:rsidRPr="00D00EAC">
        <w:t>in</w:t>
      </w:r>
      <w:r w:rsidRPr="00FA6476">
        <w:t xml:space="preserve"> </w:t>
      </w:r>
      <w:r w:rsidRPr="00D00EAC">
        <w:t>columns</w:t>
      </w:r>
      <w:r w:rsidRPr="00FA6476">
        <w:t xml:space="preserve"> </w:t>
      </w:r>
      <w:r w:rsidRPr="00D00EAC">
        <w:t>(2)</w:t>
      </w:r>
      <w:r w:rsidRPr="00FA6476">
        <w:t xml:space="preserve"> </w:t>
      </w:r>
      <w:r w:rsidRPr="00D00EAC">
        <w:t>and</w:t>
      </w:r>
      <w:r w:rsidRPr="00FA6476">
        <w:t xml:space="preserve"> </w:t>
      </w:r>
      <w:r w:rsidRPr="00D00EAC">
        <w:t>(3).</w:t>
      </w:r>
    </w:p>
    <w:p w14:paraId="51AEEA3A" w14:textId="77777777" w:rsidR="00C8258C" w:rsidRDefault="00C8258C" w:rsidP="00C8258C">
      <w:pPr>
        <w:pStyle w:val="LQN2"/>
      </w:pPr>
      <w:r>
        <w:t>(2)</w:t>
      </w:r>
      <w:r w:rsidRPr="00FA6476">
        <w:t> </w:t>
      </w:r>
      <w:r w:rsidRPr="00D00EAC">
        <w:t>If</w:t>
      </w:r>
      <w:r w:rsidRPr="00FA6476">
        <w:t xml:space="preserve"> </w:t>
      </w:r>
      <w:r w:rsidRPr="00D00EAC">
        <w:t>required</w:t>
      </w:r>
      <w:r w:rsidRPr="00FA6476">
        <w:t xml:space="preserve"> </w:t>
      </w:r>
      <w:r w:rsidRPr="00D00EAC">
        <w:t>to</w:t>
      </w:r>
      <w:r w:rsidRPr="00FA6476">
        <w:t xml:space="preserve"> </w:t>
      </w:r>
      <w:r w:rsidRPr="00D00EAC">
        <w:t>do</w:t>
      </w:r>
      <w:r w:rsidRPr="00FA6476">
        <w:t xml:space="preserve"> </w:t>
      </w:r>
      <w:r w:rsidRPr="00D00EAC">
        <w:t>so</w:t>
      </w:r>
      <w:r w:rsidRPr="00FA6476">
        <w:t xml:space="preserve"> </w:t>
      </w:r>
      <w:r w:rsidRPr="00D00EAC">
        <w:t>by</w:t>
      </w:r>
      <w:r w:rsidRPr="00FA6476">
        <w:t xml:space="preserve"> </w:t>
      </w:r>
      <w:r w:rsidRPr="00D00EAC">
        <w:t>a</w:t>
      </w:r>
      <w:r w:rsidRPr="00FA6476">
        <w:t xml:space="preserve"> </w:t>
      </w:r>
      <w:r w:rsidRPr="00D00EAC">
        <w:t>candidate</w:t>
      </w:r>
      <w:r w:rsidRPr="00FA6476">
        <w:t xml:space="preserve"> </w:t>
      </w:r>
      <w:r w:rsidRPr="00D00EAC">
        <w:t>or</w:t>
      </w:r>
      <w:r w:rsidRPr="00FA6476">
        <w:t xml:space="preserve"> </w:t>
      </w:r>
      <w:r w:rsidRPr="00D00EAC">
        <w:t>the</w:t>
      </w:r>
      <w:r w:rsidRPr="00FA6476">
        <w:t xml:space="preserve"> </w:t>
      </w:r>
      <w:r>
        <w:t>candidate’s</w:t>
      </w:r>
      <w:r w:rsidRPr="00FA6476">
        <w:t xml:space="preserve"> </w:t>
      </w:r>
      <w:r w:rsidRPr="00D00EAC">
        <w:t>election</w:t>
      </w:r>
      <w:r w:rsidRPr="00FA6476">
        <w:t xml:space="preserve"> </w:t>
      </w:r>
      <w:r w:rsidRPr="00D00EAC">
        <w:t>or</w:t>
      </w:r>
      <w:r w:rsidRPr="00FA6476">
        <w:t xml:space="preserve"> </w:t>
      </w:r>
      <w:r w:rsidRPr="00D00EAC">
        <w:t>polling</w:t>
      </w:r>
      <w:r w:rsidRPr="00FA6476">
        <w:t xml:space="preserve"> </w:t>
      </w:r>
      <w:r w:rsidRPr="00D00EAC">
        <w:t>agent</w:t>
      </w:r>
      <w:r>
        <w:t>,</w:t>
      </w:r>
      <w:r w:rsidRPr="00FA6476">
        <w:t xml:space="preserve"> </w:t>
      </w:r>
      <w:r w:rsidRPr="00D00EAC">
        <w:t>the</w:t>
      </w:r>
      <w:r w:rsidRPr="00FA6476">
        <w:t xml:space="preserve"> </w:t>
      </w:r>
      <w:r w:rsidRPr="00D00EAC">
        <w:t>presiding</w:t>
      </w:r>
      <w:r w:rsidRPr="00FA6476">
        <w:t xml:space="preserve"> </w:t>
      </w:r>
      <w:r w:rsidRPr="00D00EAC">
        <w:t>officer</w:t>
      </w:r>
      <w:r w:rsidRPr="00FA6476">
        <w:t xml:space="preserve"> </w:t>
      </w:r>
      <w:r w:rsidRPr="00D00EAC">
        <w:t>must</w:t>
      </w:r>
      <w:r w:rsidRPr="00FA6476">
        <w:t xml:space="preserve"> </w:t>
      </w:r>
      <w:r w:rsidRPr="00D00EAC">
        <w:t>put</w:t>
      </w:r>
      <w:r w:rsidRPr="00FA6476">
        <w:t xml:space="preserve"> </w:t>
      </w:r>
      <w:r w:rsidRPr="00D00EAC">
        <w:t>to</w:t>
      </w:r>
      <w:r w:rsidRPr="00FA6476">
        <w:t xml:space="preserve"> </w:t>
      </w:r>
      <w:r w:rsidRPr="00D00EAC">
        <w:t>any</w:t>
      </w:r>
      <w:r w:rsidRPr="00FA6476">
        <w:t xml:space="preserve"> </w:t>
      </w:r>
      <w:r w:rsidRPr="00D00EAC">
        <w:t>person</w:t>
      </w:r>
      <w:r w:rsidRPr="00FA6476">
        <w:t xml:space="preserve"> </w:t>
      </w:r>
      <w:r w:rsidRPr="00D00EAC">
        <w:t>described</w:t>
      </w:r>
      <w:r w:rsidRPr="00FA6476">
        <w:t xml:space="preserve"> </w:t>
      </w:r>
      <w:r w:rsidRPr="00D00EAC">
        <w:t>in</w:t>
      </w:r>
      <w:r w:rsidRPr="00FA6476">
        <w:t xml:space="preserve"> </w:t>
      </w:r>
      <w:r w:rsidRPr="00D00EAC">
        <w:t>column</w:t>
      </w:r>
      <w:r w:rsidRPr="00FA6476">
        <w:t xml:space="preserve"> </w:t>
      </w:r>
      <w:r w:rsidRPr="00D00EAC">
        <w:t>(1)</w:t>
      </w:r>
      <w:r w:rsidRPr="00FA6476">
        <w:t xml:space="preserve"> </w:t>
      </w:r>
      <w:r w:rsidRPr="00D00EAC">
        <w:t>of</w:t>
      </w:r>
      <w:r w:rsidRPr="00FA6476">
        <w:t xml:space="preserve"> </w:t>
      </w:r>
      <w:r w:rsidRPr="00D00EAC">
        <w:t>Table</w:t>
      </w:r>
      <w:r w:rsidRPr="00FA6476">
        <w:t xml:space="preserve"> </w:t>
      </w:r>
      <w:r w:rsidRPr="00D00EAC">
        <w:t>1</w:t>
      </w:r>
      <w:r>
        <w:t>,</w:t>
      </w:r>
      <w:r w:rsidRPr="00FA6476">
        <w:t xml:space="preserve"> </w:t>
      </w:r>
      <w:r w:rsidRPr="00D00EAC">
        <w:t>one</w:t>
      </w:r>
      <w:r w:rsidRPr="00FA6476">
        <w:t xml:space="preserve"> </w:t>
      </w:r>
      <w:r w:rsidRPr="00D00EAC">
        <w:t>or</w:t>
      </w:r>
      <w:r w:rsidRPr="00FA6476">
        <w:t xml:space="preserve"> </w:t>
      </w:r>
      <w:r w:rsidRPr="00D00EAC">
        <w:t>more</w:t>
      </w:r>
      <w:r w:rsidRPr="00FA6476">
        <w:t xml:space="preserve"> </w:t>
      </w:r>
      <w:r w:rsidRPr="00D00EAC">
        <w:t>of</w:t>
      </w:r>
      <w:r w:rsidRPr="00FA6476">
        <w:t xml:space="preserve"> </w:t>
      </w:r>
      <w:r w:rsidRPr="00D00EAC">
        <w:t>the</w:t>
      </w:r>
      <w:r w:rsidRPr="00FA6476">
        <w:t xml:space="preserve"> </w:t>
      </w:r>
      <w:r w:rsidRPr="00D00EAC">
        <w:t>questions</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the</w:t>
      </w:r>
      <w:r w:rsidRPr="00FA6476">
        <w:t xml:space="preserve"> </w:t>
      </w:r>
      <w:r w:rsidRPr="00D00EAC">
        <w:t>corresponding</w:t>
      </w:r>
      <w:r w:rsidRPr="00FA6476">
        <w:t xml:space="preserve"> </w:t>
      </w:r>
      <w:r w:rsidRPr="00D00EAC">
        <w:t>entries</w:t>
      </w:r>
      <w:r w:rsidRPr="00FA6476">
        <w:t xml:space="preserve"> </w:t>
      </w:r>
      <w:r w:rsidRPr="00D00EAC">
        <w:t>in</w:t>
      </w:r>
      <w:r w:rsidRPr="00FA6476">
        <w:t xml:space="preserve"> </w:t>
      </w:r>
      <w:r w:rsidRPr="00D00EAC">
        <w:t>columns</w:t>
      </w:r>
      <w:r w:rsidRPr="00FA6476">
        <w:t xml:space="preserve"> </w:t>
      </w:r>
      <w:r w:rsidRPr="00D00EAC">
        <w:t>(2)</w:t>
      </w:r>
      <w:r w:rsidRPr="00FA6476">
        <w:t xml:space="preserve"> </w:t>
      </w:r>
      <w:r w:rsidRPr="00D00EAC">
        <w:t>and</w:t>
      </w:r>
      <w:r w:rsidRPr="00FA6476">
        <w:t xml:space="preserve"> </w:t>
      </w:r>
      <w:r w:rsidRPr="00D00EAC">
        <w:t>(3).</w:t>
      </w:r>
    </w:p>
    <w:p w14:paraId="3E5C84F8" w14:textId="77777777" w:rsidR="00C8258C" w:rsidRDefault="00C8258C" w:rsidP="00C8258C">
      <w:pPr>
        <w:pStyle w:val="LQN2"/>
      </w:pPr>
      <w:r>
        <w:t>(3)</w:t>
      </w:r>
      <w:r w:rsidRPr="00FA6476">
        <w:t> </w:t>
      </w:r>
      <w:r w:rsidRPr="00D00EAC">
        <w:t>A</w:t>
      </w:r>
      <w:r w:rsidRPr="00FA6476">
        <w:t xml:space="preserve"> </w:t>
      </w:r>
      <w:r w:rsidRPr="00D00EAC">
        <w:t>question</w:t>
      </w:r>
      <w:r w:rsidRPr="00FA6476">
        <w:t xml:space="preserve"> </w:t>
      </w:r>
      <w:r w:rsidRPr="00D00EAC">
        <w:t>may</w:t>
      </w:r>
      <w:r w:rsidRPr="00FA6476">
        <w:t xml:space="preserve"> </w:t>
      </w:r>
      <w:r w:rsidRPr="00D00EAC">
        <w:t>be</w:t>
      </w:r>
      <w:r w:rsidRPr="00FA6476">
        <w:t xml:space="preserve"> </w:t>
      </w:r>
      <w:r w:rsidRPr="00D00EAC">
        <w:t>asked</w:t>
      </w:r>
      <w:r w:rsidRPr="00FA6476">
        <w:t xml:space="preserve"> </w:t>
      </w:r>
      <w:r w:rsidRPr="00D00EAC">
        <w:t>in</w:t>
      </w:r>
      <w:r w:rsidRPr="00FA6476">
        <w:t xml:space="preserve"> </w:t>
      </w:r>
      <w:r w:rsidRPr="00D00EAC">
        <w:t>English</w:t>
      </w:r>
      <w:r w:rsidRPr="00FA6476">
        <w:t xml:space="preserve"> </w:t>
      </w:r>
      <w:r w:rsidRPr="00D00EAC">
        <w:t>(as</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column</w:t>
      </w:r>
      <w:r w:rsidRPr="00FA6476">
        <w:t xml:space="preserve"> </w:t>
      </w:r>
      <w:r w:rsidRPr="00D00EAC">
        <w:t>(2)</w:t>
      </w:r>
      <w:r w:rsidRPr="00FA6476">
        <w:t xml:space="preserve"> </w:t>
      </w:r>
      <w:r w:rsidRPr="00D00EAC">
        <w:t>of</w:t>
      </w:r>
      <w:r w:rsidRPr="00FA6476">
        <w:t xml:space="preserve"> </w:t>
      </w:r>
      <w:r w:rsidRPr="00D00EAC">
        <w:t>the</w:t>
      </w:r>
      <w:r w:rsidRPr="00FA6476">
        <w:t xml:space="preserve"> </w:t>
      </w:r>
      <w:r w:rsidRPr="00D00EAC">
        <w:t>Tables)</w:t>
      </w:r>
      <w:r w:rsidRPr="00FA6476">
        <w:t xml:space="preserve"> </w:t>
      </w:r>
      <w:r w:rsidRPr="00D00EAC">
        <w:t>or</w:t>
      </w:r>
      <w:r w:rsidRPr="00FA6476">
        <w:t xml:space="preserve"> </w:t>
      </w:r>
      <w:r w:rsidRPr="00D00EAC">
        <w:t>Welsh</w:t>
      </w:r>
      <w:r w:rsidRPr="00FA6476">
        <w:t xml:space="preserve"> </w:t>
      </w:r>
      <w:r w:rsidRPr="00D00EAC">
        <w:t>(as</w:t>
      </w:r>
      <w:r w:rsidRPr="00FA6476">
        <w:t xml:space="preserve"> </w:t>
      </w:r>
      <w:r w:rsidRPr="00D00EAC">
        <w:t>set</w:t>
      </w:r>
      <w:r w:rsidRPr="00FA6476">
        <w:t xml:space="preserve"> </w:t>
      </w:r>
      <w:r w:rsidRPr="00D00EAC">
        <w:t>out</w:t>
      </w:r>
      <w:r w:rsidRPr="00FA6476">
        <w:t xml:space="preserve"> </w:t>
      </w:r>
      <w:r w:rsidRPr="00D00EAC">
        <w:t>in</w:t>
      </w:r>
      <w:r w:rsidRPr="00FA6476">
        <w:t xml:space="preserve"> </w:t>
      </w:r>
      <w:r w:rsidRPr="00D00EAC">
        <w:t>column</w:t>
      </w:r>
      <w:r w:rsidRPr="00FA6476">
        <w:t xml:space="preserve"> </w:t>
      </w:r>
      <w:r w:rsidRPr="00D00EAC">
        <w:t>(3)</w:t>
      </w:r>
      <w:r w:rsidRPr="00FA6476">
        <w:t xml:space="preserve"> </w:t>
      </w:r>
      <w:r w:rsidRPr="00D00EAC">
        <w:t>of</w:t>
      </w:r>
      <w:r w:rsidRPr="00FA6476">
        <w:t xml:space="preserve"> </w:t>
      </w:r>
      <w:r w:rsidRPr="00D00EAC">
        <w:t>the</w:t>
      </w:r>
      <w:r w:rsidRPr="00FA6476">
        <w:t xml:space="preserve"> </w:t>
      </w:r>
      <w:r w:rsidRPr="00D00EAC">
        <w:t>Tables).</w:t>
      </w:r>
    </w:p>
    <w:p w14:paraId="7E65E605" w14:textId="77777777" w:rsidR="00C8258C" w:rsidRDefault="00C8258C" w:rsidP="00C8258C">
      <w:pPr>
        <w:pStyle w:val="LQN2"/>
      </w:pPr>
      <w:r>
        <w:t>(4)</w:t>
      </w:r>
      <w:r w:rsidRPr="00FA6476">
        <w:t> </w:t>
      </w:r>
      <w:r w:rsidRPr="00D00EAC">
        <w:t>Table</w:t>
      </w:r>
      <w:r w:rsidRPr="00FA6476">
        <w:t xml:space="preserve"> </w:t>
      </w:r>
      <w:r w:rsidRPr="00D00EAC">
        <w:t>1</w:t>
      </w:r>
      <w:r w:rsidRPr="00FA6476">
        <w:t xml:space="preserve"> </w:t>
      </w:r>
      <w:r w:rsidRPr="00D00EAC">
        <w:t>sets</w:t>
      </w:r>
      <w:r w:rsidRPr="00FA6476">
        <w:t xml:space="preserve"> </w:t>
      </w:r>
      <w:r w:rsidRPr="00D00EAC">
        <w:t>out</w:t>
      </w:r>
      <w:r w:rsidRPr="00FA6476">
        <w:t xml:space="preserve"> </w:t>
      </w:r>
      <w:r w:rsidRPr="00D00EAC">
        <w:t>the</w:t>
      </w:r>
      <w:r w:rsidRPr="00FA6476">
        <w:t xml:space="preserve"> </w:t>
      </w:r>
      <w:r w:rsidRPr="00D00EAC">
        <w:t>questions</w:t>
      </w:r>
      <w:r w:rsidRPr="00FA6476">
        <w:t xml:space="preserve"> </w:t>
      </w:r>
      <w:r w:rsidRPr="00D00EAC">
        <w:t>that</w:t>
      </w:r>
      <w:r w:rsidRPr="00FA6476">
        <w:t xml:space="preserve"> </w:t>
      </w:r>
      <w:r w:rsidRPr="00D00EAC">
        <w:t>a</w:t>
      </w:r>
      <w:r w:rsidRPr="00FA6476">
        <w:t xml:space="preserve"> </w:t>
      </w:r>
      <w:r w:rsidRPr="00D00EAC">
        <w:t>presiding</w:t>
      </w:r>
      <w:r w:rsidRPr="00FA6476">
        <w:t xml:space="preserve"> </w:t>
      </w:r>
      <w:r w:rsidRPr="00D00EAC">
        <w:t>officer</w:t>
      </w:r>
      <w:r w:rsidRPr="00FA6476">
        <w:t xml:space="preserve"> </w:t>
      </w:r>
      <w:r w:rsidRPr="00D00EAC">
        <w:t>may</w:t>
      </w:r>
      <w:r w:rsidRPr="00FA6476">
        <w:t xml:space="preserve"> </w:t>
      </w:r>
      <w:r w:rsidRPr="00D00EAC">
        <w:t>put</w:t>
      </w:r>
      <w:r w:rsidRPr="00FA6476">
        <w:t xml:space="preserve"> </w:t>
      </w:r>
      <w:r w:rsidRPr="00D00EAC">
        <w:t>under</w:t>
      </w:r>
      <w:r w:rsidRPr="00FA6476">
        <w:t xml:space="preserve"> </w:t>
      </w:r>
      <w:r w:rsidRPr="00D00EAC">
        <w:t>paragraph</w:t>
      </w:r>
      <w:r w:rsidRPr="00FA6476">
        <w:t xml:space="preserve"> </w:t>
      </w:r>
      <w:r w:rsidRPr="00D00EAC">
        <w:t>(1)</w:t>
      </w:r>
      <w:r w:rsidRPr="00FA6476">
        <w:t xml:space="preserve"> </w:t>
      </w:r>
      <w:r w:rsidRPr="00D00EAC">
        <w:t>and</w:t>
      </w:r>
      <w:r w:rsidRPr="00FA6476">
        <w:t xml:space="preserve"> </w:t>
      </w:r>
      <w:r w:rsidRPr="00D00EAC">
        <w:t>that</w:t>
      </w:r>
      <w:r w:rsidRPr="00FA6476">
        <w:t xml:space="preserve"> </w:t>
      </w:r>
      <w:r w:rsidRPr="00D00EAC">
        <w:t>a</w:t>
      </w:r>
      <w:r w:rsidRPr="00FA6476">
        <w:t xml:space="preserve"> </w:t>
      </w:r>
      <w:r w:rsidRPr="00D00EAC">
        <w:t>candidate,</w:t>
      </w:r>
      <w:r w:rsidRPr="00FA6476">
        <w:t xml:space="preserve"> </w:t>
      </w:r>
      <w:r>
        <w:t>or</w:t>
      </w:r>
      <w:r w:rsidRPr="00FA6476">
        <w:t xml:space="preserve"> </w:t>
      </w:r>
      <w:r>
        <w:t>a</w:t>
      </w:r>
      <w:r w:rsidRPr="00FA6476">
        <w:t xml:space="preserve"> </w:t>
      </w:r>
      <w:r>
        <w:t>candidate’s</w:t>
      </w:r>
      <w:r w:rsidRPr="00FA6476">
        <w:t xml:space="preserve"> </w:t>
      </w:r>
      <w:r w:rsidRPr="00D00EAC">
        <w:t>election</w:t>
      </w:r>
      <w:r w:rsidRPr="00FA6476">
        <w:t xml:space="preserve"> </w:t>
      </w:r>
      <w:r w:rsidRPr="00D00EAC">
        <w:t>or</w:t>
      </w:r>
      <w:r w:rsidRPr="00FA6476">
        <w:t xml:space="preserve"> </w:t>
      </w:r>
      <w:r w:rsidRPr="00D00EAC">
        <w:t>polling</w:t>
      </w:r>
      <w:r w:rsidRPr="00FA6476">
        <w:t xml:space="preserve"> </w:t>
      </w:r>
      <w:r w:rsidRPr="00D00EAC">
        <w:t>agent</w:t>
      </w:r>
      <w:r>
        <w:t>,</w:t>
      </w:r>
      <w:r w:rsidRPr="00FA6476">
        <w:t xml:space="preserve"> </w:t>
      </w:r>
      <w:r w:rsidRPr="00D00EAC">
        <w:t>may</w:t>
      </w:r>
      <w:r w:rsidRPr="00FA6476">
        <w:t xml:space="preserve"> </w:t>
      </w:r>
      <w:r w:rsidRPr="00D00EAC">
        <w:t>require</w:t>
      </w:r>
      <w:r w:rsidRPr="00FA6476">
        <w:t xml:space="preserve"> </w:t>
      </w:r>
      <w:r w:rsidRPr="00D00EAC">
        <w:t>to</w:t>
      </w:r>
      <w:r w:rsidRPr="00FA6476">
        <w:t xml:space="preserve"> </w:t>
      </w:r>
      <w:r w:rsidRPr="00D00EAC">
        <w:t>be</w:t>
      </w:r>
      <w:r w:rsidRPr="00FA6476">
        <w:t xml:space="preserve"> </w:t>
      </w:r>
      <w:r w:rsidRPr="00D00EAC">
        <w:t>put</w:t>
      </w:r>
      <w:r w:rsidRPr="00FA6476">
        <w:t xml:space="preserve"> </w:t>
      </w:r>
      <w:r w:rsidRPr="00D00EAC">
        <w:t>under</w:t>
      </w:r>
      <w:r w:rsidRPr="00FA6476">
        <w:t xml:space="preserve"> </w:t>
      </w:r>
      <w:r w:rsidRPr="00D00EAC">
        <w:t>paragraph</w:t>
      </w:r>
      <w:r w:rsidRPr="00FA6476">
        <w:t xml:space="preserve"> </w:t>
      </w:r>
      <w:r w:rsidRPr="00D00EAC">
        <w:t>(2).</w:t>
      </w:r>
    </w:p>
    <w:p w14:paraId="26365C68" w14:textId="77777777" w:rsidR="00C8258C" w:rsidRDefault="00C8258C" w:rsidP="00C8258C">
      <w:pPr>
        <w:pStyle w:val="linespace"/>
      </w:pPr>
    </w:p>
    <w:p w14:paraId="0E83CEBC" w14:textId="77777777" w:rsidR="00C8258C" w:rsidRPr="004A376D" w:rsidRDefault="00C8258C" w:rsidP="00C8258C">
      <w:pPr>
        <w:pStyle w:val="LQTableNumber"/>
      </w:pPr>
      <w:r>
        <w:t>Table</w:t>
      </w:r>
      <w:r w:rsidRPr="00FA6476">
        <w:t xml:space="preserve"> </w:t>
      </w:r>
      <w:r>
        <w:t>1</w:t>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C8258C" w:rsidRPr="004A376D" w14:paraId="3EA9C0FC" w14:textId="77777777" w:rsidTr="00BC528C">
        <w:tc>
          <w:tcPr>
            <w:tcW w:w="1433" w:type="dxa"/>
          </w:tcPr>
          <w:p w14:paraId="719ECAAD" w14:textId="77777777" w:rsidR="00C8258C" w:rsidRPr="004A376D" w:rsidRDefault="00C8258C" w:rsidP="00BC528C">
            <w:pPr>
              <w:pStyle w:val="ColumnHeader"/>
            </w:pPr>
            <w:r w:rsidRPr="004A376D">
              <w:t>Column</w:t>
            </w:r>
            <w:r w:rsidRPr="00FA6476">
              <w:t xml:space="preserve"> </w:t>
            </w:r>
            <w:r>
              <w:t>(1)</w:t>
            </w:r>
          </w:p>
        </w:tc>
        <w:tc>
          <w:tcPr>
            <w:tcW w:w="1433" w:type="dxa"/>
          </w:tcPr>
          <w:p w14:paraId="73D23A84" w14:textId="77777777" w:rsidR="00C8258C" w:rsidRPr="004A376D" w:rsidRDefault="00C8258C" w:rsidP="00BC528C">
            <w:pPr>
              <w:pStyle w:val="ColumnHeader"/>
            </w:pPr>
            <w:r>
              <w:t>Column</w:t>
            </w:r>
            <w:r w:rsidRPr="00FA6476">
              <w:t xml:space="preserve"> </w:t>
            </w:r>
            <w:r>
              <w:t>(2)</w:t>
            </w:r>
          </w:p>
        </w:tc>
        <w:tc>
          <w:tcPr>
            <w:tcW w:w="1433" w:type="dxa"/>
          </w:tcPr>
          <w:p w14:paraId="631BDAE7" w14:textId="77777777" w:rsidR="00C8258C" w:rsidRPr="004A376D" w:rsidRDefault="00C8258C" w:rsidP="00BC528C">
            <w:pPr>
              <w:pStyle w:val="ColumnHeader"/>
            </w:pPr>
            <w:r>
              <w:t>Column</w:t>
            </w:r>
            <w:r w:rsidRPr="00FA6476">
              <w:t xml:space="preserve"> </w:t>
            </w:r>
            <w:r>
              <w:t>(3)</w:t>
            </w:r>
          </w:p>
        </w:tc>
      </w:tr>
      <w:tr w:rsidR="00C8258C" w:rsidRPr="004A376D" w14:paraId="5C29C078" w14:textId="77777777" w:rsidTr="00BC528C">
        <w:tc>
          <w:tcPr>
            <w:tcW w:w="1433" w:type="dxa"/>
          </w:tcPr>
          <w:p w14:paraId="115D6110" w14:textId="77777777" w:rsidR="00C8258C" w:rsidRPr="004A376D" w:rsidRDefault="00C8258C" w:rsidP="00BC528C">
            <w:pPr>
              <w:pStyle w:val="TableText"/>
            </w:pPr>
            <w:r>
              <w:rPr>
                <w:b/>
                <w:bCs/>
              </w:rPr>
              <w:t>Description</w:t>
            </w:r>
          </w:p>
        </w:tc>
        <w:tc>
          <w:tcPr>
            <w:tcW w:w="1433" w:type="dxa"/>
          </w:tcPr>
          <w:p w14:paraId="46614A4D" w14:textId="77777777" w:rsidR="00C8258C" w:rsidRPr="004A376D" w:rsidRDefault="00C8258C" w:rsidP="00BC528C">
            <w:pPr>
              <w:pStyle w:val="TableText"/>
            </w:pPr>
            <w:r>
              <w:rPr>
                <w:b/>
                <w:bCs/>
              </w:rPr>
              <w:t>Questions</w:t>
            </w:r>
            <w:r w:rsidRPr="00FA6476">
              <w:rPr>
                <w:b/>
                <w:bCs/>
              </w:rPr>
              <w:t xml:space="preserve"> </w:t>
            </w:r>
            <w:r>
              <w:rPr>
                <w:b/>
                <w:bCs/>
              </w:rPr>
              <w:t>to</w:t>
            </w:r>
            <w:r w:rsidRPr="00FA6476">
              <w:rPr>
                <w:b/>
                <w:bCs/>
              </w:rPr>
              <w:t xml:space="preserve"> </w:t>
            </w:r>
            <w:r>
              <w:rPr>
                <w:b/>
                <w:bCs/>
              </w:rPr>
              <w:t>be</w:t>
            </w:r>
            <w:r w:rsidRPr="00FA6476">
              <w:rPr>
                <w:b/>
                <w:bCs/>
              </w:rPr>
              <w:t xml:space="preserve"> </w:t>
            </w:r>
            <w:r>
              <w:rPr>
                <w:b/>
                <w:bCs/>
              </w:rPr>
              <w:t>asked</w:t>
            </w:r>
            <w:r w:rsidRPr="00FA6476">
              <w:rPr>
                <w:b/>
                <w:bCs/>
              </w:rPr>
              <w:t xml:space="preserve"> </w:t>
            </w:r>
            <w:r>
              <w:rPr>
                <w:b/>
                <w:bCs/>
              </w:rPr>
              <w:t>in</w:t>
            </w:r>
            <w:r w:rsidRPr="00FA6476">
              <w:rPr>
                <w:b/>
                <w:bCs/>
              </w:rPr>
              <w:t xml:space="preserve"> </w:t>
            </w:r>
            <w:r>
              <w:rPr>
                <w:b/>
                <w:bCs/>
              </w:rPr>
              <w:t>English</w:t>
            </w:r>
          </w:p>
        </w:tc>
        <w:tc>
          <w:tcPr>
            <w:tcW w:w="1433" w:type="dxa"/>
          </w:tcPr>
          <w:p w14:paraId="1D6C3B40" w14:textId="77777777" w:rsidR="00C8258C" w:rsidRPr="004A376D" w:rsidRDefault="00C8258C" w:rsidP="00BC528C">
            <w:pPr>
              <w:pStyle w:val="TableText"/>
            </w:pPr>
            <w:r>
              <w:rPr>
                <w:b/>
                <w:bCs/>
              </w:rPr>
              <w:t>Questions</w:t>
            </w:r>
            <w:r w:rsidRPr="00FA6476">
              <w:rPr>
                <w:b/>
                <w:bCs/>
              </w:rPr>
              <w:t xml:space="preserve"> </w:t>
            </w:r>
            <w:r>
              <w:rPr>
                <w:b/>
                <w:bCs/>
              </w:rPr>
              <w:t>to</w:t>
            </w:r>
            <w:r w:rsidRPr="00FA6476">
              <w:rPr>
                <w:b/>
                <w:bCs/>
              </w:rPr>
              <w:t xml:space="preserve"> </w:t>
            </w:r>
            <w:r>
              <w:rPr>
                <w:b/>
                <w:bCs/>
              </w:rPr>
              <w:t>be</w:t>
            </w:r>
            <w:r w:rsidRPr="00FA6476">
              <w:rPr>
                <w:b/>
                <w:bCs/>
              </w:rPr>
              <w:t xml:space="preserve"> </w:t>
            </w:r>
            <w:r>
              <w:rPr>
                <w:b/>
                <w:bCs/>
              </w:rPr>
              <w:t>asked</w:t>
            </w:r>
            <w:r w:rsidRPr="00FA6476">
              <w:rPr>
                <w:b/>
                <w:bCs/>
              </w:rPr>
              <w:t xml:space="preserve"> </w:t>
            </w:r>
            <w:r>
              <w:rPr>
                <w:b/>
                <w:bCs/>
              </w:rPr>
              <w:t>in</w:t>
            </w:r>
            <w:r w:rsidRPr="00FA6476">
              <w:rPr>
                <w:b/>
                <w:bCs/>
              </w:rPr>
              <w:t xml:space="preserve"> </w:t>
            </w:r>
            <w:r>
              <w:rPr>
                <w:b/>
                <w:bCs/>
              </w:rPr>
              <w:t>Welsh</w:t>
            </w:r>
          </w:p>
        </w:tc>
      </w:tr>
      <w:tr w:rsidR="00C8258C" w:rsidRPr="004A376D" w14:paraId="6933E8B8" w14:textId="77777777" w:rsidTr="00BC528C">
        <w:tc>
          <w:tcPr>
            <w:tcW w:w="1433" w:type="dxa"/>
          </w:tcPr>
          <w:p w14:paraId="48C99A9A" w14:textId="77777777" w:rsidR="00C8258C" w:rsidRPr="004A376D" w:rsidRDefault="00C8258C" w:rsidP="00BC528C">
            <w:pPr>
              <w:pStyle w:val="TableText"/>
            </w:pPr>
            <w:r w:rsidRPr="007A271A">
              <w:lastRenderedPageBreak/>
              <w:t>1.</w:t>
            </w:r>
            <w:r w:rsidRPr="00FA6476">
              <w:t xml:space="preserve"> </w:t>
            </w:r>
            <w:r w:rsidRPr="007A271A">
              <w:t>A</w:t>
            </w:r>
            <w:r w:rsidRPr="00FA6476">
              <w:t xml:space="preserve"> </w:t>
            </w:r>
            <w:r w:rsidRPr="007A271A">
              <w:t>person</w:t>
            </w:r>
            <w:r w:rsidRPr="00FA6476">
              <w:t xml:space="preserve"> </w:t>
            </w:r>
            <w:r w:rsidRPr="007A271A">
              <w:t>applying</w:t>
            </w:r>
            <w:r w:rsidRPr="00FA6476">
              <w:t xml:space="preserve"> </w:t>
            </w:r>
            <w:r w:rsidRPr="007A271A">
              <w:t>as</w:t>
            </w:r>
            <w:r w:rsidRPr="00FA6476">
              <w:t xml:space="preserve"> </w:t>
            </w:r>
            <w:r w:rsidRPr="007A271A">
              <w:t>an</w:t>
            </w:r>
            <w:r w:rsidRPr="00FA6476">
              <w:t xml:space="preserve"> </w:t>
            </w:r>
            <w:r w:rsidRPr="007A271A">
              <w:t>elector</w:t>
            </w:r>
          </w:p>
        </w:tc>
        <w:tc>
          <w:tcPr>
            <w:tcW w:w="1433" w:type="dxa"/>
          </w:tcPr>
          <w:p w14:paraId="793CEC12" w14:textId="77777777" w:rsidR="00C8258C" w:rsidRDefault="00C8258C" w:rsidP="00BC528C">
            <w:pPr>
              <w:pStyle w:val="TableText"/>
            </w:pPr>
            <w:r>
              <w:t>1(a)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registered</w:t>
            </w:r>
            <w:r w:rsidRPr="00FA6476">
              <w:t xml:space="preserve"> </w:t>
            </w:r>
            <w:r>
              <w:t>in</w:t>
            </w:r>
            <w:r w:rsidRPr="00FA6476">
              <w:t xml:space="preserve"> </w:t>
            </w:r>
            <w:r>
              <w:t>the</w:t>
            </w:r>
            <w:r w:rsidRPr="00FA6476">
              <w:t xml:space="preserve"> </w:t>
            </w:r>
            <w:r>
              <w:t>register</w:t>
            </w:r>
            <w:r w:rsidRPr="00FA6476">
              <w:t xml:space="preserve"> </w:t>
            </w:r>
            <w:r>
              <w:t>of</w:t>
            </w:r>
            <w:r w:rsidRPr="00FA6476">
              <w:t xml:space="preserve"> </w:t>
            </w:r>
            <w:r>
              <w:t>local</w:t>
            </w:r>
            <w:r w:rsidRPr="00FA6476">
              <w:t xml:space="preserve"> </w:t>
            </w:r>
            <w:r>
              <w:t>government</w:t>
            </w:r>
            <w:r w:rsidRPr="00FA6476">
              <w:t xml:space="preserve"> </w:t>
            </w:r>
            <w:r>
              <w:t>electors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follows?”</w:t>
            </w:r>
          </w:p>
          <w:p w14:paraId="31395E7C" w14:textId="77777777" w:rsidR="00C8258C" w:rsidRDefault="00C8258C" w:rsidP="00BC528C">
            <w:pPr>
              <w:pStyle w:val="linespace"/>
            </w:pPr>
          </w:p>
          <w:p w14:paraId="00EA7CEA" w14:textId="77777777" w:rsidR="00C8258C" w:rsidRPr="007A271A" w:rsidRDefault="00C8258C" w:rsidP="00BC528C">
            <w:pPr>
              <w:pStyle w:val="TableText"/>
              <w:rPr>
                <w:i/>
                <w:iCs/>
                <w:u w:val="single"/>
              </w:rPr>
            </w:pPr>
            <w:r w:rsidRPr="007A271A">
              <w:rPr>
                <w:i/>
                <w:iCs/>
                <w:u w:val="single"/>
              </w:rPr>
              <w:t>Notes</w:t>
            </w:r>
            <w:r w:rsidRPr="00FA6476">
              <w:rPr>
                <w:i/>
                <w:iCs/>
                <w:u w:val="single"/>
              </w:rPr>
              <w:t xml:space="preserve"> </w:t>
            </w:r>
            <w:r w:rsidRPr="007A271A">
              <w:rPr>
                <w:i/>
                <w:iCs/>
                <w:u w:val="single"/>
              </w:rPr>
              <w:t>to</w:t>
            </w:r>
            <w:r w:rsidRPr="00FA6476">
              <w:rPr>
                <w:i/>
                <w:iCs/>
                <w:u w:val="single"/>
              </w:rPr>
              <w:t xml:space="preserve"> </w:t>
            </w:r>
            <w:r w:rsidRPr="007A271A">
              <w:rPr>
                <w:i/>
                <w:iCs/>
                <w:u w:val="single"/>
              </w:rPr>
              <w:t>1(a)</w:t>
            </w:r>
          </w:p>
          <w:p w14:paraId="3EC6C385" w14:textId="77777777" w:rsidR="00C8258C" w:rsidRPr="007A271A" w:rsidRDefault="00C8258C" w:rsidP="00BC528C">
            <w:pPr>
              <w:pStyle w:val="TableText"/>
              <w:rPr>
                <w:i/>
                <w:iCs/>
              </w:rPr>
            </w:pPr>
            <w:r w:rsidRPr="007A271A">
              <w:rPr>
                <w:i/>
                <w:iCs/>
              </w:rPr>
              <w:t>The</w:t>
            </w:r>
            <w:r w:rsidRPr="00FA6476">
              <w:rPr>
                <w:i/>
                <w:iCs/>
              </w:rPr>
              <w:t xml:space="preserve"> </w:t>
            </w:r>
            <w:r w:rsidRPr="007A271A">
              <w:rPr>
                <w:i/>
                <w:iCs/>
              </w:rPr>
              <w:t>presiding</w:t>
            </w:r>
            <w:r w:rsidRPr="00FA6476">
              <w:rPr>
                <w:i/>
                <w:iCs/>
              </w:rPr>
              <w:t xml:space="preserve"> </w:t>
            </w:r>
            <w:r w:rsidRPr="007A271A">
              <w:rPr>
                <w:i/>
                <w:iCs/>
              </w:rPr>
              <w:t>officer</w:t>
            </w:r>
            <w:r w:rsidRPr="00FA6476">
              <w:rPr>
                <w:i/>
                <w:iCs/>
              </w:rPr>
              <w:t xml:space="preserve"> </w:t>
            </w:r>
            <w:r w:rsidRPr="007A271A">
              <w:rPr>
                <w:i/>
                <w:iCs/>
              </w:rPr>
              <w:t>must</w:t>
            </w:r>
            <w:r w:rsidRPr="00FA6476">
              <w:rPr>
                <w:i/>
                <w:iCs/>
              </w:rPr>
              <w:t xml:space="preserve"> </w:t>
            </w:r>
            <w:r w:rsidRPr="007A271A">
              <w:rPr>
                <w:i/>
                <w:iCs/>
              </w:rPr>
              <w:t>then</w:t>
            </w:r>
            <w:r w:rsidRPr="00FA6476">
              <w:rPr>
                <w:i/>
                <w:iCs/>
              </w:rPr>
              <w:t xml:space="preserve"> </w:t>
            </w:r>
            <w:r w:rsidRPr="007A271A">
              <w:rPr>
                <w:i/>
                <w:iCs/>
              </w:rPr>
              <w:t>read</w:t>
            </w:r>
            <w:r w:rsidRPr="00FA6476">
              <w:rPr>
                <w:i/>
                <w:iCs/>
              </w:rPr>
              <w:t xml:space="preserve"> </w:t>
            </w:r>
            <w:r w:rsidRPr="007A271A">
              <w:rPr>
                <w:i/>
                <w:iCs/>
              </w:rPr>
              <w:t>the</w:t>
            </w:r>
            <w:r w:rsidRPr="00FA6476">
              <w:rPr>
                <w:i/>
                <w:iCs/>
              </w:rPr>
              <w:t xml:space="preserve"> </w:t>
            </w:r>
            <w:r w:rsidRPr="007A271A">
              <w:rPr>
                <w:i/>
                <w:iCs/>
              </w:rPr>
              <w:t>whole</w:t>
            </w:r>
            <w:r w:rsidRPr="00FA6476">
              <w:rPr>
                <w:i/>
                <w:iCs/>
              </w:rPr>
              <w:t xml:space="preserve"> </w:t>
            </w:r>
            <w:r w:rsidRPr="007A271A">
              <w:rPr>
                <w:i/>
                <w:iCs/>
              </w:rPr>
              <w:t>entry</w:t>
            </w:r>
            <w:r w:rsidRPr="00FA6476">
              <w:rPr>
                <w:i/>
                <w:iCs/>
              </w:rPr>
              <w:t xml:space="preserve"> </w:t>
            </w:r>
            <w:r w:rsidRPr="007A271A">
              <w:rPr>
                <w:i/>
                <w:iCs/>
              </w:rPr>
              <w:t>from</w:t>
            </w:r>
            <w:r w:rsidRPr="00FA6476">
              <w:rPr>
                <w:i/>
                <w:iCs/>
              </w:rPr>
              <w:t xml:space="preserve"> </w:t>
            </w:r>
            <w:r w:rsidRPr="007A271A">
              <w:rPr>
                <w:i/>
                <w:iCs/>
              </w:rPr>
              <w:t>the</w:t>
            </w:r>
            <w:r w:rsidRPr="00FA6476">
              <w:rPr>
                <w:i/>
                <w:iCs/>
              </w:rPr>
              <w:t xml:space="preserve"> </w:t>
            </w:r>
            <w:r w:rsidRPr="007A271A">
              <w:rPr>
                <w:i/>
                <w:iCs/>
              </w:rPr>
              <w:t>copies</w:t>
            </w:r>
            <w:r w:rsidRPr="00FA6476">
              <w:rPr>
                <w:i/>
                <w:iCs/>
              </w:rPr>
              <w:t xml:space="preserve"> </w:t>
            </w:r>
            <w:r w:rsidRPr="007A271A">
              <w:rPr>
                <w:i/>
                <w:iCs/>
              </w:rPr>
              <w:t>of</w:t>
            </w:r>
            <w:r w:rsidRPr="00FA6476">
              <w:rPr>
                <w:i/>
                <w:iCs/>
              </w:rPr>
              <w:t xml:space="preserve"> </w:t>
            </w:r>
            <w:r w:rsidRPr="007A271A">
              <w:rPr>
                <w:i/>
                <w:iCs/>
              </w:rPr>
              <w:t>the</w:t>
            </w:r>
            <w:r w:rsidRPr="00FA6476">
              <w:rPr>
                <w:i/>
                <w:iCs/>
              </w:rPr>
              <w:t xml:space="preserve"> </w:t>
            </w:r>
            <w:r w:rsidRPr="007A271A">
              <w:rPr>
                <w:i/>
                <w:iCs/>
              </w:rPr>
              <w:t>registration</w:t>
            </w:r>
            <w:r w:rsidRPr="00FA6476">
              <w:rPr>
                <w:i/>
                <w:iCs/>
              </w:rPr>
              <w:t xml:space="preserve"> </w:t>
            </w:r>
            <w:r w:rsidRPr="007A271A">
              <w:rPr>
                <w:i/>
                <w:iCs/>
              </w:rPr>
              <w:t>records.</w:t>
            </w:r>
          </w:p>
          <w:p w14:paraId="6A47AD17" w14:textId="77777777" w:rsidR="00C8258C" w:rsidRDefault="00C8258C" w:rsidP="00BC528C">
            <w:pPr>
              <w:pStyle w:val="linespace"/>
            </w:pPr>
          </w:p>
          <w:p w14:paraId="5AC8469C" w14:textId="77777777" w:rsidR="00C8258C" w:rsidRDefault="00C8258C" w:rsidP="00BC528C">
            <w:pPr>
              <w:pStyle w:val="TableText"/>
            </w:pPr>
            <w:r>
              <w:t>1(b)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rsidRPr="008E2BDA">
              <w:t>another</w:t>
            </w:r>
            <w:r w:rsidRPr="00FA6476">
              <w:t xml:space="preserve"> </w:t>
            </w:r>
            <w:r w:rsidRPr="008E2BDA">
              <w:t>ward</w:t>
            </w:r>
            <w:r>
              <w:t>,</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otherwise</w:t>
            </w:r>
            <w:r w:rsidRPr="00FA6476">
              <w:t xml:space="preserve"> </w:t>
            </w:r>
            <w:r>
              <w:t>than</w:t>
            </w:r>
            <w:r w:rsidRPr="00FA6476">
              <w:t xml:space="preserve"> </w:t>
            </w:r>
            <w:r>
              <w:t>as</w:t>
            </w:r>
            <w:r w:rsidRPr="00FA6476">
              <w:t xml:space="preserve"> </w:t>
            </w:r>
            <w:r>
              <w:t>proxy</w:t>
            </w:r>
            <w:r w:rsidRPr="00FA6476">
              <w:t xml:space="preserve"> </w:t>
            </w:r>
            <w:r>
              <w:t>for</w:t>
            </w:r>
            <w:r w:rsidRPr="00FA6476">
              <w:t xml:space="preserve"> </w:t>
            </w:r>
            <w:r>
              <w:t>some</w:t>
            </w:r>
            <w:r w:rsidRPr="00FA6476">
              <w:t xml:space="preserve"> </w:t>
            </w:r>
            <w:r>
              <w:t>other</w:t>
            </w:r>
            <w:r w:rsidRPr="00FA6476">
              <w:t xml:space="preserve"> </w:t>
            </w:r>
            <w:r>
              <w:t>person?”</w:t>
            </w:r>
          </w:p>
          <w:p w14:paraId="5049C728" w14:textId="77777777" w:rsidR="00C8258C" w:rsidRDefault="00C8258C" w:rsidP="00BC528C">
            <w:pPr>
              <w:pStyle w:val="linespace"/>
            </w:pPr>
          </w:p>
          <w:p w14:paraId="396A265E" w14:textId="77777777" w:rsidR="00C8258C" w:rsidRDefault="00C8258C"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1(b)</w:t>
            </w:r>
          </w:p>
          <w:p w14:paraId="384EC003" w14:textId="77777777" w:rsidR="00C8258C" w:rsidRPr="00037C3A" w:rsidRDefault="00C8258C" w:rsidP="00BC528C">
            <w:pPr>
              <w:pStyle w:val="TableText"/>
              <w:rPr>
                <w:i/>
                <w:iCs/>
              </w:rPr>
            </w:pPr>
            <w:r w:rsidRPr="00037C3A">
              <w:rPr>
                <w:i/>
                <w:iCs/>
              </w:rPr>
              <w:t>The</w:t>
            </w:r>
            <w:r w:rsidRPr="00FA6476">
              <w:rPr>
                <w:i/>
                <w:iCs/>
              </w:rPr>
              <w:t xml:space="preserve"> </w:t>
            </w:r>
            <w:r w:rsidRPr="00037C3A">
              <w:rPr>
                <w:i/>
                <w:iCs/>
              </w:rPr>
              <w:t>words</w:t>
            </w:r>
            <w:r w:rsidRPr="00FA6476">
              <w:rPr>
                <w:i/>
                <w:iCs/>
              </w:rPr>
              <w:t xml:space="preserve"> </w:t>
            </w:r>
            <w:r>
              <w:rPr>
                <w:i/>
                <w:iCs/>
              </w:rPr>
              <w:t>“</w:t>
            </w:r>
            <w:r w:rsidRPr="00037C3A">
              <w:rPr>
                <w:i/>
                <w:iCs/>
              </w:rPr>
              <w:t>,</w:t>
            </w:r>
            <w:r w:rsidRPr="00FA6476">
              <w:rPr>
                <w:i/>
                <w:iCs/>
              </w:rPr>
              <w:t xml:space="preserve"> </w:t>
            </w:r>
            <w:r w:rsidRPr="00037C3A">
              <w:rPr>
                <w:i/>
                <w:iCs/>
              </w:rPr>
              <w:t>in</w:t>
            </w:r>
            <w:r w:rsidRPr="00FA6476">
              <w:rPr>
                <w:i/>
                <w:iCs/>
              </w:rPr>
              <w:t xml:space="preserve"> </w:t>
            </w:r>
            <w:r w:rsidRPr="00037C3A">
              <w:rPr>
                <w:i/>
                <w:iCs/>
              </w:rPr>
              <w:t>this</w:t>
            </w:r>
          </w:p>
          <w:p w14:paraId="40290117" w14:textId="77777777" w:rsidR="00C8258C" w:rsidRPr="00037C3A" w:rsidRDefault="00C8258C" w:rsidP="00BC528C">
            <w:pPr>
              <w:pStyle w:val="TableText"/>
              <w:rPr>
                <w:i/>
                <w:iCs/>
              </w:rPr>
            </w:pPr>
            <w:r w:rsidRPr="00037C3A">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037C3A">
              <w:rPr>
                <w:i/>
                <w:iCs/>
              </w:rPr>
              <w:t>if</w:t>
            </w:r>
            <w:r w:rsidRPr="00FA6476">
              <w:rPr>
                <w:i/>
                <w:iCs/>
              </w:rPr>
              <w:t xml:space="preserve"> </w:t>
            </w:r>
            <w:r w:rsidRPr="00037C3A">
              <w:rPr>
                <w:i/>
                <w:iCs/>
              </w:rPr>
              <w:t>an</w:t>
            </w:r>
            <w:r w:rsidRPr="00FA6476">
              <w:rPr>
                <w:i/>
                <w:iCs/>
              </w:rPr>
              <w:t xml:space="preserve"> </w:t>
            </w:r>
            <w:r w:rsidRPr="00037C3A">
              <w:rPr>
                <w:i/>
                <w:iCs/>
              </w:rPr>
              <w:t>election</w:t>
            </w:r>
          </w:p>
          <w:p w14:paraId="001BAC92" w14:textId="77777777" w:rsidR="00C8258C" w:rsidRPr="00037C3A" w:rsidRDefault="00C8258C" w:rsidP="00BC528C">
            <w:pPr>
              <w:pStyle w:val="TableText"/>
              <w:rPr>
                <w:i/>
                <w:iCs/>
              </w:rPr>
            </w:pPr>
            <w:r w:rsidRPr="00037C3A">
              <w:rPr>
                <w:i/>
                <w:iCs/>
              </w:rPr>
              <w:t>is</w:t>
            </w:r>
            <w:r w:rsidRPr="00FA6476">
              <w:rPr>
                <w:i/>
                <w:iCs/>
              </w:rPr>
              <w:t xml:space="preserve"> </w:t>
            </w:r>
            <w:r w:rsidRPr="00037C3A">
              <w:rPr>
                <w:i/>
                <w:iCs/>
              </w:rPr>
              <w:t>taking</w:t>
            </w:r>
            <w:r w:rsidRPr="00FA6476">
              <w:rPr>
                <w:i/>
                <w:iCs/>
              </w:rPr>
              <w:t xml:space="preserve"> </w:t>
            </w:r>
            <w:r w:rsidRPr="00037C3A">
              <w:rPr>
                <w:i/>
                <w:iCs/>
              </w:rPr>
              <w:t>place</w:t>
            </w:r>
            <w:r w:rsidRPr="00FA6476">
              <w:rPr>
                <w:i/>
                <w:iCs/>
              </w:rPr>
              <w:t xml:space="preserve"> </w:t>
            </w:r>
            <w:r w:rsidRPr="00037C3A">
              <w:rPr>
                <w:i/>
                <w:iCs/>
              </w:rPr>
              <w:t>only</w:t>
            </w:r>
            <w:r w:rsidRPr="00FA6476">
              <w:rPr>
                <w:i/>
                <w:iCs/>
              </w:rPr>
              <w:t xml:space="preserve"> </w:t>
            </w:r>
            <w:r w:rsidRPr="00037C3A">
              <w:rPr>
                <w:i/>
                <w:iCs/>
              </w:rPr>
              <w:t>in</w:t>
            </w:r>
            <w:r w:rsidRPr="00FA6476">
              <w:rPr>
                <w:i/>
                <w:iCs/>
              </w:rPr>
              <w:t xml:space="preserve"> </w:t>
            </w:r>
            <w:r w:rsidRPr="00037C3A">
              <w:rPr>
                <w:i/>
                <w:iCs/>
              </w:rPr>
              <w:t>one</w:t>
            </w:r>
            <w:r w:rsidRPr="00FA6476">
              <w:rPr>
                <w:i/>
                <w:iCs/>
              </w:rPr>
              <w:t xml:space="preserve"> </w:t>
            </w:r>
            <w:r w:rsidRPr="003370B3">
              <w:rPr>
                <w:i/>
                <w:iCs/>
              </w:rPr>
              <w:t>ward</w:t>
            </w:r>
            <w:r w:rsidRPr="00FA6476">
              <w:rPr>
                <w:i/>
                <w:iCs/>
              </w:rPr>
              <w:t xml:space="preserve"> </w:t>
            </w:r>
            <w:r>
              <w:rPr>
                <w:i/>
                <w:iCs/>
              </w:rPr>
              <w:t>or</w:t>
            </w:r>
            <w:r w:rsidRPr="00FA6476">
              <w:rPr>
                <w:i/>
                <w:iCs/>
              </w:rPr>
              <w:t xml:space="preserve"> </w:t>
            </w:r>
            <w:r>
              <w:rPr>
                <w:i/>
                <w:iCs/>
              </w:rPr>
              <w:t>if</w:t>
            </w:r>
            <w:r w:rsidRPr="00FA6476">
              <w:rPr>
                <w:i/>
                <w:iCs/>
              </w:rPr>
              <w:t xml:space="preserve"> </w:t>
            </w:r>
            <w:r>
              <w:rPr>
                <w:i/>
                <w:iCs/>
              </w:rPr>
              <w:t>there</w:t>
            </w:r>
            <w:r w:rsidRPr="00FA6476">
              <w:rPr>
                <w:i/>
                <w:iCs/>
              </w:rPr>
              <w:t xml:space="preserve"> </w:t>
            </w:r>
            <w:r>
              <w:rPr>
                <w:i/>
                <w:iCs/>
              </w:rPr>
              <w:t>are</w:t>
            </w:r>
            <w:r w:rsidRPr="00FA6476">
              <w:rPr>
                <w:i/>
                <w:iCs/>
              </w:rPr>
              <w:t xml:space="preserve"> </w:t>
            </w:r>
            <w:r>
              <w:rPr>
                <w:i/>
                <w:iCs/>
              </w:rPr>
              <w:t>no</w:t>
            </w:r>
            <w:r w:rsidRPr="00FA6476">
              <w:rPr>
                <w:i/>
                <w:iCs/>
              </w:rPr>
              <w:t xml:space="preserve"> </w:t>
            </w:r>
            <w:r>
              <w:rPr>
                <w:i/>
                <w:iCs/>
              </w:rPr>
              <w:t>wards.</w:t>
            </w:r>
          </w:p>
          <w:p w14:paraId="40B80F04" w14:textId="77777777" w:rsidR="00C8258C" w:rsidRPr="004A376D" w:rsidRDefault="00C8258C" w:rsidP="00BC528C">
            <w:pPr>
              <w:pStyle w:val="linespace"/>
            </w:pPr>
          </w:p>
        </w:tc>
        <w:tc>
          <w:tcPr>
            <w:tcW w:w="1433" w:type="dxa"/>
          </w:tcPr>
          <w:p w14:paraId="7024EC36" w14:textId="77777777" w:rsidR="00C8258C" w:rsidRDefault="00C8258C" w:rsidP="00BC528C">
            <w:pPr>
              <w:pStyle w:val="TableText"/>
            </w:pPr>
            <w:r>
              <w:t>1(a) “Ai chi yw’r person sydd wedi ei gofrestru yn y gofrestr etholwyr llywodraeth leol ar gyfer yr etholiad hwn fel a ganlyn?”</w:t>
            </w:r>
          </w:p>
          <w:p w14:paraId="5386C116" w14:textId="77777777" w:rsidR="00C8258C" w:rsidRDefault="00C8258C" w:rsidP="00BC528C">
            <w:pPr>
              <w:pStyle w:val="linespace"/>
            </w:pPr>
          </w:p>
          <w:p w14:paraId="73AA515D" w14:textId="77777777" w:rsidR="00C8258C" w:rsidRPr="007A271A" w:rsidRDefault="00C8258C" w:rsidP="00BC528C">
            <w:pPr>
              <w:pStyle w:val="TableText"/>
              <w:rPr>
                <w:i/>
                <w:iCs/>
                <w:u w:val="single"/>
              </w:rPr>
            </w:pPr>
            <w:r>
              <w:rPr>
                <w:i/>
                <w:u w:val="single"/>
              </w:rPr>
              <w:t>Nodiadau ar 1(a)</w:t>
            </w:r>
          </w:p>
          <w:p w14:paraId="68005DF6" w14:textId="77777777" w:rsidR="00C8258C" w:rsidRPr="007A271A" w:rsidRDefault="00C8258C" w:rsidP="00BC528C">
            <w:pPr>
              <w:pStyle w:val="TableText"/>
              <w:rPr>
                <w:i/>
                <w:iCs/>
              </w:rPr>
            </w:pPr>
            <w:r>
              <w:rPr>
                <w:i/>
              </w:rPr>
              <w:t>Yna rhaid i’r swyddog llywyddu ddarllen y cofnod cyfan o’r copïau o’r cofnodion cofrestru.</w:t>
            </w:r>
          </w:p>
          <w:p w14:paraId="712185E6" w14:textId="77777777" w:rsidR="00C8258C" w:rsidRDefault="00C8258C" w:rsidP="00BC528C">
            <w:pPr>
              <w:pStyle w:val="linespace"/>
            </w:pPr>
          </w:p>
          <w:p w14:paraId="2E1AB919" w14:textId="77777777" w:rsidR="00C8258C" w:rsidRDefault="00C8258C" w:rsidP="00BC528C">
            <w:pPr>
              <w:pStyle w:val="TableText"/>
            </w:pPr>
            <w:r>
              <w:t>1(b) “Ydych chi eisoes wedi pleidleisio, yn y ward hon neu mewn ward arall, yn yr etholiad ar gyfer cynghorwyr i’r gymuned hon, heblaw fel dirprwy ar ran rhyw berson arall?”</w:t>
            </w:r>
          </w:p>
          <w:p w14:paraId="523BC754" w14:textId="77777777" w:rsidR="00C8258C" w:rsidRDefault="00C8258C" w:rsidP="00BC528C">
            <w:pPr>
              <w:pStyle w:val="linespace"/>
            </w:pPr>
          </w:p>
          <w:p w14:paraId="5A5AB3C9" w14:textId="77777777" w:rsidR="00C8258C" w:rsidRDefault="00C8258C" w:rsidP="00BC528C">
            <w:pPr>
              <w:pStyle w:val="TableText"/>
              <w:rPr>
                <w:i/>
                <w:iCs/>
                <w:u w:val="single"/>
              </w:rPr>
            </w:pPr>
            <w:r>
              <w:rPr>
                <w:i/>
                <w:u w:val="single"/>
              </w:rPr>
              <w:t>Nodiadau ar 1(b)</w:t>
            </w:r>
          </w:p>
          <w:p w14:paraId="64B010CA" w14:textId="77777777" w:rsidR="00C8258C" w:rsidRPr="00037C3A" w:rsidRDefault="00C8258C" w:rsidP="00BC528C">
            <w:pPr>
              <w:pStyle w:val="TableText"/>
              <w:rPr>
                <w:i/>
                <w:iCs/>
              </w:rPr>
            </w:pPr>
            <w:r>
              <w:rPr>
                <w:i/>
              </w:rPr>
              <w:t>Caniateir hepgor y geiriau “, yn y ward hon</w:t>
            </w:r>
          </w:p>
          <w:p w14:paraId="51810F5E" w14:textId="77777777" w:rsidR="00C8258C" w:rsidRPr="00037C3A" w:rsidRDefault="00C8258C" w:rsidP="00BC528C">
            <w:pPr>
              <w:pStyle w:val="TableText"/>
              <w:rPr>
                <w:i/>
                <w:iCs/>
              </w:rPr>
            </w:pPr>
            <w:r>
              <w:rPr>
                <w:i/>
              </w:rPr>
              <w:t>neu mewn ward arall,” os oes etholiad</w:t>
            </w:r>
          </w:p>
          <w:p w14:paraId="5F3757E6" w14:textId="77777777" w:rsidR="00C8258C" w:rsidRPr="004A376D" w:rsidRDefault="00C8258C" w:rsidP="00BC528C">
            <w:pPr>
              <w:pStyle w:val="TableText"/>
            </w:pPr>
            <w:r>
              <w:rPr>
                <w:i/>
              </w:rPr>
              <w:t>yn digwydd mewn un ward yn unig neu os nad oes wardiau.</w:t>
            </w:r>
          </w:p>
        </w:tc>
      </w:tr>
      <w:tr w:rsidR="00C8258C" w:rsidRPr="004A376D" w14:paraId="029E6B9F" w14:textId="77777777" w:rsidTr="00BC528C">
        <w:tc>
          <w:tcPr>
            <w:tcW w:w="1433" w:type="dxa"/>
          </w:tcPr>
          <w:p w14:paraId="0773D6B4" w14:textId="77777777" w:rsidR="00C8258C" w:rsidRPr="004A376D" w:rsidRDefault="00C8258C" w:rsidP="00BC528C">
            <w:pPr>
              <w:pStyle w:val="TableText"/>
            </w:pPr>
            <w:r w:rsidRPr="007A271A">
              <w:t>2.</w:t>
            </w:r>
            <w:r w:rsidRPr="00FA6476">
              <w:t xml:space="preserve"> </w:t>
            </w:r>
            <w:r w:rsidRPr="007A271A">
              <w:t>A</w:t>
            </w:r>
            <w:r w:rsidRPr="00FA6476">
              <w:t xml:space="preserve"> </w:t>
            </w:r>
            <w:r w:rsidRPr="007A271A">
              <w:t>person</w:t>
            </w:r>
            <w:r w:rsidRPr="00FA6476">
              <w:t xml:space="preserve"> </w:t>
            </w:r>
            <w:r w:rsidRPr="007A271A">
              <w:t>applying</w:t>
            </w:r>
            <w:r w:rsidRPr="00FA6476">
              <w:t xml:space="preserve"> </w:t>
            </w:r>
            <w:r w:rsidRPr="007A271A">
              <w:t>as</w:t>
            </w:r>
            <w:r w:rsidRPr="00FA6476">
              <w:t xml:space="preserve"> </w:t>
            </w:r>
            <w:r w:rsidRPr="007A271A">
              <w:t>a</w:t>
            </w:r>
            <w:r w:rsidRPr="00FA6476">
              <w:t xml:space="preserve"> </w:t>
            </w:r>
            <w:r w:rsidRPr="007A271A">
              <w:lastRenderedPageBreak/>
              <w:t>proxy</w:t>
            </w:r>
            <w:r w:rsidRPr="00FA6476">
              <w:t xml:space="preserve"> </w:t>
            </w:r>
            <w:r w:rsidRPr="007A271A">
              <w:t>for</w:t>
            </w:r>
            <w:r w:rsidRPr="00FA6476">
              <w:t xml:space="preserve"> </w:t>
            </w:r>
            <w:r w:rsidRPr="007A271A">
              <w:t>an</w:t>
            </w:r>
            <w:r w:rsidRPr="00FA6476">
              <w:t xml:space="preserve"> </w:t>
            </w:r>
            <w:r w:rsidRPr="007A271A">
              <w:t>elector</w:t>
            </w:r>
            <w:r w:rsidRPr="00FA6476">
              <w:t xml:space="preserve"> </w:t>
            </w:r>
            <w:r w:rsidRPr="007A271A">
              <w:t>other</w:t>
            </w:r>
            <w:r w:rsidRPr="00FA6476">
              <w:t xml:space="preserve"> </w:t>
            </w:r>
            <w:r w:rsidRPr="007A271A">
              <w:t>than</w:t>
            </w:r>
            <w:r w:rsidRPr="00FA6476">
              <w:t xml:space="preserve"> </w:t>
            </w:r>
            <w:r w:rsidRPr="007A271A">
              <w:t>an</w:t>
            </w:r>
            <w:r w:rsidRPr="00FA6476">
              <w:t xml:space="preserve"> </w:t>
            </w:r>
            <w:r w:rsidRPr="007A271A">
              <w:t>elector</w:t>
            </w:r>
            <w:r w:rsidRPr="00FA6476">
              <w:t xml:space="preserve"> </w:t>
            </w:r>
            <w:r w:rsidRPr="007A271A">
              <w:t>who</w:t>
            </w:r>
            <w:r w:rsidRPr="00FA6476">
              <w:t xml:space="preserve"> </w:t>
            </w:r>
            <w:r w:rsidRPr="007A271A">
              <w:t>has</w:t>
            </w:r>
            <w:r w:rsidRPr="00FA6476">
              <w:t xml:space="preserve"> </w:t>
            </w:r>
            <w:r w:rsidRPr="007A271A">
              <w:t>an</w:t>
            </w:r>
            <w:r w:rsidRPr="00FA6476">
              <w:t xml:space="preserve"> </w:t>
            </w:r>
            <w:r w:rsidRPr="007A271A">
              <w:t>anonymous</w:t>
            </w:r>
            <w:r w:rsidRPr="00FA6476">
              <w:t xml:space="preserve"> </w:t>
            </w:r>
            <w:r w:rsidRPr="007A271A">
              <w:t>entry</w:t>
            </w:r>
          </w:p>
        </w:tc>
        <w:tc>
          <w:tcPr>
            <w:tcW w:w="1433" w:type="dxa"/>
          </w:tcPr>
          <w:p w14:paraId="02007489" w14:textId="77777777" w:rsidR="00C8258C" w:rsidRDefault="00C8258C" w:rsidP="00BC528C">
            <w:pPr>
              <w:pStyle w:val="TableText"/>
            </w:pPr>
            <w:r w:rsidRPr="007A271A">
              <w:lastRenderedPageBreak/>
              <w:t>2(a)</w:t>
            </w:r>
            <w:r w:rsidRPr="00FA6476">
              <w:t xml:space="preserve"> </w:t>
            </w:r>
            <w:r w:rsidRPr="007A271A">
              <w:t>“Are</w:t>
            </w:r>
            <w:r w:rsidRPr="00FA6476">
              <w:t xml:space="preserve"> </w:t>
            </w:r>
            <w:r w:rsidRPr="007A271A">
              <w:t>you</w:t>
            </w:r>
            <w:r w:rsidRPr="00FA6476">
              <w:t xml:space="preserve"> </w:t>
            </w:r>
            <w:r w:rsidRPr="007A271A">
              <w:t>the</w:t>
            </w:r>
            <w:r w:rsidRPr="00FA6476">
              <w:t xml:space="preserve"> </w:t>
            </w:r>
            <w:r w:rsidRPr="007A271A">
              <w:t>person</w:t>
            </w:r>
            <w:r w:rsidRPr="00FA6476">
              <w:t xml:space="preserve"> </w:t>
            </w:r>
            <w:r w:rsidRPr="007A271A">
              <w:lastRenderedPageBreak/>
              <w:t>whose</w:t>
            </w:r>
            <w:r w:rsidRPr="00FA6476">
              <w:t xml:space="preserve"> </w:t>
            </w:r>
            <w:r w:rsidRPr="007A271A">
              <w:t>name</w:t>
            </w:r>
            <w:r w:rsidRPr="00FA6476">
              <w:t xml:space="preserve"> </w:t>
            </w:r>
            <w:r w:rsidRPr="007A271A">
              <w:t>appears</w:t>
            </w:r>
            <w:r w:rsidRPr="00FA6476">
              <w:t xml:space="preserve"> </w:t>
            </w:r>
            <w:r w:rsidRPr="007A271A">
              <w:t>as</w:t>
            </w:r>
            <w:r w:rsidRPr="00FA6476">
              <w:t xml:space="preserve"> </w:t>
            </w:r>
            <w:r w:rsidRPr="007A271A">
              <w:t>AB</w:t>
            </w:r>
            <w:r w:rsidRPr="00FA6476">
              <w:t xml:space="preserve"> </w:t>
            </w:r>
            <w:r w:rsidRPr="007A271A">
              <w:t>in</w:t>
            </w:r>
            <w:r w:rsidRPr="00FA6476">
              <w:t xml:space="preserve"> </w:t>
            </w:r>
            <w:r w:rsidRPr="007A271A">
              <w:t>the</w:t>
            </w:r>
            <w:r w:rsidRPr="00FA6476">
              <w:t xml:space="preserve"> </w:t>
            </w:r>
            <w:r w:rsidRPr="007A271A">
              <w:t>list</w:t>
            </w:r>
            <w:r w:rsidRPr="00FA6476">
              <w:t xml:space="preserve"> </w:t>
            </w:r>
            <w:r w:rsidRPr="007A271A">
              <w:t>of</w:t>
            </w:r>
            <w:r w:rsidRPr="00FA6476">
              <w:t xml:space="preserve"> </w:t>
            </w:r>
            <w:r w:rsidRPr="007A271A">
              <w:t>proxies</w:t>
            </w:r>
            <w:r w:rsidRPr="00FA6476">
              <w:t xml:space="preserve"> </w:t>
            </w:r>
            <w:r w:rsidRPr="007A271A">
              <w:t>for</w:t>
            </w:r>
            <w:r w:rsidRPr="00FA6476">
              <w:t xml:space="preserve"> </w:t>
            </w:r>
            <w:r w:rsidRPr="007A271A">
              <w:t>this</w:t>
            </w:r>
            <w:r w:rsidRPr="00FA6476">
              <w:t xml:space="preserve"> </w:t>
            </w:r>
            <w:r w:rsidRPr="007A271A">
              <w:t>election</w:t>
            </w:r>
            <w:r w:rsidRPr="00FA6476">
              <w:t xml:space="preserve"> </w:t>
            </w:r>
            <w:r w:rsidRPr="007A271A">
              <w:t>as</w:t>
            </w:r>
            <w:r w:rsidRPr="00FA6476">
              <w:t xml:space="preserve"> </w:t>
            </w:r>
            <w:r w:rsidRPr="007A271A">
              <w:t>entitled</w:t>
            </w:r>
            <w:r w:rsidRPr="00FA6476">
              <w:t xml:space="preserve"> </w:t>
            </w:r>
            <w:r w:rsidRPr="007A271A">
              <w:t>to</w:t>
            </w:r>
            <w:r w:rsidRPr="00FA6476">
              <w:t xml:space="preserve"> </w:t>
            </w:r>
            <w:r w:rsidRPr="007A271A">
              <w:t>vote</w:t>
            </w:r>
            <w:r w:rsidRPr="00FA6476">
              <w:t xml:space="preserve"> </w:t>
            </w:r>
            <w:r w:rsidRPr="007A271A">
              <w:t>as</w:t>
            </w:r>
            <w:r w:rsidRPr="00FA6476">
              <w:t xml:space="preserve"> </w:t>
            </w:r>
            <w:r w:rsidRPr="007A271A">
              <w:t>proxy</w:t>
            </w:r>
            <w:r w:rsidRPr="00FA6476">
              <w:t xml:space="preserve"> </w:t>
            </w:r>
            <w:r w:rsidRPr="007A271A">
              <w:t>on</w:t>
            </w:r>
            <w:r w:rsidRPr="00FA6476">
              <w:t xml:space="preserve"> </w:t>
            </w:r>
            <w:r w:rsidRPr="007A271A">
              <w:t>behalf</w:t>
            </w:r>
            <w:r w:rsidRPr="00FA6476">
              <w:t xml:space="preserve"> </w:t>
            </w:r>
            <w:r w:rsidRPr="007A271A">
              <w:t>of</w:t>
            </w:r>
            <w:r w:rsidRPr="00FA6476">
              <w:t xml:space="preserve"> </w:t>
            </w:r>
            <w:r w:rsidRPr="007A271A">
              <w:t>CD?”</w:t>
            </w:r>
          </w:p>
          <w:p w14:paraId="668367A3" w14:textId="77777777" w:rsidR="00C8258C" w:rsidRDefault="00C8258C" w:rsidP="00BC528C">
            <w:pPr>
              <w:pStyle w:val="linespace"/>
            </w:pPr>
          </w:p>
          <w:p w14:paraId="5A2BB713" w14:textId="77777777" w:rsidR="00C8258C" w:rsidRDefault="00C8258C" w:rsidP="00BC528C">
            <w:pPr>
              <w:pStyle w:val="TableText"/>
            </w:pPr>
            <w:r>
              <w:t>2(b)</w:t>
            </w:r>
            <w:r w:rsidRPr="00FA6476">
              <w:t xml:space="preserve"> </w:t>
            </w:r>
            <w:r>
              <w:t>“Have</w:t>
            </w:r>
            <w:r w:rsidRPr="00FA6476">
              <w:t xml:space="preserve"> </w:t>
            </w:r>
            <w:r>
              <w:t>you</w:t>
            </w:r>
            <w:r w:rsidRPr="00FA6476">
              <w:t xml:space="preserve"> </w:t>
            </w:r>
            <w:r w:rsidRPr="008E2BDA">
              <w:t>already</w:t>
            </w:r>
            <w:r w:rsidRPr="00FA6476">
              <w:t xml:space="preserve"> </w:t>
            </w:r>
            <w:r w:rsidRPr="008E2BDA">
              <w:t>voted,</w:t>
            </w:r>
            <w:r w:rsidRPr="00FA6476">
              <w:t xml:space="preserve"> </w:t>
            </w:r>
            <w:r w:rsidRPr="008E2BDA">
              <w:t>in</w:t>
            </w:r>
            <w:r w:rsidRPr="00FA6476">
              <w:t xml:space="preserve"> </w:t>
            </w:r>
            <w:r w:rsidRPr="008E2BDA">
              <w:t>this</w:t>
            </w:r>
            <w:r w:rsidRPr="00FA6476">
              <w:t xml:space="preserve"> </w:t>
            </w:r>
            <w:r w:rsidRPr="008E2BDA">
              <w:t>or</w:t>
            </w:r>
            <w:r w:rsidRPr="00FA6476">
              <w:t xml:space="preserve"> </w:t>
            </w:r>
            <w:r w:rsidRPr="008E2BDA">
              <w:t>another</w:t>
            </w:r>
            <w:r w:rsidRPr="00FA6476">
              <w:t xml:space="preserve"> </w:t>
            </w:r>
            <w:r w:rsidRPr="008E2BDA">
              <w:t>ward,</w:t>
            </w:r>
            <w:r w:rsidRPr="00FA6476">
              <w:t xml:space="preserve"> </w:t>
            </w:r>
            <w:r w:rsidRPr="008E2BDA">
              <w:t>at</w:t>
            </w:r>
            <w:r w:rsidRPr="00FA6476">
              <w:t xml:space="preserve"> </w:t>
            </w:r>
            <w:r w:rsidRPr="008E2BDA">
              <w:t>the</w:t>
            </w:r>
            <w:r w:rsidRPr="00FA6476">
              <w:t xml:space="preserve"> </w:t>
            </w:r>
            <w:r w:rsidRPr="008E2BDA">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5A1B4318" w14:textId="77777777" w:rsidR="00C8258C" w:rsidRDefault="00C8258C" w:rsidP="00BC528C">
            <w:pPr>
              <w:pStyle w:val="linespace"/>
            </w:pPr>
          </w:p>
          <w:p w14:paraId="62E9DED6" w14:textId="77777777" w:rsidR="00C8258C" w:rsidRDefault="00C8258C" w:rsidP="00BC528C">
            <w:pPr>
              <w:pStyle w:val="TableText"/>
            </w:pPr>
            <w:r>
              <w:t>2(c)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CD?”</w:t>
            </w:r>
          </w:p>
          <w:p w14:paraId="41169FE5" w14:textId="77777777" w:rsidR="00C8258C" w:rsidRDefault="00C8258C" w:rsidP="00BC528C">
            <w:pPr>
              <w:pStyle w:val="linespace"/>
            </w:pPr>
          </w:p>
          <w:p w14:paraId="1C00DA1A" w14:textId="77777777" w:rsidR="00C8258C" w:rsidRPr="00187DB2" w:rsidRDefault="00C8258C" w:rsidP="00BC528C">
            <w:pPr>
              <w:pStyle w:val="TableText"/>
              <w:rPr>
                <w:i/>
                <w:iCs/>
                <w:u w:val="single"/>
              </w:rPr>
            </w:pPr>
            <w:r w:rsidRPr="00187DB2">
              <w:rPr>
                <w:i/>
                <w:iCs/>
                <w:u w:val="single"/>
              </w:rPr>
              <w:t>Notes</w:t>
            </w:r>
            <w:r w:rsidRPr="00FA6476">
              <w:rPr>
                <w:i/>
                <w:iCs/>
                <w:u w:val="single"/>
              </w:rPr>
              <w:t xml:space="preserve"> </w:t>
            </w:r>
            <w:r w:rsidRPr="00187DB2">
              <w:rPr>
                <w:i/>
                <w:iCs/>
                <w:u w:val="single"/>
              </w:rPr>
              <w:t>to</w:t>
            </w:r>
            <w:r w:rsidRPr="00FA6476">
              <w:rPr>
                <w:i/>
                <w:iCs/>
                <w:u w:val="single"/>
              </w:rPr>
              <w:t xml:space="preserve"> </w:t>
            </w:r>
            <w:r w:rsidRPr="00187DB2">
              <w:rPr>
                <w:i/>
                <w:iCs/>
                <w:u w:val="single"/>
              </w:rPr>
              <w:t>2(a)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67BBDCFA" w14:textId="77777777" w:rsidR="00C8258C" w:rsidRDefault="00C8258C" w:rsidP="00BC528C">
            <w:pPr>
              <w:pStyle w:val="TableText"/>
            </w:pP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AB,</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as</w:t>
            </w:r>
            <w:r w:rsidRPr="00FA6476">
              <w:rPr>
                <w:i/>
                <w:iCs/>
              </w:rPr>
              <w:t xml:space="preserve"> </w:t>
            </w:r>
            <w:r w:rsidRPr="00187DB2">
              <w:rPr>
                <w:i/>
                <w:iCs/>
              </w:rPr>
              <w:t>it</w:t>
            </w:r>
            <w:r w:rsidRPr="00FA6476">
              <w:rPr>
                <w:i/>
                <w:iCs/>
              </w:rPr>
              <w:t xml:space="preserve"> </w:t>
            </w:r>
            <w:r w:rsidRPr="00187DB2">
              <w:rPr>
                <w:i/>
                <w:iCs/>
              </w:rPr>
              <w:t>appears</w:t>
            </w:r>
            <w:r w:rsidRPr="00FA6476">
              <w:rPr>
                <w:i/>
                <w:iCs/>
              </w:rPr>
              <w:t xml:space="preserve"> </w:t>
            </w:r>
            <w:r w:rsidRPr="00187DB2">
              <w:rPr>
                <w:i/>
                <w:iCs/>
              </w:rPr>
              <w:t>in</w:t>
            </w:r>
            <w:r w:rsidRPr="00FA6476">
              <w:rPr>
                <w:i/>
                <w:iCs/>
              </w:rPr>
              <w:t xml:space="preserve"> </w:t>
            </w:r>
            <w:r w:rsidRPr="00187DB2">
              <w:rPr>
                <w:i/>
                <w:iCs/>
              </w:rPr>
              <w:t>the</w:t>
            </w:r>
            <w:r w:rsidRPr="00FA6476">
              <w:rPr>
                <w:i/>
                <w:iCs/>
              </w:rPr>
              <w:t xml:space="preserve"> </w:t>
            </w:r>
            <w:r w:rsidRPr="00187DB2">
              <w:rPr>
                <w:i/>
                <w:iCs/>
              </w:rPr>
              <w:t>list</w:t>
            </w:r>
            <w:r w:rsidRPr="00FA6476">
              <w:rPr>
                <w:i/>
                <w:iCs/>
              </w:rPr>
              <w:t xml:space="preserve"> </w:t>
            </w:r>
            <w:r w:rsidRPr="00187DB2">
              <w:rPr>
                <w:i/>
                <w:iCs/>
              </w:rPr>
              <w:t>of</w:t>
            </w:r>
            <w:r w:rsidRPr="00FA6476">
              <w:rPr>
                <w:i/>
                <w:iCs/>
              </w:rPr>
              <w:t xml:space="preserve"> </w:t>
            </w:r>
            <w:r w:rsidRPr="00187DB2">
              <w:rPr>
                <w:i/>
                <w:iCs/>
              </w:rPr>
              <w:t>proxies.</w:t>
            </w:r>
            <w:r w:rsidRPr="00FA6476">
              <w:rPr>
                <w:i/>
                <w:iCs/>
              </w:rPr>
              <w:t xml:space="preserve"> </w:t>
            </w:r>
            <w:r w:rsidRPr="00187DB2">
              <w:rPr>
                <w:i/>
                <w:iCs/>
              </w:rPr>
              <w:t>Where</w:t>
            </w:r>
            <w:r w:rsidRPr="00FA6476">
              <w:rPr>
                <w:i/>
                <w:iCs/>
              </w:rPr>
              <w:t xml:space="preserve"> </w:t>
            </w:r>
            <w:r w:rsidRPr="00187DB2">
              <w:rPr>
                <w:i/>
                <w:iCs/>
              </w:rPr>
              <w:t>a</w:t>
            </w:r>
            <w:r w:rsidRPr="00FA6476">
              <w:rPr>
                <w:i/>
                <w:iCs/>
              </w:rPr>
              <w:t xml:space="preserve"> </w:t>
            </w:r>
            <w:r w:rsidRPr="00187DB2">
              <w:rPr>
                <w:i/>
                <w:iCs/>
              </w:rPr>
              <w:t>question</w:t>
            </w:r>
            <w:r w:rsidRPr="00FA6476">
              <w:rPr>
                <w:i/>
                <w:iCs/>
              </w:rPr>
              <w:t xml:space="preserve"> </w:t>
            </w:r>
            <w:r w:rsidRPr="00187DB2">
              <w:rPr>
                <w:i/>
                <w:iCs/>
              </w:rPr>
              <w:t>refers</w:t>
            </w:r>
            <w:r w:rsidRPr="00FA6476">
              <w:rPr>
                <w:i/>
                <w:iCs/>
              </w:rPr>
              <w:t xml:space="preserve"> </w:t>
            </w:r>
            <w:r w:rsidRPr="00187DB2">
              <w:rPr>
                <w:i/>
                <w:iCs/>
              </w:rPr>
              <w:t>to</w:t>
            </w:r>
            <w:r w:rsidRPr="00FA6476">
              <w:rPr>
                <w:i/>
                <w:iCs/>
              </w:rPr>
              <w:t xml:space="preserve"> </w:t>
            </w:r>
            <w:r w:rsidRPr="00187DB2">
              <w:rPr>
                <w:i/>
                <w:iCs/>
              </w:rPr>
              <w:t>CD,</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reads</w:t>
            </w:r>
            <w:r w:rsidRPr="00FA6476">
              <w:rPr>
                <w:i/>
                <w:iCs/>
              </w:rPr>
              <w:t xml:space="preserve"> </w:t>
            </w:r>
            <w:r w:rsidRPr="00187DB2">
              <w:rPr>
                <w:i/>
                <w:iCs/>
              </w:rPr>
              <w:t>out</w:t>
            </w:r>
            <w:r w:rsidRPr="00FA6476">
              <w:rPr>
                <w:i/>
                <w:iCs/>
              </w:rPr>
              <w:t xml:space="preserve"> </w:t>
            </w:r>
            <w:r w:rsidRPr="00187DB2">
              <w:rPr>
                <w:i/>
                <w:iCs/>
              </w:rPr>
              <w:t>the</w:t>
            </w:r>
            <w:r w:rsidRPr="00FA6476">
              <w:rPr>
                <w:i/>
                <w:iCs/>
              </w:rPr>
              <w:t xml:space="preserve"> </w:t>
            </w:r>
            <w:r w:rsidRPr="00187DB2">
              <w:rPr>
                <w:i/>
                <w:iCs/>
              </w:rPr>
              <w:t>name</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elector</w:t>
            </w:r>
            <w:r w:rsidRPr="00187DB2">
              <w:t>.</w:t>
            </w:r>
          </w:p>
          <w:p w14:paraId="2D19523D" w14:textId="77777777" w:rsidR="00C8258C" w:rsidRDefault="00C8258C" w:rsidP="00BC528C">
            <w:pPr>
              <w:pStyle w:val="linespace"/>
            </w:pPr>
          </w:p>
          <w:p w14:paraId="3F74CBD2" w14:textId="77777777" w:rsidR="00C8258C" w:rsidRDefault="00C8258C" w:rsidP="00BC528C">
            <w:pPr>
              <w:pStyle w:val="TableText"/>
              <w:rPr>
                <w:i/>
                <w:iCs/>
              </w:rPr>
            </w:pPr>
            <w:r w:rsidRPr="002B712C">
              <w:rPr>
                <w:i/>
                <w:iCs/>
                <w:u w:val="single"/>
              </w:rPr>
              <w:t>Note</w:t>
            </w:r>
            <w:r w:rsidRPr="00FA6476">
              <w:rPr>
                <w:i/>
                <w:iCs/>
                <w:u w:val="single"/>
              </w:rPr>
              <w:t xml:space="preserve"> </w:t>
            </w:r>
            <w:r w:rsidRPr="002B712C">
              <w:rPr>
                <w:i/>
                <w:iCs/>
                <w:u w:val="single"/>
              </w:rPr>
              <w:t>to</w:t>
            </w:r>
            <w:r w:rsidRPr="00FA6476">
              <w:rPr>
                <w:i/>
                <w:iCs/>
                <w:u w:val="single"/>
              </w:rPr>
              <w:t xml:space="preserve"> </w:t>
            </w:r>
            <w:r w:rsidRPr="002B712C">
              <w:rPr>
                <w:i/>
                <w:iCs/>
                <w:u w:val="single"/>
              </w:rPr>
              <w:t>2(b)</w:t>
            </w:r>
          </w:p>
          <w:p w14:paraId="7EBC1313" w14:textId="77777777" w:rsidR="00C8258C" w:rsidRPr="002B712C" w:rsidRDefault="00C8258C" w:rsidP="00BC528C">
            <w:pPr>
              <w:pStyle w:val="TableText"/>
              <w:rPr>
                <w:i/>
                <w:iCs/>
              </w:rPr>
            </w:pPr>
            <w:r w:rsidRPr="002B712C">
              <w:rPr>
                <w:i/>
                <w:iCs/>
              </w:rPr>
              <w:t>The</w:t>
            </w:r>
            <w:r w:rsidRPr="00FA6476">
              <w:rPr>
                <w:i/>
                <w:iCs/>
              </w:rPr>
              <w:t xml:space="preserve"> </w:t>
            </w:r>
            <w:r w:rsidRPr="002B712C">
              <w:rPr>
                <w:i/>
                <w:iCs/>
              </w:rPr>
              <w:t>words</w:t>
            </w:r>
            <w:r w:rsidRPr="00FA6476">
              <w:rPr>
                <w:i/>
                <w:iCs/>
              </w:rPr>
              <w:t xml:space="preserve"> </w:t>
            </w:r>
            <w:r>
              <w:rPr>
                <w:i/>
                <w:iCs/>
              </w:rPr>
              <w:t>“</w:t>
            </w:r>
            <w:r w:rsidRPr="002B712C">
              <w:rPr>
                <w:i/>
                <w:iCs/>
              </w:rPr>
              <w:t>,</w:t>
            </w:r>
            <w:r w:rsidRPr="00FA6476">
              <w:rPr>
                <w:i/>
                <w:iCs/>
              </w:rPr>
              <w:t xml:space="preserve"> </w:t>
            </w:r>
            <w:r w:rsidRPr="002B712C">
              <w:rPr>
                <w:i/>
                <w:iCs/>
              </w:rPr>
              <w:t>in</w:t>
            </w:r>
            <w:r w:rsidRPr="00FA6476">
              <w:rPr>
                <w:i/>
                <w:iCs/>
              </w:rPr>
              <w:t xml:space="preserve"> </w:t>
            </w:r>
            <w:r w:rsidRPr="002B712C">
              <w:rPr>
                <w:i/>
                <w:iCs/>
              </w:rPr>
              <w:t>this</w:t>
            </w:r>
          </w:p>
          <w:p w14:paraId="1034AD4D" w14:textId="77777777" w:rsidR="00C8258C" w:rsidRPr="008E2BDA" w:rsidRDefault="00C8258C" w:rsidP="00BC528C">
            <w:pPr>
              <w:pStyle w:val="TableText"/>
              <w:rPr>
                <w:i/>
                <w:iCs/>
              </w:rPr>
            </w:pPr>
            <w:r w:rsidRPr="002B712C">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lastRenderedPageBreak/>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4FE91DF1" w14:textId="77777777" w:rsidR="00C8258C" w:rsidRPr="002B712C" w:rsidRDefault="00C8258C"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3D2E7E84" w14:textId="77777777" w:rsidR="00C8258C" w:rsidRPr="004A376D" w:rsidRDefault="00C8258C" w:rsidP="00BC528C">
            <w:pPr>
              <w:pStyle w:val="linespace"/>
            </w:pPr>
          </w:p>
        </w:tc>
        <w:tc>
          <w:tcPr>
            <w:tcW w:w="1433" w:type="dxa"/>
          </w:tcPr>
          <w:p w14:paraId="3BB8713C" w14:textId="77777777" w:rsidR="00C8258C" w:rsidRDefault="00C8258C" w:rsidP="00BC528C">
            <w:pPr>
              <w:pStyle w:val="TableText"/>
            </w:pPr>
            <w:r>
              <w:lastRenderedPageBreak/>
              <w:t xml:space="preserve">2(a) “Ai chi yw’r person y </w:t>
            </w:r>
            <w:r>
              <w:lastRenderedPageBreak/>
              <w:t>mae ei enw’n ymddangos fel AB yn y rhestr dirprwyon ar gyfer yr etholiad hwn fel person sydd â hawl i bleidleisio fel dirprwy ar ran CD?”</w:t>
            </w:r>
          </w:p>
          <w:p w14:paraId="2DDCD820" w14:textId="77777777" w:rsidR="00C8258C" w:rsidRDefault="00C8258C" w:rsidP="00BC528C">
            <w:pPr>
              <w:pStyle w:val="linespace"/>
            </w:pPr>
          </w:p>
          <w:p w14:paraId="0C5C087D" w14:textId="77777777" w:rsidR="00C8258C" w:rsidRDefault="00C8258C" w:rsidP="00BC528C">
            <w:pPr>
              <w:pStyle w:val="TableText"/>
            </w:pPr>
            <w:r>
              <w:t>2(b) “Ydych chi eisoes wedi pleidleisio, yn y ward hon neu mewn ward arall, yn yr etholiad ar gyfer cynghorwyr i’r gymuned hon, fel dirprwy ar ran CD?”</w:t>
            </w:r>
          </w:p>
          <w:p w14:paraId="41BE541D" w14:textId="77777777" w:rsidR="00C8258C" w:rsidRDefault="00C8258C" w:rsidP="00BC528C">
            <w:pPr>
              <w:pStyle w:val="linespace"/>
            </w:pPr>
          </w:p>
          <w:p w14:paraId="3DADB8EC" w14:textId="77777777" w:rsidR="00C8258C" w:rsidRDefault="00C8258C" w:rsidP="00BC528C">
            <w:pPr>
              <w:pStyle w:val="TableText"/>
            </w:pPr>
            <w:r>
              <w:t>2(c) “Ai chi yw priod, partner sifil, rhiant, taid/tad-cu neu nain/mam-gu, brawd, chwaer, plentyn, ŵyr neu wyres CD?”</w:t>
            </w:r>
          </w:p>
          <w:p w14:paraId="4C9C0E26" w14:textId="77777777" w:rsidR="00C8258C" w:rsidRDefault="00C8258C" w:rsidP="00BC528C">
            <w:pPr>
              <w:pStyle w:val="linespace"/>
            </w:pPr>
          </w:p>
          <w:p w14:paraId="19D7AE89" w14:textId="77777777" w:rsidR="00C8258C" w:rsidRPr="00187DB2" w:rsidRDefault="00C8258C" w:rsidP="00BC528C">
            <w:pPr>
              <w:pStyle w:val="TableText"/>
              <w:rPr>
                <w:i/>
                <w:iCs/>
                <w:u w:val="single"/>
              </w:rPr>
            </w:pPr>
            <w:r>
              <w:rPr>
                <w:i/>
                <w:u w:val="single"/>
              </w:rPr>
              <w:t>Nodiadau ar 2(a) i (c)</w:t>
            </w:r>
          </w:p>
          <w:p w14:paraId="024F7260" w14:textId="77777777" w:rsidR="00C8258C" w:rsidRDefault="00C8258C" w:rsidP="00BC528C">
            <w:pPr>
              <w:pStyle w:val="TableText"/>
            </w:pPr>
            <w:r>
              <w:rPr>
                <w:i/>
              </w:rPr>
              <w:t xml:space="preserve">Pan fo cwestiwn yn cyfeirio at AB, mae’r swyddog llywyddu’n darllen yr enw fel y mae’n ymddangos yn y rhestr dirprwyon. Pan fo cwestiwn yn </w:t>
            </w:r>
            <w:r>
              <w:rPr>
                <w:i/>
              </w:rPr>
              <w:lastRenderedPageBreak/>
              <w:t>cyfeirio at CD, mae’r swyddog llywyddu yn darllen enw’r etholwr</w:t>
            </w:r>
            <w:r>
              <w:t>.</w:t>
            </w:r>
          </w:p>
          <w:p w14:paraId="3CE36D9F" w14:textId="77777777" w:rsidR="00C8258C" w:rsidRDefault="00C8258C" w:rsidP="00BC528C">
            <w:pPr>
              <w:pStyle w:val="linespace"/>
            </w:pPr>
          </w:p>
          <w:p w14:paraId="7BF12EB3" w14:textId="77777777" w:rsidR="00C8258C" w:rsidRDefault="00C8258C" w:rsidP="00BC528C">
            <w:pPr>
              <w:pStyle w:val="TableText"/>
              <w:rPr>
                <w:i/>
                <w:iCs/>
              </w:rPr>
            </w:pPr>
            <w:r>
              <w:rPr>
                <w:i/>
                <w:u w:val="single"/>
              </w:rPr>
              <w:t>Nodyn ar 2(b)</w:t>
            </w:r>
          </w:p>
          <w:p w14:paraId="6E9973DF" w14:textId="77777777" w:rsidR="00C8258C" w:rsidRPr="002B712C" w:rsidRDefault="00C8258C" w:rsidP="00BC528C">
            <w:pPr>
              <w:pStyle w:val="TableText"/>
              <w:rPr>
                <w:i/>
                <w:iCs/>
              </w:rPr>
            </w:pPr>
            <w:r>
              <w:rPr>
                <w:i/>
              </w:rPr>
              <w:t>Caniateir hepgor y geiriau “, yn y ward hon</w:t>
            </w:r>
          </w:p>
          <w:p w14:paraId="0FFF331E" w14:textId="77777777" w:rsidR="00C8258C" w:rsidRPr="008E2BDA" w:rsidRDefault="00C8258C" w:rsidP="00BC528C">
            <w:pPr>
              <w:pStyle w:val="TableText"/>
              <w:rPr>
                <w:i/>
                <w:iCs/>
              </w:rPr>
            </w:pPr>
            <w:r>
              <w:rPr>
                <w:i/>
              </w:rPr>
              <w:t>neu mewn ward arall,” os oes etholiad</w:t>
            </w:r>
          </w:p>
          <w:p w14:paraId="4C58B82D" w14:textId="77777777" w:rsidR="00C8258C" w:rsidRPr="004A376D" w:rsidRDefault="00C8258C" w:rsidP="00BC528C">
            <w:pPr>
              <w:pStyle w:val="TableText"/>
            </w:pPr>
            <w:r>
              <w:rPr>
                <w:i/>
              </w:rPr>
              <w:t>yn digwydd mewn un ward yn unig neu os nad oes wardiau.</w:t>
            </w:r>
          </w:p>
        </w:tc>
      </w:tr>
      <w:tr w:rsidR="00C8258C" w:rsidRPr="004A376D" w14:paraId="0CF60DE1" w14:textId="77777777" w:rsidTr="00BC528C">
        <w:tc>
          <w:tcPr>
            <w:tcW w:w="1433" w:type="dxa"/>
          </w:tcPr>
          <w:p w14:paraId="12935B00" w14:textId="77777777" w:rsidR="00C8258C" w:rsidRPr="004A376D" w:rsidRDefault="00C8258C" w:rsidP="00BC528C">
            <w:pPr>
              <w:pStyle w:val="TableText"/>
            </w:pPr>
            <w:r w:rsidRPr="00037C3A">
              <w:lastRenderedPageBreak/>
              <w:t>3.</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for</w:t>
            </w:r>
            <w:r w:rsidRPr="00FA6476">
              <w:t xml:space="preserve"> </w:t>
            </w:r>
            <w:r w:rsidRPr="00037C3A">
              <w:t>an</w:t>
            </w:r>
            <w:r w:rsidRPr="00FA6476">
              <w:t xml:space="preserve"> </w:t>
            </w:r>
            <w:r w:rsidRPr="00037C3A">
              <w:t>elector</w:t>
            </w:r>
            <w:r w:rsidRPr="00FA6476">
              <w:t xml:space="preserve"> </w:t>
            </w:r>
            <w:r w:rsidRPr="00037C3A">
              <w:t>who</w:t>
            </w:r>
            <w:r w:rsidRPr="00FA6476">
              <w:t xml:space="preserve"> </w:t>
            </w:r>
            <w:r w:rsidRPr="00037C3A">
              <w:t>has</w:t>
            </w:r>
            <w:r w:rsidRPr="00FA6476">
              <w:t xml:space="preserve"> </w:t>
            </w:r>
            <w:r w:rsidRPr="00037C3A">
              <w:t>an</w:t>
            </w:r>
            <w:r w:rsidRPr="00FA6476">
              <w:t xml:space="preserve"> </w:t>
            </w:r>
            <w:r w:rsidRPr="00037C3A">
              <w:t>anonymous</w:t>
            </w:r>
            <w:r w:rsidRPr="00FA6476">
              <w:t xml:space="preserve"> </w:t>
            </w:r>
            <w:r w:rsidRPr="00037C3A">
              <w:t>entry,</w:t>
            </w:r>
            <w:r w:rsidRPr="00FA6476">
              <w:t xml:space="preserve"> </w:t>
            </w:r>
            <w:r w:rsidRPr="00037C3A">
              <w:t>instead</w:t>
            </w:r>
            <w:r w:rsidRPr="00FA6476">
              <w:t xml:space="preserve"> </w:t>
            </w:r>
            <w:r w:rsidRPr="00037C3A">
              <w:t>of</w:t>
            </w:r>
            <w:r w:rsidRPr="00FA6476">
              <w:t xml:space="preserve"> </w:t>
            </w:r>
            <w:r w:rsidRPr="00037C3A">
              <w:t>the</w:t>
            </w:r>
            <w:r w:rsidRPr="00FA6476">
              <w:t xml:space="preserve"> </w:t>
            </w:r>
            <w:r w:rsidRPr="00037C3A">
              <w:t>questions</w:t>
            </w:r>
            <w:r w:rsidRPr="00FA6476">
              <w:t xml:space="preserve"> </w:t>
            </w:r>
            <w:r w:rsidRPr="00037C3A">
              <w:t>at</w:t>
            </w:r>
            <w:r w:rsidRPr="00FA6476">
              <w:t xml:space="preserve"> </w:t>
            </w:r>
            <w:r w:rsidRPr="00037C3A">
              <w:t>entry</w:t>
            </w:r>
            <w:r w:rsidRPr="00FA6476">
              <w:t xml:space="preserve"> </w:t>
            </w:r>
            <w:r w:rsidRPr="00037C3A">
              <w:t>2</w:t>
            </w:r>
          </w:p>
        </w:tc>
        <w:tc>
          <w:tcPr>
            <w:tcW w:w="1433" w:type="dxa"/>
          </w:tcPr>
          <w:p w14:paraId="3A16D73C" w14:textId="77777777" w:rsidR="00C8258C" w:rsidRDefault="00C8258C" w:rsidP="00BC528C">
            <w:pPr>
              <w:pStyle w:val="TableText"/>
            </w:pPr>
            <w:r w:rsidRPr="00037C3A">
              <w:t>3(a)</w:t>
            </w:r>
            <w:r w:rsidRPr="00FA6476">
              <w:t xml:space="preserve"> </w:t>
            </w:r>
            <w:r w:rsidRPr="00037C3A">
              <w:t>“Are</w:t>
            </w:r>
            <w:r w:rsidRPr="00FA6476">
              <w:t xml:space="preserve"> </w:t>
            </w:r>
            <w:r w:rsidRPr="00037C3A">
              <w:t>you</w:t>
            </w:r>
            <w:r w:rsidRPr="00FA6476">
              <w:t xml:space="preserve"> </w:t>
            </w:r>
            <w:r w:rsidRPr="00037C3A">
              <w:t>the</w:t>
            </w:r>
            <w:r w:rsidRPr="00FA6476">
              <w:t xml:space="preserve"> </w:t>
            </w:r>
            <w:r w:rsidRPr="00037C3A">
              <w:t>person</w:t>
            </w:r>
            <w:r w:rsidRPr="00FA6476">
              <w:t xml:space="preserve"> </w:t>
            </w:r>
            <w:r w:rsidRPr="00037C3A">
              <w:t>entitled</w:t>
            </w:r>
            <w:r w:rsidRPr="00FA6476">
              <w:t xml:space="preserve"> </w:t>
            </w:r>
            <w:r w:rsidRPr="00037C3A">
              <w:t>to</w:t>
            </w:r>
            <w:r w:rsidRPr="00FA6476">
              <w:t xml:space="preserve"> </w:t>
            </w:r>
            <w:r w:rsidRPr="00037C3A">
              <w:t>vote</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194BE72D" w14:textId="77777777" w:rsidR="00C8258C" w:rsidRDefault="00C8258C" w:rsidP="00BC528C">
            <w:pPr>
              <w:pStyle w:val="linespace"/>
            </w:pPr>
          </w:p>
          <w:p w14:paraId="0FF05CAD" w14:textId="77777777" w:rsidR="00C8258C" w:rsidRDefault="00C8258C" w:rsidP="00BC528C">
            <w:pPr>
              <w:pStyle w:val="TableText"/>
            </w:pPr>
            <w:r w:rsidRPr="00037C3A">
              <w:t>3(b)</w:t>
            </w:r>
            <w:r w:rsidRPr="00FA6476">
              <w:t xml:space="preserve"> </w:t>
            </w:r>
            <w:r>
              <w:t>“</w:t>
            </w:r>
            <w:r w:rsidRPr="00037C3A">
              <w:t>Have</w:t>
            </w:r>
            <w:r w:rsidRPr="00FA6476">
              <w:t xml:space="preserve"> </w:t>
            </w:r>
            <w:r w:rsidRPr="00037C3A">
              <w:t>you</w:t>
            </w:r>
            <w:r w:rsidRPr="00FA6476">
              <w:t xml:space="preserve"> </w:t>
            </w:r>
            <w:r w:rsidRPr="00037C3A">
              <w:t>already</w:t>
            </w:r>
            <w:r w:rsidRPr="00FA6476">
              <w:t xml:space="preserve"> </w:t>
            </w:r>
            <w:r w:rsidRPr="00037C3A">
              <w:t>voted</w:t>
            </w:r>
            <w:r w:rsidRPr="00FA6476">
              <w:t xml:space="preserve"> </w:t>
            </w:r>
            <w:r w:rsidRPr="00037C3A">
              <w:t>as</w:t>
            </w:r>
            <w:r w:rsidRPr="00FA6476">
              <w:t xml:space="preserve"> </w:t>
            </w:r>
            <w:r w:rsidRPr="00037C3A">
              <w:t>proxy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t>electors</w:t>
            </w:r>
            <w:r w:rsidRPr="00FA6476">
              <w:t xml:space="preserve"> </w:t>
            </w:r>
            <w:r w:rsidRPr="00037C3A">
              <w:t>is</w:t>
            </w:r>
            <w:r w:rsidRPr="00FA6476">
              <w:t xml:space="preserve"> </w:t>
            </w:r>
            <w:r w:rsidRPr="00037C3A">
              <w:t>[X]?”</w:t>
            </w:r>
          </w:p>
          <w:p w14:paraId="13201C96" w14:textId="77777777" w:rsidR="00C8258C" w:rsidRDefault="00C8258C" w:rsidP="00BC528C">
            <w:pPr>
              <w:pStyle w:val="linespace"/>
            </w:pPr>
          </w:p>
          <w:p w14:paraId="51F561C2" w14:textId="77777777" w:rsidR="00C8258C" w:rsidRDefault="00C8258C" w:rsidP="00BC528C">
            <w:pPr>
              <w:pStyle w:val="TableText"/>
            </w:pPr>
            <w:r w:rsidRPr="00037C3A">
              <w:t>3(c)</w:t>
            </w:r>
            <w:r w:rsidRPr="00FA6476">
              <w:t xml:space="preserve"> </w:t>
            </w:r>
            <w:r>
              <w:t>“</w:t>
            </w:r>
            <w:r w:rsidRPr="00037C3A">
              <w:t>Are</w:t>
            </w:r>
            <w:r w:rsidRPr="00FA6476">
              <w:t xml:space="preserve"> </w:t>
            </w:r>
            <w:r w:rsidRPr="00037C3A">
              <w:t>you</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r w:rsidRPr="00FA6476">
              <w:t xml:space="preserve"> </w:t>
            </w:r>
            <w:r w:rsidRPr="00037C3A">
              <w:t>of</w:t>
            </w:r>
            <w:r w:rsidRPr="00FA6476">
              <w:t xml:space="preserve"> </w:t>
            </w:r>
            <w:r w:rsidRPr="00037C3A">
              <w:t>the</w:t>
            </w:r>
            <w:r w:rsidRPr="00FA6476">
              <w:t xml:space="preserve"> </w:t>
            </w:r>
            <w:r w:rsidRPr="00037C3A">
              <w:t>elector</w:t>
            </w:r>
            <w:r w:rsidRPr="00FA6476">
              <w:t xml:space="preserve"> </w:t>
            </w:r>
            <w:r w:rsidRPr="00037C3A">
              <w:t>whose</w:t>
            </w:r>
            <w:r w:rsidRPr="00FA6476">
              <w:t xml:space="preserve"> </w:t>
            </w:r>
            <w:r w:rsidRPr="00037C3A">
              <w:t>number</w:t>
            </w:r>
            <w:r w:rsidRPr="00FA6476">
              <w:t xml:space="preserve"> </w:t>
            </w:r>
            <w:r w:rsidRPr="00037C3A">
              <w:t>on</w:t>
            </w:r>
            <w:r w:rsidRPr="00FA6476">
              <w:t xml:space="preserve"> </w:t>
            </w:r>
            <w:r w:rsidRPr="00037C3A">
              <w:t>the</w:t>
            </w:r>
            <w:r w:rsidRPr="00FA6476">
              <w:t xml:space="preserve"> </w:t>
            </w:r>
            <w:r w:rsidRPr="00037C3A">
              <w:t>register</w:t>
            </w:r>
            <w:r w:rsidRPr="00FA6476">
              <w:t xml:space="preserve"> </w:t>
            </w:r>
            <w:r w:rsidRPr="00037C3A">
              <w:t>of</w:t>
            </w:r>
            <w:r w:rsidRPr="00FA6476">
              <w:t xml:space="preserve"> </w:t>
            </w:r>
            <w:r w:rsidRPr="00037C3A">
              <w:lastRenderedPageBreak/>
              <w:t>electors</w:t>
            </w:r>
            <w:r w:rsidRPr="00FA6476">
              <w:t xml:space="preserve"> </w:t>
            </w:r>
            <w:r w:rsidRPr="00037C3A">
              <w:t>is</w:t>
            </w:r>
            <w:r w:rsidRPr="00FA6476">
              <w:t xml:space="preserve"> </w:t>
            </w:r>
            <w:r w:rsidRPr="00037C3A">
              <w:t>[X]?”</w:t>
            </w:r>
          </w:p>
          <w:p w14:paraId="4DB44351" w14:textId="77777777" w:rsidR="00C8258C" w:rsidRDefault="00C8258C" w:rsidP="00BC528C">
            <w:pPr>
              <w:pStyle w:val="linespace"/>
            </w:pPr>
          </w:p>
          <w:p w14:paraId="17874D39" w14:textId="77777777" w:rsidR="00C8258C" w:rsidRPr="00187DB2" w:rsidRDefault="00C8258C" w:rsidP="00BC528C">
            <w:pPr>
              <w:pStyle w:val="TableText"/>
              <w:rPr>
                <w:i/>
                <w:iCs/>
                <w:u w:val="single"/>
              </w:rPr>
            </w:pPr>
            <w:r w:rsidRPr="00187DB2">
              <w:rPr>
                <w:i/>
                <w:iCs/>
                <w:u w:val="single"/>
              </w:rPr>
              <w:t>Note</w:t>
            </w:r>
            <w:r w:rsidRPr="00FA6476">
              <w:rPr>
                <w:i/>
                <w:iCs/>
                <w:u w:val="single"/>
              </w:rPr>
              <w:t xml:space="preserve"> </w:t>
            </w:r>
            <w:r w:rsidRPr="00187DB2">
              <w:rPr>
                <w:i/>
                <w:iCs/>
                <w:u w:val="single"/>
              </w:rPr>
              <w:t>to</w:t>
            </w:r>
            <w:r w:rsidRPr="00FA6476">
              <w:rPr>
                <w:i/>
                <w:iCs/>
                <w:u w:val="single"/>
              </w:rPr>
              <w:t xml:space="preserve"> </w:t>
            </w:r>
            <w:r w:rsidRPr="00187DB2">
              <w:rPr>
                <w:i/>
                <w:iCs/>
                <w:u w:val="single"/>
              </w:rPr>
              <w:t>3(a)</w:t>
            </w:r>
            <w:r w:rsidRPr="00FA6476">
              <w:rPr>
                <w:i/>
                <w:iCs/>
                <w:u w:val="single"/>
              </w:rPr>
              <w:t xml:space="preserve"> </w:t>
            </w:r>
            <w:r w:rsidRPr="00187DB2">
              <w:rPr>
                <w:i/>
                <w:iCs/>
                <w:u w:val="single"/>
              </w:rPr>
              <w:t>to</w:t>
            </w:r>
            <w:r w:rsidRPr="00FA6476">
              <w:rPr>
                <w:i/>
                <w:iCs/>
                <w:u w:val="single"/>
              </w:rPr>
              <w:t xml:space="preserve"> </w:t>
            </w:r>
            <w:r w:rsidRPr="00187DB2">
              <w:rPr>
                <w:i/>
                <w:iCs/>
                <w:u w:val="single"/>
              </w:rPr>
              <w:t>(c)</w:t>
            </w:r>
          </w:p>
          <w:p w14:paraId="3CAA5288" w14:textId="77777777" w:rsidR="00C8258C" w:rsidRDefault="00C8258C" w:rsidP="00BC528C">
            <w:pPr>
              <w:pStyle w:val="TableText"/>
              <w:rPr>
                <w:i/>
                <w:iCs/>
              </w:rPr>
            </w:pPr>
            <w:r w:rsidRPr="00187DB2">
              <w:rPr>
                <w:i/>
                <w:iCs/>
              </w:rPr>
              <w:t>Where</w:t>
            </w:r>
            <w:r w:rsidRPr="00FA6476">
              <w:rPr>
                <w:i/>
                <w:iCs/>
              </w:rPr>
              <w:t xml:space="preserve"> </w:t>
            </w:r>
            <w:r w:rsidRPr="00187DB2">
              <w:rPr>
                <w:i/>
                <w:iCs/>
              </w:rPr>
              <w:t>the</w:t>
            </w:r>
            <w:r w:rsidRPr="00FA6476">
              <w:rPr>
                <w:i/>
                <w:iCs/>
              </w:rPr>
              <w:t xml:space="preserve"> </w:t>
            </w:r>
            <w:r w:rsidRPr="00187DB2">
              <w:rPr>
                <w:i/>
                <w:iCs/>
              </w:rPr>
              <w:t>questions</w:t>
            </w:r>
            <w:r w:rsidRPr="00FA6476">
              <w:rPr>
                <w:i/>
                <w:iCs/>
              </w:rPr>
              <w:t xml:space="preserve"> </w:t>
            </w:r>
            <w:r w:rsidRPr="00187DB2">
              <w:rPr>
                <w:i/>
                <w:iCs/>
              </w:rPr>
              <w:t>in</w:t>
            </w:r>
            <w:r w:rsidRPr="00FA6476">
              <w:rPr>
                <w:i/>
                <w:iCs/>
              </w:rPr>
              <w:t xml:space="preserve"> </w:t>
            </w:r>
            <w:r w:rsidRPr="00187DB2">
              <w:rPr>
                <w:i/>
                <w:iCs/>
              </w:rPr>
              <w:t>this</w:t>
            </w:r>
            <w:r w:rsidRPr="00FA6476">
              <w:rPr>
                <w:i/>
                <w:iCs/>
              </w:rPr>
              <w:t xml:space="preserve"> </w:t>
            </w:r>
            <w:r w:rsidRPr="00187DB2">
              <w:rPr>
                <w:i/>
                <w:iCs/>
              </w:rPr>
              <w:t>entry</w:t>
            </w:r>
            <w:r w:rsidRPr="00FA6476">
              <w:rPr>
                <w:i/>
                <w:iCs/>
              </w:rPr>
              <w:t xml:space="preserve"> </w:t>
            </w:r>
            <w:r w:rsidRPr="00187DB2">
              <w:rPr>
                <w:i/>
                <w:iCs/>
              </w:rPr>
              <w:t>refer</w:t>
            </w:r>
            <w:r w:rsidRPr="00FA6476">
              <w:rPr>
                <w:i/>
                <w:iCs/>
              </w:rPr>
              <w:t xml:space="preserve"> </w:t>
            </w:r>
            <w:r w:rsidRPr="00187DB2">
              <w:rPr>
                <w:i/>
                <w:iCs/>
              </w:rPr>
              <w:t>to</w:t>
            </w:r>
            <w:r w:rsidRPr="00FA6476">
              <w:rPr>
                <w:i/>
                <w:iCs/>
              </w:rPr>
              <w:t xml:space="preserve"> </w:t>
            </w:r>
            <w:r w:rsidRPr="00187DB2">
              <w:rPr>
                <w:i/>
                <w:iCs/>
              </w:rPr>
              <w:t>[X],</w:t>
            </w:r>
            <w:r w:rsidRPr="00FA6476">
              <w:rPr>
                <w:i/>
                <w:iCs/>
              </w:rPr>
              <w:t xml:space="preserve"> </w:t>
            </w:r>
            <w:r w:rsidRPr="00187DB2">
              <w:rPr>
                <w:i/>
                <w:iCs/>
              </w:rPr>
              <w:t>the</w:t>
            </w:r>
            <w:r w:rsidRPr="00FA6476">
              <w:rPr>
                <w:i/>
                <w:iCs/>
              </w:rPr>
              <w:t xml:space="preserve"> </w:t>
            </w:r>
            <w:r w:rsidRPr="00187DB2">
              <w:rPr>
                <w:i/>
                <w:iCs/>
              </w:rPr>
              <w:t>presiding</w:t>
            </w:r>
            <w:r w:rsidRPr="00FA6476">
              <w:rPr>
                <w:i/>
                <w:iCs/>
              </w:rPr>
              <w:t xml:space="preserve"> </w:t>
            </w:r>
            <w:r w:rsidRPr="00187DB2">
              <w:rPr>
                <w:i/>
                <w:iCs/>
              </w:rPr>
              <w:t>officer</w:t>
            </w:r>
            <w:r w:rsidRPr="00FA6476">
              <w:rPr>
                <w:i/>
                <w:iCs/>
              </w:rPr>
              <w:t xml:space="preserve"> </w:t>
            </w:r>
            <w:r w:rsidRPr="00187DB2">
              <w:rPr>
                <w:i/>
                <w:iCs/>
              </w:rPr>
              <w:t>must</w:t>
            </w:r>
            <w:r w:rsidRPr="00FA6476">
              <w:rPr>
                <w:i/>
                <w:iCs/>
              </w:rPr>
              <w:t xml:space="preserve"> </w:t>
            </w:r>
            <w:r w:rsidRPr="00187DB2">
              <w:rPr>
                <w:i/>
                <w:iCs/>
              </w:rPr>
              <w:t>read</w:t>
            </w:r>
            <w:r w:rsidRPr="00FA6476">
              <w:rPr>
                <w:i/>
                <w:iCs/>
              </w:rPr>
              <w:t xml:space="preserve"> </w:t>
            </w:r>
            <w:r w:rsidRPr="00187DB2">
              <w:rPr>
                <w:i/>
                <w:iCs/>
              </w:rPr>
              <w:t>the</w:t>
            </w:r>
            <w:r w:rsidRPr="00FA6476">
              <w:rPr>
                <w:i/>
                <w:iCs/>
              </w:rPr>
              <w:t xml:space="preserve"> </w:t>
            </w:r>
            <w:r w:rsidRPr="00187DB2">
              <w:rPr>
                <w:i/>
                <w:iCs/>
              </w:rPr>
              <w:t>elector’s</w:t>
            </w:r>
            <w:r w:rsidRPr="00FA6476">
              <w:rPr>
                <w:i/>
                <w:iCs/>
              </w:rPr>
              <w:t xml:space="preserve"> </w:t>
            </w:r>
            <w:r w:rsidRPr="00187DB2">
              <w:rPr>
                <w:i/>
                <w:iCs/>
              </w:rPr>
              <w:t>number</w:t>
            </w:r>
            <w:r w:rsidRPr="00FA6476">
              <w:rPr>
                <w:i/>
                <w:iCs/>
              </w:rPr>
              <w:t xml:space="preserve"> </w:t>
            </w:r>
            <w:r w:rsidRPr="00187DB2">
              <w:rPr>
                <w:i/>
                <w:iCs/>
              </w:rPr>
              <w:t>from</w:t>
            </w:r>
            <w:r w:rsidRPr="00FA6476">
              <w:rPr>
                <w:i/>
                <w:iCs/>
              </w:rPr>
              <w:t xml:space="preserve"> </w:t>
            </w:r>
            <w:r w:rsidRPr="00187DB2">
              <w:rPr>
                <w:i/>
                <w:iCs/>
              </w:rPr>
              <w:t>the</w:t>
            </w:r>
            <w:r w:rsidRPr="00FA6476">
              <w:rPr>
                <w:i/>
                <w:iCs/>
              </w:rPr>
              <w:t xml:space="preserve"> </w:t>
            </w:r>
            <w:r w:rsidRPr="00187DB2">
              <w:rPr>
                <w:i/>
                <w:iCs/>
              </w:rPr>
              <w:t>copies</w:t>
            </w:r>
            <w:r w:rsidRPr="00FA6476">
              <w:rPr>
                <w:i/>
                <w:iCs/>
              </w:rPr>
              <w:t xml:space="preserve"> </w:t>
            </w:r>
            <w:r w:rsidRPr="00187DB2">
              <w:rPr>
                <w:i/>
                <w:iCs/>
              </w:rPr>
              <w:t>of</w:t>
            </w:r>
            <w:r w:rsidRPr="00FA6476">
              <w:rPr>
                <w:i/>
                <w:iCs/>
              </w:rPr>
              <w:t xml:space="preserve"> </w:t>
            </w:r>
            <w:r w:rsidRPr="00187DB2">
              <w:rPr>
                <w:i/>
                <w:iCs/>
              </w:rPr>
              <w:t>the</w:t>
            </w:r>
            <w:r w:rsidRPr="00FA6476">
              <w:rPr>
                <w:i/>
                <w:iCs/>
              </w:rPr>
              <w:t xml:space="preserve"> </w:t>
            </w:r>
            <w:r w:rsidRPr="00187DB2">
              <w:rPr>
                <w:i/>
                <w:iCs/>
              </w:rPr>
              <w:t>registration</w:t>
            </w:r>
            <w:r w:rsidRPr="00FA6476">
              <w:rPr>
                <w:i/>
                <w:iCs/>
              </w:rPr>
              <w:t xml:space="preserve"> </w:t>
            </w:r>
            <w:r w:rsidRPr="00187DB2">
              <w:rPr>
                <w:i/>
                <w:iCs/>
              </w:rPr>
              <w:t>records.</w:t>
            </w:r>
          </w:p>
          <w:p w14:paraId="6D2D088A" w14:textId="77777777" w:rsidR="00C8258C" w:rsidRPr="004A376D" w:rsidRDefault="00C8258C" w:rsidP="00BC528C">
            <w:pPr>
              <w:pStyle w:val="linespace"/>
            </w:pPr>
          </w:p>
        </w:tc>
        <w:tc>
          <w:tcPr>
            <w:tcW w:w="1433" w:type="dxa"/>
          </w:tcPr>
          <w:p w14:paraId="73AD8DDE" w14:textId="77777777" w:rsidR="00C8258C" w:rsidRDefault="00C8258C" w:rsidP="00BC528C">
            <w:pPr>
              <w:pStyle w:val="TableText"/>
            </w:pPr>
            <w:r>
              <w:lastRenderedPageBreak/>
              <w:t>3(a) “Ai chi yw’r person sydd â hawl i bleidleisio fel dirprwy ar ran yr etholwr sydd â’r rhif [X] yn y gofrestr etholwyr?”</w:t>
            </w:r>
          </w:p>
          <w:p w14:paraId="642861AD" w14:textId="77777777" w:rsidR="00C8258C" w:rsidRDefault="00C8258C" w:rsidP="00BC528C">
            <w:pPr>
              <w:pStyle w:val="linespace"/>
            </w:pPr>
          </w:p>
          <w:p w14:paraId="7C381691" w14:textId="77777777" w:rsidR="00C8258C" w:rsidRDefault="00C8258C" w:rsidP="00BC528C">
            <w:pPr>
              <w:pStyle w:val="TableText"/>
            </w:pPr>
            <w:r>
              <w:t>3(b) “Ydych chi eisoes wedi pleidleisio fel dirprwy ar ran yr etholwr sydd â’r rhif [X] yn y gofrestr etholwyr?”</w:t>
            </w:r>
          </w:p>
          <w:p w14:paraId="0EC6A806" w14:textId="77777777" w:rsidR="00C8258C" w:rsidRDefault="00C8258C" w:rsidP="00BC528C">
            <w:pPr>
              <w:pStyle w:val="linespace"/>
            </w:pPr>
          </w:p>
          <w:p w14:paraId="76289EA8" w14:textId="77777777" w:rsidR="00C8258C" w:rsidRDefault="00C8258C" w:rsidP="00BC528C">
            <w:pPr>
              <w:pStyle w:val="TableText"/>
            </w:pPr>
            <w:r>
              <w:t xml:space="preserve">3(c) “Ai chi yw priod, partner sifil, rhiant, taid/tad-cu neu nain/mam-gu, brawd, chwaer, plentyn, ŵyr neu wyres yr etholwr sydd â’r rhif [X] yn </w:t>
            </w:r>
            <w:r>
              <w:lastRenderedPageBreak/>
              <w:t>y gofrestr etholwyr?”</w:t>
            </w:r>
          </w:p>
          <w:p w14:paraId="0F5B80E1" w14:textId="77777777" w:rsidR="00C8258C" w:rsidRDefault="00C8258C" w:rsidP="00BC528C">
            <w:pPr>
              <w:pStyle w:val="linespace"/>
            </w:pPr>
          </w:p>
          <w:p w14:paraId="446BF64E" w14:textId="77777777" w:rsidR="00C8258C" w:rsidRPr="00187DB2" w:rsidRDefault="00C8258C" w:rsidP="00BC528C">
            <w:pPr>
              <w:pStyle w:val="TableText"/>
              <w:rPr>
                <w:i/>
                <w:iCs/>
                <w:u w:val="single"/>
              </w:rPr>
            </w:pPr>
            <w:r>
              <w:rPr>
                <w:i/>
                <w:u w:val="single"/>
              </w:rPr>
              <w:t>Nodyn ar 3(a) i (c)</w:t>
            </w:r>
          </w:p>
          <w:p w14:paraId="7CD4DB82" w14:textId="77777777" w:rsidR="00C8258C" w:rsidRPr="004A376D" w:rsidRDefault="00C8258C" w:rsidP="00BC528C">
            <w:pPr>
              <w:pStyle w:val="TableText"/>
            </w:pPr>
            <w:r>
              <w:rPr>
                <w:i/>
              </w:rPr>
              <w:t>Pan fo’r cwestiynau yn y cofnod hwn yn cyfeirio at [X], rhaid i’r swyddog llywyddu ddarllen rhif yr etholwr o’r copïau o’r cofnodion cofrestru.</w:t>
            </w:r>
          </w:p>
        </w:tc>
      </w:tr>
      <w:tr w:rsidR="00C8258C" w:rsidRPr="004A376D" w14:paraId="1EB6D396" w14:textId="77777777" w:rsidTr="00BC528C">
        <w:tc>
          <w:tcPr>
            <w:tcW w:w="1433" w:type="dxa"/>
          </w:tcPr>
          <w:p w14:paraId="567F29C2" w14:textId="77777777" w:rsidR="00C8258C" w:rsidRPr="00037C3A" w:rsidRDefault="00C8258C" w:rsidP="00BC528C">
            <w:pPr>
              <w:pStyle w:val="TableText"/>
            </w:pPr>
            <w:r w:rsidRPr="00037C3A">
              <w:lastRenderedPageBreak/>
              <w:t>4.</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who</w:t>
            </w:r>
            <w:r w:rsidRPr="00FA6476">
              <w:t xml:space="preserve"> </w:t>
            </w:r>
            <w:r w:rsidRPr="00037C3A">
              <w:t>has</w:t>
            </w:r>
            <w:r w:rsidRPr="00FA6476">
              <w:t xml:space="preserve"> </w:t>
            </w:r>
            <w:r w:rsidRPr="00037C3A">
              <w:t>been</w:t>
            </w:r>
            <w:r w:rsidRPr="00FA6476">
              <w:t xml:space="preserve"> </w:t>
            </w:r>
            <w:r w:rsidRPr="00037C3A">
              <w:t>asked</w:t>
            </w:r>
            <w:r w:rsidRPr="00FA6476">
              <w:t xml:space="preserve"> </w:t>
            </w:r>
            <w:r w:rsidRPr="00037C3A">
              <w:t>the</w:t>
            </w:r>
            <w:r w:rsidRPr="00FA6476">
              <w:t xml:space="preserve"> </w:t>
            </w:r>
            <w:r w:rsidRPr="00037C3A">
              <w:t>question</w:t>
            </w:r>
            <w:r w:rsidRPr="00FA6476">
              <w:t xml:space="preserve"> </w:t>
            </w:r>
            <w:r w:rsidRPr="00037C3A">
              <w:t>numbered</w:t>
            </w:r>
            <w:r w:rsidRPr="00FA6476">
              <w:t xml:space="preserve"> </w:t>
            </w:r>
            <w:r w:rsidRPr="00037C3A">
              <w:t>2(c)</w:t>
            </w:r>
            <w:r w:rsidRPr="00FA6476">
              <w:t xml:space="preserve"> </w:t>
            </w:r>
            <w:r w:rsidRPr="00037C3A">
              <w:t>or</w:t>
            </w:r>
            <w:r w:rsidRPr="00FA6476">
              <w:t xml:space="preserve"> </w:t>
            </w:r>
            <w:r w:rsidRPr="00037C3A">
              <w:t>3(c)</w:t>
            </w:r>
            <w:r w:rsidRPr="00FA6476">
              <w:t xml:space="preserve"> </w:t>
            </w:r>
            <w:r w:rsidRPr="00037C3A">
              <w:t>and</w:t>
            </w:r>
            <w:r w:rsidRPr="00FA6476">
              <w:t xml:space="preserve"> </w:t>
            </w:r>
            <w:r w:rsidRPr="00037C3A">
              <w:t>has</w:t>
            </w:r>
            <w:r w:rsidRPr="00FA6476">
              <w:t xml:space="preserve"> </w:t>
            </w:r>
            <w:r w:rsidRPr="00037C3A">
              <w:t>not</w:t>
            </w:r>
            <w:r w:rsidRPr="00FA6476">
              <w:t xml:space="preserve"> </w:t>
            </w:r>
            <w:r w:rsidRPr="00037C3A">
              <w:t>answered</w:t>
            </w:r>
            <w:r w:rsidRPr="00FA6476">
              <w:t xml:space="preserve"> </w:t>
            </w:r>
            <w:r w:rsidRPr="00037C3A">
              <w:t>“</w:t>
            </w:r>
            <w:r>
              <w:t>y</w:t>
            </w:r>
            <w:r w:rsidRPr="00037C3A">
              <w:t>es”</w:t>
            </w:r>
          </w:p>
        </w:tc>
        <w:tc>
          <w:tcPr>
            <w:tcW w:w="1433" w:type="dxa"/>
          </w:tcPr>
          <w:p w14:paraId="6771DA15" w14:textId="77777777" w:rsidR="00C8258C" w:rsidRPr="008E2BDA" w:rsidRDefault="00C8258C" w:rsidP="00BC528C">
            <w:pPr>
              <w:pStyle w:val="TableText"/>
            </w:pPr>
            <w:r w:rsidRPr="00037C3A">
              <w:t>4</w:t>
            </w:r>
            <w:r w:rsidRPr="00FA6476">
              <w:t xml:space="preserve"> </w:t>
            </w:r>
            <w:r w:rsidRPr="00037C3A">
              <w:t>“</w:t>
            </w:r>
            <w:r>
              <w:t>Have</w:t>
            </w:r>
            <w:r w:rsidRPr="00FA6476">
              <w:t xml:space="preserve"> </w:t>
            </w:r>
            <w:r>
              <w:t>you</w:t>
            </w:r>
            <w:r w:rsidRPr="00FA6476">
              <w:t xml:space="preserve"> </w:t>
            </w:r>
            <w:r w:rsidRPr="008E2BDA">
              <w:t>already</w:t>
            </w:r>
            <w:r w:rsidRPr="00FA6476">
              <w:t xml:space="preserve"> </w:t>
            </w:r>
            <w:r w:rsidRPr="008E2BDA">
              <w:t>voted,</w:t>
            </w:r>
            <w:r w:rsidRPr="00FA6476">
              <w:t xml:space="preserve"> </w:t>
            </w:r>
            <w:r w:rsidRPr="008E2BDA">
              <w:t>in</w:t>
            </w:r>
            <w:r w:rsidRPr="00FA6476">
              <w:t xml:space="preserve"> </w:t>
            </w:r>
            <w:r w:rsidRPr="008E2BDA">
              <w:t>this</w:t>
            </w:r>
            <w:r w:rsidRPr="00FA6476">
              <w:t xml:space="preserve"> </w:t>
            </w:r>
            <w:r w:rsidRPr="008E2BDA">
              <w:t>or</w:t>
            </w:r>
            <w:r w:rsidRPr="00FA6476">
              <w:t xml:space="preserve"> </w:t>
            </w:r>
            <w:r w:rsidRPr="008E2BDA">
              <w:t>another</w:t>
            </w:r>
            <w:r w:rsidRPr="00FA6476">
              <w:t xml:space="preserve"> </w:t>
            </w:r>
            <w:r w:rsidRPr="008E2BDA">
              <w:t>ward,</w:t>
            </w:r>
          </w:p>
          <w:p w14:paraId="15C832F8" w14:textId="77777777" w:rsidR="00C8258C" w:rsidRDefault="00C8258C" w:rsidP="00BC528C">
            <w:pPr>
              <w:pStyle w:val="TableText"/>
            </w:pPr>
            <w:r w:rsidRPr="008E2BDA">
              <w:t>at</w:t>
            </w:r>
            <w:r w:rsidRPr="00FA6476">
              <w:t xml:space="preserve"> </w:t>
            </w:r>
            <w:r w:rsidRPr="008E2BDA">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rsidRPr="00037C3A">
              <w:t>on</w:t>
            </w:r>
            <w:r w:rsidRPr="00FA6476">
              <w:t xml:space="preserve"> </w:t>
            </w:r>
            <w:r w:rsidRPr="00037C3A">
              <w:t>behalf</w:t>
            </w:r>
            <w:r w:rsidRPr="00FA6476">
              <w:t xml:space="preserve"> </w:t>
            </w:r>
            <w:r w:rsidRPr="00037C3A">
              <w:t>of</w:t>
            </w:r>
            <w:r w:rsidRPr="00FA6476">
              <w:t xml:space="preserve"> </w:t>
            </w:r>
            <w:r w:rsidRPr="00037C3A">
              <w:t>two</w:t>
            </w:r>
            <w:r w:rsidRPr="00FA6476">
              <w:t xml:space="preserve"> </w:t>
            </w:r>
            <w:r w:rsidRPr="00037C3A">
              <w:t>persons</w:t>
            </w:r>
            <w:r w:rsidRPr="00FA6476">
              <w:t xml:space="preserve"> </w:t>
            </w:r>
            <w:r w:rsidRPr="00037C3A">
              <w:t>of</w:t>
            </w:r>
            <w:r w:rsidRPr="00FA6476">
              <w:t xml:space="preserve"> </w:t>
            </w:r>
            <w:r w:rsidRPr="00037C3A">
              <w:t>whom</w:t>
            </w:r>
            <w:r w:rsidRPr="00FA6476">
              <w:t xml:space="preserve"> </w:t>
            </w:r>
            <w:r w:rsidRPr="00037C3A">
              <w:t>you</w:t>
            </w:r>
            <w:r w:rsidRPr="00FA6476">
              <w:t xml:space="preserve"> </w:t>
            </w:r>
            <w:r w:rsidRPr="00037C3A">
              <w:t>are</w:t>
            </w:r>
            <w:r w:rsidRPr="00FA6476">
              <w:t xml:space="preserve"> </w:t>
            </w:r>
            <w:r w:rsidRPr="00037C3A">
              <w:t>not</w:t>
            </w:r>
            <w:r w:rsidRPr="00FA6476">
              <w:t xml:space="preserve"> </w:t>
            </w:r>
            <w:r w:rsidRPr="00037C3A">
              <w:t>the</w:t>
            </w:r>
            <w:r w:rsidRPr="00FA6476">
              <w:t xml:space="preserve"> </w:t>
            </w:r>
            <w:r w:rsidRPr="00037C3A">
              <w:t>spouse,</w:t>
            </w:r>
            <w:r w:rsidRPr="00FA6476">
              <w:t xml:space="preserve"> </w:t>
            </w:r>
            <w:r w:rsidRPr="00037C3A">
              <w:t>civil</w:t>
            </w:r>
            <w:r w:rsidRPr="00FA6476">
              <w:t xml:space="preserve"> </w:t>
            </w:r>
            <w:r w:rsidRPr="00037C3A">
              <w:t>partner,</w:t>
            </w:r>
            <w:r w:rsidRPr="00FA6476">
              <w:t xml:space="preserve"> </w:t>
            </w:r>
            <w:r w:rsidRPr="00037C3A">
              <w:t>parent,</w:t>
            </w:r>
            <w:r w:rsidRPr="00FA6476">
              <w:t xml:space="preserve"> </w:t>
            </w:r>
            <w:r w:rsidRPr="00037C3A">
              <w:t>grandparent,</w:t>
            </w:r>
            <w:r w:rsidRPr="00FA6476">
              <w:t xml:space="preserve"> </w:t>
            </w:r>
            <w:r w:rsidRPr="00037C3A">
              <w:t>brother,</w:t>
            </w:r>
            <w:r w:rsidRPr="00FA6476">
              <w:t xml:space="preserve"> </w:t>
            </w:r>
            <w:r w:rsidRPr="00037C3A">
              <w:t>sister,</w:t>
            </w:r>
            <w:r w:rsidRPr="00FA6476">
              <w:t xml:space="preserve"> </w:t>
            </w:r>
            <w:r w:rsidRPr="00037C3A">
              <w:t>child</w:t>
            </w:r>
            <w:r w:rsidRPr="00FA6476">
              <w:t xml:space="preserve"> </w:t>
            </w:r>
            <w:r w:rsidRPr="00037C3A">
              <w:t>or</w:t>
            </w:r>
            <w:r w:rsidRPr="00FA6476">
              <w:t xml:space="preserve"> </w:t>
            </w:r>
            <w:r w:rsidRPr="00037C3A">
              <w:t>grandchild?”</w:t>
            </w:r>
          </w:p>
          <w:p w14:paraId="3C5817AE" w14:textId="77777777" w:rsidR="00C8258C" w:rsidRDefault="00C8258C" w:rsidP="00BC528C">
            <w:pPr>
              <w:pStyle w:val="linespace"/>
            </w:pPr>
          </w:p>
          <w:p w14:paraId="1A9141E9" w14:textId="77777777" w:rsidR="00C8258C" w:rsidRDefault="00C8258C" w:rsidP="00BC528C">
            <w:pPr>
              <w:pStyle w:val="TableText"/>
              <w:rPr>
                <w:i/>
                <w:iCs/>
                <w:u w:val="single"/>
              </w:rPr>
            </w:pPr>
            <w:r w:rsidRPr="00C40F6F">
              <w:rPr>
                <w:i/>
                <w:iCs/>
                <w:u w:val="single"/>
              </w:rPr>
              <w:t>Note</w:t>
            </w:r>
            <w:r w:rsidRPr="00FA6476">
              <w:rPr>
                <w:i/>
                <w:iCs/>
                <w:u w:val="single"/>
              </w:rPr>
              <w:t xml:space="preserve"> </w:t>
            </w:r>
            <w:r w:rsidRPr="00C40F6F">
              <w:rPr>
                <w:i/>
                <w:iCs/>
                <w:u w:val="single"/>
              </w:rPr>
              <w:t>to</w:t>
            </w:r>
            <w:r w:rsidRPr="00FA6476">
              <w:rPr>
                <w:i/>
                <w:iCs/>
                <w:u w:val="single"/>
              </w:rPr>
              <w:t xml:space="preserve"> </w:t>
            </w:r>
            <w:r w:rsidRPr="00C40F6F">
              <w:rPr>
                <w:i/>
                <w:iCs/>
                <w:u w:val="single"/>
              </w:rPr>
              <w:t>4</w:t>
            </w:r>
          </w:p>
          <w:p w14:paraId="519A3700" w14:textId="77777777" w:rsidR="00C8258C" w:rsidRPr="00C40F6F" w:rsidRDefault="00C8258C" w:rsidP="00BC528C">
            <w:pPr>
              <w:pStyle w:val="TableText"/>
              <w:rPr>
                <w:i/>
                <w:iCs/>
              </w:rPr>
            </w:pPr>
            <w:r w:rsidRPr="00C40F6F">
              <w:rPr>
                <w:i/>
                <w:iCs/>
              </w:rPr>
              <w:t>The</w:t>
            </w:r>
            <w:r w:rsidRPr="00FA6476">
              <w:rPr>
                <w:i/>
                <w:iCs/>
              </w:rPr>
              <w:t xml:space="preserve"> </w:t>
            </w:r>
            <w:r w:rsidRPr="00C40F6F">
              <w:rPr>
                <w:i/>
                <w:iCs/>
              </w:rPr>
              <w:t>words</w:t>
            </w:r>
            <w:r w:rsidRPr="00FA6476">
              <w:rPr>
                <w:i/>
                <w:iCs/>
              </w:rPr>
              <w:t xml:space="preserve"> </w:t>
            </w:r>
            <w:r w:rsidRPr="00C40F6F">
              <w:rPr>
                <w:i/>
                <w:iCs/>
              </w:rPr>
              <w:t>“,</w:t>
            </w:r>
            <w:r w:rsidRPr="00FA6476">
              <w:rPr>
                <w:i/>
                <w:iCs/>
              </w:rPr>
              <w:t xml:space="preserve"> </w:t>
            </w:r>
            <w:r w:rsidRPr="00C40F6F">
              <w:rPr>
                <w:i/>
                <w:iCs/>
              </w:rPr>
              <w:t>in</w:t>
            </w:r>
            <w:r w:rsidRPr="00FA6476">
              <w:rPr>
                <w:i/>
                <w:iCs/>
              </w:rPr>
              <w:t xml:space="preserve"> </w:t>
            </w:r>
            <w:r w:rsidRPr="00C40F6F">
              <w:rPr>
                <w:i/>
                <w:iCs/>
              </w:rPr>
              <w:t>this</w:t>
            </w:r>
          </w:p>
          <w:p w14:paraId="243CCD0C" w14:textId="77777777" w:rsidR="00C8258C" w:rsidRPr="008E2BDA" w:rsidRDefault="00C8258C" w:rsidP="00BC528C">
            <w:pPr>
              <w:pStyle w:val="TableText"/>
              <w:rPr>
                <w:i/>
                <w:iCs/>
              </w:rPr>
            </w:pPr>
            <w:r w:rsidRPr="008E2BDA">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4B931B3A" w14:textId="77777777" w:rsidR="00C8258C" w:rsidRPr="00C40F6F" w:rsidRDefault="00C8258C"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6588600D" w14:textId="77777777" w:rsidR="00C8258C" w:rsidRPr="004A376D" w:rsidRDefault="00C8258C" w:rsidP="00BC528C">
            <w:pPr>
              <w:pStyle w:val="linespace"/>
            </w:pPr>
          </w:p>
        </w:tc>
        <w:tc>
          <w:tcPr>
            <w:tcW w:w="1433" w:type="dxa"/>
          </w:tcPr>
          <w:p w14:paraId="3BD9C6B6" w14:textId="77777777" w:rsidR="00C8258C" w:rsidRPr="00CB32B1" w:rsidRDefault="00C8258C" w:rsidP="00BC528C">
            <w:pPr>
              <w:spacing w:before="20" w:line="220" w:lineRule="atLeast"/>
              <w:rPr>
                <w:sz w:val="21"/>
                <w:szCs w:val="20"/>
                <w:lang w:val="cy-GB" w:eastAsia="en-US"/>
              </w:rPr>
            </w:pPr>
            <w:r w:rsidRPr="00CB32B1">
              <w:rPr>
                <w:sz w:val="21"/>
                <w:szCs w:val="20"/>
                <w:lang w:val="cy-GB" w:eastAsia="en-US"/>
              </w:rPr>
              <w:t>4 “Ydych chi eisoes wedi pleidleisio, yn y ward hon neu mewn ward arall,</w:t>
            </w:r>
          </w:p>
          <w:p w14:paraId="2CA914DA" w14:textId="77777777" w:rsidR="00C8258C" w:rsidRPr="00CB32B1" w:rsidRDefault="00C8258C" w:rsidP="00BC528C">
            <w:pPr>
              <w:spacing w:before="20" w:line="220" w:lineRule="atLeast"/>
              <w:rPr>
                <w:sz w:val="21"/>
                <w:szCs w:val="20"/>
                <w:lang w:val="cy-GB" w:eastAsia="en-US"/>
              </w:rPr>
            </w:pPr>
            <w:r w:rsidRPr="00CB32B1">
              <w:rPr>
                <w:sz w:val="21"/>
                <w:szCs w:val="20"/>
                <w:lang w:val="cy-GB" w:eastAsia="en-US"/>
              </w:rPr>
              <w:t>yn yr etholiad ar gyfer cynghorwyr i’r gymuned hon, ar ran dau berson nad ydych yn briod, yn bartner sifil, yn rhiant, yn daid/tad-cu neu’n nain/mam-gu, yn frawd, yn chwaer, yn blentyn, yn ŵyr neu’n wyres iddynt?”</w:t>
            </w:r>
          </w:p>
          <w:p w14:paraId="6D91B5C6" w14:textId="77777777" w:rsidR="00C8258C" w:rsidRPr="00CB32B1" w:rsidRDefault="00C8258C" w:rsidP="00BC528C">
            <w:pPr>
              <w:spacing w:line="240" w:lineRule="exact"/>
              <w:rPr>
                <w:noProof/>
                <w:sz w:val="20"/>
                <w:szCs w:val="20"/>
                <w:lang w:val="cy-GB" w:eastAsia="en-US"/>
              </w:rPr>
            </w:pPr>
          </w:p>
          <w:p w14:paraId="09F7712F" w14:textId="77777777" w:rsidR="00C8258C" w:rsidRPr="00CB32B1" w:rsidRDefault="00C8258C" w:rsidP="00BC528C">
            <w:pPr>
              <w:spacing w:before="20" w:line="220" w:lineRule="atLeast"/>
              <w:rPr>
                <w:i/>
                <w:iCs/>
                <w:sz w:val="21"/>
                <w:szCs w:val="20"/>
                <w:u w:val="single"/>
                <w:lang w:val="cy-GB" w:eastAsia="en-US"/>
              </w:rPr>
            </w:pPr>
            <w:r w:rsidRPr="00CB32B1">
              <w:rPr>
                <w:i/>
                <w:sz w:val="21"/>
                <w:szCs w:val="20"/>
                <w:u w:val="single"/>
                <w:lang w:val="cy-GB" w:eastAsia="en-US"/>
              </w:rPr>
              <w:t>Nodyn ar 4</w:t>
            </w:r>
          </w:p>
          <w:p w14:paraId="74BDBC1D" w14:textId="77777777" w:rsidR="00C8258C" w:rsidRPr="00CB32B1" w:rsidRDefault="00C8258C" w:rsidP="00BC528C">
            <w:pPr>
              <w:spacing w:before="20" w:line="220" w:lineRule="atLeast"/>
              <w:rPr>
                <w:i/>
                <w:iCs/>
                <w:sz w:val="21"/>
                <w:szCs w:val="20"/>
                <w:lang w:val="cy-GB" w:eastAsia="en-US"/>
              </w:rPr>
            </w:pPr>
            <w:r w:rsidRPr="00CB32B1">
              <w:rPr>
                <w:i/>
                <w:sz w:val="21"/>
                <w:szCs w:val="20"/>
                <w:lang w:val="cy-GB" w:eastAsia="en-US"/>
              </w:rPr>
              <w:t>Caniateir hepgor y geiriau “, yn y ward hon</w:t>
            </w:r>
          </w:p>
          <w:p w14:paraId="2DE68C89" w14:textId="77777777" w:rsidR="00C8258C" w:rsidRPr="00CB32B1" w:rsidRDefault="00C8258C" w:rsidP="00BC528C">
            <w:pPr>
              <w:spacing w:before="20" w:line="220" w:lineRule="atLeast"/>
              <w:rPr>
                <w:i/>
                <w:iCs/>
                <w:sz w:val="21"/>
                <w:szCs w:val="20"/>
                <w:lang w:val="cy-GB" w:eastAsia="en-US"/>
              </w:rPr>
            </w:pPr>
            <w:r w:rsidRPr="00CB32B1">
              <w:rPr>
                <w:i/>
                <w:sz w:val="21"/>
                <w:szCs w:val="20"/>
                <w:lang w:val="cy-GB" w:eastAsia="en-US"/>
              </w:rPr>
              <w:t>neu mewn ward arall,” os oes etholiad</w:t>
            </w:r>
          </w:p>
          <w:p w14:paraId="00AA421C" w14:textId="77777777" w:rsidR="00C8258C" w:rsidRPr="004A376D" w:rsidRDefault="00C8258C" w:rsidP="00BC528C">
            <w:pPr>
              <w:pStyle w:val="TableText"/>
            </w:pPr>
            <w:r w:rsidRPr="00CB32B1">
              <w:rPr>
                <w:i/>
                <w:sz w:val="24"/>
                <w:szCs w:val="24"/>
                <w:lang w:val="cy-GB" w:eastAsia="en-GB"/>
              </w:rPr>
              <w:t xml:space="preserve">yn digwydd mewn un </w:t>
            </w:r>
            <w:r w:rsidRPr="00CB32B1">
              <w:rPr>
                <w:i/>
                <w:sz w:val="24"/>
                <w:szCs w:val="24"/>
                <w:lang w:val="cy-GB" w:eastAsia="en-GB"/>
              </w:rPr>
              <w:lastRenderedPageBreak/>
              <w:t>ward yn unig neu os nad oes wardiau.</w:t>
            </w:r>
          </w:p>
        </w:tc>
      </w:tr>
    </w:tbl>
    <w:p w14:paraId="66DFE9CC" w14:textId="77777777" w:rsidR="00C8258C" w:rsidRDefault="00C8258C" w:rsidP="00C8258C">
      <w:pPr>
        <w:pStyle w:val="LQN2"/>
      </w:pPr>
      <w:r>
        <w:lastRenderedPageBreak/>
        <w:t>(5)</w:t>
      </w:r>
      <w:r w:rsidRPr="00FA6476">
        <w:t> </w:t>
      </w:r>
      <w:r w:rsidRPr="00D00EAC">
        <w:t>Table</w:t>
      </w:r>
      <w:r w:rsidRPr="00FA6476">
        <w:t xml:space="preserve"> </w:t>
      </w:r>
      <w:r w:rsidRPr="00D00EAC">
        <w:t>2</w:t>
      </w:r>
      <w:r w:rsidRPr="00FA6476">
        <w:t xml:space="preserve"> </w:t>
      </w:r>
      <w:r w:rsidRPr="00D00EAC">
        <w:t>sets</w:t>
      </w:r>
      <w:r w:rsidRPr="00FA6476">
        <w:t xml:space="preserve"> </w:t>
      </w:r>
      <w:r w:rsidRPr="00D00EAC">
        <w:t>out</w:t>
      </w:r>
      <w:r w:rsidRPr="00FA6476">
        <w:t xml:space="preserve"> </w:t>
      </w:r>
      <w:r w:rsidRPr="00D00EAC">
        <w:t>the</w:t>
      </w:r>
      <w:r w:rsidRPr="00FA6476">
        <w:t xml:space="preserve"> </w:t>
      </w:r>
      <w:r w:rsidRPr="00D00EAC">
        <w:t>questions</w:t>
      </w:r>
      <w:r w:rsidRPr="00FA6476">
        <w:t xml:space="preserve"> </w:t>
      </w:r>
      <w:r w:rsidRPr="00D00EAC">
        <w:t>that</w:t>
      </w:r>
      <w:r w:rsidRPr="00FA6476">
        <w:t xml:space="preserve"> </w:t>
      </w:r>
      <w:r w:rsidRPr="00D00EAC">
        <w:t>a</w:t>
      </w:r>
      <w:r w:rsidRPr="00FA6476">
        <w:t xml:space="preserve"> </w:t>
      </w:r>
      <w:r w:rsidRPr="00D00EAC">
        <w:t>presiding</w:t>
      </w:r>
      <w:r w:rsidRPr="00FA6476">
        <w:t xml:space="preserve"> </w:t>
      </w:r>
      <w:r w:rsidRPr="00D00EAC">
        <w:t>officer</w:t>
      </w:r>
      <w:r w:rsidRPr="00FA6476">
        <w:t xml:space="preserve"> </w:t>
      </w:r>
      <w:r w:rsidRPr="00D00EAC">
        <w:t>may</w:t>
      </w:r>
      <w:r w:rsidRPr="00FA6476">
        <w:t xml:space="preserve"> </w:t>
      </w:r>
      <w:r w:rsidRPr="00D00EAC">
        <w:t>put</w:t>
      </w:r>
      <w:r w:rsidRPr="00FA6476">
        <w:t xml:space="preserve"> </w:t>
      </w:r>
      <w:r w:rsidRPr="00D00EAC">
        <w:t>under</w:t>
      </w:r>
      <w:r w:rsidRPr="00FA6476">
        <w:t xml:space="preserve"> </w:t>
      </w:r>
      <w:r w:rsidRPr="00D00EAC">
        <w:t>paragraph</w:t>
      </w:r>
      <w:r w:rsidRPr="00FA6476">
        <w:t xml:space="preserve"> </w:t>
      </w:r>
      <w:r w:rsidRPr="00D00EAC">
        <w:t>(1)</w:t>
      </w:r>
      <w:r w:rsidRPr="00FA6476">
        <w:t xml:space="preserve"> </w:t>
      </w:r>
      <w:r w:rsidRPr="00D00EAC">
        <w:t>but</w:t>
      </w:r>
      <w:r w:rsidRPr="00FA6476">
        <w:t xml:space="preserve"> </w:t>
      </w:r>
      <w:r w:rsidRPr="00D00EAC">
        <w:t>cannot</w:t>
      </w:r>
      <w:r w:rsidRPr="00FA6476">
        <w:t xml:space="preserve"> </w:t>
      </w:r>
      <w:r w:rsidRPr="00D00EAC">
        <w:t>be</w:t>
      </w:r>
      <w:r w:rsidRPr="00FA6476">
        <w:t xml:space="preserve"> </w:t>
      </w:r>
      <w:r w:rsidRPr="00D00EAC">
        <w:t>required</w:t>
      </w:r>
      <w:r w:rsidRPr="00FA6476">
        <w:t xml:space="preserve"> </w:t>
      </w:r>
      <w:r w:rsidRPr="00D00EAC">
        <w:t>to</w:t>
      </w:r>
      <w:r w:rsidRPr="00FA6476">
        <w:t xml:space="preserve"> </w:t>
      </w:r>
      <w:r w:rsidRPr="00D00EAC">
        <w:t>put</w:t>
      </w:r>
      <w:r w:rsidRPr="00FA6476">
        <w:t xml:space="preserve"> </w:t>
      </w:r>
      <w:r w:rsidRPr="00D00EAC">
        <w:t>under</w:t>
      </w:r>
      <w:r w:rsidRPr="00FA6476">
        <w:t xml:space="preserve"> </w:t>
      </w:r>
      <w:r w:rsidRPr="00D00EAC">
        <w:t>paragraph</w:t>
      </w:r>
      <w:r w:rsidRPr="00FA6476">
        <w:t xml:space="preserve"> </w:t>
      </w:r>
      <w:r w:rsidRPr="00D00EAC">
        <w:t>(2).</w:t>
      </w:r>
    </w:p>
    <w:p w14:paraId="37192751" w14:textId="77777777" w:rsidR="00C8258C" w:rsidRDefault="00C8258C" w:rsidP="00C8258C">
      <w:pPr>
        <w:pStyle w:val="linespace"/>
      </w:pPr>
    </w:p>
    <w:p w14:paraId="5B06154E" w14:textId="77777777" w:rsidR="00C8258C" w:rsidRPr="00367969" w:rsidRDefault="00C8258C" w:rsidP="00C8258C">
      <w:pPr>
        <w:pStyle w:val="LQTableNumber"/>
      </w:pPr>
      <w:r>
        <w:t>Table</w:t>
      </w:r>
      <w:r w:rsidRPr="00FA6476">
        <w:t xml:space="preserve"> </w:t>
      </w:r>
      <w:r>
        <w:t>2</w:t>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C8258C" w:rsidRPr="00367969" w14:paraId="6819B1DB" w14:textId="77777777" w:rsidTr="00BC528C">
        <w:tc>
          <w:tcPr>
            <w:tcW w:w="1433" w:type="dxa"/>
          </w:tcPr>
          <w:p w14:paraId="136C4B19" w14:textId="77777777" w:rsidR="00C8258C" w:rsidRPr="00367969" w:rsidRDefault="00C8258C" w:rsidP="00BC528C">
            <w:pPr>
              <w:pStyle w:val="ColumnHeader"/>
            </w:pPr>
            <w:r w:rsidRPr="00367969">
              <w:t>Column</w:t>
            </w:r>
            <w:r w:rsidRPr="00FA6476">
              <w:t xml:space="preserve"> </w:t>
            </w:r>
            <w:r>
              <w:t>(1)</w:t>
            </w:r>
          </w:p>
        </w:tc>
        <w:tc>
          <w:tcPr>
            <w:tcW w:w="1433" w:type="dxa"/>
          </w:tcPr>
          <w:p w14:paraId="3C89B7ED" w14:textId="77777777" w:rsidR="00C8258C" w:rsidRPr="00367969" w:rsidRDefault="00C8258C" w:rsidP="00BC528C">
            <w:pPr>
              <w:pStyle w:val="ColumnHeader"/>
            </w:pPr>
            <w:r>
              <w:t>Column</w:t>
            </w:r>
            <w:r w:rsidRPr="00FA6476">
              <w:t xml:space="preserve"> </w:t>
            </w:r>
            <w:r>
              <w:t>(2)</w:t>
            </w:r>
          </w:p>
        </w:tc>
        <w:tc>
          <w:tcPr>
            <w:tcW w:w="1433" w:type="dxa"/>
          </w:tcPr>
          <w:p w14:paraId="0A61E1A2" w14:textId="77777777" w:rsidR="00C8258C" w:rsidRPr="00367969" w:rsidRDefault="00C8258C" w:rsidP="00BC528C">
            <w:pPr>
              <w:pStyle w:val="ColumnHeader"/>
            </w:pPr>
            <w:r>
              <w:t>Column</w:t>
            </w:r>
            <w:r w:rsidRPr="00FA6476">
              <w:t xml:space="preserve"> </w:t>
            </w:r>
            <w:r>
              <w:t>(3)</w:t>
            </w:r>
          </w:p>
        </w:tc>
      </w:tr>
      <w:tr w:rsidR="00C8258C" w:rsidRPr="00367969" w14:paraId="06B85C58" w14:textId="77777777" w:rsidTr="00BC528C">
        <w:tc>
          <w:tcPr>
            <w:tcW w:w="1433" w:type="dxa"/>
          </w:tcPr>
          <w:p w14:paraId="3CC90CA1" w14:textId="77777777" w:rsidR="00C8258C" w:rsidRPr="00367969" w:rsidRDefault="00C8258C" w:rsidP="00BC528C">
            <w:pPr>
              <w:pStyle w:val="TableText"/>
            </w:pPr>
            <w:r w:rsidRPr="00037C3A">
              <w:rPr>
                <w:b/>
                <w:bCs/>
              </w:rPr>
              <w:t>Description</w:t>
            </w:r>
          </w:p>
        </w:tc>
        <w:tc>
          <w:tcPr>
            <w:tcW w:w="1433" w:type="dxa"/>
          </w:tcPr>
          <w:p w14:paraId="07F64FD0" w14:textId="77777777" w:rsidR="00C8258C" w:rsidRPr="00367969" w:rsidRDefault="00C8258C" w:rsidP="00BC528C">
            <w:pPr>
              <w:pStyle w:val="TableText"/>
            </w:pPr>
            <w:r w:rsidRPr="00037C3A">
              <w:rPr>
                <w:b/>
                <w:bCs/>
              </w:rPr>
              <w:t>Question</w:t>
            </w:r>
            <w:r w:rsidRPr="00FA6476">
              <w:rPr>
                <w:b/>
                <w:bCs/>
              </w:rPr>
              <w:t xml:space="preserve"> </w:t>
            </w:r>
            <w:r w:rsidRPr="00037C3A">
              <w:rPr>
                <w:b/>
                <w:bCs/>
              </w:rPr>
              <w:t>to</w:t>
            </w:r>
            <w:r w:rsidRPr="00FA6476">
              <w:rPr>
                <w:b/>
                <w:bCs/>
              </w:rPr>
              <w:t xml:space="preserve"> </w:t>
            </w:r>
            <w:r w:rsidRPr="00037C3A">
              <w:rPr>
                <w:b/>
                <w:bCs/>
              </w:rPr>
              <w:t>be</w:t>
            </w:r>
            <w:r w:rsidRPr="00FA6476">
              <w:rPr>
                <w:b/>
                <w:bCs/>
              </w:rPr>
              <w:t xml:space="preserve"> </w:t>
            </w:r>
            <w:r w:rsidRPr="00037C3A">
              <w:rPr>
                <w:b/>
                <w:bCs/>
              </w:rPr>
              <w:t>asked</w:t>
            </w:r>
            <w:r w:rsidRPr="00FA6476">
              <w:rPr>
                <w:b/>
                <w:bCs/>
              </w:rPr>
              <w:t xml:space="preserve"> </w:t>
            </w:r>
            <w:r w:rsidRPr="00037C3A">
              <w:rPr>
                <w:b/>
                <w:bCs/>
              </w:rPr>
              <w:t>in</w:t>
            </w:r>
            <w:r w:rsidRPr="00FA6476">
              <w:rPr>
                <w:b/>
                <w:bCs/>
              </w:rPr>
              <w:t xml:space="preserve"> </w:t>
            </w:r>
            <w:r w:rsidRPr="00037C3A">
              <w:rPr>
                <w:b/>
                <w:bCs/>
              </w:rPr>
              <w:t>English</w:t>
            </w:r>
          </w:p>
        </w:tc>
        <w:tc>
          <w:tcPr>
            <w:tcW w:w="1433" w:type="dxa"/>
          </w:tcPr>
          <w:p w14:paraId="0F609171" w14:textId="77777777" w:rsidR="00C8258C" w:rsidRPr="00367969" w:rsidRDefault="00C8258C" w:rsidP="00BC528C">
            <w:pPr>
              <w:pStyle w:val="TableText"/>
            </w:pPr>
            <w:r w:rsidRPr="00037C3A">
              <w:rPr>
                <w:b/>
                <w:bCs/>
              </w:rPr>
              <w:t>Question</w:t>
            </w:r>
            <w:r w:rsidRPr="00FA6476">
              <w:rPr>
                <w:b/>
                <w:bCs/>
              </w:rPr>
              <w:t xml:space="preserve"> </w:t>
            </w:r>
            <w:r w:rsidRPr="00037C3A">
              <w:rPr>
                <w:b/>
                <w:bCs/>
              </w:rPr>
              <w:t>to</w:t>
            </w:r>
            <w:r w:rsidRPr="00FA6476">
              <w:rPr>
                <w:b/>
                <w:bCs/>
              </w:rPr>
              <w:t xml:space="preserve"> </w:t>
            </w:r>
            <w:r w:rsidRPr="00037C3A">
              <w:rPr>
                <w:b/>
                <w:bCs/>
              </w:rPr>
              <w:t>be</w:t>
            </w:r>
            <w:r w:rsidRPr="00FA6476">
              <w:rPr>
                <w:b/>
                <w:bCs/>
              </w:rPr>
              <w:t xml:space="preserve"> </w:t>
            </w:r>
            <w:r w:rsidRPr="00037C3A">
              <w:rPr>
                <w:b/>
                <w:bCs/>
              </w:rPr>
              <w:t>asked</w:t>
            </w:r>
            <w:r w:rsidRPr="00FA6476">
              <w:rPr>
                <w:b/>
                <w:bCs/>
              </w:rPr>
              <w:t xml:space="preserve"> </w:t>
            </w:r>
            <w:r w:rsidRPr="00037C3A">
              <w:rPr>
                <w:b/>
                <w:bCs/>
              </w:rPr>
              <w:t>in</w:t>
            </w:r>
            <w:r w:rsidRPr="00FA6476">
              <w:rPr>
                <w:b/>
                <w:bCs/>
              </w:rPr>
              <w:t xml:space="preserve"> </w:t>
            </w:r>
            <w:r>
              <w:rPr>
                <w:b/>
                <w:bCs/>
              </w:rPr>
              <w:t>Welsh</w:t>
            </w:r>
          </w:p>
        </w:tc>
      </w:tr>
      <w:tr w:rsidR="00C8258C" w:rsidRPr="00367969" w14:paraId="7833E6E3" w14:textId="77777777" w:rsidTr="00BC528C">
        <w:tc>
          <w:tcPr>
            <w:tcW w:w="1433" w:type="dxa"/>
          </w:tcPr>
          <w:p w14:paraId="69BB4999" w14:textId="77777777" w:rsidR="00C8258C" w:rsidRPr="00367969" w:rsidRDefault="00C8258C" w:rsidP="00BC528C">
            <w:pPr>
              <w:pStyle w:val="TableText"/>
            </w:pPr>
            <w:r w:rsidRPr="00037C3A">
              <w:t>1.</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an</w:t>
            </w:r>
            <w:r w:rsidRPr="00FA6476">
              <w:t xml:space="preserve"> </w:t>
            </w:r>
            <w:r w:rsidRPr="00037C3A">
              <w:t>elector</w:t>
            </w:r>
            <w:r w:rsidRPr="00FA6476">
              <w:t xml:space="preserve"> </w:t>
            </w:r>
            <w:r w:rsidRPr="00037C3A">
              <w:t>in</w:t>
            </w:r>
            <w:r w:rsidRPr="00FA6476">
              <w:t xml:space="preserve"> </w:t>
            </w:r>
            <w:r w:rsidRPr="00037C3A">
              <w:t>relation</w:t>
            </w:r>
            <w:r w:rsidRPr="00FA6476">
              <w:t xml:space="preserve"> </w:t>
            </w:r>
            <w:r w:rsidRPr="00037C3A">
              <w:t>to</w:t>
            </w:r>
            <w:r w:rsidRPr="00FA6476">
              <w:t xml:space="preserve"> </w:t>
            </w:r>
            <w:r w:rsidRPr="00037C3A">
              <w:t>whom</w:t>
            </w:r>
            <w:r w:rsidRPr="00FA6476">
              <w:t xml:space="preserve"> </w:t>
            </w:r>
            <w:r w:rsidRPr="00037C3A">
              <w:t>there</w:t>
            </w:r>
            <w:r w:rsidRPr="00FA6476">
              <w:t xml:space="preserve"> </w:t>
            </w:r>
            <w:r w:rsidRPr="00037C3A">
              <w:t>is</w:t>
            </w:r>
            <w:r w:rsidRPr="00FA6476">
              <w:t xml:space="preserve"> </w:t>
            </w:r>
            <w:r w:rsidRPr="00037C3A">
              <w:t>an</w:t>
            </w:r>
            <w:r w:rsidRPr="00FA6476">
              <w:t xml:space="preserve"> </w:t>
            </w:r>
            <w:r w:rsidRPr="00037C3A">
              <w:t>entry</w:t>
            </w:r>
            <w:r w:rsidRPr="00FA6476">
              <w:t xml:space="preserve"> </w:t>
            </w:r>
            <w:r w:rsidRPr="00037C3A">
              <w:t>in</w:t>
            </w:r>
            <w:r w:rsidRPr="00FA6476">
              <w:t xml:space="preserve"> </w:t>
            </w:r>
            <w:r w:rsidRPr="00037C3A">
              <w:t>the</w:t>
            </w:r>
            <w:r w:rsidRPr="00FA6476">
              <w:t xml:space="preserve"> </w:t>
            </w:r>
            <w:r w:rsidRPr="00037C3A">
              <w:t>postal</w:t>
            </w:r>
            <w:r w:rsidRPr="00FA6476">
              <w:t xml:space="preserve"> </w:t>
            </w:r>
            <w:r w:rsidRPr="00037C3A">
              <w:t>voters</w:t>
            </w:r>
            <w:r w:rsidRPr="00FA6476">
              <w:t xml:space="preserve"> </w:t>
            </w:r>
            <w:r w:rsidRPr="00037C3A">
              <w:t>list</w:t>
            </w:r>
          </w:p>
        </w:tc>
        <w:tc>
          <w:tcPr>
            <w:tcW w:w="1433" w:type="dxa"/>
          </w:tcPr>
          <w:p w14:paraId="5103642C" w14:textId="77777777" w:rsidR="00C8258C" w:rsidRDefault="00C8258C" w:rsidP="00BC528C">
            <w:pPr>
              <w:pStyle w:val="TableText"/>
            </w:pPr>
            <w:r>
              <w:t>1(a)</w:t>
            </w:r>
            <w:r w:rsidRPr="00FA6476">
              <w:t xml:space="preserve"> </w:t>
            </w:r>
            <w:r>
              <w:t>“Did</w:t>
            </w:r>
            <w:r w:rsidRPr="00FA6476">
              <w:t xml:space="preserve"> </w:t>
            </w:r>
            <w:r>
              <w:t>you</w:t>
            </w:r>
            <w:r w:rsidRPr="00FA6476">
              <w:t xml:space="preserve"> </w:t>
            </w:r>
            <w:r>
              <w:t>apply</w:t>
            </w:r>
            <w:r w:rsidRPr="00FA6476">
              <w:t xml:space="preserve"> </w:t>
            </w:r>
            <w:r>
              <w:t>to</w:t>
            </w:r>
            <w:r w:rsidRPr="00FA6476">
              <w:t xml:space="preserve"> </w:t>
            </w:r>
            <w:r>
              <w:t>vote</w:t>
            </w:r>
            <w:r w:rsidRPr="00FA6476">
              <w:t xml:space="preserve"> </w:t>
            </w:r>
            <w:r>
              <w:t>by</w:t>
            </w:r>
            <w:r w:rsidRPr="00FA6476">
              <w:t xml:space="preserve"> </w:t>
            </w:r>
            <w:r>
              <w:t>post?”</w:t>
            </w:r>
          </w:p>
          <w:p w14:paraId="0A26D3EA" w14:textId="77777777" w:rsidR="00C8258C" w:rsidRDefault="00C8258C" w:rsidP="00BC528C">
            <w:pPr>
              <w:pStyle w:val="linespace"/>
            </w:pPr>
          </w:p>
          <w:p w14:paraId="0E9C6904" w14:textId="77777777" w:rsidR="00C8258C" w:rsidRPr="00367969" w:rsidRDefault="00C8258C" w:rsidP="00BC528C">
            <w:pPr>
              <w:pStyle w:val="TableText"/>
            </w:pPr>
            <w:r>
              <w:t>1(b)</w:t>
            </w:r>
            <w:r w:rsidRPr="00FA6476">
              <w:t xml:space="preserve"> </w:t>
            </w:r>
            <w:r>
              <w:t>“Why</w:t>
            </w:r>
            <w:r w:rsidRPr="00FA6476">
              <w:t xml:space="preserve"> </w:t>
            </w:r>
            <w:r>
              <w:t>have</w:t>
            </w:r>
            <w:r w:rsidRPr="00FA6476">
              <w:t xml:space="preserve"> </w:t>
            </w:r>
            <w:r>
              <w:t>you</w:t>
            </w:r>
            <w:r w:rsidRPr="00FA6476">
              <w:t xml:space="preserve"> </w:t>
            </w:r>
            <w:r>
              <w:t>not</w:t>
            </w:r>
            <w:r w:rsidRPr="00FA6476">
              <w:t xml:space="preserve"> </w:t>
            </w:r>
            <w:r>
              <w:t>voted</w:t>
            </w:r>
            <w:r w:rsidRPr="00FA6476">
              <w:t xml:space="preserve"> </w:t>
            </w:r>
            <w:r>
              <w:t>by</w:t>
            </w:r>
            <w:r w:rsidRPr="00FA6476">
              <w:t xml:space="preserve"> </w:t>
            </w:r>
            <w:r>
              <w:t>post?”</w:t>
            </w:r>
          </w:p>
        </w:tc>
        <w:tc>
          <w:tcPr>
            <w:tcW w:w="1433" w:type="dxa"/>
          </w:tcPr>
          <w:p w14:paraId="217569FD" w14:textId="77777777" w:rsidR="00C8258C" w:rsidRDefault="00C8258C" w:rsidP="00BC528C">
            <w:pPr>
              <w:pStyle w:val="TableText"/>
            </w:pPr>
            <w:r>
              <w:t>1(a)</w:t>
            </w:r>
            <w:r w:rsidRPr="00FA6476">
              <w:t xml:space="preserve"> </w:t>
            </w:r>
            <w:r>
              <w:t>“Wnaethoch</w:t>
            </w:r>
            <w:r w:rsidRPr="00FA6476">
              <w:t xml:space="preserve"> </w:t>
            </w:r>
            <w:r>
              <w:t>chi</w:t>
            </w:r>
            <w:r w:rsidRPr="00FA6476">
              <w:t xml:space="preserve"> </w:t>
            </w:r>
            <w:r>
              <w:t>gais</w:t>
            </w:r>
            <w:r w:rsidRPr="00FA6476">
              <w:t xml:space="preserve"> </w:t>
            </w:r>
            <w:r>
              <w:t>i</w:t>
            </w:r>
            <w:r w:rsidRPr="00FA6476">
              <w:t xml:space="preserve"> </w:t>
            </w:r>
            <w:r>
              <w:t>bleidleisio</w:t>
            </w:r>
            <w:r w:rsidRPr="00FA6476">
              <w:t xml:space="preserve"> </w:t>
            </w:r>
            <w:r>
              <w:t>drwy’r</w:t>
            </w:r>
            <w:r w:rsidRPr="00FA6476">
              <w:t xml:space="preserve"> </w:t>
            </w:r>
            <w:r>
              <w:t>post?”</w:t>
            </w:r>
          </w:p>
          <w:p w14:paraId="306FD6D8" w14:textId="77777777" w:rsidR="00C8258C" w:rsidRDefault="00C8258C" w:rsidP="00BC528C">
            <w:pPr>
              <w:pStyle w:val="linespace"/>
            </w:pPr>
          </w:p>
          <w:p w14:paraId="4D91DE55" w14:textId="77777777" w:rsidR="00C8258C" w:rsidRDefault="00C8258C" w:rsidP="00BC528C">
            <w:pPr>
              <w:pStyle w:val="TableText"/>
            </w:pPr>
            <w:r>
              <w:t>1(b)</w:t>
            </w:r>
            <w:r w:rsidRPr="00FA6476">
              <w:t xml:space="preserve"> </w:t>
            </w:r>
            <w:r>
              <w:t>“Pam</w:t>
            </w:r>
            <w:r w:rsidRPr="00FA6476">
              <w:t xml:space="preserve"> </w:t>
            </w:r>
            <w:r>
              <w:t>nad</w:t>
            </w:r>
            <w:r w:rsidRPr="00FA6476">
              <w:t xml:space="preserve"> </w:t>
            </w:r>
            <w:r>
              <w:t>ydych</w:t>
            </w:r>
            <w:r w:rsidRPr="00FA6476">
              <w:t xml:space="preserve"> </w:t>
            </w:r>
            <w:r>
              <w:t>chi</w:t>
            </w:r>
            <w:r w:rsidRPr="00FA6476">
              <w:t xml:space="preserve"> </w:t>
            </w:r>
            <w:r>
              <w:t>wedi</w:t>
            </w:r>
            <w:r w:rsidRPr="00FA6476">
              <w:t xml:space="preserve"> </w:t>
            </w:r>
            <w:r>
              <w:t>pleidleisio</w:t>
            </w:r>
            <w:r w:rsidRPr="00FA6476">
              <w:t xml:space="preserve"> </w:t>
            </w:r>
            <w:r>
              <w:t>drwy’r</w:t>
            </w:r>
            <w:r w:rsidRPr="00FA6476">
              <w:t xml:space="preserve"> </w:t>
            </w:r>
            <w:r>
              <w:t>post?”</w:t>
            </w:r>
          </w:p>
          <w:p w14:paraId="700B2FC1" w14:textId="77777777" w:rsidR="00C8258C" w:rsidRPr="00367969" w:rsidRDefault="00C8258C" w:rsidP="00BC528C">
            <w:pPr>
              <w:pStyle w:val="linespace"/>
            </w:pPr>
          </w:p>
        </w:tc>
      </w:tr>
      <w:tr w:rsidR="00C8258C" w:rsidRPr="00367969" w14:paraId="71F2E6FC" w14:textId="77777777" w:rsidTr="00BC528C">
        <w:tc>
          <w:tcPr>
            <w:tcW w:w="1433" w:type="dxa"/>
          </w:tcPr>
          <w:p w14:paraId="7A2D8254" w14:textId="77777777" w:rsidR="00C8258C" w:rsidRPr="00367969" w:rsidRDefault="00C8258C" w:rsidP="00BC528C">
            <w:pPr>
              <w:pStyle w:val="TableText"/>
            </w:pPr>
            <w:r w:rsidRPr="00037C3A">
              <w:t>2.</w:t>
            </w:r>
            <w:r w:rsidRPr="00FA6476">
              <w:t xml:space="preserve"> </w:t>
            </w:r>
            <w:r w:rsidRPr="00037C3A">
              <w:t>A</w:t>
            </w:r>
            <w:r w:rsidRPr="00FA6476">
              <w:t xml:space="preserve"> </w:t>
            </w:r>
            <w:r w:rsidRPr="00037C3A">
              <w:t>person</w:t>
            </w:r>
            <w:r w:rsidRPr="00FA6476">
              <w:t xml:space="preserve"> </w:t>
            </w:r>
            <w:r w:rsidRPr="00037C3A">
              <w:t>applying</w:t>
            </w:r>
            <w:r w:rsidRPr="00FA6476">
              <w:t xml:space="preserve"> </w:t>
            </w:r>
            <w:r w:rsidRPr="00037C3A">
              <w:t>as</w:t>
            </w:r>
            <w:r w:rsidRPr="00FA6476">
              <w:t xml:space="preserve"> </w:t>
            </w:r>
            <w:r w:rsidRPr="00037C3A">
              <w:t>proxy</w:t>
            </w:r>
            <w:r w:rsidRPr="00FA6476">
              <w:t xml:space="preserve"> </w:t>
            </w:r>
            <w:r w:rsidRPr="00037C3A">
              <w:t>who</w:t>
            </w:r>
            <w:r w:rsidRPr="00FA6476">
              <w:t xml:space="preserve"> </w:t>
            </w:r>
            <w:r w:rsidRPr="00037C3A">
              <w:t>is</w:t>
            </w:r>
            <w:r w:rsidRPr="00FA6476">
              <w:t xml:space="preserve"> </w:t>
            </w:r>
            <w:r w:rsidRPr="00037C3A">
              <w:t>named</w:t>
            </w:r>
            <w:r w:rsidRPr="00FA6476">
              <w:t xml:space="preserve"> </w:t>
            </w:r>
            <w:r w:rsidRPr="00037C3A">
              <w:t>in</w:t>
            </w:r>
            <w:r w:rsidRPr="00FA6476">
              <w:t xml:space="preserve"> </w:t>
            </w:r>
            <w:r w:rsidRPr="00037C3A">
              <w:t>the</w:t>
            </w:r>
            <w:r w:rsidRPr="00FA6476">
              <w:t xml:space="preserve"> </w:t>
            </w:r>
            <w:r w:rsidRPr="00037C3A">
              <w:t>proxy</w:t>
            </w:r>
            <w:r w:rsidRPr="00FA6476">
              <w:t xml:space="preserve"> </w:t>
            </w:r>
            <w:r w:rsidRPr="00037C3A">
              <w:t>postal</w:t>
            </w:r>
            <w:r w:rsidRPr="00FA6476">
              <w:t xml:space="preserve"> </w:t>
            </w:r>
            <w:r w:rsidRPr="00037C3A">
              <w:t>voters</w:t>
            </w:r>
            <w:r w:rsidRPr="00FA6476">
              <w:t xml:space="preserve"> </w:t>
            </w:r>
            <w:r w:rsidRPr="00037C3A">
              <w:t>list</w:t>
            </w:r>
          </w:p>
        </w:tc>
        <w:tc>
          <w:tcPr>
            <w:tcW w:w="1433" w:type="dxa"/>
          </w:tcPr>
          <w:p w14:paraId="3EEDD810" w14:textId="77777777" w:rsidR="00C8258C" w:rsidRDefault="00C8258C" w:rsidP="00BC528C">
            <w:pPr>
              <w:pStyle w:val="TableText"/>
            </w:pPr>
            <w:r>
              <w:t>2(a)</w:t>
            </w:r>
            <w:r w:rsidRPr="00FA6476">
              <w:t xml:space="preserve"> </w:t>
            </w:r>
            <w:r>
              <w:t>“Did</w:t>
            </w:r>
            <w:r w:rsidRPr="00FA6476">
              <w:t xml:space="preserve"> </w:t>
            </w:r>
            <w:r>
              <w:t>you</w:t>
            </w:r>
            <w:r w:rsidRPr="00FA6476">
              <w:t xml:space="preserve"> </w:t>
            </w:r>
            <w:r>
              <w:t>apply</w:t>
            </w:r>
            <w:r w:rsidRPr="00FA6476">
              <w:t xml:space="preserve"> </w:t>
            </w:r>
            <w:r>
              <w:t>to</w:t>
            </w:r>
            <w:r w:rsidRPr="00FA6476">
              <w:t xml:space="preserve"> </w:t>
            </w:r>
            <w:r>
              <w:t>vote</w:t>
            </w:r>
            <w:r w:rsidRPr="00FA6476">
              <w:t xml:space="preserve"> </w:t>
            </w:r>
            <w:r>
              <w:t>by</w:t>
            </w:r>
            <w:r w:rsidRPr="00FA6476">
              <w:t xml:space="preserve"> </w:t>
            </w:r>
            <w:r>
              <w:t>post</w:t>
            </w:r>
            <w:r w:rsidRPr="00FA6476">
              <w:t xml:space="preserve"> </w:t>
            </w:r>
            <w:r>
              <w:t>as</w:t>
            </w:r>
            <w:r w:rsidRPr="00FA6476">
              <w:t xml:space="preserve"> </w:t>
            </w:r>
            <w:r>
              <w:t>proxy?”</w:t>
            </w:r>
          </w:p>
          <w:p w14:paraId="4586A7EB" w14:textId="77777777" w:rsidR="00C8258C" w:rsidRDefault="00C8258C" w:rsidP="00BC528C">
            <w:pPr>
              <w:pStyle w:val="linespace"/>
            </w:pPr>
          </w:p>
          <w:p w14:paraId="59E4AE7F" w14:textId="77777777" w:rsidR="00C8258C" w:rsidRPr="00367969" w:rsidRDefault="00C8258C" w:rsidP="00BC528C">
            <w:pPr>
              <w:pStyle w:val="TableText"/>
            </w:pPr>
            <w:r>
              <w:t>2(b)</w:t>
            </w:r>
            <w:r w:rsidRPr="00FA6476">
              <w:t xml:space="preserve"> </w:t>
            </w:r>
            <w:r>
              <w:t>“Why</w:t>
            </w:r>
            <w:r w:rsidRPr="00FA6476">
              <w:t xml:space="preserve"> </w:t>
            </w:r>
            <w:r>
              <w:t>have</w:t>
            </w:r>
            <w:r w:rsidRPr="00FA6476">
              <w:t xml:space="preserve"> </w:t>
            </w:r>
            <w:r>
              <w:t>you</w:t>
            </w:r>
            <w:r w:rsidRPr="00FA6476">
              <w:t xml:space="preserve"> </w:t>
            </w:r>
            <w:r>
              <w:t>not</w:t>
            </w:r>
            <w:r w:rsidRPr="00FA6476">
              <w:t xml:space="preserve"> </w:t>
            </w:r>
            <w:r>
              <w:t>voted</w:t>
            </w:r>
            <w:r w:rsidRPr="00FA6476">
              <w:t xml:space="preserve"> </w:t>
            </w:r>
            <w:r>
              <w:t>by</w:t>
            </w:r>
            <w:r w:rsidRPr="00FA6476">
              <w:t xml:space="preserve"> </w:t>
            </w:r>
            <w:r>
              <w:t>post</w:t>
            </w:r>
            <w:r w:rsidRPr="00FA6476">
              <w:t xml:space="preserve"> </w:t>
            </w:r>
            <w:r>
              <w:t>as</w:t>
            </w:r>
            <w:r w:rsidRPr="00FA6476">
              <w:t xml:space="preserve"> </w:t>
            </w:r>
            <w:r>
              <w:t>proxy?”</w:t>
            </w:r>
          </w:p>
        </w:tc>
        <w:tc>
          <w:tcPr>
            <w:tcW w:w="1433" w:type="dxa"/>
          </w:tcPr>
          <w:p w14:paraId="35072CF5" w14:textId="77777777" w:rsidR="00C8258C" w:rsidRDefault="00C8258C" w:rsidP="00BC528C">
            <w:pPr>
              <w:pStyle w:val="TableText"/>
            </w:pPr>
            <w:r w:rsidRPr="000D14BC">
              <w:t>2(a)</w:t>
            </w:r>
            <w:r w:rsidRPr="00FA6476">
              <w:t xml:space="preserve"> </w:t>
            </w:r>
            <w:r w:rsidRPr="000D14BC">
              <w:t>“Wnaethoch</w:t>
            </w:r>
            <w:r w:rsidRPr="00FA6476">
              <w:t xml:space="preserve"> </w:t>
            </w:r>
            <w:r w:rsidRPr="000D14BC">
              <w:t>chi</w:t>
            </w:r>
            <w:r w:rsidRPr="00FA6476">
              <w:t xml:space="preserve"> </w:t>
            </w:r>
            <w:r w:rsidRPr="000D14BC">
              <w:t>gais</w:t>
            </w:r>
            <w:r w:rsidRPr="00FA6476">
              <w:t xml:space="preserve"> </w:t>
            </w:r>
            <w:r>
              <w:t>i</w:t>
            </w:r>
            <w:r w:rsidRPr="00FA6476">
              <w:t xml:space="preserve"> </w:t>
            </w:r>
            <w:r w:rsidRPr="000D14BC">
              <w:t>bleidleisio</w:t>
            </w:r>
            <w:r w:rsidRPr="00FA6476">
              <w:t xml:space="preserve"> </w:t>
            </w:r>
            <w:r w:rsidRPr="000D14BC">
              <w:t>drwy’r</w:t>
            </w:r>
            <w:r w:rsidRPr="00FA6476">
              <w:t xml:space="preserve"> </w:t>
            </w:r>
            <w:r w:rsidRPr="000D14BC">
              <w:t>post</w:t>
            </w:r>
            <w:r w:rsidRPr="00FA6476">
              <w:t xml:space="preserve"> </w:t>
            </w:r>
            <w:r w:rsidRPr="000D14BC">
              <w:t>fel</w:t>
            </w:r>
            <w:r w:rsidRPr="00FA6476">
              <w:t xml:space="preserve"> </w:t>
            </w:r>
            <w:r w:rsidRPr="000D14BC">
              <w:t>dirprwy?”</w:t>
            </w:r>
          </w:p>
          <w:p w14:paraId="6F547F47" w14:textId="77777777" w:rsidR="00C8258C" w:rsidRDefault="00C8258C" w:rsidP="00BC528C">
            <w:pPr>
              <w:pStyle w:val="linespace"/>
            </w:pPr>
          </w:p>
          <w:p w14:paraId="17A3C38D" w14:textId="77777777" w:rsidR="00C8258C" w:rsidRDefault="00C8258C" w:rsidP="00BC528C">
            <w:pPr>
              <w:pStyle w:val="TableText"/>
            </w:pPr>
            <w:r w:rsidRPr="000D14BC">
              <w:t>2(b)</w:t>
            </w:r>
            <w:r w:rsidRPr="00FA6476">
              <w:t xml:space="preserve"> </w:t>
            </w:r>
            <w:r w:rsidRPr="000D14BC">
              <w:t>“Pam</w:t>
            </w:r>
            <w:r w:rsidRPr="00FA6476">
              <w:t xml:space="preserve"> </w:t>
            </w:r>
            <w:r w:rsidRPr="000D14BC">
              <w:t>nad</w:t>
            </w:r>
            <w:r w:rsidRPr="00FA6476">
              <w:t xml:space="preserve"> </w:t>
            </w:r>
            <w:r w:rsidRPr="000D14BC">
              <w:t>ydych</w:t>
            </w:r>
            <w:r w:rsidRPr="00FA6476">
              <w:t xml:space="preserve"> </w:t>
            </w:r>
            <w:r w:rsidRPr="000D14BC">
              <w:t>chi</w:t>
            </w:r>
            <w:r w:rsidRPr="00FA6476">
              <w:t xml:space="preserve"> </w:t>
            </w:r>
            <w:r w:rsidRPr="000D14BC">
              <w:t>wedi</w:t>
            </w:r>
            <w:r w:rsidRPr="00FA6476">
              <w:t xml:space="preserve"> </w:t>
            </w:r>
            <w:r w:rsidRPr="000D14BC">
              <w:t>pleidleisio</w:t>
            </w:r>
            <w:r w:rsidRPr="00FA6476">
              <w:t xml:space="preserve"> </w:t>
            </w:r>
            <w:r w:rsidRPr="000D14BC">
              <w:t>drwy’r</w:t>
            </w:r>
            <w:r w:rsidRPr="00FA6476">
              <w:t xml:space="preserve"> </w:t>
            </w:r>
            <w:r w:rsidRPr="000D14BC">
              <w:t>post</w:t>
            </w:r>
            <w:r w:rsidRPr="00FA6476">
              <w:t xml:space="preserve"> </w:t>
            </w:r>
            <w:r w:rsidRPr="000D14BC">
              <w:t>fel</w:t>
            </w:r>
            <w:r w:rsidRPr="00FA6476">
              <w:t xml:space="preserve"> </w:t>
            </w:r>
            <w:r w:rsidRPr="000D14BC">
              <w:t>dirprwy?”</w:t>
            </w:r>
          </w:p>
          <w:p w14:paraId="0091BC56" w14:textId="77777777" w:rsidR="00C8258C" w:rsidRPr="00367969" w:rsidRDefault="00C8258C" w:rsidP="00BC528C">
            <w:pPr>
              <w:pStyle w:val="linespace"/>
            </w:pPr>
          </w:p>
        </w:tc>
      </w:tr>
    </w:tbl>
    <w:p w14:paraId="0E945726" w14:textId="77777777" w:rsidR="00C8258C" w:rsidRDefault="00C8258C" w:rsidP="00C8258C">
      <w:pPr>
        <w:pStyle w:val="LQN2"/>
      </w:pPr>
      <w:r>
        <w:t>(6)</w:t>
      </w:r>
      <w:r w:rsidRPr="00FA6476">
        <w:t> </w:t>
      </w:r>
      <w:r w:rsidRPr="00D00EAC">
        <w:t>A</w:t>
      </w:r>
      <w:r w:rsidRPr="00FA6476">
        <w:t xml:space="preserve"> </w:t>
      </w:r>
      <w:r w:rsidRPr="00D00EAC">
        <w:t>ballot</w:t>
      </w:r>
      <w:r w:rsidRPr="00FA6476">
        <w:t xml:space="preserve"> </w:t>
      </w:r>
      <w:r w:rsidRPr="00D00EAC">
        <w:t>paper</w:t>
      </w:r>
      <w:r w:rsidRPr="00FA6476">
        <w:t xml:space="preserve"> </w:t>
      </w:r>
      <w:r w:rsidRPr="00D00EAC">
        <w:t>must</w:t>
      </w:r>
      <w:r w:rsidRPr="00FA6476">
        <w:t xml:space="preserve"> </w:t>
      </w:r>
      <w:r w:rsidRPr="00D00EAC">
        <w:t>not</w:t>
      </w:r>
      <w:r w:rsidRPr="00FA6476">
        <w:t xml:space="preserve"> </w:t>
      </w:r>
      <w:r w:rsidRPr="00D00EAC">
        <w:t>be</w:t>
      </w:r>
      <w:r w:rsidRPr="00FA6476">
        <w:t xml:space="preserve"> </w:t>
      </w:r>
      <w:r w:rsidRPr="00D00EAC">
        <w:t>given</w:t>
      </w:r>
      <w:r w:rsidRPr="00FA6476">
        <w:t xml:space="preserve"> </w:t>
      </w:r>
      <w:r w:rsidRPr="00D00EAC">
        <w:t>to</w:t>
      </w:r>
      <w:r w:rsidRPr="00FA6476">
        <w:t xml:space="preserve"> </w:t>
      </w:r>
      <w:r w:rsidRPr="00D00EAC">
        <w:t>any</w:t>
      </w:r>
      <w:r w:rsidRPr="00FA6476">
        <w:t xml:space="preserve"> </w:t>
      </w:r>
      <w:r w:rsidRPr="00D00EAC">
        <w:t>person</w:t>
      </w:r>
      <w:r w:rsidRPr="00FA6476">
        <w:t xml:space="preserve"> </w:t>
      </w:r>
      <w:r w:rsidRPr="00D00EAC">
        <w:t>required</w:t>
      </w:r>
      <w:r w:rsidRPr="00FA6476">
        <w:t xml:space="preserve"> </w:t>
      </w:r>
      <w:r w:rsidRPr="00D00EAC">
        <w:t>to</w:t>
      </w:r>
      <w:r w:rsidRPr="00FA6476">
        <w:t xml:space="preserve"> </w:t>
      </w:r>
      <w:r w:rsidRPr="00D00EAC">
        <w:t>answer</w:t>
      </w:r>
      <w:r w:rsidRPr="00FA6476">
        <w:t xml:space="preserve"> </w:t>
      </w:r>
      <w:r w:rsidRPr="00D00EAC">
        <w:t>one</w:t>
      </w:r>
      <w:r w:rsidRPr="00FA6476">
        <w:t xml:space="preserve"> </w:t>
      </w:r>
      <w:r w:rsidRPr="00D00EAC">
        <w:t>or</w:t>
      </w:r>
      <w:r w:rsidRPr="00FA6476">
        <w:t xml:space="preserve"> </w:t>
      </w:r>
      <w:r w:rsidRPr="00D00EAC">
        <w:t>more</w:t>
      </w:r>
      <w:r w:rsidRPr="00FA6476">
        <w:t xml:space="preserve"> </w:t>
      </w:r>
      <w:r w:rsidRPr="00D00EAC">
        <w:t>of</w:t>
      </w:r>
      <w:r w:rsidRPr="00FA6476">
        <w:t xml:space="preserve"> </w:t>
      </w:r>
      <w:r w:rsidRPr="00D00EAC">
        <w:t>the</w:t>
      </w:r>
      <w:r w:rsidRPr="00FA6476">
        <w:t xml:space="preserve"> </w:t>
      </w:r>
      <w:r w:rsidRPr="00D00EAC">
        <w:t>questions</w:t>
      </w:r>
      <w:r w:rsidRPr="00FA6476">
        <w:t xml:space="preserve"> </w:t>
      </w:r>
      <w:r w:rsidRPr="00D00EAC">
        <w:t>in</w:t>
      </w:r>
      <w:r w:rsidRPr="00FA6476">
        <w:t xml:space="preserve"> </w:t>
      </w:r>
      <w:r w:rsidRPr="00D00EAC">
        <w:t>Table</w:t>
      </w:r>
      <w:r w:rsidRPr="00FA6476">
        <w:t xml:space="preserve"> </w:t>
      </w:r>
      <w:r w:rsidRPr="00D00EAC">
        <w:t>1</w:t>
      </w:r>
      <w:r w:rsidRPr="00FA6476">
        <w:t xml:space="preserve"> </w:t>
      </w:r>
      <w:r w:rsidRPr="00D00EAC">
        <w:t>or</w:t>
      </w:r>
      <w:r w:rsidRPr="00FA6476">
        <w:t xml:space="preserve"> </w:t>
      </w:r>
      <w:r w:rsidRPr="00D00EAC">
        <w:t>2</w:t>
      </w:r>
      <w:r w:rsidRPr="00FA6476">
        <w:t xml:space="preserve"> </w:t>
      </w:r>
      <w:r w:rsidRPr="00D00EAC">
        <w:t>unless</w:t>
      </w:r>
      <w:r w:rsidRPr="00FA6476">
        <w:t xml:space="preserve"> </w:t>
      </w:r>
      <w:r w:rsidRPr="00D00EAC">
        <w:t>the</w:t>
      </w:r>
      <w:r w:rsidRPr="00FA6476">
        <w:t xml:space="preserve"> </w:t>
      </w:r>
      <w:r w:rsidRPr="00D00EAC">
        <w:t>person</w:t>
      </w:r>
      <w:r w:rsidRPr="00FA6476">
        <w:t xml:space="preserve"> </w:t>
      </w:r>
      <w:r w:rsidRPr="00D00EAC">
        <w:t>has</w:t>
      </w:r>
      <w:r w:rsidRPr="00FA6476">
        <w:t xml:space="preserve"> </w:t>
      </w:r>
      <w:r w:rsidRPr="00D00EAC">
        <w:t>answered</w:t>
      </w:r>
      <w:r w:rsidRPr="00FA6476">
        <w:t xml:space="preserve"> </w:t>
      </w:r>
      <w:r w:rsidRPr="00D00EAC">
        <w:t>the</w:t>
      </w:r>
      <w:r w:rsidRPr="00FA6476">
        <w:t xml:space="preserve"> </w:t>
      </w:r>
      <w:r w:rsidRPr="00D00EAC">
        <w:t>question</w:t>
      </w:r>
      <w:r w:rsidRPr="00FA6476">
        <w:t xml:space="preserve"> </w:t>
      </w:r>
      <w:r w:rsidRPr="00D00EAC">
        <w:t>or</w:t>
      </w:r>
      <w:r w:rsidRPr="00FA6476">
        <w:t xml:space="preserve"> </w:t>
      </w:r>
      <w:r w:rsidRPr="00D00EAC">
        <w:t>questions</w:t>
      </w:r>
      <w:r w:rsidRPr="00FA6476">
        <w:t xml:space="preserve"> </w:t>
      </w:r>
      <w:r w:rsidRPr="00D00EAC">
        <w:t>satisfactorily.</w:t>
      </w:r>
    </w:p>
    <w:p w14:paraId="6BE006B9" w14:textId="77777777" w:rsidR="00C8258C" w:rsidRDefault="00C8258C" w:rsidP="00C8258C">
      <w:pPr>
        <w:pStyle w:val="LQN2"/>
      </w:pPr>
      <w:r>
        <w:t>(7)</w:t>
      </w:r>
      <w:r w:rsidRPr="00FA6476">
        <w:t> </w:t>
      </w:r>
      <w:r w:rsidRPr="00D00EAC">
        <w:t>Except</w:t>
      </w:r>
      <w:r w:rsidRPr="00FA6476">
        <w:t xml:space="preserve"> </w:t>
      </w:r>
      <w:r w:rsidRPr="00D00EAC">
        <w:t>as</w:t>
      </w:r>
      <w:r w:rsidRPr="00FA6476">
        <w:t xml:space="preserve"> </w:t>
      </w:r>
      <w:r w:rsidRPr="00D00EAC">
        <w:t>authorised</w:t>
      </w:r>
      <w:r w:rsidRPr="00FA6476">
        <w:t xml:space="preserve"> </w:t>
      </w:r>
      <w:r w:rsidRPr="00D00EAC">
        <w:t>by</w:t>
      </w:r>
      <w:r w:rsidRPr="00FA6476">
        <w:t xml:space="preserve"> </w:t>
      </w:r>
      <w:r w:rsidRPr="00D00EAC">
        <w:t>this</w:t>
      </w:r>
      <w:r w:rsidRPr="00FA6476">
        <w:t xml:space="preserve"> </w:t>
      </w:r>
      <w:r w:rsidRPr="00D00EAC">
        <w:t>rule,</w:t>
      </w:r>
      <w:r w:rsidRPr="00FA6476">
        <w:t xml:space="preserve"> </w:t>
      </w:r>
      <w:r w:rsidRPr="00D00EAC">
        <w:t>no</w:t>
      </w:r>
      <w:r w:rsidRPr="00FA6476">
        <w:t xml:space="preserve"> </w:t>
      </w:r>
      <w:r w:rsidRPr="00D00EAC">
        <w:t>inquiry</w:t>
      </w:r>
      <w:r w:rsidRPr="00FA6476">
        <w:t xml:space="preserve"> </w:t>
      </w:r>
      <w:r w:rsidRPr="00D00EAC">
        <w:t>is</w:t>
      </w:r>
      <w:r w:rsidRPr="00FA6476">
        <w:t xml:space="preserve"> </w:t>
      </w:r>
      <w:r w:rsidRPr="00D00EAC">
        <w:t>permitted</w:t>
      </w:r>
      <w:r w:rsidRPr="00FA6476">
        <w:t xml:space="preserve"> </w:t>
      </w:r>
      <w:r w:rsidRPr="00D00EAC">
        <w:t>as</w:t>
      </w:r>
      <w:r w:rsidRPr="00FA6476">
        <w:t xml:space="preserve"> </w:t>
      </w:r>
      <w:r w:rsidRPr="00D00EAC">
        <w:t>to</w:t>
      </w:r>
      <w:r w:rsidRPr="00FA6476">
        <w:t xml:space="preserve"> </w:t>
      </w:r>
      <w:r w:rsidRPr="00D00EAC">
        <w:t>the</w:t>
      </w:r>
      <w:r w:rsidRPr="00FA6476">
        <w:t xml:space="preserve"> </w:t>
      </w:r>
      <w:r w:rsidRPr="00D00EAC">
        <w:t>right</w:t>
      </w:r>
      <w:r w:rsidRPr="00FA6476">
        <w:t xml:space="preserve"> </w:t>
      </w:r>
      <w:r w:rsidRPr="00D00EAC">
        <w:t>of</w:t>
      </w:r>
      <w:r w:rsidRPr="00FA6476">
        <w:t xml:space="preserve"> </w:t>
      </w:r>
      <w:r w:rsidRPr="00D00EAC">
        <w:t>any</w:t>
      </w:r>
      <w:r w:rsidRPr="00FA6476">
        <w:t xml:space="preserve"> </w:t>
      </w:r>
      <w:r w:rsidRPr="00D00EAC">
        <w:t>person</w:t>
      </w:r>
      <w:r w:rsidRPr="00FA6476">
        <w:t xml:space="preserve"> </w:t>
      </w:r>
      <w:r w:rsidRPr="00D00EAC">
        <w:t>to</w:t>
      </w:r>
      <w:r w:rsidRPr="00FA6476">
        <w:t xml:space="preserve"> </w:t>
      </w:r>
      <w:r w:rsidRPr="00D00EAC">
        <w:t>vote.</w:t>
      </w:r>
    </w:p>
    <w:p w14:paraId="0C6ED0B6" w14:textId="77777777" w:rsidR="00C8258C" w:rsidRDefault="00C8258C" w:rsidP="00C8258C">
      <w:pPr>
        <w:pStyle w:val="LQN2"/>
      </w:pPr>
      <w:r>
        <w:t>(8)</w:t>
      </w:r>
      <w:r w:rsidRPr="00FA6476">
        <w:t> </w:t>
      </w:r>
      <w:r w:rsidRPr="00D00EAC">
        <w:t>In</w:t>
      </w:r>
      <w:r w:rsidRPr="00FA6476">
        <w:t xml:space="preserve"> </w:t>
      </w:r>
      <w:r w:rsidRPr="00D00EAC">
        <w:t>this</w:t>
      </w:r>
      <w:r w:rsidRPr="00FA6476">
        <w:t xml:space="preserve"> </w:t>
      </w:r>
      <w:r w:rsidRPr="00D00EAC">
        <w:t>rule,</w:t>
      </w:r>
      <w:r w:rsidRPr="00FA6476">
        <w:t xml:space="preserve"> </w:t>
      </w:r>
      <w:r w:rsidRPr="00D00EAC">
        <w:t>“the</w:t>
      </w:r>
      <w:r w:rsidRPr="00FA6476">
        <w:t xml:space="preserve"> </w:t>
      </w:r>
      <w:r w:rsidRPr="00D00EAC">
        <w:t>copies</w:t>
      </w:r>
      <w:r w:rsidRPr="00FA6476">
        <w:t xml:space="preserve"> </w:t>
      </w:r>
      <w:r w:rsidRPr="00D00EAC">
        <w:t>of</w:t>
      </w:r>
      <w:r w:rsidRPr="00FA6476">
        <w:t xml:space="preserve"> </w:t>
      </w:r>
      <w:r w:rsidRPr="00D00EAC">
        <w:t>the</w:t>
      </w:r>
      <w:r w:rsidRPr="00FA6476">
        <w:t xml:space="preserve"> </w:t>
      </w:r>
      <w:r w:rsidRPr="00D00EAC">
        <w:t>registration</w:t>
      </w:r>
      <w:r w:rsidRPr="00FA6476">
        <w:t xml:space="preserve"> </w:t>
      </w:r>
      <w:r w:rsidRPr="00D00EAC">
        <w:t>records”</w:t>
      </w:r>
      <w:r w:rsidRPr="00FA6476">
        <w:t xml:space="preserve"> </w:t>
      </w:r>
      <w:r w:rsidRPr="00D00EAC">
        <w:t>means</w:t>
      </w:r>
      <w:r w:rsidRPr="00FA6476">
        <w:t xml:space="preserve"> </w:t>
      </w:r>
      <w:r w:rsidRPr="00D00EAC">
        <w:t>the</w:t>
      </w:r>
      <w:r w:rsidRPr="00FA6476">
        <w:t xml:space="preserve"> </w:t>
      </w:r>
      <w:r w:rsidRPr="00D00EAC">
        <w:t>copies</w:t>
      </w:r>
      <w:r w:rsidRPr="00FA6476">
        <w:t xml:space="preserve"> </w:t>
      </w:r>
      <w:r w:rsidRPr="00D00EAC">
        <w:t>provided</w:t>
      </w:r>
      <w:r w:rsidRPr="00FA6476">
        <w:t xml:space="preserve"> </w:t>
      </w:r>
      <w:r w:rsidRPr="00D00EAC">
        <w:t>by</w:t>
      </w:r>
      <w:r w:rsidRPr="00FA6476">
        <w:t xml:space="preserve"> </w:t>
      </w:r>
      <w:r w:rsidRPr="00D00EAC">
        <w:t>the</w:t>
      </w:r>
      <w:r w:rsidRPr="00FA6476">
        <w:t xml:space="preserve"> </w:t>
      </w:r>
      <w:r w:rsidRPr="00D00EAC">
        <w:t>returning</w:t>
      </w:r>
      <w:r w:rsidRPr="00FA6476">
        <w:t xml:space="preserve"> </w:t>
      </w:r>
      <w:r w:rsidRPr="00D00EAC">
        <w:t>officer</w:t>
      </w:r>
      <w:r w:rsidRPr="00FA6476">
        <w:t xml:space="preserve"> </w:t>
      </w:r>
      <w:r w:rsidRPr="00D00EAC">
        <w:t>for</w:t>
      </w:r>
      <w:r w:rsidRPr="00FA6476">
        <w:t xml:space="preserve"> </w:t>
      </w:r>
      <w:r w:rsidRPr="00D00EAC">
        <w:t>the</w:t>
      </w:r>
      <w:r w:rsidRPr="00FA6476">
        <w:t xml:space="preserve"> </w:t>
      </w:r>
      <w:r w:rsidRPr="00D00EAC">
        <w:t>polling</w:t>
      </w:r>
      <w:r w:rsidRPr="00FA6476">
        <w:t xml:space="preserve"> </w:t>
      </w:r>
      <w:r w:rsidRPr="00D00EAC">
        <w:t>station</w:t>
      </w:r>
      <w:r w:rsidRPr="00FA6476">
        <w:t xml:space="preserve"> </w:t>
      </w:r>
      <w:r w:rsidRPr="00D00EAC">
        <w:t>under</w:t>
      </w:r>
      <w:r w:rsidRPr="00FA6476">
        <w:t xml:space="preserve"> </w:t>
      </w:r>
      <w:r w:rsidRPr="00D00EAC">
        <w:t>rule</w:t>
      </w:r>
      <w:r w:rsidRPr="00FA6476">
        <w:t xml:space="preserve"> </w:t>
      </w:r>
      <w:r w:rsidRPr="00D00EAC">
        <w:t>3</w:t>
      </w:r>
      <w:r>
        <w:t>2</w:t>
      </w:r>
      <w:r w:rsidRPr="00D00EAC">
        <w:t>(3)(b)</w:t>
      </w:r>
      <w:r w:rsidRPr="00FA6476">
        <w:t xml:space="preserve"> </w:t>
      </w:r>
      <w:r w:rsidRPr="00D00EAC">
        <w:t>and</w:t>
      </w:r>
      <w:r w:rsidRPr="00FA6476">
        <w:t xml:space="preserve"> </w:t>
      </w:r>
      <w:r w:rsidRPr="00D00EAC">
        <w:t>(c)</w:t>
      </w:r>
      <w:r w:rsidRPr="00FA6476">
        <w:t xml:space="preserve"> </w:t>
      </w:r>
      <w:r w:rsidRPr="00D00EAC">
        <w:t>(copies</w:t>
      </w:r>
      <w:r w:rsidRPr="00FA6476">
        <w:t xml:space="preserve"> </w:t>
      </w:r>
      <w:r w:rsidRPr="00D00EAC">
        <w:t>of</w:t>
      </w:r>
      <w:r w:rsidRPr="00FA6476">
        <w:t xml:space="preserve"> </w:t>
      </w:r>
      <w:r w:rsidRPr="00D00EAC">
        <w:t>the</w:t>
      </w:r>
      <w:r w:rsidRPr="00FA6476">
        <w:t xml:space="preserve"> </w:t>
      </w:r>
      <w:r w:rsidRPr="00D00EAC">
        <w:t>relevant</w:t>
      </w:r>
      <w:r w:rsidRPr="00FA6476">
        <w:t xml:space="preserve"> </w:t>
      </w:r>
      <w:r w:rsidRPr="00D00EAC">
        <w:t>register</w:t>
      </w:r>
      <w:r w:rsidRPr="00FA6476">
        <w:t xml:space="preserve"> </w:t>
      </w:r>
      <w:r w:rsidRPr="00D00EAC">
        <w:t>of</w:t>
      </w:r>
      <w:r w:rsidRPr="00FA6476">
        <w:t xml:space="preserve"> </w:t>
      </w:r>
      <w:r w:rsidRPr="00D00EAC">
        <w:t>electors</w:t>
      </w:r>
      <w:r w:rsidRPr="00FA6476">
        <w:t xml:space="preserve"> </w:t>
      </w:r>
      <w:r w:rsidRPr="00D00EAC">
        <w:t>and</w:t>
      </w:r>
      <w:r w:rsidRPr="00FA6476">
        <w:t xml:space="preserve"> </w:t>
      </w:r>
      <w:r w:rsidRPr="00D00EAC">
        <w:t>copies</w:t>
      </w:r>
      <w:r w:rsidRPr="00FA6476">
        <w:t xml:space="preserve"> </w:t>
      </w:r>
      <w:r w:rsidRPr="00D00EAC">
        <w:t>of</w:t>
      </w:r>
      <w:r w:rsidRPr="00FA6476">
        <w:t xml:space="preserve"> </w:t>
      </w:r>
      <w:r w:rsidRPr="00D00EAC">
        <w:t>any</w:t>
      </w:r>
      <w:r w:rsidRPr="00FA6476">
        <w:t xml:space="preserve"> </w:t>
      </w:r>
      <w:r w:rsidRPr="00D00EAC">
        <w:t>notices</w:t>
      </w:r>
      <w:r w:rsidRPr="00FA6476">
        <w:t xml:space="preserve"> </w:t>
      </w:r>
      <w:r w:rsidRPr="00D00EAC">
        <w:t>issued</w:t>
      </w:r>
      <w:r w:rsidRPr="00FA6476">
        <w:t xml:space="preserve"> </w:t>
      </w:r>
      <w:r w:rsidRPr="00D00EAC">
        <w:t>under</w:t>
      </w:r>
      <w:r w:rsidRPr="00FA6476">
        <w:t xml:space="preserve"> </w:t>
      </w:r>
      <w:r w:rsidRPr="00D00EAC">
        <w:t>section</w:t>
      </w:r>
      <w:r w:rsidRPr="00FA6476">
        <w:t xml:space="preserve"> </w:t>
      </w:r>
      <w:r w:rsidRPr="00D00EAC">
        <w:t>13B(3B)</w:t>
      </w:r>
      <w:r w:rsidRPr="00FA6476">
        <w:t xml:space="preserve"> </w:t>
      </w:r>
      <w:r w:rsidRPr="00D00EAC">
        <w:t>or</w:t>
      </w:r>
      <w:r w:rsidRPr="00FA6476">
        <w:t xml:space="preserve"> </w:t>
      </w:r>
      <w:r w:rsidRPr="00D00EAC">
        <w:t>(3D)</w:t>
      </w:r>
      <w:r w:rsidRPr="00FA6476">
        <w:t xml:space="preserve"> </w:t>
      </w:r>
      <w:r w:rsidRPr="00D00EAC">
        <w:t>of</w:t>
      </w:r>
      <w:r w:rsidRPr="00FA6476">
        <w:t xml:space="preserve"> </w:t>
      </w:r>
      <w:r w:rsidRPr="00D00EAC">
        <w:t>the</w:t>
      </w:r>
      <w:r w:rsidRPr="00FA6476">
        <w:t xml:space="preserve"> </w:t>
      </w:r>
      <w:r w:rsidRPr="00D00EAC">
        <w:t>1983</w:t>
      </w:r>
      <w:r w:rsidRPr="00FA6476">
        <w:t xml:space="preserve"> </w:t>
      </w:r>
      <w:r w:rsidRPr="00D00EAC">
        <w:t>Act</w:t>
      </w:r>
      <w:r w:rsidRPr="00FA6476">
        <w:t xml:space="preserve"> </w:t>
      </w:r>
      <w:r w:rsidRPr="00D00EAC">
        <w:t>relating</w:t>
      </w:r>
      <w:r w:rsidRPr="00FA6476">
        <w:t xml:space="preserve"> </w:t>
      </w:r>
      <w:r w:rsidRPr="00D00EAC">
        <w:t>to</w:t>
      </w:r>
      <w:r w:rsidRPr="00FA6476">
        <w:t xml:space="preserve"> </w:t>
      </w:r>
      <w:r w:rsidRPr="00D00EAC">
        <w:t>the</w:t>
      </w:r>
      <w:r w:rsidRPr="00FA6476">
        <w:t xml:space="preserve"> </w:t>
      </w:r>
      <w:r w:rsidRPr="00D00EAC">
        <w:t>relevant</w:t>
      </w:r>
      <w:r w:rsidRPr="00FA6476">
        <w:t xml:space="preserve"> </w:t>
      </w:r>
      <w:r w:rsidRPr="00D00EAC">
        <w:t>register</w:t>
      </w:r>
      <w:r w:rsidRPr="00FA6476">
        <w:t xml:space="preserve"> </w:t>
      </w:r>
      <w:r w:rsidRPr="00D00EAC">
        <w:t>of</w:t>
      </w:r>
      <w:r w:rsidRPr="00FA6476">
        <w:t xml:space="preserve"> </w:t>
      </w:r>
      <w:r w:rsidRPr="00D00EAC">
        <w:t>electors).</w:t>
      </w:r>
      <w:r w:rsidRPr="001E77B9">
        <w:fldChar w:fldCharType="begin"/>
      </w:r>
      <w:r w:rsidRPr="001E77B9">
        <w:instrText xml:space="preserve"> SYMBOL 148 \* MERGEFORMAT </w:instrText>
      </w:r>
      <w:r w:rsidRPr="001E77B9">
        <w:fldChar w:fldCharType="end"/>
      </w:r>
    </w:p>
    <w:p w14:paraId="12498001" w14:textId="77777777" w:rsidR="00C8258C" w:rsidRDefault="00C8258C" w:rsidP="00C8258C">
      <w:pPr>
        <w:pStyle w:val="N1"/>
        <w:tabs>
          <w:tab w:val="num" w:pos="360"/>
        </w:tabs>
        <w:ind w:left="0"/>
      </w:pPr>
      <w:r w:rsidRPr="00FA6476">
        <w:lastRenderedPageBreak/>
        <w:t> </w:t>
      </w:r>
      <w:r>
        <w:t>In</w:t>
      </w:r>
      <w:r w:rsidRPr="00FA6476">
        <w:t xml:space="preserve"> </w:t>
      </w:r>
      <w:r>
        <w:t>rule</w:t>
      </w:r>
      <w:r w:rsidRPr="00FA6476">
        <w:t xml:space="preserve"> </w:t>
      </w:r>
      <w:r>
        <w:t>43(1)(a)</w:t>
      </w:r>
      <w:r w:rsidRPr="00FA6476">
        <w:t xml:space="preserve"> </w:t>
      </w:r>
      <w:r>
        <w:t>(v</w:t>
      </w:r>
      <w:r w:rsidRPr="00770A63">
        <w:t>oters</w:t>
      </w:r>
      <w:r w:rsidRPr="00FA6476">
        <w:t xml:space="preserve"> </w:t>
      </w:r>
      <w:r w:rsidRPr="00770A63">
        <w:t>with</w:t>
      </w:r>
      <w:r w:rsidRPr="00FA6476">
        <w:t xml:space="preserve"> </w:t>
      </w:r>
      <w:r w:rsidRPr="00770A63">
        <w:t>a</w:t>
      </w:r>
      <w:r w:rsidRPr="00FA6476">
        <w:t xml:space="preserve"> </w:t>
      </w:r>
      <w:r w:rsidRPr="00770A63">
        <w:t>disability</w:t>
      </w:r>
      <w:r w:rsidRPr="00FA6476">
        <w:t xml:space="preserve"> </w:t>
      </w:r>
      <w:r w:rsidRPr="00770A63">
        <w:t>or</w:t>
      </w:r>
      <w:r w:rsidRPr="00FA6476">
        <w:t xml:space="preserve"> </w:t>
      </w:r>
      <w:r w:rsidRPr="00770A63">
        <w:t>unable</w:t>
      </w:r>
      <w:r w:rsidRPr="00FA6476">
        <w:t xml:space="preserve"> </w:t>
      </w:r>
      <w:r w:rsidRPr="00770A63">
        <w:t>to</w:t>
      </w:r>
      <w:r w:rsidRPr="00FA6476">
        <w:t xml:space="preserve"> </w:t>
      </w:r>
      <w:r w:rsidRPr="00770A63">
        <w:t>read:</w:t>
      </w:r>
      <w:r w:rsidRPr="00FA6476">
        <w:t xml:space="preserve"> </w:t>
      </w:r>
      <w:r w:rsidRPr="00770A63">
        <w:t>marking</w:t>
      </w:r>
      <w:r w:rsidRPr="00FA6476">
        <w:t xml:space="preserve"> </w:t>
      </w:r>
      <w:r w:rsidRPr="00770A63">
        <w:t>of</w:t>
      </w:r>
      <w:r w:rsidRPr="00FA6476">
        <w:t xml:space="preserve"> </w:t>
      </w:r>
      <w:r w:rsidRPr="00770A63">
        <w:t>votes</w:t>
      </w:r>
      <w:r w:rsidRPr="00FA6476">
        <w:t xml:space="preserve"> </w:t>
      </w:r>
      <w:r w:rsidRPr="00770A63">
        <w:t>by</w:t>
      </w:r>
      <w:r w:rsidRPr="00FA6476">
        <w:t xml:space="preserve"> </w:t>
      </w:r>
      <w:r w:rsidRPr="00770A63">
        <w:t>presiding</w:t>
      </w:r>
      <w:r w:rsidRPr="00FA6476">
        <w:t xml:space="preserve"> </w:t>
      </w:r>
      <w:r w:rsidRPr="00770A63">
        <w:t>officer</w:t>
      </w:r>
      <w:r>
        <w:t>),</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28C06E72" w14:textId="77777777" w:rsidR="00C8258C" w:rsidRDefault="00C8258C" w:rsidP="00C8258C">
      <w:pPr>
        <w:pStyle w:val="N1"/>
        <w:tabs>
          <w:tab w:val="num" w:pos="360"/>
        </w:tabs>
        <w:ind w:left="0"/>
      </w:pPr>
      <w:r w:rsidRPr="00FA6476">
        <w:t> </w:t>
      </w:r>
      <w:r>
        <w:t>In</w:t>
      </w:r>
      <w:r w:rsidRPr="00FA6476">
        <w:t xml:space="preserve"> </w:t>
      </w:r>
      <w:r>
        <w:t>rule</w:t>
      </w:r>
      <w:r w:rsidRPr="00FA6476">
        <w:t xml:space="preserve"> </w:t>
      </w:r>
      <w:r>
        <w:t>44</w:t>
      </w:r>
      <w:r w:rsidRPr="00FA6476">
        <w:t xml:space="preserve"> </w:t>
      </w:r>
      <w:r>
        <w:t>(v</w:t>
      </w:r>
      <w:r w:rsidRPr="00A27AC9">
        <w:t>oters</w:t>
      </w:r>
      <w:r w:rsidRPr="00FA6476">
        <w:t xml:space="preserve"> </w:t>
      </w:r>
      <w:r w:rsidRPr="00A27AC9">
        <w:t>with</w:t>
      </w:r>
      <w:r w:rsidRPr="00FA6476">
        <w:t xml:space="preserve"> </w:t>
      </w:r>
      <w:r w:rsidRPr="00A27AC9">
        <w:t>a</w:t>
      </w:r>
      <w:r w:rsidRPr="00FA6476">
        <w:t xml:space="preserve"> </w:t>
      </w:r>
      <w:r w:rsidRPr="00A27AC9">
        <w:t>disability</w:t>
      </w:r>
      <w:r w:rsidRPr="00FA6476">
        <w:t xml:space="preserve"> </w:t>
      </w:r>
      <w:r w:rsidRPr="00A27AC9">
        <w:t>or</w:t>
      </w:r>
      <w:r w:rsidRPr="00FA6476">
        <w:t xml:space="preserve"> </w:t>
      </w:r>
      <w:r w:rsidRPr="00A27AC9">
        <w:t>unable</w:t>
      </w:r>
      <w:r w:rsidRPr="00FA6476">
        <w:t xml:space="preserve"> </w:t>
      </w:r>
      <w:r w:rsidRPr="00A27AC9">
        <w:t>to</w:t>
      </w:r>
      <w:r w:rsidRPr="00FA6476">
        <w:t xml:space="preserve"> </w:t>
      </w:r>
      <w:r w:rsidRPr="00A27AC9">
        <w:t>read:</w:t>
      </w:r>
      <w:r w:rsidRPr="00FA6476">
        <w:t xml:space="preserve"> </w:t>
      </w:r>
      <w:r w:rsidRPr="00A27AC9">
        <w:t>assistance</w:t>
      </w:r>
      <w:r w:rsidRPr="00FA6476">
        <w:t xml:space="preserve"> </w:t>
      </w:r>
      <w:r w:rsidRPr="00A27AC9">
        <w:t>of</w:t>
      </w:r>
      <w:r w:rsidRPr="00FA6476">
        <w:t xml:space="preserve"> </w:t>
      </w:r>
      <w:r w:rsidRPr="00A27AC9">
        <w:t>companions</w:t>
      </w:r>
      <w:r>
        <w:t>)—</w:t>
      </w:r>
    </w:p>
    <w:p w14:paraId="7959DB36" w14:textId="77777777" w:rsidR="00C8258C" w:rsidRDefault="00C8258C" w:rsidP="00C8258C">
      <w:pPr>
        <w:pStyle w:val="N3"/>
      </w:pPr>
      <w:r>
        <w:t>in</w:t>
      </w:r>
      <w:r w:rsidRPr="00FA6476">
        <w:t xml:space="preserve"> </w:t>
      </w:r>
      <w:r>
        <w:t>paragraph</w:t>
      </w:r>
      <w:r w:rsidRPr="00FA6476">
        <w:t xml:space="preserve"> </w:t>
      </w:r>
      <w:r>
        <w:t>(1),</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073B919E" w14:textId="77777777" w:rsidR="00C8258C" w:rsidRDefault="00C8258C" w:rsidP="00C8258C">
      <w:pPr>
        <w:pStyle w:val="N3"/>
      </w:pPr>
      <w:r>
        <w:t>in</w:t>
      </w:r>
      <w:r w:rsidRPr="00FA6476">
        <w:t xml:space="preserve"> </w:t>
      </w:r>
      <w:r>
        <w:t>paragraph</w:t>
      </w:r>
      <w:r w:rsidRPr="00FA6476">
        <w:t xml:space="preserve"> </w:t>
      </w:r>
      <w:r>
        <w:t>(2),</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134E1C90" w14:textId="77777777" w:rsidR="00C8258C" w:rsidRDefault="00C8258C" w:rsidP="00C8258C">
      <w:pPr>
        <w:pStyle w:val="N3"/>
      </w:pPr>
      <w:r>
        <w:t>in</w:t>
      </w:r>
      <w:r w:rsidRPr="00FA6476">
        <w:t xml:space="preserve"> </w:t>
      </w:r>
      <w:r>
        <w:t>paragraph</w:t>
      </w:r>
      <w:r w:rsidRPr="00FA6476">
        <w:t xml:space="preserve"> </w:t>
      </w:r>
      <w:r>
        <w:t>(3),</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36AA82B3" w14:textId="77777777" w:rsidR="00C8258C" w:rsidRDefault="00C8258C" w:rsidP="00C8258C">
      <w:pPr>
        <w:pStyle w:val="N3"/>
      </w:pPr>
      <w:r>
        <w:t>in</w:t>
      </w:r>
      <w:r w:rsidRPr="00FA6476">
        <w:t xml:space="preserve"> </w:t>
      </w:r>
      <w:r>
        <w:t>paragraph</w:t>
      </w:r>
      <w:r w:rsidRPr="00FA6476">
        <w:t xml:space="preserve"> </w:t>
      </w:r>
      <w:r>
        <w:t>(6)(a),</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4664E452" w14:textId="77777777" w:rsidR="00C8258C" w:rsidRDefault="00C8258C" w:rsidP="00C8258C">
      <w:pPr>
        <w:pStyle w:val="N1"/>
        <w:tabs>
          <w:tab w:val="num" w:pos="360"/>
        </w:tabs>
        <w:ind w:left="0"/>
      </w:pPr>
      <w:r w:rsidRPr="00FA6476">
        <w:t> </w:t>
      </w:r>
      <w:r w:rsidRPr="00061AB4">
        <w:t>In</w:t>
      </w:r>
      <w:r w:rsidRPr="00FA6476">
        <w:t xml:space="preserve"> </w:t>
      </w:r>
      <w:r w:rsidRPr="00061AB4">
        <w:t>rule</w:t>
      </w:r>
      <w:r w:rsidRPr="00FA6476">
        <w:t xml:space="preserve"> </w:t>
      </w:r>
      <w:r w:rsidRPr="00061AB4">
        <w:t>46(1)</w:t>
      </w:r>
      <w:r w:rsidRPr="00FA6476">
        <w:t xml:space="preserve"> </w:t>
      </w:r>
      <w:r w:rsidRPr="00061AB4">
        <w:t>(tendered</w:t>
      </w:r>
      <w:r w:rsidRPr="00FA6476">
        <w:t xml:space="preserve"> </w:t>
      </w:r>
      <w:r w:rsidRPr="00061AB4">
        <w:t>ballot</w:t>
      </w:r>
      <w:r w:rsidRPr="00FA6476">
        <w:t xml:space="preserve"> </w:t>
      </w:r>
      <w:r w:rsidRPr="00061AB4">
        <w:t>papers:</w:t>
      </w:r>
      <w:r w:rsidRPr="00FA6476">
        <w:t xml:space="preserve"> </w:t>
      </w:r>
      <w:r w:rsidRPr="00061AB4">
        <w:t>circumstances</w:t>
      </w:r>
      <w:r w:rsidRPr="00FA6476">
        <w:t xml:space="preserve"> </w:t>
      </w:r>
      <w:r w:rsidRPr="00061AB4">
        <w:t>where</w:t>
      </w:r>
      <w:r w:rsidRPr="00FA6476">
        <w:t xml:space="preserve"> </w:t>
      </w:r>
      <w:r w:rsidRPr="00061AB4">
        <w:t>available),</w:t>
      </w:r>
      <w:r w:rsidRPr="00FA6476">
        <w:t xml:space="preserve"> </w:t>
      </w:r>
      <w:r w:rsidRPr="00061AB4">
        <w:t>in</w:t>
      </w:r>
      <w:r w:rsidRPr="00FA6476">
        <w:t xml:space="preserve"> </w:t>
      </w:r>
      <w:r w:rsidRPr="00061AB4">
        <w:t>the</w:t>
      </w:r>
      <w:r w:rsidRPr="00FA6476">
        <w:t xml:space="preserve"> </w:t>
      </w:r>
      <w:r w:rsidRPr="00061AB4">
        <w:t>opening</w:t>
      </w:r>
      <w:r w:rsidRPr="00FA6476">
        <w:t xml:space="preserve"> </w:t>
      </w:r>
      <w:r w:rsidRPr="00061AB4">
        <w:t>words,</w:t>
      </w:r>
      <w:r w:rsidRPr="00FA6476">
        <w:t xml:space="preserve"> </w:t>
      </w:r>
      <w:r w:rsidRPr="00061AB4">
        <w:t>after</w:t>
      </w:r>
      <w:r w:rsidRPr="00FA6476">
        <w:t xml:space="preserve"> </w:t>
      </w:r>
      <w:r w:rsidRPr="00061AB4">
        <w:t>“the</w:t>
      </w:r>
      <w:r w:rsidRPr="00FA6476">
        <w:t xml:space="preserve"> </w:t>
      </w:r>
      <w:r w:rsidRPr="00061AB4">
        <w:t>poll”</w:t>
      </w:r>
      <w:r w:rsidRPr="00FA6476">
        <w:t xml:space="preserve"> </w:t>
      </w:r>
      <w:r w:rsidRPr="00061AB4">
        <w:t>insert</w:t>
      </w:r>
      <w:r w:rsidRPr="00FA6476">
        <w:t xml:space="preserve"> </w:t>
      </w:r>
      <w:r w:rsidRPr="00061AB4">
        <w:t>“in</w:t>
      </w:r>
      <w:r w:rsidRPr="00FA6476">
        <w:t xml:space="preserve"> </w:t>
      </w:r>
      <w:r w:rsidRPr="00061AB4">
        <w:t>accordance</w:t>
      </w:r>
      <w:r w:rsidRPr="00FA6476">
        <w:t xml:space="preserve"> </w:t>
      </w:r>
      <w:r w:rsidRPr="00061AB4">
        <w:t>with</w:t>
      </w:r>
      <w:r w:rsidRPr="00FA6476">
        <w:t xml:space="preserve"> </w:t>
      </w:r>
      <w:r w:rsidRPr="00061AB4">
        <w:t>rule</w:t>
      </w:r>
      <w:r w:rsidRPr="00FA6476">
        <w:t xml:space="preserve"> </w:t>
      </w:r>
      <w:r w:rsidRPr="00061AB4">
        <w:t>40,”.</w:t>
      </w:r>
    </w:p>
    <w:p w14:paraId="2797E8B8" w14:textId="77777777" w:rsidR="00C8258C" w:rsidRDefault="00C8258C" w:rsidP="00C8258C">
      <w:pPr>
        <w:pStyle w:val="N1"/>
        <w:tabs>
          <w:tab w:val="num" w:pos="360"/>
        </w:tabs>
        <w:ind w:left="0"/>
      </w:pPr>
      <w:r w:rsidRPr="00FA6476">
        <w:t> </w:t>
      </w:r>
      <w:r w:rsidRPr="00061AB4">
        <w:t>In</w:t>
      </w:r>
      <w:r w:rsidRPr="00FA6476">
        <w:t xml:space="preserve"> </w:t>
      </w:r>
      <w:r w:rsidRPr="00061AB4">
        <w:t>rule</w:t>
      </w:r>
      <w:r w:rsidRPr="00FA6476">
        <w:t xml:space="preserve"> </w:t>
      </w:r>
      <w:r w:rsidRPr="00061AB4">
        <w:t>51</w:t>
      </w:r>
      <w:r>
        <w:t>(</w:t>
      </w:r>
      <w:r>
        <w:rPr>
          <w:rStyle w:val="FootnoteReference"/>
        </w:rPr>
        <w:footnoteReference w:id="25"/>
      </w:r>
      <w:r>
        <w:t>)</w:t>
      </w:r>
      <w:r w:rsidRPr="00FA6476">
        <w:t xml:space="preserve"> </w:t>
      </w:r>
      <w:r w:rsidRPr="00061AB4">
        <w:t>(procedure</w:t>
      </w:r>
      <w:r w:rsidRPr="00FA6476">
        <w:t xml:space="preserve"> </w:t>
      </w:r>
      <w:r w:rsidRPr="00061AB4">
        <w:t>on</w:t>
      </w:r>
      <w:r w:rsidRPr="00FA6476">
        <w:t xml:space="preserve"> </w:t>
      </w:r>
      <w:r w:rsidRPr="00061AB4">
        <w:t>close</w:t>
      </w:r>
      <w:r w:rsidRPr="00FA6476">
        <w:t xml:space="preserve"> </w:t>
      </w:r>
      <w:r w:rsidRPr="00061AB4">
        <w:t>of</w:t>
      </w:r>
      <w:r w:rsidRPr="00FA6476">
        <w:t xml:space="preserve"> </w:t>
      </w:r>
      <w:r w:rsidRPr="00061AB4">
        <w:t>poll)</w:t>
      </w:r>
      <w:r>
        <w:t>—</w:t>
      </w:r>
    </w:p>
    <w:p w14:paraId="09C7A6E6" w14:textId="77777777" w:rsidR="00C8258C" w:rsidRDefault="00C8258C" w:rsidP="00C8258C">
      <w:pPr>
        <w:pStyle w:val="N3"/>
      </w:pPr>
      <w:r w:rsidRPr="00061AB4">
        <w:t>for</w:t>
      </w:r>
      <w:r w:rsidRPr="00FA6476">
        <w:t xml:space="preserve"> </w:t>
      </w:r>
      <w:r w:rsidRPr="00061AB4">
        <w:t>paragraph</w:t>
      </w:r>
      <w:r w:rsidRPr="00FA6476">
        <w:t xml:space="preserve"> </w:t>
      </w:r>
      <w:r w:rsidRPr="00061AB4">
        <w:t>(2)</w:t>
      </w:r>
      <w:r w:rsidRPr="00FA6476">
        <w:t xml:space="preserve"> </w:t>
      </w:r>
      <w:r w:rsidRPr="00061AB4">
        <w:t>substitute</w:t>
      </w:r>
      <w:r>
        <w:t>—</w:t>
      </w:r>
    </w:p>
    <w:p w14:paraId="4B5A870B" w14:textId="77777777" w:rsidR="00C8258C" w:rsidRDefault="00C8258C" w:rsidP="00C8258C">
      <w:pPr>
        <w:pStyle w:val="LQN2"/>
      </w:pPr>
      <w:r w:rsidRPr="00061AB4">
        <w:fldChar w:fldCharType="begin"/>
      </w:r>
      <w:r w:rsidRPr="00061AB4">
        <w:instrText xml:space="preserve"> SYMBOL 147 \* MERGEFORMAT </w:instrText>
      </w:r>
      <w:r w:rsidRPr="00061AB4">
        <w:fldChar w:fldCharType="end"/>
      </w:r>
      <w:r>
        <w:t>(2)</w:t>
      </w:r>
      <w:r w:rsidRPr="00FA6476">
        <w:t> </w:t>
      </w:r>
      <w:r w:rsidRPr="00061AB4">
        <w:t>In</w:t>
      </w:r>
      <w:r w:rsidRPr="00FA6476">
        <w:t xml:space="preserve"> </w:t>
      </w:r>
      <w:r w:rsidRPr="00061AB4">
        <w:t>the</w:t>
      </w:r>
      <w:r w:rsidRPr="00FA6476">
        <w:t xml:space="preserve"> </w:t>
      </w:r>
      <w:r w:rsidRPr="00061AB4">
        <w:t>presence</w:t>
      </w:r>
      <w:r w:rsidRPr="00FA6476">
        <w:t xml:space="preserve"> </w:t>
      </w:r>
      <w:r w:rsidRPr="00061AB4">
        <w:t>of</w:t>
      </w:r>
      <w:r w:rsidRPr="00FA6476">
        <w:t xml:space="preserve"> </w:t>
      </w:r>
      <w:r w:rsidRPr="00061AB4">
        <w:t>any</w:t>
      </w:r>
      <w:r w:rsidRPr="00FA6476">
        <w:t xml:space="preserve"> </w:t>
      </w:r>
      <w:r w:rsidRPr="00061AB4">
        <w:t>polling</w:t>
      </w:r>
      <w:r w:rsidRPr="00FA6476">
        <w:t xml:space="preserve"> </w:t>
      </w:r>
      <w:r w:rsidRPr="00061AB4">
        <w:t>agents</w:t>
      </w:r>
      <w:r w:rsidRPr="00FA6476">
        <w:t xml:space="preserve"> </w:t>
      </w:r>
      <w:r w:rsidRPr="00061AB4">
        <w:t>who</w:t>
      </w:r>
      <w:r w:rsidRPr="00FA6476">
        <w:t xml:space="preserve"> </w:t>
      </w:r>
      <w:r w:rsidRPr="00061AB4">
        <w:t>are</w:t>
      </w:r>
      <w:r w:rsidRPr="00FA6476">
        <w:t xml:space="preserve"> </w:t>
      </w:r>
      <w:r w:rsidRPr="00061AB4">
        <w:t>in</w:t>
      </w:r>
      <w:r w:rsidRPr="00FA6476">
        <w:t xml:space="preserve"> </w:t>
      </w:r>
      <w:r w:rsidRPr="00061AB4">
        <w:t>the</w:t>
      </w:r>
      <w:r w:rsidRPr="00FA6476">
        <w:t xml:space="preserve"> </w:t>
      </w:r>
      <w:r w:rsidRPr="00061AB4">
        <w:t>polling</w:t>
      </w:r>
      <w:r w:rsidRPr="00FA6476">
        <w:t xml:space="preserve"> </w:t>
      </w:r>
      <w:r w:rsidRPr="00061AB4">
        <w:t>station,</w:t>
      </w:r>
      <w:r w:rsidRPr="00FA6476">
        <w:t xml:space="preserve"> </w:t>
      </w:r>
      <w:r w:rsidRPr="00061AB4">
        <w:t>the</w:t>
      </w:r>
      <w:r w:rsidRPr="00FA6476">
        <w:t xml:space="preserve"> </w:t>
      </w:r>
      <w:r w:rsidRPr="00061AB4">
        <w:t>presiding</w:t>
      </w:r>
      <w:r w:rsidRPr="00FA6476">
        <w:t xml:space="preserve"> </w:t>
      </w:r>
      <w:r w:rsidRPr="00061AB4">
        <w:t>officer</w:t>
      </w:r>
      <w:r w:rsidRPr="00FA6476">
        <w:t xml:space="preserve"> </w:t>
      </w:r>
      <w:r w:rsidRPr="00061AB4">
        <w:t>must</w:t>
      </w:r>
      <w:r>
        <w:t>—</w:t>
      </w:r>
    </w:p>
    <w:p w14:paraId="6AFB8164" w14:textId="77777777" w:rsidR="00C8258C" w:rsidRDefault="00C8258C" w:rsidP="00716D23">
      <w:pPr>
        <w:pStyle w:val="LQN3"/>
        <w:numPr>
          <w:ilvl w:val="0"/>
          <w:numId w:val="6"/>
        </w:numPr>
      </w:pPr>
      <w:r w:rsidRPr="00061AB4">
        <w:t>seal</w:t>
      </w:r>
      <w:r w:rsidRPr="00FA6476">
        <w:t xml:space="preserve"> </w:t>
      </w:r>
      <w:r w:rsidRPr="00061AB4">
        <w:t>each</w:t>
      </w:r>
      <w:r w:rsidRPr="00FA6476">
        <w:t xml:space="preserve"> </w:t>
      </w:r>
      <w:r w:rsidRPr="00061AB4">
        <w:t>ballot</w:t>
      </w:r>
      <w:r w:rsidRPr="00FA6476">
        <w:t xml:space="preserve"> </w:t>
      </w:r>
      <w:r w:rsidRPr="00061AB4">
        <w:t>box</w:t>
      </w:r>
      <w:r w:rsidRPr="00FA6476">
        <w:t xml:space="preserve"> </w:t>
      </w:r>
      <w:r w:rsidRPr="00061AB4">
        <w:t>in</w:t>
      </w:r>
      <w:r w:rsidRPr="00FA6476">
        <w:t xml:space="preserve"> </w:t>
      </w:r>
      <w:r w:rsidRPr="00061AB4">
        <w:t>use</w:t>
      </w:r>
      <w:r w:rsidRPr="00FA6476">
        <w:t xml:space="preserve"> </w:t>
      </w:r>
      <w:r w:rsidRPr="00061AB4">
        <w:t>at</w:t>
      </w:r>
      <w:r w:rsidRPr="00FA6476">
        <w:t xml:space="preserve"> </w:t>
      </w:r>
      <w:r w:rsidRPr="00061AB4">
        <w:t>the</w:t>
      </w:r>
      <w:r w:rsidRPr="00FA6476">
        <w:t xml:space="preserve"> </w:t>
      </w:r>
      <w:r w:rsidRPr="00061AB4">
        <w:t>polling</w:t>
      </w:r>
      <w:r w:rsidRPr="00FA6476">
        <w:t xml:space="preserve"> </w:t>
      </w:r>
      <w:r w:rsidRPr="00061AB4">
        <w:t>station</w:t>
      </w:r>
      <w:r w:rsidRPr="00FA6476">
        <w:t xml:space="preserve"> </w:t>
      </w:r>
      <w:r w:rsidRPr="00061AB4">
        <w:t>so</w:t>
      </w:r>
      <w:r w:rsidRPr="00FA6476">
        <w:t xml:space="preserve"> </w:t>
      </w:r>
      <w:r w:rsidRPr="00061AB4">
        <w:t>as</w:t>
      </w:r>
      <w:r w:rsidRPr="00FA6476">
        <w:t xml:space="preserve"> </w:t>
      </w:r>
      <w:r w:rsidRPr="00061AB4">
        <w:t>to</w:t>
      </w:r>
      <w:r w:rsidRPr="00FA6476">
        <w:t xml:space="preserve"> </w:t>
      </w:r>
      <w:r w:rsidRPr="00061AB4">
        <w:t>prevent</w:t>
      </w:r>
      <w:r w:rsidRPr="00FA6476">
        <w:t xml:space="preserve"> </w:t>
      </w:r>
      <w:r w:rsidRPr="00061AB4">
        <w:t>the</w:t>
      </w:r>
      <w:r w:rsidRPr="00FA6476">
        <w:t xml:space="preserve"> </w:t>
      </w:r>
      <w:r w:rsidRPr="00061AB4">
        <w:t>introduction</w:t>
      </w:r>
      <w:r w:rsidRPr="00FA6476">
        <w:t xml:space="preserve"> </w:t>
      </w:r>
      <w:r w:rsidRPr="00061AB4">
        <w:t>of</w:t>
      </w:r>
      <w:r w:rsidRPr="00FA6476">
        <w:t xml:space="preserve"> </w:t>
      </w:r>
      <w:r w:rsidRPr="00061AB4">
        <w:t>additional</w:t>
      </w:r>
      <w:r w:rsidRPr="00FA6476">
        <w:t xml:space="preserve"> </w:t>
      </w:r>
      <w:r w:rsidRPr="00061AB4">
        <w:t>ballot</w:t>
      </w:r>
      <w:r w:rsidRPr="00FA6476">
        <w:t xml:space="preserve"> </w:t>
      </w:r>
      <w:r w:rsidRPr="00061AB4">
        <w:t>papers,</w:t>
      </w:r>
      <w:r w:rsidRPr="00FA6476">
        <w:t xml:space="preserve"> </w:t>
      </w:r>
      <w:r w:rsidRPr="00061AB4">
        <w:t>using</w:t>
      </w:r>
      <w:r w:rsidRPr="00FA6476">
        <w:t xml:space="preserve"> </w:t>
      </w:r>
      <w:r w:rsidRPr="00061AB4">
        <w:t>the</w:t>
      </w:r>
      <w:r w:rsidRPr="00FA6476">
        <w:t xml:space="preserve"> </w:t>
      </w:r>
      <w:r w:rsidRPr="00061AB4">
        <w:t>presiding</w:t>
      </w:r>
      <w:r w:rsidRPr="00FA6476">
        <w:t xml:space="preserve"> </w:t>
      </w:r>
      <w:r w:rsidRPr="00061AB4">
        <w:t>officer</w:t>
      </w:r>
      <w:r w:rsidRPr="003A73A2">
        <w:t>’</w:t>
      </w:r>
      <w:r w:rsidRPr="00061AB4">
        <w:t>s</w:t>
      </w:r>
      <w:r w:rsidRPr="00FA6476">
        <w:t xml:space="preserve"> </w:t>
      </w:r>
      <w:r w:rsidRPr="00061AB4">
        <w:t>seal</w:t>
      </w:r>
      <w:r w:rsidRPr="00FA6476">
        <w:t xml:space="preserve"> </w:t>
      </w:r>
      <w:r w:rsidRPr="00061AB4">
        <w:t>and</w:t>
      </w:r>
      <w:r w:rsidRPr="00FA6476">
        <w:t xml:space="preserve"> </w:t>
      </w:r>
      <w:r w:rsidRPr="00061AB4">
        <w:t>the</w:t>
      </w:r>
      <w:r w:rsidRPr="00FA6476">
        <w:t xml:space="preserve"> </w:t>
      </w:r>
      <w:r w:rsidRPr="00061AB4">
        <w:t>seals</w:t>
      </w:r>
      <w:r w:rsidRPr="00FA6476">
        <w:t xml:space="preserve"> </w:t>
      </w:r>
      <w:r w:rsidRPr="00061AB4">
        <w:t>of</w:t>
      </w:r>
      <w:r w:rsidRPr="00FA6476">
        <w:t xml:space="preserve"> </w:t>
      </w:r>
      <w:r w:rsidRPr="00061AB4">
        <w:t>any</w:t>
      </w:r>
      <w:r w:rsidRPr="00FA6476">
        <w:t xml:space="preserve"> </w:t>
      </w:r>
      <w:r w:rsidRPr="00061AB4">
        <w:t>polling</w:t>
      </w:r>
      <w:r w:rsidRPr="00FA6476">
        <w:t xml:space="preserve"> </w:t>
      </w:r>
      <w:r w:rsidRPr="00061AB4">
        <w:t>agents</w:t>
      </w:r>
      <w:r w:rsidRPr="00FA6476">
        <w:t xml:space="preserve"> </w:t>
      </w:r>
      <w:r w:rsidRPr="00061AB4">
        <w:t>who</w:t>
      </w:r>
      <w:r w:rsidRPr="00FA6476">
        <w:t xml:space="preserve"> </w:t>
      </w:r>
      <w:r w:rsidRPr="00061AB4">
        <w:t>wish</w:t>
      </w:r>
      <w:r w:rsidRPr="00FA6476">
        <w:t xml:space="preserve"> </w:t>
      </w:r>
      <w:r w:rsidRPr="00061AB4">
        <w:t>to</w:t>
      </w:r>
      <w:r w:rsidRPr="00FA6476">
        <w:t xml:space="preserve"> </w:t>
      </w:r>
      <w:r w:rsidRPr="00061AB4">
        <w:t>affix</w:t>
      </w:r>
      <w:r w:rsidRPr="00FA6476">
        <w:t xml:space="preserve"> </w:t>
      </w:r>
      <w:r w:rsidRPr="00061AB4">
        <w:t>their</w:t>
      </w:r>
      <w:r w:rsidRPr="00FA6476">
        <w:t xml:space="preserve"> </w:t>
      </w:r>
      <w:r w:rsidRPr="00061AB4">
        <w:t>seals,</w:t>
      </w:r>
      <w:r w:rsidRPr="00FA6476">
        <w:t xml:space="preserve"> </w:t>
      </w:r>
      <w:r w:rsidRPr="00061AB4">
        <w:t>and</w:t>
      </w:r>
    </w:p>
    <w:p w14:paraId="4D9FD5B5" w14:textId="77777777" w:rsidR="00C8258C" w:rsidRDefault="00C8258C" w:rsidP="00716D23">
      <w:pPr>
        <w:pStyle w:val="LQN3"/>
        <w:numPr>
          <w:ilvl w:val="0"/>
          <w:numId w:val="6"/>
        </w:numPr>
      </w:pPr>
      <w:r w:rsidRPr="00061AB4">
        <w:t>attach</w:t>
      </w:r>
      <w:r w:rsidRPr="00FA6476">
        <w:t xml:space="preserve"> </w:t>
      </w:r>
      <w:r w:rsidRPr="00061AB4">
        <w:t>any</w:t>
      </w:r>
      <w:r w:rsidRPr="00FA6476">
        <w:t xml:space="preserve"> </w:t>
      </w:r>
      <w:r w:rsidRPr="00061AB4">
        <w:t>ballot</w:t>
      </w:r>
      <w:r w:rsidRPr="00FA6476">
        <w:t xml:space="preserve"> </w:t>
      </w:r>
      <w:r w:rsidRPr="00061AB4">
        <w:t>box</w:t>
      </w:r>
      <w:r w:rsidRPr="00FA6476">
        <w:t xml:space="preserve"> </w:t>
      </w:r>
      <w:r w:rsidRPr="00061AB4">
        <w:t>key</w:t>
      </w:r>
      <w:r w:rsidRPr="00FA6476">
        <w:t xml:space="preserve"> </w:t>
      </w:r>
      <w:r w:rsidRPr="00061AB4">
        <w:t>to</w:t>
      </w:r>
      <w:r w:rsidRPr="00FA6476">
        <w:t xml:space="preserve"> </w:t>
      </w:r>
      <w:r w:rsidRPr="00061AB4">
        <w:t>the</w:t>
      </w:r>
      <w:r w:rsidRPr="00FA6476">
        <w:t xml:space="preserve"> </w:t>
      </w:r>
      <w:r w:rsidRPr="00061AB4">
        <w:t>ballot</w:t>
      </w:r>
      <w:r w:rsidRPr="00FA6476">
        <w:t xml:space="preserve"> </w:t>
      </w:r>
      <w:r w:rsidRPr="00061AB4">
        <w:t>box.</w:t>
      </w:r>
      <w:r w:rsidRPr="00061AB4">
        <w:fldChar w:fldCharType="begin"/>
      </w:r>
      <w:r w:rsidRPr="00061AB4">
        <w:instrText xml:space="preserve"> SYMBOL 148 \* MERGEFORMAT </w:instrText>
      </w:r>
      <w:r w:rsidRPr="00061AB4">
        <w:fldChar w:fldCharType="end"/>
      </w:r>
      <w:r>
        <w:t>;</w:t>
      </w:r>
    </w:p>
    <w:p w14:paraId="07D66EAD" w14:textId="77777777" w:rsidR="00C8258C" w:rsidRDefault="00C8258C" w:rsidP="00C8258C">
      <w:pPr>
        <w:pStyle w:val="N3"/>
      </w:pPr>
      <w:r w:rsidRPr="00061AB4">
        <w:t>after</w:t>
      </w:r>
      <w:r w:rsidRPr="00FA6476">
        <w:t xml:space="preserve"> </w:t>
      </w:r>
      <w:r w:rsidRPr="00061AB4">
        <w:t>paragraph</w:t>
      </w:r>
      <w:r w:rsidRPr="00FA6476">
        <w:t xml:space="preserve"> </w:t>
      </w:r>
      <w:r w:rsidRPr="00061AB4">
        <w:t>(3)(f)</w:t>
      </w:r>
      <w:r w:rsidRPr="00FA6476">
        <w:t xml:space="preserve"> </w:t>
      </w:r>
      <w:r w:rsidRPr="00061AB4">
        <w:t>insert</w:t>
      </w:r>
      <w:r>
        <w:t>—</w:t>
      </w:r>
    </w:p>
    <w:p w14:paraId="4860A83B" w14:textId="77777777" w:rsidR="00C8258C" w:rsidRDefault="00C8258C" w:rsidP="00C8258C">
      <w:pPr>
        <w:pStyle w:val="LQN3"/>
      </w:pPr>
      <w:r w:rsidRPr="00061AB4">
        <w:fldChar w:fldCharType="begin"/>
      </w:r>
      <w:r w:rsidRPr="00061AB4">
        <w:instrText xml:space="preserve"> SYMBOL 147 \* MERGEFORMAT </w:instrText>
      </w:r>
      <w:r w:rsidRPr="00061AB4">
        <w:fldChar w:fldCharType="end"/>
      </w:r>
      <w:r>
        <w:t>(g)</w:t>
      </w:r>
      <w:r w:rsidRPr="00FA6476">
        <w:tab/>
      </w:r>
      <w:r w:rsidRPr="00061AB4">
        <w:t>the</w:t>
      </w:r>
      <w:r w:rsidRPr="00FA6476">
        <w:t xml:space="preserve"> </w:t>
      </w:r>
      <w:r w:rsidRPr="00061AB4">
        <w:t>postal</w:t>
      </w:r>
      <w:r w:rsidRPr="00FA6476">
        <w:t xml:space="preserve"> </w:t>
      </w:r>
      <w:r w:rsidRPr="00061AB4">
        <w:t>ballot</w:t>
      </w:r>
      <w:r w:rsidRPr="00FA6476">
        <w:t xml:space="preserve"> </w:t>
      </w:r>
      <w:r w:rsidRPr="00061AB4">
        <w:t>papers</w:t>
      </w:r>
      <w:r w:rsidRPr="00FA6476">
        <w:t xml:space="preserve"> </w:t>
      </w:r>
      <w:r w:rsidRPr="00061AB4">
        <w:t>and</w:t>
      </w:r>
      <w:r w:rsidRPr="00FA6476">
        <w:t xml:space="preserve"> </w:t>
      </w:r>
      <w:r w:rsidRPr="00061AB4">
        <w:t>postal</w:t>
      </w:r>
      <w:r w:rsidRPr="00FA6476">
        <w:t xml:space="preserve"> </w:t>
      </w:r>
      <w:r w:rsidRPr="00061AB4">
        <w:t>voting</w:t>
      </w:r>
      <w:r w:rsidRPr="00FA6476">
        <w:t xml:space="preserve"> </w:t>
      </w:r>
      <w:r w:rsidRPr="00061AB4">
        <w:t>statements</w:t>
      </w:r>
      <w:r w:rsidRPr="00FA6476">
        <w:t xml:space="preserve"> </w:t>
      </w:r>
      <w:r w:rsidRPr="00061AB4">
        <w:t>which</w:t>
      </w:r>
      <w:r w:rsidRPr="00FA6476">
        <w:t xml:space="preserve"> </w:t>
      </w:r>
      <w:r w:rsidRPr="00061AB4">
        <w:t>have</w:t>
      </w:r>
      <w:r w:rsidRPr="00FA6476">
        <w:t xml:space="preserve"> </w:t>
      </w:r>
      <w:r w:rsidRPr="00061AB4">
        <w:t>been</w:t>
      </w:r>
      <w:r w:rsidRPr="00FA6476">
        <w:t xml:space="preserve"> </w:t>
      </w:r>
      <w:r w:rsidRPr="00061AB4">
        <w:t>returned</w:t>
      </w:r>
      <w:r w:rsidRPr="00FA6476">
        <w:t xml:space="preserve"> </w:t>
      </w:r>
      <w:r w:rsidRPr="00061AB4">
        <w:t>by</w:t>
      </w:r>
      <w:r w:rsidRPr="00FA6476">
        <w:t xml:space="preserve"> </w:t>
      </w:r>
      <w:r w:rsidRPr="00061AB4">
        <w:t>hand</w:t>
      </w:r>
      <w:r w:rsidRPr="00FA6476">
        <w:t xml:space="preserve"> </w:t>
      </w:r>
      <w:r w:rsidRPr="00061AB4">
        <w:t>to</w:t>
      </w:r>
      <w:r w:rsidRPr="00FA6476">
        <w:t xml:space="preserve"> </w:t>
      </w:r>
      <w:r w:rsidRPr="00061AB4">
        <w:t>the</w:t>
      </w:r>
      <w:r w:rsidRPr="00FA6476">
        <w:t xml:space="preserve"> </w:t>
      </w:r>
      <w:r w:rsidRPr="00061AB4">
        <w:t>polling</w:t>
      </w:r>
      <w:r w:rsidRPr="00FA6476">
        <w:t xml:space="preserve"> </w:t>
      </w:r>
      <w:r w:rsidRPr="00061AB4">
        <w:t>station,</w:t>
      </w:r>
      <w:r w:rsidRPr="00FA6476">
        <w:t xml:space="preserve"> </w:t>
      </w:r>
      <w:r w:rsidRPr="00061AB4">
        <w:t>unless</w:t>
      </w:r>
      <w:r w:rsidRPr="00FA6476">
        <w:t xml:space="preserve"> </w:t>
      </w:r>
      <w:r w:rsidRPr="00061AB4">
        <w:t>previously</w:t>
      </w:r>
      <w:r w:rsidRPr="00FA6476">
        <w:t xml:space="preserve"> </w:t>
      </w:r>
      <w:r w:rsidRPr="00061AB4">
        <w:t>collected</w:t>
      </w:r>
      <w:r w:rsidRPr="00FA6476">
        <w:t xml:space="preserve"> </w:t>
      </w:r>
      <w:r w:rsidRPr="00061AB4">
        <w:t>in</w:t>
      </w:r>
      <w:r w:rsidRPr="00FA6476">
        <w:t xml:space="preserve"> </w:t>
      </w:r>
      <w:r w:rsidRPr="00061AB4">
        <w:t>accordance</w:t>
      </w:r>
      <w:r w:rsidRPr="00FA6476">
        <w:t xml:space="preserve"> </w:t>
      </w:r>
      <w:r w:rsidRPr="00061AB4">
        <w:t>with</w:t>
      </w:r>
      <w:r w:rsidRPr="00FA6476">
        <w:t xml:space="preserve"> </w:t>
      </w:r>
      <w:r w:rsidRPr="00061AB4">
        <w:t>regulation</w:t>
      </w:r>
      <w:r w:rsidRPr="00FA6476">
        <w:t xml:space="preserve"> </w:t>
      </w:r>
      <w:r w:rsidRPr="00061AB4">
        <w:t>79(4)</w:t>
      </w:r>
      <w:r w:rsidRPr="00FA6476">
        <w:t xml:space="preserve"> </w:t>
      </w:r>
      <w:r w:rsidRPr="00061AB4">
        <w:t>of</w:t>
      </w:r>
      <w:r w:rsidRPr="00FA6476">
        <w:t xml:space="preserve"> </w:t>
      </w:r>
      <w:r w:rsidRPr="00061AB4">
        <w:t>the</w:t>
      </w:r>
      <w:r w:rsidRPr="00FA6476">
        <w:t xml:space="preserve"> </w:t>
      </w:r>
      <w:r w:rsidRPr="00061AB4">
        <w:t>Representation</w:t>
      </w:r>
      <w:r w:rsidRPr="00FA6476">
        <w:t xml:space="preserve"> </w:t>
      </w:r>
      <w:r w:rsidRPr="00061AB4">
        <w:t>of</w:t>
      </w:r>
      <w:r w:rsidRPr="00FA6476">
        <w:t xml:space="preserve"> </w:t>
      </w:r>
      <w:r w:rsidRPr="00061AB4">
        <w:t>the</w:t>
      </w:r>
      <w:r w:rsidRPr="00FA6476">
        <w:t xml:space="preserve"> </w:t>
      </w:r>
      <w:r w:rsidRPr="00061AB4">
        <w:t>People</w:t>
      </w:r>
      <w:r w:rsidRPr="00FA6476">
        <w:t xml:space="preserve"> </w:t>
      </w:r>
      <w:r w:rsidRPr="00061AB4">
        <w:t>(England</w:t>
      </w:r>
      <w:r w:rsidRPr="00FA6476">
        <w:t xml:space="preserve"> </w:t>
      </w:r>
      <w:r w:rsidRPr="00061AB4">
        <w:t>and</w:t>
      </w:r>
      <w:r w:rsidRPr="00FA6476">
        <w:t xml:space="preserve"> </w:t>
      </w:r>
      <w:r w:rsidRPr="00061AB4">
        <w:t>Wales)</w:t>
      </w:r>
      <w:r w:rsidRPr="00FA6476">
        <w:t xml:space="preserve"> </w:t>
      </w:r>
      <w:r w:rsidRPr="00061AB4">
        <w:t>Regulations</w:t>
      </w:r>
      <w:r w:rsidRPr="00FA6476">
        <w:t xml:space="preserve"> </w:t>
      </w:r>
      <w:r w:rsidRPr="00061AB4">
        <w:t>2001</w:t>
      </w:r>
      <w:r>
        <w:t>.</w:t>
      </w:r>
      <w:r w:rsidRPr="00061AB4">
        <w:fldChar w:fldCharType="begin"/>
      </w:r>
      <w:r w:rsidRPr="00061AB4">
        <w:instrText xml:space="preserve"> SYMBOL 148 \* MERGEFORMAT </w:instrText>
      </w:r>
      <w:r w:rsidRPr="00061AB4">
        <w:fldChar w:fldCharType="end"/>
      </w:r>
      <w:r>
        <w:t>;</w:t>
      </w:r>
    </w:p>
    <w:p w14:paraId="3F22C0EA" w14:textId="77777777" w:rsidR="00C8258C" w:rsidRDefault="00C8258C" w:rsidP="00C8258C">
      <w:pPr>
        <w:pStyle w:val="N3"/>
      </w:pPr>
      <w:r w:rsidRPr="00061AB4">
        <w:t>in</w:t>
      </w:r>
      <w:r w:rsidRPr="00FA6476">
        <w:t xml:space="preserve"> </w:t>
      </w:r>
      <w:r w:rsidRPr="00061AB4">
        <w:t>paragraph</w:t>
      </w:r>
      <w:r w:rsidRPr="00FA6476">
        <w:t xml:space="preserve"> </w:t>
      </w:r>
      <w:r w:rsidRPr="00061AB4">
        <w:t>(3A),</w:t>
      </w:r>
      <w:r w:rsidRPr="00FA6476">
        <w:t xml:space="preserve"> </w:t>
      </w:r>
      <w:r w:rsidRPr="00061AB4">
        <w:t>for</w:t>
      </w:r>
      <w:r w:rsidRPr="00FA6476">
        <w:t xml:space="preserve"> </w:t>
      </w:r>
      <w:r w:rsidRPr="00061AB4">
        <w:t>“or</w:t>
      </w:r>
      <w:r w:rsidRPr="00FA6476">
        <w:t xml:space="preserve"> </w:t>
      </w:r>
      <w:r w:rsidRPr="00061AB4">
        <w:t>(f)”</w:t>
      </w:r>
      <w:r w:rsidRPr="00FA6476">
        <w:t xml:space="preserve"> </w:t>
      </w:r>
      <w:r w:rsidRPr="00061AB4">
        <w:t>substitute</w:t>
      </w:r>
      <w:r w:rsidRPr="00FA6476">
        <w:t xml:space="preserve"> </w:t>
      </w:r>
      <w:r w:rsidRPr="00061AB4">
        <w:t>“,</w:t>
      </w:r>
      <w:r w:rsidRPr="00FA6476">
        <w:t xml:space="preserve"> </w:t>
      </w:r>
      <w:r w:rsidRPr="00061AB4">
        <w:t>(f)</w:t>
      </w:r>
      <w:r w:rsidRPr="00FA6476">
        <w:t xml:space="preserve"> </w:t>
      </w:r>
      <w:r w:rsidRPr="00061AB4">
        <w:t>or</w:t>
      </w:r>
      <w:r w:rsidRPr="00FA6476">
        <w:t xml:space="preserve"> </w:t>
      </w:r>
      <w:r w:rsidRPr="00061AB4">
        <w:t>(g)”;</w:t>
      </w:r>
    </w:p>
    <w:p w14:paraId="334FB6E9" w14:textId="77777777" w:rsidR="00C8258C" w:rsidRDefault="00C8258C" w:rsidP="00C8258C">
      <w:pPr>
        <w:pStyle w:val="N3"/>
      </w:pPr>
      <w:r w:rsidRPr="00061AB4">
        <w:t>after</w:t>
      </w:r>
      <w:r w:rsidRPr="00FA6476">
        <w:t xml:space="preserve"> </w:t>
      </w:r>
      <w:r w:rsidRPr="00061AB4">
        <w:t>paragraph</w:t>
      </w:r>
      <w:r w:rsidRPr="00FA6476">
        <w:t xml:space="preserve"> </w:t>
      </w:r>
      <w:r w:rsidRPr="00061AB4">
        <w:t>(3B)</w:t>
      </w:r>
      <w:r w:rsidRPr="00FA6476">
        <w:t xml:space="preserve"> </w:t>
      </w:r>
      <w:r w:rsidRPr="00061AB4">
        <w:t>insert</w:t>
      </w:r>
      <w:r>
        <w:t>—</w:t>
      </w:r>
    </w:p>
    <w:p w14:paraId="1428E3AF" w14:textId="77777777" w:rsidR="00C8258C" w:rsidRDefault="00C8258C" w:rsidP="00C8258C">
      <w:pPr>
        <w:pStyle w:val="LQN2"/>
      </w:pPr>
      <w:r w:rsidRPr="00061AB4">
        <w:fldChar w:fldCharType="begin"/>
      </w:r>
      <w:r w:rsidRPr="00061AB4">
        <w:instrText xml:space="preserve"> SYMBOL 147 \* MERGEFORMAT </w:instrText>
      </w:r>
      <w:r w:rsidRPr="00061AB4">
        <w:fldChar w:fldCharType="end"/>
      </w:r>
      <w:r>
        <w:t>(3C)</w:t>
      </w:r>
      <w:r w:rsidRPr="00FA6476">
        <w:t> </w:t>
      </w:r>
      <w:r w:rsidRPr="00061AB4">
        <w:t>Documents</w:t>
      </w:r>
      <w:r w:rsidRPr="00FA6476">
        <w:t xml:space="preserve"> </w:t>
      </w:r>
      <w:r w:rsidRPr="00061AB4">
        <w:t>sealed</w:t>
      </w:r>
      <w:r w:rsidRPr="00FA6476">
        <w:t xml:space="preserve"> </w:t>
      </w:r>
      <w:r w:rsidRPr="00061AB4">
        <w:t>in</w:t>
      </w:r>
      <w:r w:rsidRPr="00FA6476">
        <w:t xml:space="preserve"> </w:t>
      </w:r>
      <w:r w:rsidRPr="00061AB4">
        <w:t>accordance</w:t>
      </w:r>
      <w:r w:rsidRPr="00FA6476">
        <w:t xml:space="preserve"> </w:t>
      </w:r>
      <w:r w:rsidRPr="00061AB4">
        <w:t>with</w:t>
      </w:r>
      <w:r w:rsidRPr="00FA6476">
        <w:t xml:space="preserve"> </w:t>
      </w:r>
      <w:r w:rsidRPr="00061AB4">
        <w:t>paragraphs</w:t>
      </w:r>
      <w:r w:rsidRPr="00FA6476">
        <w:t xml:space="preserve"> </w:t>
      </w:r>
      <w:r w:rsidRPr="00061AB4">
        <w:t>(3)(c)</w:t>
      </w:r>
      <w:r w:rsidRPr="00FA6476">
        <w:t xml:space="preserve"> </w:t>
      </w:r>
      <w:r w:rsidRPr="00061AB4">
        <w:t>and</w:t>
      </w:r>
      <w:r w:rsidRPr="00FA6476">
        <w:t xml:space="preserve"> </w:t>
      </w:r>
      <w:r w:rsidRPr="00061AB4">
        <w:t>(d)</w:t>
      </w:r>
      <w:r w:rsidRPr="00FA6476">
        <w:t xml:space="preserve"> </w:t>
      </w:r>
      <w:r w:rsidRPr="00061AB4">
        <w:t>and</w:t>
      </w:r>
      <w:r w:rsidRPr="00FA6476">
        <w:t xml:space="preserve"> </w:t>
      </w:r>
      <w:r w:rsidRPr="00061AB4">
        <w:t>(3B)</w:t>
      </w:r>
      <w:r w:rsidRPr="00FA6476">
        <w:t xml:space="preserve"> </w:t>
      </w:r>
      <w:r w:rsidRPr="00061AB4">
        <w:t>may</w:t>
      </w:r>
      <w:r w:rsidRPr="00FA6476">
        <w:t xml:space="preserve"> </w:t>
      </w:r>
      <w:r w:rsidRPr="00061AB4">
        <w:t>be</w:t>
      </w:r>
      <w:r w:rsidRPr="00FA6476">
        <w:t xml:space="preserve"> </w:t>
      </w:r>
      <w:r w:rsidRPr="00061AB4">
        <w:t>sealed</w:t>
      </w:r>
      <w:r w:rsidRPr="00FA6476">
        <w:t xml:space="preserve"> </w:t>
      </w:r>
      <w:r w:rsidRPr="00061AB4">
        <w:t>in</w:t>
      </w:r>
      <w:r w:rsidRPr="00FA6476">
        <w:t xml:space="preserve"> </w:t>
      </w:r>
      <w:r w:rsidRPr="00061AB4">
        <w:t>physical</w:t>
      </w:r>
      <w:r w:rsidRPr="00FA6476">
        <w:t xml:space="preserve"> </w:t>
      </w:r>
      <w:r w:rsidRPr="00061AB4">
        <w:t>packets</w:t>
      </w:r>
      <w:r w:rsidRPr="00FA6476">
        <w:t xml:space="preserve"> </w:t>
      </w:r>
      <w:r w:rsidRPr="00061AB4">
        <w:t>or</w:t>
      </w:r>
      <w:r w:rsidRPr="00FA6476">
        <w:t xml:space="preserve"> </w:t>
      </w:r>
      <w:r w:rsidRPr="00061AB4">
        <w:t>electronic</w:t>
      </w:r>
      <w:r w:rsidRPr="00FA6476">
        <w:t xml:space="preserve"> </w:t>
      </w:r>
      <w:r w:rsidRPr="00061AB4">
        <w:t>packets,</w:t>
      </w:r>
      <w:r w:rsidRPr="00FA6476">
        <w:t xml:space="preserve"> </w:t>
      </w:r>
      <w:r w:rsidRPr="00061AB4">
        <w:t>and</w:t>
      </w:r>
      <w:r w:rsidRPr="00FA6476">
        <w:t xml:space="preserve"> </w:t>
      </w:r>
      <w:r w:rsidRPr="00061AB4">
        <w:t>seals</w:t>
      </w:r>
      <w:r w:rsidRPr="00FA6476">
        <w:t xml:space="preserve"> </w:t>
      </w:r>
      <w:r w:rsidRPr="00061AB4">
        <w:t>that</w:t>
      </w:r>
      <w:r w:rsidRPr="00FA6476">
        <w:t xml:space="preserve"> </w:t>
      </w:r>
      <w:r w:rsidRPr="00061AB4">
        <w:t>are</w:t>
      </w:r>
      <w:r w:rsidRPr="00FA6476">
        <w:t xml:space="preserve"> </w:t>
      </w:r>
      <w:r w:rsidRPr="00061AB4">
        <w:t>applied</w:t>
      </w:r>
      <w:r w:rsidRPr="00FA6476">
        <w:t xml:space="preserve"> </w:t>
      </w:r>
      <w:r w:rsidRPr="00061AB4">
        <w:t>to</w:t>
      </w:r>
      <w:r w:rsidRPr="00FA6476">
        <w:t xml:space="preserve"> </w:t>
      </w:r>
      <w:r w:rsidRPr="00061AB4">
        <w:t>those</w:t>
      </w:r>
      <w:r w:rsidRPr="00FA6476">
        <w:t xml:space="preserve"> </w:t>
      </w:r>
      <w:r w:rsidRPr="00061AB4">
        <w:t>packets</w:t>
      </w:r>
      <w:r w:rsidRPr="00FA6476">
        <w:t xml:space="preserve"> </w:t>
      </w:r>
      <w:r w:rsidRPr="00061AB4">
        <w:t>may</w:t>
      </w:r>
      <w:r w:rsidRPr="00FA6476">
        <w:t xml:space="preserve"> </w:t>
      </w:r>
      <w:r w:rsidRPr="00061AB4">
        <w:t>be</w:t>
      </w:r>
      <w:r w:rsidRPr="00FA6476">
        <w:t xml:space="preserve"> </w:t>
      </w:r>
      <w:r w:rsidRPr="00061AB4">
        <w:t>applied</w:t>
      </w:r>
      <w:r w:rsidRPr="00FA6476">
        <w:t xml:space="preserve"> </w:t>
      </w:r>
      <w:r w:rsidRPr="00061AB4">
        <w:t>physically</w:t>
      </w:r>
      <w:r w:rsidRPr="00FA6476">
        <w:t xml:space="preserve"> </w:t>
      </w:r>
      <w:r w:rsidRPr="00061AB4">
        <w:t>or</w:t>
      </w:r>
      <w:r w:rsidRPr="00FA6476">
        <w:t xml:space="preserve"> </w:t>
      </w:r>
      <w:r w:rsidRPr="00061AB4">
        <w:t>electronically,</w:t>
      </w:r>
      <w:r w:rsidRPr="00FA6476">
        <w:t xml:space="preserve"> </w:t>
      </w:r>
      <w:r w:rsidRPr="00061AB4">
        <w:t>as</w:t>
      </w:r>
      <w:r w:rsidRPr="00FA6476">
        <w:t xml:space="preserve"> </w:t>
      </w:r>
      <w:r w:rsidRPr="00061AB4">
        <w:t>appropriate.</w:t>
      </w:r>
      <w:r w:rsidRPr="00061AB4">
        <w:fldChar w:fldCharType="begin"/>
      </w:r>
      <w:r w:rsidRPr="00061AB4">
        <w:instrText xml:space="preserve"> SYMBOL 148 \* MERGEFORMAT </w:instrText>
      </w:r>
      <w:r w:rsidRPr="00061AB4">
        <w:fldChar w:fldCharType="end"/>
      </w:r>
    </w:p>
    <w:p w14:paraId="7FB37EA5" w14:textId="77777777" w:rsidR="00C8258C" w:rsidRDefault="00C8258C" w:rsidP="00C8258C">
      <w:pPr>
        <w:pStyle w:val="N1"/>
        <w:tabs>
          <w:tab w:val="num" w:pos="360"/>
        </w:tabs>
        <w:ind w:left="0"/>
      </w:pPr>
      <w:r w:rsidRPr="00FA6476">
        <w:t> </w:t>
      </w:r>
      <w:r w:rsidRPr="00CB3A65">
        <w:t>In</w:t>
      </w:r>
      <w:r w:rsidRPr="00FA6476">
        <w:t xml:space="preserve"> </w:t>
      </w:r>
      <w:r w:rsidRPr="00CB3A65">
        <w:t>rule</w:t>
      </w:r>
      <w:r w:rsidRPr="00FA6476">
        <w:t xml:space="preserve"> </w:t>
      </w:r>
      <w:r w:rsidRPr="00CB3A65">
        <w:t>60</w:t>
      </w:r>
      <w:r w:rsidRPr="00FA6476">
        <w:t xml:space="preserve"> </w:t>
      </w:r>
      <w:r w:rsidRPr="00CB3A65">
        <w:t>(declaration</w:t>
      </w:r>
      <w:r w:rsidRPr="00FA6476">
        <w:t xml:space="preserve"> </w:t>
      </w:r>
      <w:r w:rsidRPr="00CB3A65">
        <w:t>of</w:t>
      </w:r>
      <w:r w:rsidRPr="00FA6476">
        <w:t xml:space="preserve"> </w:t>
      </w:r>
      <w:r w:rsidRPr="00CB3A65">
        <w:t>result)</w:t>
      </w:r>
      <w:r>
        <w:t>—</w:t>
      </w:r>
    </w:p>
    <w:p w14:paraId="240E8A7C" w14:textId="77777777" w:rsidR="00C8258C" w:rsidRDefault="00C8258C" w:rsidP="00C8258C">
      <w:pPr>
        <w:pStyle w:val="N3"/>
      </w:pPr>
      <w:r w:rsidRPr="00CB3A65">
        <w:lastRenderedPageBreak/>
        <w:t>after</w:t>
      </w:r>
      <w:r w:rsidRPr="00FA6476">
        <w:t xml:space="preserve"> </w:t>
      </w:r>
      <w:r w:rsidRPr="00CB3A65">
        <w:t>paragraph</w:t>
      </w:r>
      <w:r w:rsidRPr="00FA6476">
        <w:t xml:space="preserve"> </w:t>
      </w:r>
      <w:r w:rsidRPr="00CB3A65">
        <w:t>(1)</w:t>
      </w:r>
      <w:r w:rsidRPr="00FA6476">
        <w:t xml:space="preserve"> </w:t>
      </w:r>
      <w:r w:rsidRPr="00CB3A65">
        <w:t>insert</w:t>
      </w:r>
      <w:r>
        <w:t>—</w:t>
      </w:r>
    </w:p>
    <w:p w14:paraId="5CE38B57" w14:textId="77777777" w:rsidR="00C8258C" w:rsidRDefault="00C8258C" w:rsidP="00C8258C">
      <w:pPr>
        <w:pStyle w:val="LQN2"/>
      </w:pPr>
      <w:r w:rsidRPr="00CB3A65">
        <w:fldChar w:fldCharType="begin"/>
      </w:r>
      <w:r w:rsidRPr="00CB3A65">
        <w:instrText xml:space="preserve"> SYMBOL 147 \* MERGEFORMAT </w:instrText>
      </w:r>
      <w:r w:rsidRPr="00CB3A65">
        <w:fldChar w:fldCharType="end"/>
      </w:r>
      <w:r>
        <w:t>(1A)</w:t>
      </w:r>
      <w:r w:rsidRPr="00FA6476">
        <w:t> </w:t>
      </w:r>
      <w:r w:rsidRPr="00CB3A65">
        <w:t>The</w:t>
      </w:r>
      <w:r w:rsidRPr="00FA6476">
        <w:t xml:space="preserve"> </w:t>
      </w:r>
      <w:r w:rsidRPr="00CB3A65">
        <w:t>declaration</w:t>
      </w:r>
      <w:r w:rsidRPr="00FA6476">
        <w:t xml:space="preserve"> </w:t>
      </w:r>
      <w:r w:rsidRPr="00CB3A65">
        <w:t>made</w:t>
      </w:r>
      <w:r w:rsidRPr="00FA6476">
        <w:t xml:space="preserve"> </w:t>
      </w:r>
      <w:r w:rsidRPr="00CB3A65">
        <w:t>by</w:t>
      </w:r>
      <w:r w:rsidRPr="00FA6476">
        <w:t xml:space="preserve"> </w:t>
      </w:r>
      <w:r w:rsidRPr="00CB3A65">
        <w:t>the</w:t>
      </w:r>
      <w:r w:rsidRPr="00FA6476">
        <w:t xml:space="preserve"> </w:t>
      </w:r>
      <w:r w:rsidRPr="00CB3A65">
        <w:t>returning</w:t>
      </w:r>
      <w:r w:rsidRPr="00FA6476">
        <w:t xml:space="preserve"> </w:t>
      </w:r>
      <w:r w:rsidRPr="00CB3A65">
        <w:t>officer</w:t>
      </w:r>
      <w:r w:rsidRPr="00FA6476">
        <w:t xml:space="preserve"> </w:t>
      </w:r>
      <w:r w:rsidRPr="00CB3A65">
        <w:t>in</w:t>
      </w:r>
      <w:r w:rsidRPr="00FA6476">
        <w:t xml:space="preserve"> </w:t>
      </w:r>
      <w:r w:rsidRPr="00CB3A65">
        <w:t>accordance</w:t>
      </w:r>
      <w:r w:rsidRPr="00FA6476">
        <w:t xml:space="preserve"> </w:t>
      </w:r>
      <w:r w:rsidRPr="00CB3A65">
        <w:t>with</w:t>
      </w:r>
      <w:r w:rsidRPr="00FA6476">
        <w:t xml:space="preserve"> </w:t>
      </w:r>
      <w:r w:rsidRPr="00CB3A65">
        <w:t>paragraph</w:t>
      </w:r>
      <w:r w:rsidRPr="00FA6476">
        <w:t xml:space="preserve"> </w:t>
      </w:r>
      <w:r w:rsidRPr="00CB3A65">
        <w:t>(1),</w:t>
      </w:r>
      <w:r w:rsidRPr="00FA6476">
        <w:t xml:space="preserve"> </w:t>
      </w:r>
      <w:r w:rsidRPr="00CB3A65">
        <w:t>must</w:t>
      </w:r>
      <w:r w:rsidRPr="00FA6476">
        <w:t xml:space="preserve"> </w:t>
      </w:r>
      <w:r w:rsidRPr="00CB3A65">
        <w:t>be</w:t>
      </w:r>
      <w:r w:rsidRPr="00FA6476">
        <w:t xml:space="preserve"> </w:t>
      </w:r>
      <w:r w:rsidRPr="00CB3A65">
        <w:t>made</w:t>
      </w:r>
      <w:r w:rsidRPr="00FA6476">
        <w:t xml:space="preserve"> </w:t>
      </w:r>
      <w:r w:rsidRPr="00CB3A65">
        <w:t>in</w:t>
      </w:r>
      <w:r w:rsidRPr="00FA6476">
        <w:t xml:space="preserve"> </w:t>
      </w:r>
      <w:r w:rsidRPr="00CB3A65">
        <w:t>Welsh</w:t>
      </w:r>
      <w:r w:rsidRPr="00FA6476">
        <w:t xml:space="preserve"> </w:t>
      </w:r>
      <w:r w:rsidRPr="00CB3A65">
        <w:t>and</w:t>
      </w:r>
      <w:r w:rsidRPr="00FA6476">
        <w:t xml:space="preserve"> </w:t>
      </w:r>
      <w:r w:rsidRPr="00CB3A65">
        <w:t>English.</w:t>
      </w:r>
      <w:r w:rsidRPr="00CB3A65">
        <w:fldChar w:fldCharType="begin"/>
      </w:r>
      <w:r w:rsidRPr="00CB3A65">
        <w:instrText xml:space="preserve"> SYMBOL 148 \* MERGEFORMAT </w:instrText>
      </w:r>
      <w:r w:rsidRPr="00CB3A65">
        <w:fldChar w:fldCharType="end"/>
      </w:r>
      <w:r>
        <w:t>;</w:t>
      </w:r>
    </w:p>
    <w:p w14:paraId="20656FB6" w14:textId="77777777" w:rsidR="00C8258C" w:rsidRDefault="00C8258C" w:rsidP="00C8258C">
      <w:pPr>
        <w:pStyle w:val="N3"/>
      </w:pPr>
      <w:r w:rsidRPr="00CB3A65">
        <w:t>in</w:t>
      </w:r>
      <w:r w:rsidRPr="00FA6476">
        <w:t xml:space="preserve"> </w:t>
      </w:r>
      <w:r w:rsidRPr="00CB3A65">
        <w:t>paragraph</w:t>
      </w:r>
      <w:r w:rsidRPr="00FA6476">
        <w:t xml:space="preserve"> </w:t>
      </w:r>
      <w:r w:rsidRPr="00CB3A65">
        <w:t>(3),</w:t>
      </w:r>
      <w:r w:rsidRPr="00FA6476">
        <w:t xml:space="preserve"> </w:t>
      </w:r>
      <w:r w:rsidRPr="00CB3A65">
        <w:t>in</w:t>
      </w:r>
      <w:r w:rsidRPr="00FA6476">
        <w:t xml:space="preserve"> </w:t>
      </w:r>
      <w:r w:rsidRPr="00CB3A65">
        <w:t>the</w:t>
      </w:r>
      <w:r w:rsidRPr="00FA6476">
        <w:t xml:space="preserve"> </w:t>
      </w:r>
      <w:r w:rsidRPr="00CB3A65">
        <w:t>opening</w:t>
      </w:r>
      <w:r w:rsidRPr="00FA6476">
        <w:t xml:space="preserve"> </w:t>
      </w:r>
      <w:r w:rsidRPr="00CB3A65">
        <w:t>words,</w:t>
      </w:r>
      <w:r w:rsidRPr="00FA6476">
        <w:t xml:space="preserve"> </w:t>
      </w:r>
      <w:r w:rsidRPr="00CB3A65">
        <w:t>after</w:t>
      </w:r>
      <w:r w:rsidRPr="00FA6476">
        <w:t xml:space="preserve"> </w:t>
      </w:r>
      <w:r w:rsidRPr="00CB3A65">
        <w:t>“notice”</w:t>
      </w:r>
      <w:r w:rsidRPr="00FA6476">
        <w:t xml:space="preserve"> </w:t>
      </w:r>
      <w:r w:rsidRPr="00CB3A65">
        <w:t>insert</w:t>
      </w:r>
      <w:r w:rsidRPr="00FA6476">
        <w:t xml:space="preserve"> </w:t>
      </w:r>
      <w:r w:rsidRPr="00CB3A65">
        <w:t>“,</w:t>
      </w:r>
      <w:r w:rsidRPr="00FA6476">
        <w:t xml:space="preserve"> </w:t>
      </w:r>
      <w:r w:rsidRPr="00CB3A65">
        <w:t>in</w:t>
      </w:r>
      <w:r w:rsidRPr="00FA6476">
        <w:t xml:space="preserve"> </w:t>
      </w:r>
      <w:r w:rsidRPr="00CB3A65">
        <w:t>Welsh</w:t>
      </w:r>
      <w:r w:rsidRPr="00FA6476">
        <w:t xml:space="preserve"> </w:t>
      </w:r>
      <w:r w:rsidRPr="00CB3A65">
        <w:t>and</w:t>
      </w:r>
      <w:r w:rsidRPr="00FA6476">
        <w:t xml:space="preserve"> </w:t>
      </w:r>
      <w:r w:rsidRPr="00CB3A65">
        <w:t>English,”;</w:t>
      </w:r>
    </w:p>
    <w:p w14:paraId="6E7B4A31" w14:textId="77777777" w:rsidR="00C8258C" w:rsidRDefault="00C8258C" w:rsidP="00C8258C">
      <w:pPr>
        <w:pStyle w:val="N3"/>
      </w:pPr>
      <w:r w:rsidRPr="00CB3A65">
        <w:t>after</w:t>
      </w:r>
      <w:r w:rsidRPr="00FA6476">
        <w:t xml:space="preserve"> </w:t>
      </w:r>
      <w:r w:rsidRPr="00CB3A65">
        <w:t>paragraph</w:t>
      </w:r>
      <w:r w:rsidRPr="00FA6476">
        <w:t xml:space="preserve"> </w:t>
      </w:r>
      <w:r w:rsidRPr="00CB3A65">
        <w:t>(3)</w:t>
      </w:r>
      <w:r w:rsidRPr="00FA6476">
        <w:t xml:space="preserve"> </w:t>
      </w:r>
      <w:r w:rsidRPr="00CB3A65">
        <w:t>insert</w:t>
      </w:r>
      <w:r>
        <w:t>—</w:t>
      </w:r>
    </w:p>
    <w:p w14:paraId="0ADA3908" w14:textId="77777777" w:rsidR="00C8258C" w:rsidRDefault="00C8258C" w:rsidP="00C8258C">
      <w:pPr>
        <w:pStyle w:val="LQN2"/>
      </w:pPr>
      <w:r w:rsidRPr="00CB3A65">
        <w:fldChar w:fldCharType="begin"/>
      </w:r>
      <w:r w:rsidRPr="00CB3A65">
        <w:instrText xml:space="preserve"> SYMBOL 147 \* MERGEFORMAT </w:instrText>
      </w:r>
      <w:r w:rsidRPr="00CB3A65">
        <w:fldChar w:fldCharType="end"/>
      </w:r>
      <w:r>
        <w:t>(4)</w:t>
      </w:r>
      <w:r w:rsidRPr="00FA6476">
        <w:t> </w:t>
      </w:r>
      <w:r w:rsidRPr="00CB3A65">
        <w:t>For</w:t>
      </w:r>
      <w:r w:rsidRPr="00FA6476">
        <w:t xml:space="preserve"> </w:t>
      </w:r>
      <w:r w:rsidRPr="00CB3A65">
        <w:t>the</w:t>
      </w:r>
      <w:r w:rsidRPr="00FA6476">
        <w:t xml:space="preserve"> </w:t>
      </w:r>
      <w:r w:rsidRPr="00CB3A65">
        <w:t>purposes</w:t>
      </w:r>
      <w:r w:rsidRPr="00FA6476">
        <w:t xml:space="preserve"> </w:t>
      </w:r>
      <w:r w:rsidRPr="00CB3A65">
        <w:t>of</w:t>
      </w:r>
      <w:r w:rsidRPr="00FA6476">
        <w:t xml:space="preserve"> </w:t>
      </w:r>
      <w:r w:rsidRPr="00CB3A65">
        <w:t>paragraphs</w:t>
      </w:r>
      <w:r w:rsidRPr="00FA6476">
        <w:t xml:space="preserve"> </w:t>
      </w:r>
      <w:r w:rsidRPr="00CB3A65">
        <w:t>(1)</w:t>
      </w:r>
      <w:r w:rsidRPr="00FA6476">
        <w:t xml:space="preserve"> </w:t>
      </w:r>
      <w:r w:rsidRPr="00CB3A65">
        <w:t>and</w:t>
      </w:r>
      <w:r w:rsidRPr="00FA6476">
        <w:t xml:space="preserve"> </w:t>
      </w:r>
      <w:r w:rsidRPr="00CB3A65">
        <w:t>(3),</w:t>
      </w:r>
      <w:r w:rsidRPr="00FA6476">
        <w:t xml:space="preserve"> </w:t>
      </w:r>
      <w:r w:rsidRPr="00CB3A65">
        <w:t>where</w:t>
      </w:r>
      <w:r w:rsidRPr="00FA6476">
        <w:t xml:space="preserve"> </w:t>
      </w:r>
      <w:r w:rsidRPr="00CB3A65">
        <w:t>the</w:t>
      </w:r>
      <w:r w:rsidRPr="00FA6476">
        <w:t xml:space="preserve"> </w:t>
      </w:r>
      <w:r w:rsidRPr="00CB3A65">
        <w:t>statement</w:t>
      </w:r>
      <w:r w:rsidRPr="00FA6476">
        <w:t xml:space="preserve"> </w:t>
      </w:r>
      <w:r w:rsidRPr="00CB3A65">
        <w:t>of</w:t>
      </w:r>
      <w:r w:rsidRPr="00FA6476">
        <w:t xml:space="preserve"> </w:t>
      </w:r>
      <w:r w:rsidRPr="00CB3A65">
        <w:t>persons</w:t>
      </w:r>
      <w:r w:rsidRPr="00FA6476">
        <w:t xml:space="preserve"> </w:t>
      </w:r>
      <w:r w:rsidRPr="00CB3A65">
        <w:t>nominated</w:t>
      </w:r>
      <w:r w:rsidRPr="00FA6476">
        <w:t xml:space="preserve"> </w:t>
      </w:r>
      <w:r w:rsidRPr="00CB3A65">
        <w:t>shows</w:t>
      </w:r>
      <w:r w:rsidRPr="00FA6476">
        <w:t xml:space="preserve"> </w:t>
      </w:r>
      <w:r w:rsidRPr="00CB3A65">
        <w:t>a</w:t>
      </w:r>
      <w:r w:rsidRPr="00FA6476">
        <w:t xml:space="preserve"> </w:t>
      </w:r>
      <w:r w:rsidRPr="00CB3A65">
        <w:t>candidate’s</w:t>
      </w:r>
      <w:r w:rsidRPr="00FA6476">
        <w:t xml:space="preserve"> </w:t>
      </w:r>
      <w:r w:rsidRPr="00CB3A65">
        <w:t>commonly</w:t>
      </w:r>
      <w:r w:rsidRPr="00FA6476">
        <w:t xml:space="preserve"> </w:t>
      </w:r>
      <w:r w:rsidRPr="00CB3A65">
        <w:t>used</w:t>
      </w:r>
      <w:r w:rsidRPr="00FA6476">
        <w:t xml:space="preserve"> </w:t>
      </w:r>
      <w:r w:rsidRPr="00CB3A65">
        <w:t>forenames</w:t>
      </w:r>
      <w:r w:rsidRPr="00FA6476">
        <w:t xml:space="preserve"> </w:t>
      </w:r>
      <w:r w:rsidRPr="00CB3A65">
        <w:t>or</w:t>
      </w:r>
      <w:r w:rsidRPr="00FA6476">
        <w:t xml:space="preserve"> </w:t>
      </w:r>
      <w:r w:rsidRPr="00CB3A65">
        <w:t>surnames,</w:t>
      </w:r>
      <w:r w:rsidRPr="00FA6476">
        <w:t xml:space="preserve"> </w:t>
      </w:r>
      <w:r w:rsidRPr="00CB3A65">
        <w:t>the</w:t>
      </w:r>
      <w:r w:rsidRPr="00FA6476">
        <w:t xml:space="preserve"> </w:t>
      </w:r>
      <w:r w:rsidRPr="00CB3A65">
        <w:t>returning</w:t>
      </w:r>
      <w:r w:rsidRPr="00FA6476">
        <w:t xml:space="preserve"> </w:t>
      </w:r>
      <w:r w:rsidRPr="00CB3A65">
        <w:t>officer</w:t>
      </w:r>
      <w:r w:rsidRPr="00FA6476">
        <w:t xml:space="preserve"> </w:t>
      </w:r>
      <w:r w:rsidRPr="00CB3A65">
        <w:t>may</w:t>
      </w:r>
      <w:r w:rsidRPr="00FA6476">
        <w:t xml:space="preserve"> </w:t>
      </w:r>
      <w:r w:rsidRPr="00CB3A65">
        <w:t>use</w:t>
      </w:r>
      <w:r w:rsidRPr="00FA6476">
        <w:t xml:space="preserve"> </w:t>
      </w:r>
      <w:r w:rsidRPr="00CB3A65">
        <w:t>those</w:t>
      </w:r>
      <w:r w:rsidRPr="00FA6476">
        <w:t xml:space="preserve"> </w:t>
      </w:r>
      <w:r w:rsidRPr="00CB3A65">
        <w:t>commonly</w:t>
      </w:r>
      <w:r w:rsidRPr="00FA6476">
        <w:t xml:space="preserve"> </w:t>
      </w:r>
      <w:r w:rsidRPr="00CB3A65">
        <w:t>used</w:t>
      </w:r>
      <w:r w:rsidRPr="00FA6476">
        <w:t xml:space="preserve"> </w:t>
      </w:r>
      <w:r w:rsidRPr="00CB3A65">
        <w:t>forenames</w:t>
      </w:r>
      <w:r w:rsidRPr="00FA6476">
        <w:t xml:space="preserve"> </w:t>
      </w:r>
      <w:r w:rsidRPr="00CB3A65">
        <w:t>or</w:t>
      </w:r>
      <w:r w:rsidRPr="00FA6476">
        <w:t xml:space="preserve"> </w:t>
      </w:r>
      <w:r w:rsidRPr="00CB3A65">
        <w:t>surnames</w:t>
      </w:r>
      <w:r w:rsidRPr="00FA6476">
        <w:t xml:space="preserve"> </w:t>
      </w:r>
      <w:r w:rsidRPr="00CB3A65">
        <w:t>to</w:t>
      </w:r>
      <w:r w:rsidRPr="00FA6476">
        <w:t xml:space="preserve"> </w:t>
      </w:r>
      <w:r w:rsidRPr="00CB3A65">
        <w:t>make</w:t>
      </w:r>
      <w:r w:rsidRPr="00FA6476">
        <w:t xml:space="preserve"> </w:t>
      </w:r>
      <w:r w:rsidRPr="00CB3A65">
        <w:t>the</w:t>
      </w:r>
      <w:r w:rsidRPr="00FA6476">
        <w:t xml:space="preserve"> </w:t>
      </w:r>
      <w:r>
        <w:t>declaration</w:t>
      </w:r>
      <w:r w:rsidRPr="00CB3A65">
        <w:t>,</w:t>
      </w:r>
      <w:r w:rsidRPr="00FA6476">
        <w:t xml:space="preserve"> </w:t>
      </w:r>
      <w:r w:rsidRPr="00CB3A65">
        <w:t>and</w:t>
      </w:r>
      <w:r w:rsidRPr="00FA6476">
        <w:t xml:space="preserve"> </w:t>
      </w:r>
      <w:r w:rsidRPr="00CB3A65">
        <w:t>give</w:t>
      </w:r>
      <w:r w:rsidRPr="00FA6476">
        <w:t xml:space="preserve"> </w:t>
      </w:r>
      <w:r w:rsidRPr="00CB3A65">
        <w:t>notice,</w:t>
      </w:r>
      <w:r w:rsidRPr="00FA6476">
        <w:t xml:space="preserve"> </w:t>
      </w:r>
      <w:r w:rsidRPr="00CB3A65">
        <w:t>of</w:t>
      </w:r>
      <w:r w:rsidRPr="00FA6476">
        <w:t xml:space="preserve"> </w:t>
      </w:r>
      <w:r w:rsidRPr="00CB3A65">
        <w:t>the</w:t>
      </w:r>
      <w:r w:rsidRPr="00FA6476">
        <w:t xml:space="preserve"> </w:t>
      </w:r>
      <w:r w:rsidRPr="00CB3A65">
        <w:t>election</w:t>
      </w:r>
      <w:r w:rsidRPr="00FA6476">
        <w:t xml:space="preserve"> </w:t>
      </w:r>
      <w:r w:rsidRPr="00CB3A65">
        <w:t>results.</w:t>
      </w:r>
      <w:r w:rsidRPr="00CB3A65">
        <w:fldChar w:fldCharType="begin"/>
      </w:r>
      <w:r w:rsidRPr="00CB3A65">
        <w:instrText xml:space="preserve"> SYMBOL 148 \* MERGEFORMAT </w:instrText>
      </w:r>
      <w:r w:rsidRPr="00CB3A65">
        <w:fldChar w:fldCharType="end"/>
      </w:r>
    </w:p>
    <w:p w14:paraId="70CAABDD" w14:textId="77777777" w:rsidR="00C8258C" w:rsidRDefault="00C8258C" w:rsidP="00C8258C">
      <w:pPr>
        <w:pStyle w:val="N1"/>
        <w:tabs>
          <w:tab w:val="num" w:pos="360"/>
        </w:tabs>
        <w:ind w:left="0"/>
      </w:pPr>
      <w:r w:rsidRPr="00FA6476">
        <w:t> </w:t>
      </w:r>
      <w:r w:rsidRPr="00CB3A65">
        <w:t>In</w:t>
      </w:r>
      <w:r w:rsidRPr="00FA6476">
        <w:t xml:space="preserve"> </w:t>
      </w:r>
      <w:r w:rsidRPr="00CB3A65">
        <w:t>rule</w:t>
      </w:r>
      <w:r w:rsidRPr="00FA6476">
        <w:t xml:space="preserve"> </w:t>
      </w:r>
      <w:r w:rsidRPr="00CB3A65">
        <w:t>62</w:t>
      </w:r>
      <w:r w:rsidRPr="00FA6476">
        <w:t xml:space="preserve"> </w:t>
      </w:r>
      <w:r w:rsidRPr="00CB3A65">
        <w:t>(delivery</w:t>
      </w:r>
      <w:r w:rsidRPr="00FA6476">
        <w:t xml:space="preserve"> </w:t>
      </w:r>
      <w:r w:rsidRPr="00CB3A65">
        <w:t>of</w:t>
      </w:r>
      <w:r w:rsidRPr="00FA6476">
        <w:t xml:space="preserve"> </w:t>
      </w:r>
      <w:r w:rsidRPr="00CB3A65">
        <w:t>documents</w:t>
      </w:r>
      <w:r w:rsidRPr="00FA6476">
        <w:t xml:space="preserve"> </w:t>
      </w:r>
      <w:r w:rsidRPr="00CB3A65">
        <w:t>to</w:t>
      </w:r>
      <w:r w:rsidRPr="00FA6476">
        <w:t xml:space="preserve"> </w:t>
      </w:r>
      <w:r w:rsidRPr="00CB3A65">
        <w:t>registration</w:t>
      </w:r>
      <w:r w:rsidRPr="00FA6476">
        <w:t xml:space="preserve"> </w:t>
      </w:r>
      <w:r w:rsidRPr="00CB3A65">
        <w:t>officer</w:t>
      </w:r>
      <w:r w:rsidRPr="00FA6476">
        <w:t xml:space="preserve"> </w:t>
      </w:r>
      <w:r w:rsidRPr="00CB3A65">
        <w:t>at</w:t>
      </w:r>
      <w:r w:rsidRPr="00FA6476">
        <w:t xml:space="preserve"> </w:t>
      </w:r>
      <w:r w:rsidRPr="00CB3A65">
        <w:t>contested</w:t>
      </w:r>
      <w:r w:rsidRPr="00FA6476">
        <w:t xml:space="preserve"> </w:t>
      </w:r>
      <w:r w:rsidRPr="00CB3A65">
        <w:t>elections)—</w:t>
      </w:r>
    </w:p>
    <w:p w14:paraId="2A3033D3" w14:textId="77777777" w:rsidR="00C8258C" w:rsidRDefault="00C8258C" w:rsidP="00C8258C">
      <w:pPr>
        <w:pStyle w:val="N3"/>
      </w:pPr>
      <w:r w:rsidRPr="00CB3A65">
        <w:t>in</w:t>
      </w:r>
      <w:r w:rsidRPr="00FA6476">
        <w:t xml:space="preserve"> </w:t>
      </w:r>
      <w:r w:rsidRPr="00CB3A65">
        <w:t>paragraph</w:t>
      </w:r>
      <w:r w:rsidRPr="00FA6476">
        <w:t xml:space="preserve"> </w:t>
      </w:r>
      <w:r w:rsidRPr="00CB3A65">
        <w:t>(2),</w:t>
      </w:r>
      <w:r w:rsidRPr="00FA6476">
        <w:t xml:space="preserve"> </w:t>
      </w:r>
      <w:r w:rsidRPr="00CB3A65">
        <w:t>in</w:t>
      </w:r>
      <w:r w:rsidRPr="00FA6476">
        <w:t xml:space="preserve"> </w:t>
      </w:r>
      <w:r w:rsidRPr="00CB3A65">
        <w:t>the</w:t>
      </w:r>
      <w:r w:rsidRPr="00FA6476">
        <w:t xml:space="preserve"> </w:t>
      </w:r>
      <w:r w:rsidRPr="00CB3A65">
        <w:t>opening</w:t>
      </w:r>
      <w:r w:rsidRPr="00FA6476">
        <w:t xml:space="preserve"> </w:t>
      </w:r>
      <w:r w:rsidRPr="00CB3A65">
        <w:t>words,</w:t>
      </w:r>
      <w:r w:rsidRPr="00FA6476">
        <w:t xml:space="preserve"> </w:t>
      </w:r>
      <w:r w:rsidRPr="00CB3A65">
        <w:t>after</w:t>
      </w:r>
      <w:r w:rsidRPr="00FA6476">
        <w:t xml:space="preserve"> </w:t>
      </w:r>
      <w:r w:rsidRPr="00CB3A65">
        <w:t>“must”</w:t>
      </w:r>
      <w:r w:rsidRPr="00FA6476">
        <w:t xml:space="preserve"> </w:t>
      </w:r>
      <w:r w:rsidRPr="00CB3A65">
        <w:t>insert</w:t>
      </w:r>
      <w:r w:rsidRPr="00FA6476">
        <w:t xml:space="preserve"> </w:t>
      </w:r>
      <w:r w:rsidRPr="00CB3A65">
        <w:t>“securely”</w:t>
      </w:r>
      <w:r>
        <w:t>;</w:t>
      </w:r>
    </w:p>
    <w:p w14:paraId="1640E6EB" w14:textId="77777777" w:rsidR="00C8258C" w:rsidRDefault="00C8258C" w:rsidP="00C8258C">
      <w:pPr>
        <w:pStyle w:val="N3"/>
      </w:pPr>
      <w:r w:rsidRPr="00441303">
        <w:t>after</w:t>
      </w:r>
      <w:r w:rsidRPr="00FA6476">
        <w:t xml:space="preserve"> </w:t>
      </w:r>
      <w:r w:rsidRPr="00441303">
        <w:t>paragraph</w:t>
      </w:r>
      <w:r w:rsidRPr="00FA6476">
        <w:t xml:space="preserve"> </w:t>
      </w:r>
      <w:r w:rsidRPr="00441303">
        <w:t>(2)</w:t>
      </w:r>
      <w:r w:rsidRPr="00FA6476">
        <w:t xml:space="preserve"> </w:t>
      </w:r>
      <w:r w:rsidRPr="00441303">
        <w:t>insert</w:t>
      </w:r>
      <w:r>
        <w:t>—</w:t>
      </w:r>
    </w:p>
    <w:p w14:paraId="52E780DD" w14:textId="77777777" w:rsidR="00C8258C" w:rsidRDefault="00C8258C" w:rsidP="00C8258C">
      <w:pPr>
        <w:pStyle w:val="LQN2"/>
      </w:pPr>
      <w:r w:rsidRPr="00441303">
        <w:fldChar w:fldCharType="begin"/>
      </w:r>
      <w:r w:rsidRPr="00441303">
        <w:instrText xml:space="preserve"> SYMBOL 147 \* MERGEFORMAT </w:instrText>
      </w:r>
      <w:r w:rsidRPr="00441303">
        <w:fldChar w:fldCharType="end"/>
      </w:r>
      <w:r>
        <w:t>(3)</w:t>
      </w:r>
      <w:r w:rsidRPr="00FA6476">
        <w:t> </w:t>
      </w:r>
      <w:r>
        <w:t>In</w:t>
      </w:r>
      <w:r w:rsidRPr="00FA6476">
        <w:t xml:space="preserve"> </w:t>
      </w:r>
      <w:r>
        <w:t>relation</w:t>
      </w:r>
      <w:r w:rsidRPr="00FA6476">
        <w:t xml:space="preserve"> </w:t>
      </w:r>
      <w:r>
        <w:t>to</w:t>
      </w:r>
      <w:r w:rsidRPr="00FA6476">
        <w:t xml:space="preserve"> </w:t>
      </w:r>
      <w:r>
        <w:t>each</w:t>
      </w:r>
      <w:r w:rsidRPr="00FA6476">
        <w:t xml:space="preserve"> </w:t>
      </w:r>
      <w:r>
        <w:t>packet,</w:t>
      </w:r>
      <w:r w:rsidRPr="00FA6476">
        <w:t xml:space="preserve"> </w:t>
      </w:r>
      <w:r>
        <w:t>the</w:t>
      </w:r>
      <w:r w:rsidRPr="00FA6476">
        <w:t xml:space="preserve"> </w:t>
      </w:r>
      <w:r>
        <w:t>returning</w:t>
      </w:r>
      <w:r w:rsidRPr="00FA6476">
        <w:t xml:space="preserve"> </w:t>
      </w:r>
      <w:r>
        <w:t>officer</w:t>
      </w:r>
      <w:r w:rsidRPr="00FA6476">
        <w:t xml:space="preserve"> </w:t>
      </w:r>
      <w:r>
        <w:t>must</w:t>
      </w:r>
      <w:r w:rsidRPr="00FA6476">
        <w:t xml:space="preserve"> </w:t>
      </w:r>
      <w:r>
        <w:t>provide—</w:t>
      </w:r>
    </w:p>
    <w:p w14:paraId="164780AB" w14:textId="77777777" w:rsidR="00C8258C" w:rsidRDefault="00C8258C" w:rsidP="00C8258C">
      <w:pPr>
        <w:pStyle w:val="LQN3"/>
      </w:pPr>
      <w:r>
        <w:t>(a)</w:t>
      </w:r>
      <w:r w:rsidRPr="00FA6476">
        <w:tab/>
      </w:r>
      <w:r>
        <w:t>a</w:t>
      </w:r>
      <w:r w:rsidRPr="00FA6476">
        <w:t xml:space="preserve"> </w:t>
      </w:r>
      <w:r>
        <w:t>description</w:t>
      </w:r>
      <w:r w:rsidRPr="00FA6476">
        <w:t xml:space="preserve"> </w:t>
      </w:r>
      <w:r>
        <w:t>of</w:t>
      </w:r>
      <w:r w:rsidRPr="00FA6476">
        <w:t xml:space="preserve"> </w:t>
      </w:r>
      <w:r>
        <w:t>the</w:t>
      </w:r>
      <w:r w:rsidRPr="00FA6476">
        <w:t xml:space="preserve"> </w:t>
      </w:r>
      <w:r>
        <w:t>contents</w:t>
      </w:r>
      <w:r w:rsidRPr="00FA6476">
        <w:t xml:space="preserve"> </w:t>
      </w:r>
      <w:r>
        <w:t>of</w:t>
      </w:r>
      <w:r w:rsidRPr="00FA6476">
        <w:t xml:space="preserve"> </w:t>
      </w:r>
      <w:r>
        <w:t>the</w:t>
      </w:r>
      <w:r w:rsidRPr="00FA6476">
        <w:t xml:space="preserve"> </w:t>
      </w:r>
      <w:r>
        <w:t>packet,</w:t>
      </w:r>
    </w:p>
    <w:p w14:paraId="501FE68E" w14:textId="77777777" w:rsidR="00C8258C" w:rsidRDefault="00C8258C" w:rsidP="00C8258C">
      <w:pPr>
        <w:pStyle w:val="LQN3"/>
      </w:pPr>
      <w:r>
        <w:t>(b)</w:t>
      </w:r>
      <w:r w:rsidRPr="00FA6476">
        <w:tab/>
      </w:r>
      <w:r>
        <w:t>the</w:t>
      </w:r>
      <w:r w:rsidRPr="00FA6476">
        <w:t xml:space="preserve"> </w:t>
      </w:r>
      <w:r>
        <w:t>date</w:t>
      </w:r>
      <w:r w:rsidRPr="00FA6476">
        <w:t xml:space="preserve"> </w:t>
      </w:r>
      <w:r>
        <w:t>of</w:t>
      </w:r>
      <w:r w:rsidRPr="00FA6476">
        <w:t xml:space="preserve"> </w:t>
      </w:r>
      <w:r>
        <w:t>election</w:t>
      </w:r>
      <w:r w:rsidRPr="00FA6476">
        <w:t xml:space="preserve"> </w:t>
      </w:r>
      <w:r>
        <w:t>to</w:t>
      </w:r>
      <w:r w:rsidRPr="00FA6476">
        <w:t xml:space="preserve"> </w:t>
      </w:r>
      <w:r>
        <w:t>which</w:t>
      </w:r>
      <w:r w:rsidRPr="00FA6476">
        <w:t xml:space="preserve"> </w:t>
      </w:r>
      <w:r>
        <w:t>the</w:t>
      </w:r>
      <w:r w:rsidRPr="00FA6476">
        <w:t xml:space="preserve"> </w:t>
      </w:r>
      <w:r>
        <w:t>packet</w:t>
      </w:r>
      <w:r w:rsidRPr="00FA6476">
        <w:t xml:space="preserve"> </w:t>
      </w:r>
      <w:r>
        <w:t>relates,</w:t>
      </w:r>
      <w:r w:rsidRPr="00FA6476">
        <w:t xml:space="preserve"> </w:t>
      </w:r>
      <w:r>
        <w:t>and</w:t>
      </w:r>
    </w:p>
    <w:p w14:paraId="72DCA588" w14:textId="77777777" w:rsidR="00C8258C" w:rsidRDefault="00C8258C" w:rsidP="00C8258C">
      <w:pPr>
        <w:pStyle w:val="LQN3"/>
      </w:pPr>
      <w:r>
        <w:t>(c)</w:t>
      </w:r>
      <w:r w:rsidRPr="00FA6476">
        <w:tab/>
      </w:r>
      <w:r>
        <w:t>the</w:t>
      </w:r>
      <w:r w:rsidRPr="00FA6476">
        <w:t xml:space="preserve"> </w:t>
      </w:r>
      <w:r>
        <w:t>name</w:t>
      </w:r>
      <w:r w:rsidRPr="00FA6476">
        <w:t xml:space="preserve"> </w:t>
      </w:r>
      <w:r>
        <w:t>of</w:t>
      </w:r>
      <w:r w:rsidRPr="00FA6476">
        <w:t xml:space="preserve"> </w:t>
      </w:r>
      <w:r>
        <w:t>the</w:t>
      </w:r>
      <w:r w:rsidRPr="00FA6476">
        <w:t xml:space="preserve"> </w:t>
      </w:r>
      <w:r>
        <w:t>electoral</w:t>
      </w:r>
      <w:r w:rsidRPr="00FA6476">
        <w:t xml:space="preserve"> </w:t>
      </w:r>
      <w:r>
        <w:t>area</w:t>
      </w:r>
      <w:r w:rsidRPr="00FA6476">
        <w:t xml:space="preserve"> </w:t>
      </w:r>
      <w:r>
        <w:t>for</w:t>
      </w:r>
      <w:r w:rsidRPr="00FA6476">
        <w:t xml:space="preserve"> </w:t>
      </w:r>
      <w:r>
        <w:t>which</w:t>
      </w:r>
      <w:r w:rsidRPr="00FA6476">
        <w:t xml:space="preserve"> </w:t>
      </w:r>
      <w:r>
        <w:t>the</w:t>
      </w:r>
      <w:r w:rsidRPr="00FA6476">
        <w:t xml:space="preserve"> </w:t>
      </w:r>
      <w:r>
        <w:t>election</w:t>
      </w:r>
      <w:r w:rsidRPr="00FA6476">
        <w:t xml:space="preserve"> </w:t>
      </w:r>
      <w:r>
        <w:t>was</w:t>
      </w:r>
      <w:r w:rsidRPr="00FA6476">
        <w:t xml:space="preserve"> </w:t>
      </w:r>
      <w:r>
        <w:t>held.</w:t>
      </w:r>
    </w:p>
    <w:p w14:paraId="15C74B58" w14:textId="77777777" w:rsidR="00C8258C" w:rsidRDefault="00C8258C" w:rsidP="00C8258C">
      <w:pPr>
        <w:pStyle w:val="LQN2"/>
      </w:pPr>
      <w:r>
        <w:t>(4)</w:t>
      </w:r>
      <w:r w:rsidRPr="00FA6476">
        <w:t> </w:t>
      </w:r>
      <w:r>
        <w:t>The</w:t>
      </w:r>
      <w:r w:rsidRPr="00FA6476">
        <w:t xml:space="preserve"> </w:t>
      </w:r>
      <w:r>
        <w:t>registration</w:t>
      </w:r>
      <w:r w:rsidRPr="00FA6476">
        <w:t xml:space="preserve"> </w:t>
      </w:r>
      <w:r>
        <w:t>officer</w:t>
      </w:r>
      <w:r w:rsidRPr="00FA6476">
        <w:t xml:space="preserve"> </w:t>
      </w:r>
      <w:r>
        <w:t>must</w:t>
      </w:r>
      <w:r w:rsidRPr="00FA6476">
        <w:t xml:space="preserve"> </w:t>
      </w:r>
      <w:r>
        <w:t>make</w:t>
      </w:r>
      <w:r w:rsidRPr="00FA6476">
        <w:t xml:space="preserve"> </w:t>
      </w:r>
      <w:r>
        <w:t>arrangements</w:t>
      </w:r>
      <w:r w:rsidRPr="00FA6476">
        <w:t xml:space="preserve"> </w:t>
      </w:r>
      <w:r>
        <w:t>to—</w:t>
      </w:r>
    </w:p>
    <w:p w14:paraId="19A2290A" w14:textId="77777777" w:rsidR="00C8258C" w:rsidRDefault="00C8258C" w:rsidP="00C8258C">
      <w:pPr>
        <w:pStyle w:val="LQN3"/>
      </w:pPr>
      <w:r>
        <w:t>(a)</w:t>
      </w:r>
      <w:r w:rsidRPr="00FA6476">
        <w:tab/>
      </w:r>
      <w:r>
        <w:t>securely</w:t>
      </w:r>
      <w:r w:rsidRPr="00FA6476">
        <w:t xml:space="preserve"> </w:t>
      </w:r>
      <w:r>
        <w:t>store</w:t>
      </w:r>
      <w:r w:rsidRPr="00FA6476">
        <w:t xml:space="preserve"> </w:t>
      </w:r>
      <w:r>
        <w:t>all</w:t>
      </w:r>
      <w:r w:rsidRPr="00FA6476">
        <w:t xml:space="preserve"> </w:t>
      </w:r>
      <w:r>
        <w:t>documents</w:t>
      </w:r>
      <w:r w:rsidRPr="00FA6476">
        <w:t xml:space="preserve"> </w:t>
      </w:r>
      <w:r>
        <w:t>received</w:t>
      </w:r>
      <w:r w:rsidRPr="00FA6476">
        <w:t xml:space="preserve"> </w:t>
      </w:r>
      <w:r>
        <w:t>in</w:t>
      </w:r>
      <w:r w:rsidRPr="00FA6476">
        <w:t xml:space="preserve"> </w:t>
      </w:r>
      <w:r>
        <w:t>accordance</w:t>
      </w:r>
      <w:r w:rsidRPr="00FA6476">
        <w:t xml:space="preserve"> </w:t>
      </w:r>
      <w:r>
        <w:t>with</w:t>
      </w:r>
      <w:r w:rsidRPr="00FA6476">
        <w:t xml:space="preserve"> </w:t>
      </w:r>
      <w:r>
        <w:t>this</w:t>
      </w:r>
      <w:r w:rsidRPr="00FA6476">
        <w:t xml:space="preserve"> </w:t>
      </w:r>
      <w:r>
        <w:t>rule,</w:t>
      </w:r>
      <w:r w:rsidRPr="00FA6476">
        <w:t xml:space="preserve"> </w:t>
      </w:r>
      <w:r>
        <w:t>and</w:t>
      </w:r>
    </w:p>
    <w:p w14:paraId="7D0D35B4" w14:textId="77777777" w:rsidR="00C8258C" w:rsidRDefault="00C8258C" w:rsidP="00C8258C">
      <w:pPr>
        <w:pStyle w:val="LQN3"/>
      </w:pPr>
      <w:r>
        <w:t>(b)</w:t>
      </w:r>
      <w:r w:rsidRPr="00FA6476">
        <w:tab/>
      </w:r>
      <w:r>
        <w:t>prevent</w:t>
      </w:r>
      <w:r w:rsidRPr="00FA6476">
        <w:t xml:space="preserve"> </w:t>
      </w:r>
      <w:r>
        <w:t>any</w:t>
      </w:r>
      <w:r w:rsidRPr="00FA6476">
        <w:t xml:space="preserve"> </w:t>
      </w:r>
      <w:r>
        <w:t>unauthorised</w:t>
      </w:r>
      <w:r w:rsidRPr="00FA6476">
        <w:t xml:space="preserve"> </w:t>
      </w:r>
      <w:r>
        <w:t>access</w:t>
      </w:r>
      <w:r w:rsidRPr="00FA6476">
        <w:t xml:space="preserve"> </w:t>
      </w:r>
      <w:r>
        <w:t>to</w:t>
      </w:r>
      <w:r w:rsidRPr="00FA6476">
        <w:t xml:space="preserve"> </w:t>
      </w:r>
      <w:r>
        <w:t>those</w:t>
      </w:r>
      <w:r w:rsidRPr="00FA6476">
        <w:t xml:space="preserve"> </w:t>
      </w:r>
      <w:r>
        <w:t>documents.</w:t>
      </w:r>
      <w:r w:rsidRPr="00441303">
        <w:fldChar w:fldCharType="begin"/>
      </w:r>
      <w:r w:rsidRPr="00441303">
        <w:instrText xml:space="preserve"> SYMBOL 148 \* MERGEFORMAT </w:instrText>
      </w:r>
      <w:r w:rsidRPr="00441303">
        <w:fldChar w:fldCharType="end"/>
      </w:r>
    </w:p>
    <w:p w14:paraId="7ED228C2"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1</w:t>
      </w:r>
      <w:r w:rsidRPr="00FA6476">
        <w:t xml:space="preserve"> </w:t>
      </w:r>
      <w:r>
        <w:t>(</w:t>
      </w:r>
      <w:r w:rsidRPr="001461DE">
        <w:t>form</w:t>
      </w:r>
      <w:r w:rsidRPr="00FA6476">
        <w:t xml:space="preserve"> </w:t>
      </w:r>
      <w:r w:rsidRPr="001461DE">
        <w:t>of</w:t>
      </w:r>
      <w:r w:rsidRPr="00FA6476">
        <w:t xml:space="preserve"> </w:t>
      </w:r>
      <w:r w:rsidRPr="001461DE">
        <w:t>nomination</w:t>
      </w:r>
      <w:r w:rsidRPr="00FA6476">
        <w:t xml:space="preserve"> </w:t>
      </w:r>
      <w:r w:rsidRPr="001461DE">
        <w:t>paper),</w:t>
      </w:r>
      <w:r w:rsidRPr="00FA6476">
        <w:t xml:space="preserve"> </w:t>
      </w:r>
      <w:r w:rsidRPr="001461DE">
        <w:t>for</w:t>
      </w:r>
      <w:r w:rsidRPr="00FA6476">
        <w:t xml:space="preserve"> </w:t>
      </w:r>
      <w:r w:rsidRPr="001461DE">
        <w:t>the</w:t>
      </w:r>
      <w:r w:rsidRPr="00FA6476">
        <w:t xml:space="preserve"> </w:t>
      </w:r>
      <w:r w:rsidRPr="001461DE">
        <w:t>table</w:t>
      </w:r>
      <w:r w:rsidRPr="00FA6476">
        <w:t xml:space="preserve"> </w:t>
      </w:r>
      <w:r w:rsidRPr="001461DE">
        <w:t>in</w:t>
      </w:r>
      <w:r w:rsidRPr="00FA6476">
        <w:t xml:space="preserve"> </w:t>
      </w:r>
      <w:r w:rsidRPr="001461DE">
        <w:t>section</w:t>
      </w:r>
      <w:r w:rsidRPr="00FA6476">
        <w:t xml:space="preserve"> </w:t>
      </w:r>
      <w:r w:rsidRPr="001461DE">
        <w:t>4</w:t>
      </w:r>
      <w:r w:rsidRPr="00FA6476">
        <w:t xml:space="preserve"> </w:t>
      </w:r>
      <w:r w:rsidRPr="001461DE">
        <w:t>(candidate’s</w:t>
      </w:r>
      <w:r w:rsidRPr="00FA6476">
        <w:t xml:space="preserve"> </w:t>
      </w:r>
      <w:r w:rsidRPr="001461DE">
        <w:t>statement</w:t>
      </w:r>
      <w:r w:rsidRPr="00FA6476">
        <w:t xml:space="preserve"> </w:t>
      </w:r>
      <w:r w:rsidRPr="001461DE">
        <w:t>of</w:t>
      </w:r>
      <w:r w:rsidRPr="00FA6476">
        <w:t xml:space="preserve"> </w:t>
      </w:r>
      <w:r w:rsidRPr="001461DE">
        <w:t>party</w:t>
      </w:r>
      <w:r w:rsidRPr="00FA6476">
        <w:t xml:space="preserve"> </w:t>
      </w:r>
      <w:r w:rsidRPr="001461DE">
        <w:t>membership)</w:t>
      </w:r>
      <w:r w:rsidRPr="00FA6476">
        <w:t xml:space="preserve"> </w:t>
      </w:r>
      <w:r w:rsidRPr="001461DE">
        <w:t>substitute</w:t>
      </w:r>
      <w:r>
        <w:t>—</w:t>
      </w:r>
    </w:p>
    <w:p w14:paraId="5F7289BE" w14:textId="77777777" w:rsidR="00C8258C" w:rsidRPr="001461DE" w:rsidRDefault="00C8258C" w:rsidP="00C8258C">
      <w:pPr>
        <w:pStyle w:val="LQT2"/>
      </w:pPr>
      <w:r w:rsidRPr="001461DE">
        <w:fldChar w:fldCharType="begin"/>
      </w:r>
      <w:r w:rsidRPr="001461DE">
        <w:instrText xml:space="preserve"> SYMBOL 147 \* MERGEFORMAT </w:instrText>
      </w:r>
      <w:r w:rsidRPr="001461DE">
        <w:fldChar w:fldCharType="end"/>
      </w:r>
    </w:p>
    <w:tbl>
      <w:tblPr>
        <w:tblW w:w="4299" w:type="dxa"/>
        <w:tblInd w:w="1134" w:type="dxa"/>
        <w:tblLayout w:type="fixed"/>
        <w:tblLook w:val="0000" w:firstRow="0" w:lastRow="0" w:firstColumn="0" w:lastColumn="0" w:noHBand="0" w:noVBand="0"/>
      </w:tblPr>
      <w:tblGrid>
        <w:gridCol w:w="1433"/>
        <w:gridCol w:w="1433"/>
        <w:gridCol w:w="1433"/>
      </w:tblGrid>
      <w:tr w:rsidR="00C8258C" w:rsidRPr="001461DE" w14:paraId="0D54DF09" w14:textId="77777777" w:rsidTr="00BC528C">
        <w:tc>
          <w:tcPr>
            <w:tcW w:w="1433" w:type="dxa"/>
            <w:tcBorders>
              <w:top w:val="single" w:sz="4" w:space="0" w:color="auto"/>
              <w:left w:val="single" w:sz="4" w:space="0" w:color="auto"/>
              <w:bottom w:val="single" w:sz="4" w:space="0" w:color="auto"/>
              <w:right w:val="single" w:sz="4" w:space="0" w:color="auto"/>
            </w:tcBorders>
          </w:tcPr>
          <w:p w14:paraId="481B342F" w14:textId="77777777" w:rsidR="00C8258C" w:rsidRDefault="00C8258C" w:rsidP="00BC528C">
            <w:pPr>
              <w:pStyle w:val="ColumnHeader"/>
              <w:rPr>
                <w:b/>
                <w:bCs/>
                <w:i w:val="0"/>
                <w:iCs/>
              </w:rPr>
            </w:pPr>
            <w:r w:rsidRPr="001461DE">
              <w:rPr>
                <w:b/>
                <w:bCs/>
                <w:i w:val="0"/>
                <w:iCs/>
              </w:rPr>
              <w:t>Registered</w:t>
            </w:r>
            <w:r w:rsidRPr="00FA6476">
              <w:rPr>
                <w:b/>
                <w:bCs/>
                <w:i w:val="0"/>
                <w:iCs/>
              </w:rPr>
              <w:t xml:space="preserve"> </w:t>
            </w:r>
            <w:r w:rsidRPr="001461DE">
              <w:rPr>
                <w:b/>
                <w:bCs/>
                <w:i w:val="0"/>
                <w:iCs/>
              </w:rPr>
              <w:t>name</w:t>
            </w:r>
            <w:r w:rsidRPr="00FA6476">
              <w:rPr>
                <w:b/>
                <w:bCs/>
                <w:i w:val="0"/>
                <w:iCs/>
              </w:rPr>
              <w:t xml:space="preserve"> </w:t>
            </w:r>
            <w:r w:rsidRPr="001461DE">
              <w:rPr>
                <w:b/>
                <w:bCs/>
                <w:i w:val="0"/>
                <w:iCs/>
              </w:rPr>
              <w:t>or</w:t>
            </w:r>
            <w:r w:rsidRPr="00FA6476">
              <w:rPr>
                <w:b/>
                <w:bCs/>
                <w:i w:val="0"/>
                <w:iCs/>
              </w:rPr>
              <w:t xml:space="preserve"> </w:t>
            </w:r>
            <w:r w:rsidRPr="001461DE">
              <w:rPr>
                <w:b/>
                <w:bCs/>
                <w:i w:val="0"/>
                <w:iCs/>
              </w:rPr>
              <w:t>names</w:t>
            </w:r>
            <w:r w:rsidRPr="00FA6476">
              <w:rPr>
                <w:b/>
                <w:bCs/>
                <w:i w:val="0"/>
                <w:iCs/>
              </w:rPr>
              <w:t xml:space="preserve"> </w:t>
            </w:r>
            <w:r w:rsidRPr="001461DE">
              <w:rPr>
                <w:b/>
                <w:bCs/>
                <w:i w:val="0"/>
                <w:iCs/>
              </w:rPr>
              <w:t>of</w:t>
            </w:r>
          </w:p>
          <w:p w14:paraId="56ADDA12" w14:textId="77777777" w:rsidR="00C8258C" w:rsidRPr="001461DE" w:rsidRDefault="00C8258C" w:rsidP="00BC528C">
            <w:pPr>
              <w:pStyle w:val="ColumnHeader"/>
              <w:rPr>
                <w:i w:val="0"/>
                <w:iCs/>
              </w:rPr>
            </w:pPr>
            <w:r w:rsidRPr="001461DE">
              <w:rPr>
                <w:b/>
                <w:bCs/>
                <w:i w:val="0"/>
                <w:iCs/>
              </w:rPr>
              <w:t>each</w:t>
            </w:r>
            <w:r w:rsidRPr="00FA6476">
              <w:rPr>
                <w:b/>
                <w:bCs/>
                <w:i w:val="0"/>
                <w:iCs/>
              </w:rPr>
              <w:t xml:space="preserve"> </w:t>
            </w:r>
            <w:r w:rsidRPr="001461DE">
              <w:rPr>
                <w:b/>
                <w:bCs/>
                <w:i w:val="0"/>
                <w:iCs/>
              </w:rPr>
              <w:t>registered</w:t>
            </w:r>
            <w:r w:rsidRPr="00FA6476">
              <w:rPr>
                <w:b/>
                <w:bCs/>
                <w:i w:val="0"/>
                <w:iCs/>
              </w:rPr>
              <w:t xml:space="preserve"> </w:t>
            </w:r>
            <w:r w:rsidRPr="001461DE">
              <w:rPr>
                <w:b/>
                <w:bCs/>
                <w:i w:val="0"/>
                <w:iCs/>
              </w:rPr>
              <w:t>political</w:t>
            </w:r>
            <w:r w:rsidRPr="00FA6476">
              <w:rPr>
                <w:b/>
                <w:bCs/>
                <w:i w:val="0"/>
                <w:iCs/>
              </w:rPr>
              <w:t xml:space="preserve"> </w:t>
            </w:r>
            <w:r w:rsidRPr="001461DE">
              <w:rPr>
                <w:b/>
                <w:bCs/>
                <w:i w:val="0"/>
                <w:iCs/>
              </w:rPr>
              <w:t>party</w:t>
            </w:r>
          </w:p>
        </w:tc>
        <w:tc>
          <w:tcPr>
            <w:tcW w:w="2866" w:type="dxa"/>
            <w:gridSpan w:val="2"/>
            <w:tcBorders>
              <w:top w:val="single" w:sz="4" w:space="0" w:color="auto"/>
              <w:left w:val="single" w:sz="4" w:space="0" w:color="auto"/>
              <w:bottom w:val="single" w:sz="4" w:space="0" w:color="auto"/>
              <w:right w:val="single" w:sz="4" w:space="0" w:color="auto"/>
            </w:tcBorders>
          </w:tcPr>
          <w:p w14:paraId="6693CD10" w14:textId="77777777" w:rsidR="00C8258C" w:rsidRDefault="00C8258C" w:rsidP="00BC528C">
            <w:pPr>
              <w:pStyle w:val="ColumnHeader"/>
              <w:rPr>
                <w:b/>
                <w:bCs/>
                <w:i w:val="0"/>
                <w:iCs/>
              </w:rPr>
            </w:pPr>
            <w:r w:rsidRPr="001461DE">
              <w:rPr>
                <w:b/>
                <w:bCs/>
                <w:i w:val="0"/>
                <w:iCs/>
              </w:rPr>
              <w:t>The</w:t>
            </w:r>
            <w:r w:rsidRPr="00FA6476">
              <w:rPr>
                <w:b/>
                <w:bCs/>
                <w:i w:val="0"/>
                <w:iCs/>
              </w:rPr>
              <w:t xml:space="preserve"> </w:t>
            </w:r>
            <w:r w:rsidRPr="001461DE">
              <w:rPr>
                <w:b/>
                <w:bCs/>
                <w:i w:val="0"/>
                <w:iCs/>
              </w:rPr>
              <w:t>dates</w:t>
            </w:r>
            <w:r w:rsidRPr="00FA6476">
              <w:rPr>
                <w:b/>
                <w:bCs/>
                <w:i w:val="0"/>
                <w:iCs/>
              </w:rPr>
              <w:t xml:space="preserve"> </w:t>
            </w:r>
            <w:r w:rsidRPr="001461DE">
              <w:rPr>
                <w:b/>
                <w:bCs/>
                <w:i w:val="0"/>
                <w:iCs/>
              </w:rPr>
              <w:t>during</w:t>
            </w:r>
            <w:r w:rsidRPr="00FA6476">
              <w:rPr>
                <w:b/>
                <w:bCs/>
                <w:i w:val="0"/>
                <w:iCs/>
              </w:rPr>
              <w:t xml:space="preserve"> </w:t>
            </w:r>
            <w:r w:rsidRPr="001461DE">
              <w:rPr>
                <w:b/>
                <w:bCs/>
                <w:i w:val="0"/>
                <w:iCs/>
              </w:rPr>
              <w:t>the</w:t>
            </w:r>
            <w:r w:rsidRPr="00FA6476">
              <w:rPr>
                <w:b/>
                <w:bCs/>
                <w:i w:val="0"/>
                <w:iCs/>
              </w:rPr>
              <w:t xml:space="preserve"> </w:t>
            </w:r>
            <w:r w:rsidRPr="001461DE">
              <w:rPr>
                <w:b/>
                <w:bCs/>
                <w:i w:val="0"/>
                <w:iCs/>
              </w:rPr>
              <w:t>12</w:t>
            </w:r>
            <w:r w:rsidRPr="00FA6476">
              <w:rPr>
                <w:b/>
                <w:bCs/>
                <w:i w:val="0"/>
                <w:iCs/>
              </w:rPr>
              <w:t xml:space="preserve"> </w:t>
            </w:r>
            <w:r w:rsidRPr="001461DE">
              <w:rPr>
                <w:b/>
                <w:bCs/>
                <w:i w:val="0"/>
                <w:iCs/>
              </w:rPr>
              <w:t>months</w:t>
            </w:r>
            <w:r w:rsidRPr="00FA6476">
              <w:rPr>
                <w:b/>
                <w:bCs/>
                <w:i w:val="0"/>
                <w:iCs/>
              </w:rPr>
              <w:t xml:space="preserve"> </w:t>
            </w:r>
            <w:r w:rsidRPr="001461DE">
              <w:rPr>
                <w:b/>
                <w:bCs/>
                <w:i w:val="0"/>
                <w:iCs/>
              </w:rPr>
              <w:t>period</w:t>
            </w:r>
            <w:r w:rsidRPr="00FA6476">
              <w:rPr>
                <w:b/>
                <w:bCs/>
                <w:i w:val="0"/>
                <w:iCs/>
              </w:rPr>
              <w:t xml:space="preserve"> </w:t>
            </w:r>
            <w:r w:rsidRPr="001461DE">
              <w:rPr>
                <w:b/>
                <w:bCs/>
                <w:i w:val="0"/>
                <w:iCs/>
              </w:rPr>
              <w:t>when</w:t>
            </w:r>
            <w:r w:rsidRPr="00FA6476">
              <w:rPr>
                <w:b/>
                <w:bCs/>
                <w:i w:val="0"/>
                <w:iCs/>
              </w:rPr>
              <w:t xml:space="preserve"> </w:t>
            </w:r>
            <w:r w:rsidRPr="001461DE">
              <w:rPr>
                <w:b/>
                <w:bCs/>
                <w:i w:val="0"/>
                <w:iCs/>
              </w:rPr>
              <w:t>you</w:t>
            </w:r>
            <w:r w:rsidRPr="00FA6476">
              <w:rPr>
                <w:b/>
                <w:bCs/>
                <w:i w:val="0"/>
                <w:iCs/>
              </w:rPr>
              <w:t xml:space="preserve"> </w:t>
            </w:r>
            <w:r w:rsidRPr="001461DE">
              <w:rPr>
                <w:b/>
                <w:bCs/>
                <w:i w:val="0"/>
                <w:iCs/>
              </w:rPr>
              <w:t>were</w:t>
            </w:r>
            <w:r w:rsidRPr="00FA6476">
              <w:rPr>
                <w:b/>
                <w:bCs/>
                <w:i w:val="0"/>
                <w:iCs/>
              </w:rPr>
              <w:t xml:space="preserve"> </w:t>
            </w:r>
            <w:r w:rsidRPr="001461DE">
              <w:rPr>
                <w:b/>
                <w:bCs/>
                <w:i w:val="0"/>
                <w:iCs/>
              </w:rPr>
              <w:t>a</w:t>
            </w:r>
            <w:r w:rsidRPr="00FA6476">
              <w:rPr>
                <w:b/>
                <w:bCs/>
                <w:i w:val="0"/>
                <w:iCs/>
              </w:rPr>
              <w:t xml:space="preserve"> </w:t>
            </w:r>
            <w:r w:rsidRPr="001461DE">
              <w:rPr>
                <w:b/>
                <w:bCs/>
                <w:i w:val="0"/>
                <w:iCs/>
              </w:rPr>
              <w:t>member</w:t>
            </w:r>
            <w:r w:rsidRPr="00FA6476">
              <w:rPr>
                <w:b/>
                <w:bCs/>
                <w:i w:val="0"/>
                <w:iCs/>
              </w:rPr>
              <w:t xml:space="preserve"> </w:t>
            </w:r>
            <w:r w:rsidRPr="001461DE">
              <w:rPr>
                <w:b/>
                <w:bCs/>
                <w:i w:val="0"/>
                <w:iCs/>
              </w:rPr>
              <w:t>(using</w:t>
            </w:r>
            <w:r w:rsidRPr="00FA6476">
              <w:rPr>
                <w:b/>
                <w:bCs/>
                <w:i w:val="0"/>
                <w:iCs/>
              </w:rPr>
              <w:t xml:space="preserve"> </w:t>
            </w:r>
            <w:r w:rsidRPr="001461DE">
              <w:rPr>
                <w:b/>
                <w:bCs/>
                <w:i w:val="0"/>
                <w:iCs/>
              </w:rPr>
              <w:t>the</w:t>
            </w:r>
            <w:r w:rsidRPr="00FA6476">
              <w:rPr>
                <w:b/>
                <w:bCs/>
                <w:i w:val="0"/>
                <w:iCs/>
              </w:rPr>
              <w:t xml:space="preserve"> </w:t>
            </w:r>
            <w:r w:rsidRPr="001461DE">
              <w:rPr>
                <w:b/>
                <w:bCs/>
                <w:i w:val="0"/>
                <w:iCs/>
              </w:rPr>
              <w:t>format</w:t>
            </w:r>
            <w:r w:rsidRPr="00FA6476">
              <w:rPr>
                <w:b/>
                <w:bCs/>
                <w:i w:val="0"/>
                <w:iCs/>
              </w:rPr>
              <w:t xml:space="preserve"> </w:t>
            </w:r>
            <w:r w:rsidRPr="001461DE">
              <w:rPr>
                <w:b/>
                <w:bCs/>
                <w:i w:val="0"/>
                <w:iCs/>
              </w:rPr>
              <w:t>dd/mm/yyyy</w:t>
            </w:r>
            <w:r w:rsidRPr="00FA6476">
              <w:rPr>
                <w:b/>
                <w:bCs/>
                <w:i w:val="0"/>
                <w:iCs/>
              </w:rPr>
              <w:t xml:space="preserve"> </w:t>
            </w:r>
            <w:r w:rsidRPr="001461DE">
              <w:rPr>
                <w:b/>
                <w:bCs/>
                <w:i w:val="0"/>
                <w:iCs/>
              </w:rPr>
              <w:t>to</w:t>
            </w:r>
            <w:r w:rsidRPr="00FA6476">
              <w:rPr>
                <w:b/>
                <w:bCs/>
                <w:i w:val="0"/>
                <w:iCs/>
              </w:rPr>
              <w:t xml:space="preserve"> </w:t>
            </w:r>
            <w:r w:rsidRPr="001461DE">
              <w:rPr>
                <w:b/>
                <w:bCs/>
                <w:i w:val="0"/>
                <w:iCs/>
              </w:rPr>
              <w:t>dd/mm/yyyy)</w:t>
            </w:r>
          </w:p>
          <w:p w14:paraId="4F2EC790" w14:textId="77777777" w:rsidR="00C8258C" w:rsidRDefault="00C8258C" w:rsidP="00BC528C">
            <w:pPr>
              <w:pStyle w:val="linespace"/>
            </w:pPr>
          </w:p>
          <w:p w14:paraId="50AAB69A" w14:textId="77777777" w:rsidR="00C8258C" w:rsidRDefault="00C8258C" w:rsidP="00716D23">
            <w:pPr>
              <w:pStyle w:val="ColumnHeader"/>
              <w:numPr>
                <w:ilvl w:val="0"/>
                <w:numId w:val="9"/>
              </w:numPr>
            </w:pPr>
            <w:r w:rsidRPr="001461DE">
              <w:t>You</w:t>
            </w:r>
            <w:r w:rsidRPr="00FA6476">
              <w:t xml:space="preserve"> </w:t>
            </w:r>
            <w:r w:rsidRPr="001461DE">
              <w:t>do</w:t>
            </w:r>
            <w:r w:rsidRPr="00FA6476">
              <w:t xml:space="preserve"> </w:t>
            </w:r>
            <w:r w:rsidRPr="001461DE">
              <w:t>not</w:t>
            </w:r>
            <w:r w:rsidRPr="00FA6476">
              <w:t xml:space="preserve"> </w:t>
            </w:r>
            <w:r w:rsidRPr="001461DE">
              <w:t>need</w:t>
            </w:r>
            <w:r w:rsidRPr="00FA6476">
              <w:t xml:space="preserve"> </w:t>
            </w:r>
            <w:r w:rsidRPr="001461DE">
              <w:t>to</w:t>
            </w:r>
            <w:r w:rsidRPr="00FA6476">
              <w:t xml:space="preserve"> </w:t>
            </w:r>
            <w:r w:rsidRPr="001461DE">
              <w:t>complete</w:t>
            </w:r>
            <w:r w:rsidRPr="00FA6476">
              <w:t xml:space="preserve"> </w:t>
            </w:r>
            <w:r w:rsidRPr="001461DE">
              <w:t>the</w:t>
            </w:r>
            <w:r w:rsidRPr="00FA6476">
              <w:t xml:space="preserve"> </w:t>
            </w:r>
            <w:r w:rsidRPr="001461DE">
              <w:t>table</w:t>
            </w:r>
            <w:r w:rsidRPr="00FA6476">
              <w:t xml:space="preserve"> </w:t>
            </w:r>
            <w:r w:rsidRPr="001461DE">
              <w:t>if</w:t>
            </w:r>
            <w:r w:rsidRPr="00FA6476">
              <w:t xml:space="preserve"> </w:t>
            </w:r>
            <w:r w:rsidRPr="001461DE">
              <w:t>you</w:t>
            </w:r>
            <w:r w:rsidRPr="00FA6476">
              <w:t xml:space="preserve"> </w:t>
            </w:r>
            <w:r w:rsidRPr="001461DE">
              <w:t>have</w:t>
            </w:r>
            <w:r w:rsidRPr="00FA6476">
              <w:t xml:space="preserve"> </w:t>
            </w:r>
            <w:r w:rsidRPr="001461DE">
              <w:t>included</w:t>
            </w:r>
            <w:r w:rsidRPr="00FA6476">
              <w:t xml:space="preserve"> </w:t>
            </w:r>
            <w:r w:rsidRPr="001461DE">
              <w:t>a</w:t>
            </w:r>
            <w:r w:rsidRPr="00FA6476">
              <w:t xml:space="preserve"> </w:t>
            </w:r>
            <w:r w:rsidRPr="001461DE">
              <w:t>permitted</w:t>
            </w:r>
            <w:r w:rsidRPr="00FA6476">
              <w:t xml:space="preserve"> </w:t>
            </w:r>
            <w:r w:rsidRPr="001461DE">
              <w:t>party</w:t>
            </w:r>
            <w:r w:rsidRPr="00FA6476">
              <w:t xml:space="preserve"> </w:t>
            </w:r>
            <w:r w:rsidRPr="001461DE">
              <w:t>description</w:t>
            </w:r>
            <w:r w:rsidRPr="00FA6476">
              <w:t xml:space="preserve"> </w:t>
            </w:r>
            <w:r w:rsidRPr="001461DE">
              <w:t>in</w:t>
            </w:r>
            <w:r w:rsidRPr="00FA6476">
              <w:t xml:space="preserve"> </w:t>
            </w:r>
            <w:r w:rsidRPr="001461DE">
              <w:t>section</w:t>
            </w:r>
            <w:r w:rsidRPr="00FA6476">
              <w:t xml:space="preserve"> </w:t>
            </w:r>
            <w:r w:rsidRPr="001461DE">
              <w:t>3</w:t>
            </w:r>
            <w:r w:rsidRPr="00FA6476">
              <w:t xml:space="preserve"> </w:t>
            </w:r>
            <w:r w:rsidRPr="001461DE">
              <w:t>and</w:t>
            </w:r>
            <w:r w:rsidRPr="00FA6476">
              <w:t xml:space="preserve"> </w:t>
            </w:r>
            <w:r w:rsidRPr="001461DE">
              <w:t>have</w:t>
            </w:r>
            <w:r w:rsidRPr="00FA6476">
              <w:t xml:space="preserve"> </w:t>
            </w:r>
            <w:r w:rsidRPr="001461DE">
              <w:t>not</w:t>
            </w:r>
            <w:r w:rsidRPr="00FA6476">
              <w:t xml:space="preserve"> </w:t>
            </w:r>
            <w:r w:rsidRPr="001461DE">
              <w:t>been</w:t>
            </w:r>
            <w:r w:rsidRPr="00FA6476">
              <w:t xml:space="preserve"> </w:t>
            </w:r>
            <w:r w:rsidRPr="001461DE">
              <w:t>a</w:t>
            </w:r>
            <w:r w:rsidRPr="00FA6476">
              <w:t xml:space="preserve"> </w:t>
            </w:r>
            <w:r w:rsidRPr="001461DE">
              <w:t>member</w:t>
            </w:r>
            <w:r w:rsidRPr="00FA6476">
              <w:t xml:space="preserve"> </w:t>
            </w:r>
            <w:r w:rsidRPr="001461DE">
              <w:t>of</w:t>
            </w:r>
            <w:r w:rsidRPr="00FA6476">
              <w:t xml:space="preserve"> </w:t>
            </w:r>
            <w:r w:rsidRPr="001461DE">
              <w:t>any</w:t>
            </w:r>
            <w:r w:rsidRPr="00FA6476">
              <w:t xml:space="preserve"> </w:t>
            </w:r>
            <w:r w:rsidRPr="001461DE">
              <w:t>registered</w:t>
            </w:r>
            <w:r w:rsidRPr="00FA6476">
              <w:t xml:space="preserve"> </w:t>
            </w:r>
            <w:r w:rsidRPr="001461DE">
              <w:t>political</w:t>
            </w:r>
            <w:r w:rsidRPr="00FA6476">
              <w:t xml:space="preserve"> </w:t>
            </w:r>
            <w:r w:rsidRPr="001461DE">
              <w:t>party</w:t>
            </w:r>
            <w:r w:rsidRPr="00FA6476">
              <w:t xml:space="preserve"> </w:t>
            </w:r>
            <w:r w:rsidRPr="001461DE">
              <w:t>during</w:t>
            </w:r>
            <w:r w:rsidRPr="00FA6476">
              <w:t xml:space="preserve"> </w:t>
            </w:r>
            <w:r w:rsidRPr="001461DE">
              <w:t>the</w:t>
            </w:r>
            <w:r w:rsidRPr="00FA6476">
              <w:t xml:space="preserve"> </w:t>
            </w:r>
            <w:r w:rsidRPr="001461DE">
              <w:t>12</w:t>
            </w:r>
            <w:r w:rsidRPr="00FA6476">
              <w:t xml:space="preserve"> </w:t>
            </w:r>
            <w:r w:rsidRPr="001461DE">
              <w:t>months</w:t>
            </w:r>
            <w:r w:rsidRPr="00FA6476">
              <w:t xml:space="preserve"> </w:t>
            </w:r>
            <w:r w:rsidRPr="001461DE">
              <w:t>period</w:t>
            </w:r>
            <w:r w:rsidRPr="00FA6476">
              <w:t xml:space="preserve"> </w:t>
            </w:r>
            <w:r w:rsidRPr="001461DE">
              <w:t>other</w:t>
            </w:r>
            <w:r w:rsidRPr="00FA6476">
              <w:t xml:space="preserve"> </w:t>
            </w:r>
            <w:r w:rsidRPr="001461DE">
              <w:t>than</w:t>
            </w:r>
            <w:r w:rsidRPr="00FA6476">
              <w:t xml:space="preserve"> </w:t>
            </w:r>
            <w:r w:rsidRPr="001461DE">
              <w:t>the</w:t>
            </w:r>
            <w:r w:rsidRPr="00FA6476">
              <w:t xml:space="preserve"> </w:t>
            </w:r>
            <w:r w:rsidRPr="001461DE">
              <w:t>party</w:t>
            </w:r>
            <w:r w:rsidRPr="00FA6476">
              <w:t xml:space="preserve"> </w:t>
            </w:r>
            <w:r w:rsidRPr="001461DE">
              <w:t>or</w:t>
            </w:r>
            <w:r w:rsidRPr="00FA6476">
              <w:t xml:space="preserve"> </w:t>
            </w:r>
            <w:r w:rsidRPr="001461DE">
              <w:t>parties</w:t>
            </w:r>
            <w:r w:rsidRPr="00FA6476">
              <w:t xml:space="preserve"> </w:t>
            </w:r>
            <w:r w:rsidRPr="001461DE">
              <w:t>to</w:t>
            </w:r>
            <w:r w:rsidRPr="00FA6476">
              <w:t xml:space="preserve"> </w:t>
            </w:r>
            <w:r w:rsidRPr="001461DE">
              <w:lastRenderedPageBreak/>
              <w:t>which</w:t>
            </w:r>
            <w:r w:rsidRPr="00FA6476">
              <w:t xml:space="preserve"> </w:t>
            </w:r>
            <w:r w:rsidRPr="001461DE">
              <w:t>the</w:t>
            </w:r>
            <w:r w:rsidRPr="00FA6476">
              <w:t xml:space="preserve"> </w:t>
            </w:r>
            <w:r w:rsidRPr="001461DE">
              <w:t>description</w:t>
            </w:r>
            <w:r w:rsidRPr="00FA6476">
              <w:t xml:space="preserve"> </w:t>
            </w:r>
            <w:r w:rsidRPr="001461DE">
              <w:t>relates.</w:t>
            </w:r>
          </w:p>
          <w:p w14:paraId="402C233D" w14:textId="77777777" w:rsidR="00C8258C" w:rsidRDefault="00C8258C" w:rsidP="00716D23">
            <w:pPr>
              <w:pStyle w:val="ColumnHeader"/>
              <w:numPr>
                <w:ilvl w:val="0"/>
                <w:numId w:val="9"/>
              </w:numPr>
            </w:pPr>
            <w:r w:rsidRPr="001461DE">
              <w:t>If</w:t>
            </w:r>
            <w:r w:rsidRPr="00FA6476">
              <w:t xml:space="preserve"> </w:t>
            </w:r>
            <w:r w:rsidRPr="001461DE">
              <w:t>you</w:t>
            </w:r>
            <w:r w:rsidRPr="00FA6476">
              <w:t xml:space="preserve"> </w:t>
            </w:r>
            <w:r w:rsidRPr="001461DE">
              <w:t>were</w:t>
            </w:r>
            <w:r w:rsidRPr="00FA6476">
              <w:t xml:space="preserve"> </w:t>
            </w:r>
            <w:r w:rsidRPr="001461DE">
              <w:t>a</w:t>
            </w:r>
            <w:r w:rsidRPr="00FA6476">
              <w:t xml:space="preserve"> </w:t>
            </w:r>
            <w:r w:rsidRPr="001461DE">
              <w:t>member</w:t>
            </w:r>
            <w:r w:rsidRPr="00FA6476">
              <w:t xml:space="preserve"> </w:t>
            </w:r>
            <w:r w:rsidRPr="001461DE">
              <w:t>of</w:t>
            </w:r>
            <w:r w:rsidRPr="00FA6476">
              <w:t xml:space="preserve"> </w:t>
            </w:r>
            <w:r w:rsidRPr="001461DE">
              <w:t>a</w:t>
            </w:r>
            <w:r w:rsidRPr="00FA6476">
              <w:t xml:space="preserve"> </w:t>
            </w:r>
            <w:r w:rsidRPr="001461DE">
              <w:t>party</w:t>
            </w:r>
            <w:r w:rsidRPr="00FA6476">
              <w:t xml:space="preserve"> </w:t>
            </w:r>
            <w:r w:rsidRPr="001461DE">
              <w:t>at</w:t>
            </w:r>
            <w:r w:rsidRPr="00FA6476">
              <w:t xml:space="preserve"> </w:t>
            </w:r>
            <w:r w:rsidRPr="001461DE">
              <w:t>the</w:t>
            </w:r>
            <w:r w:rsidRPr="00FA6476">
              <w:t xml:space="preserve"> </w:t>
            </w:r>
            <w:r w:rsidRPr="001461DE">
              <w:t>start</w:t>
            </w:r>
            <w:r w:rsidRPr="00FA6476">
              <w:t xml:space="preserve"> </w:t>
            </w:r>
            <w:r w:rsidRPr="001461DE">
              <w:t>of</w:t>
            </w:r>
            <w:r w:rsidRPr="00FA6476">
              <w:t xml:space="preserve"> </w:t>
            </w:r>
            <w:r w:rsidRPr="001461DE">
              <w:t>the</w:t>
            </w:r>
            <w:r w:rsidRPr="00FA6476">
              <w:t xml:space="preserve"> </w:t>
            </w:r>
            <w:r w:rsidRPr="001461DE">
              <w:t>period,</w:t>
            </w:r>
            <w:r w:rsidRPr="00FA6476">
              <w:t xml:space="preserve"> </w:t>
            </w:r>
            <w:r w:rsidRPr="001461DE">
              <w:t>the</w:t>
            </w:r>
            <w:r w:rsidRPr="00FA6476">
              <w:t xml:space="preserve"> </w:t>
            </w:r>
            <w:r w:rsidRPr="001461DE">
              <w:t>date</w:t>
            </w:r>
            <w:r w:rsidRPr="00FA6476">
              <w:t xml:space="preserve"> </w:t>
            </w:r>
            <w:r w:rsidRPr="001461DE">
              <w:t>provided</w:t>
            </w:r>
            <w:r w:rsidRPr="00FA6476">
              <w:t xml:space="preserve"> </w:t>
            </w:r>
            <w:r w:rsidRPr="001461DE">
              <w:t>in</w:t>
            </w:r>
            <w:r w:rsidRPr="00FA6476">
              <w:t xml:space="preserve"> </w:t>
            </w:r>
            <w:r w:rsidRPr="001461DE">
              <w:t>the</w:t>
            </w:r>
            <w:r w:rsidRPr="00FA6476">
              <w:t xml:space="preserve"> </w:t>
            </w:r>
            <w:r w:rsidRPr="001461DE">
              <w:rPr>
                <w:b/>
                <w:bCs/>
              </w:rPr>
              <w:t>From</w:t>
            </w:r>
            <w:r w:rsidRPr="00FA6476">
              <w:t xml:space="preserve"> </w:t>
            </w:r>
            <w:r w:rsidRPr="001461DE">
              <w:t>column</w:t>
            </w:r>
            <w:r w:rsidRPr="00FA6476">
              <w:t xml:space="preserve"> </w:t>
            </w:r>
            <w:r w:rsidRPr="001461DE">
              <w:t>will</w:t>
            </w:r>
            <w:r w:rsidRPr="00FA6476">
              <w:t xml:space="preserve"> </w:t>
            </w:r>
            <w:r w:rsidRPr="001461DE">
              <w:t>be</w:t>
            </w:r>
            <w:r w:rsidRPr="00FA6476">
              <w:t xml:space="preserve"> </w:t>
            </w:r>
            <w:r w:rsidRPr="001461DE">
              <w:t>the</w:t>
            </w:r>
            <w:r w:rsidRPr="00FA6476">
              <w:t xml:space="preserve"> </w:t>
            </w:r>
            <w:r w:rsidRPr="001461DE">
              <w:t>start</w:t>
            </w:r>
            <w:r w:rsidRPr="00FA6476">
              <w:t xml:space="preserve"> </w:t>
            </w:r>
            <w:r w:rsidRPr="001461DE">
              <w:t>of</w:t>
            </w:r>
            <w:r w:rsidRPr="00FA6476">
              <w:t xml:space="preserve"> </w:t>
            </w:r>
            <w:r w:rsidRPr="001461DE">
              <w:t>the</w:t>
            </w:r>
            <w:r w:rsidRPr="00FA6476">
              <w:t xml:space="preserve"> </w:t>
            </w:r>
            <w:r w:rsidRPr="001461DE">
              <w:t>period.</w:t>
            </w:r>
          </w:p>
          <w:p w14:paraId="7850A736" w14:textId="77777777" w:rsidR="00C8258C" w:rsidRDefault="00C8258C" w:rsidP="00716D23">
            <w:pPr>
              <w:pStyle w:val="ColumnHeader"/>
              <w:numPr>
                <w:ilvl w:val="0"/>
                <w:numId w:val="9"/>
              </w:numPr>
            </w:pPr>
            <w:r w:rsidRPr="001461DE">
              <w:t>If</w:t>
            </w:r>
            <w:r w:rsidRPr="00FA6476">
              <w:t xml:space="preserve"> </w:t>
            </w:r>
            <w:r w:rsidRPr="001461DE">
              <w:t>you</w:t>
            </w:r>
            <w:r w:rsidRPr="00FA6476">
              <w:t xml:space="preserve"> </w:t>
            </w:r>
            <w:r w:rsidRPr="001461DE">
              <w:t>joined</w:t>
            </w:r>
            <w:r w:rsidRPr="00FA6476">
              <w:t xml:space="preserve"> </w:t>
            </w:r>
            <w:r w:rsidRPr="001461DE">
              <w:t>a</w:t>
            </w:r>
            <w:r w:rsidRPr="00FA6476">
              <w:t xml:space="preserve"> </w:t>
            </w:r>
            <w:r w:rsidRPr="001461DE">
              <w:t>party</w:t>
            </w:r>
            <w:r w:rsidRPr="00FA6476">
              <w:t xml:space="preserve"> </w:t>
            </w:r>
            <w:r w:rsidRPr="001461DE">
              <w:t>during</w:t>
            </w:r>
            <w:r w:rsidRPr="00FA6476">
              <w:t xml:space="preserve"> </w:t>
            </w:r>
            <w:r w:rsidRPr="001461DE">
              <w:t>the</w:t>
            </w:r>
            <w:r w:rsidRPr="00FA6476">
              <w:t xml:space="preserve"> </w:t>
            </w:r>
            <w:r w:rsidRPr="001461DE">
              <w:t>period,</w:t>
            </w:r>
            <w:r w:rsidRPr="00FA6476">
              <w:t xml:space="preserve"> </w:t>
            </w:r>
            <w:r w:rsidRPr="001461DE">
              <w:t>the</w:t>
            </w:r>
            <w:r w:rsidRPr="00FA6476">
              <w:t xml:space="preserve"> </w:t>
            </w:r>
            <w:r w:rsidRPr="001461DE">
              <w:t>date</w:t>
            </w:r>
            <w:r w:rsidRPr="00FA6476">
              <w:t xml:space="preserve"> </w:t>
            </w:r>
            <w:r w:rsidRPr="001461DE">
              <w:t>provided</w:t>
            </w:r>
            <w:r w:rsidRPr="00FA6476">
              <w:t xml:space="preserve"> </w:t>
            </w:r>
            <w:r w:rsidRPr="001461DE">
              <w:t>in</w:t>
            </w:r>
            <w:r w:rsidRPr="00FA6476">
              <w:t xml:space="preserve"> </w:t>
            </w:r>
            <w:r w:rsidRPr="001461DE">
              <w:t>the</w:t>
            </w:r>
            <w:r w:rsidRPr="00FA6476">
              <w:t xml:space="preserve"> </w:t>
            </w:r>
            <w:r w:rsidRPr="001461DE">
              <w:rPr>
                <w:b/>
                <w:bCs/>
              </w:rPr>
              <w:t>From</w:t>
            </w:r>
            <w:r w:rsidRPr="00FA6476">
              <w:t xml:space="preserve"> </w:t>
            </w:r>
            <w:r w:rsidRPr="001461DE">
              <w:t>column</w:t>
            </w:r>
            <w:r w:rsidRPr="00FA6476">
              <w:t xml:space="preserve"> </w:t>
            </w:r>
            <w:r w:rsidRPr="001461DE">
              <w:t>will</w:t>
            </w:r>
            <w:r w:rsidRPr="00FA6476">
              <w:t xml:space="preserve"> </w:t>
            </w:r>
            <w:r w:rsidRPr="001461DE">
              <w:t>be</w:t>
            </w:r>
            <w:r w:rsidRPr="00FA6476">
              <w:t xml:space="preserve"> </w:t>
            </w:r>
            <w:r w:rsidRPr="001461DE">
              <w:t>the</w:t>
            </w:r>
            <w:r w:rsidRPr="00FA6476">
              <w:t xml:space="preserve"> </w:t>
            </w:r>
            <w:r w:rsidRPr="001461DE">
              <w:t>date</w:t>
            </w:r>
            <w:r w:rsidRPr="00FA6476">
              <w:t xml:space="preserve"> </w:t>
            </w:r>
            <w:r w:rsidRPr="001461DE">
              <w:t>you</w:t>
            </w:r>
            <w:r w:rsidRPr="00FA6476">
              <w:t xml:space="preserve"> </w:t>
            </w:r>
            <w:r w:rsidRPr="001461DE">
              <w:t>joined</w:t>
            </w:r>
            <w:r w:rsidRPr="00FA6476">
              <w:t xml:space="preserve"> </w:t>
            </w:r>
            <w:r w:rsidRPr="001461DE">
              <w:t>the</w:t>
            </w:r>
            <w:r w:rsidRPr="00FA6476">
              <w:t xml:space="preserve"> </w:t>
            </w:r>
            <w:r w:rsidRPr="001461DE">
              <w:t>party.</w:t>
            </w:r>
          </w:p>
          <w:p w14:paraId="492BAA78" w14:textId="77777777" w:rsidR="00C8258C" w:rsidRDefault="00C8258C" w:rsidP="00716D23">
            <w:pPr>
              <w:pStyle w:val="ColumnHeader"/>
              <w:numPr>
                <w:ilvl w:val="0"/>
                <w:numId w:val="9"/>
              </w:numPr>
            </w:pPr>
            <w:r w:rsidRPr="001461DE">
              <w:t>If</w:t>
            </w:r>
            <w:r w:rsidRPr="00FA6476">
              <w:t xml:space="preserve"> </w:t>
            </w:r>
            <w:r w:rsidRPr="001461DE">
              <w:t>you</w:t>
            </w:r>
            <w:r w:rsidRPr="00FA6476">
              <w:t xml:space="preserve"> </w:t>
            </w:r>
            <w:r w:rsidRPr="001461DE">
              <w:t>ceased</w:t>
            </w:r>
            <w:r w:rsidRPr="00FA6476">
              <w:t xml:space="preserve"> </w:t>
            </w:r>
            <w:r w:rsidRPr="001461DE">
              <w:t>to</w:t>
            </w:r>
            <w:r w:rsidRPr="00FA6476">
              <w:t xml:space="preserve"> </w:t>
            </w:r>
            <w:r w:rsidRPr="001461DE">
              <w:t>be</w:t>
            </w:r>
            <w:r w:rsidRPr="00FA6476">
              <w:t xml:space="preserve"> </w:t>
            </w:r>
            <w:r w:rsidRPr="001461DE">
              <w:t>a</w:t>
            </w:r>
            <w:r w:rsidRPr="00FA6476">
              <w:t xml:space="preserve"> </w:t>
            </w:r>
            <w:r w:rsidRPr="001461DE">
              <w:t>member</w:t>
            </w:r>
            <w:r w:rsidRPr="00FA6476">
              <w:t xml:space="preserve"> </w:t>
            </w:r>
            <w:r w:rsidRPr="001461DE">
              <w:t>of</w:t>
            </w:r>
            <w:r w:rsidRPr="00FA6476">
              <w:t xml:space="preserve"> </w:t>
            </w:r>
            <w:r w:rsidRPr="001461DE">
              <w:t>a</w:t>
            </w:r>
            <w:r w:rsidRPr="00FA6476">
              <w:t xml:space="preserve"> </w:t>
            </w:r>
            <w:r w:rsidRPr="001461DE">
              <w:t>party</w:t>
            </w:r>
            <w:r w:rsidRPr="00FA6476">
              <w:t xml:space="preserve"> </w:t>
            </w:r>
            <w:r w:rsidRPr="001461DE">
              <w:t>during</w:t>
            </w:r>
            <w:r w:rsidRPr="00FA6476">
              <w:t xml:space="preserve"> </w:t>
            </w:r>
            <w:r w:rsidRPr="001461DE">
              <w:t>the</w:t>
            </w:r>
            <w:r w:rsidRPr="00FA6476">
              <w:t xml:space="preserve"> </w:t>
            </w:r>
            <w:r w:rsidRPr="001461DE">
              <w:t>period,</w:t>
            </w:r>
            <w:r w:rsidRPr="00FA6476">
              <w:t xml:space="preserve"> </w:t>
            </w:r>
            <w:r w:rsidRPr="001461DE">
              <w:t>the</w:t>
            </w:r>
            <w:r w:rsidRPr="00FA6476">
              <w:t xml:space="preserve"> </w:t>
            </w:r>
            <w:r w:rsidRPr="001461DE">
              <w:t>date</w:t>
            </w:r>
            <w:r w:rsidRPr="00FA6476">
              <w:t xml:space="preserve"> </w:t>
            </w:r>
            <w:r w:rsidRPr="001461DE">
              <w:t>provided</w:t>
            </w:r>
            <w:r w:rsidRPr="00FA6476">
              <w:t xml:space="preserve"> </w:t>
            </w:r>
            <w:r w:rsidRPr="001461DE">
              <w:t>in</w:t>
            </w:r>
            <w:r w:rsidRPr="00FA6476">
              <w:t xml:space="preserve"> </w:t>
            </w:r>
            <w:r w:rsidRPr="001461DE">
              <w:t>the</w:t>
            </w:r>
            <w:r w:rsidRPr="00FA6476">
              <w:t xml:space="preserve"> </w:t>
            </w:r>
            <w:r w:rsidRPr="001461DE">
              <w:rPr>
                <w:b/>
                <w:bCs/>
              </w:rPr>
              <w:t>To</w:t>
            </w:r>
            <w:r w:rsidRPr="00FA6476">
              <w:t xml:space="preserve"> </w:t>
            </w:r>
            <w:r w:rsidRPr="001461DE">
              <w:t>column</w:t>
            </w:r>
            <w:r w:rsidRPr="00FA6476">
              <w:t xml:space="preserve"> </w:t>
            </w:r>
            <w:r w:rsidRPr="001461DE">
              <w:t>will</w:t>
            </w:r>
            <w:r w:rsidRPr="00FA6476">
              <w:t xml:space="preserve"> </w:t>
            </w:r>
            <w:r w:rsidRPr="001461DE">
              <w:t>be</w:t>
            </w:r>
            <w:r w:rsidRPr="00FA6476">
              <w:t xml:space="preserve"> </w:t>
            </w:r>
            <w:r w:rsidRPr="001461DE">
              <w:t>the</w:t>
            </w:r>
            <w:r w:rsidRPr="00FA6476">
              <w:t xml:space="preserve"> </w:t>
            </w:r>
            <w:r w:rsidRPr="001461DE">
              <w:t>date</w:t>
            </w:r>
            <w:r w:rsidRPr="00FA6476">
              <w:t xml:space="preserve"> </w:t>
            </w:r>
            <w:r w:rsidRPr="001461DE">
              <w:t>on</w:t>
            </w:r>
            <w:r w:rsidRPr="00FA6476">
              <w:t xml:space="preserve"> </w:t>
            </w:r>
            <w:r w:rsidRPr="001461DE">
              <w:t>which</w:t>
            </w:r>
            <w:r w:rsidRPr="00FA6476">
              <w:t xml:space="preserve"> </w:t>
            </w:r>
            <w:r w:rsidRPr="001461DE">
              <w:t>you</w:t>
            </w:r>
            <w:r w:rsidRPr="00FA6476">
              <w:t xml:space="preserve"> </w:t>
            </w:r>
            <w:r w:rsidRPr="001461DE">
              <w:t>left</w:t>
            </w:r>
            <w:r w:rsidRPr="00FA6476">
              <w:t xml:space="preserve"> </w:t>
            </w:r>
            <w:r w:rsidRPr="001461DE">
              <w:t>the</w:t>
            </w:r>
            <w:r w:rsidRPr="00FA6476">
              <w:t xml:space="preserve"> </w:t>
            </w:r>
            <w:r w:rsidRPr="001461DE">
              <w:t>party.</w:t>
            </w:r>
          </w:p>
          <w:p w14:paraId="2B378E25" w14:textId="77777777" w:rsidR="00C8258C" w:rsidRPr="001461DE" w:rsidRDefault="00C8258C" w:rsidP="00716D23">
            <w:pPr>
              <w:pStyle w:val="ColumnHeader"/>
              <w:numPr>
                <w:ilvl w:val="0"/>
                <w:numId w:val="9"/>
              </w:numPr>
            </w:pPr>
            <w:r w:rsidRPr="001461DE">
              <w:t>If</w:t>
            </w:r>
            <w:r w:rsidRPr="00FA6476">
              <w:t xml:space="preserve"> </w:t>
            </w:r>
            <w:r w:rsidRPr="001461DE">
              <w:t>you</w:t>
            </w:r>
            <w:r w:rsidRPr="00FA6476">
              <w:t xml:space="preserve"> </w:t>
            </w:r>
            <w:r w:rsidRPr="001461DE">
              <w:t>remain</w:t>
            </w:r>
            <w:r w:rsidRPr="00FA6476">
              <w:t xml:space="preserve"> </w:t>
            </w:r>
            <w:r w:rsidRPr="001461DE">
              <w:t>a</w:t>
            </w:r>
            <w:r w:rsidRPr="00FA6476">
              <w:t xml:space="preserve"> </w:t>
            </w:r>
            <w:r w:rsidRPr="001461DE">
              <w:t>member</w:t>
            </w:r>
            <w:r w:rsidRPr="00FA6476">
              <w:t xml:space="preserve"> </w:t>
            </w:r>
            <w:r w:rsidRPr="001461DE">
              <w:t>of</w:t>
            </w:r>
            <w:r w:rsidRPr="00FA6476">
              <w:t xml:space="preserve"> </w:t>
            </w:r>
            <w:r w:rsidRPr="001461DE">
              <w:t>a</w:t>
            </w:r>
            <w:r w:rsidRPr="00FA6476">
              <w:t xml:space="preserve"> </w:t>
            </w:r>
            <w:r w:rsidRPr="001461DE">
              <w:t>party</w:t>
            </w:r>
            <w:r w:rsidRPr="00FA6476">
              <w:t xml:space="preserve"> </w:t>
            </w:r>
            <w:r w:rsidRPr="001461DE">
              <w:t>when</w:t>
            </w:r>
            <w:r w:rsidRPr="00FA6476">
              <w:t xml:space="preserve"> </w:t>
            </w:r>
            <w:r w:rsidRPr="001461DE">
              <w:t>you</w:t>
            </w:r>
            <w:r w:rsidRPr="00FA6476">
              <w:t xml:space="preserve"> </w:t>
            </w:r>
            <w:r w:rsidRPr="001461DE">
              <w:t>sign</w:t>
            </w:r>
            <w:r w:rsidRPr="00FA6476">
              <w:t xml:space="preserve"> </w:t>
            </w:r>
            <w:r w:rsidRPr="001461DE">
              <w:t>the</w:t>
            </w:r>
            <w:r w:rsidRPr="00FA6476">
              <w:t xml:space="preserve"> </w:t>
            </w:r>
            <w:r w:rsidRPr="001461DE">
              <w:t>form,</w:t>
            </w:r>
            <w:r w:rsidRPr="00FA6476">
              <w:t xml:space="preserve"> </w:t>
            </w:r>
            <w:r w:rsidRPr="001461DE">
              <w:t>you</w:t>
            </w:r>
            <w:r w:rsidRPr="00FA6476">
              <w:t xml:space="preserve"> </w:t>
            </w:r>
            <w:r w:rsidRPr="001461DE">
              <w:t>can</w:t>
            </w:r>
            <w:r w:rsidRPr="00FA6476">
              <w:t xml:space="preserve"> </w:t>
            </w:r>
            <w:r w:rsidRPr="001461DE">
              <w:t>insert</w:t>
            </w:r>
            <w:r w:rsidRPr="00FA6476">
              <w:t xml:space="preserve"> </w:t>
            </w:r>
            <w:r w:rsidRPr="001461DE">
              <w:t>“now”</w:t>
            </w:r>
            <w:r w:rsidRPr="00FA6476">
              <w:t xml:space="preserve"> </w:t>
            </w:r>
            <w:r w:rsidRPr="001461DE">
              <w:t>in</w:t>
            </w:r>
            <w:r w:rsidRPr="00FA6476">
              <w:t xml:space="preserve"> </w:t>
            </w:r>
            <w:r w:rsidRPr="001461DE">
              <w:t>the</w:t>
            </w:r>
            <w:r w:rsidRPr="00FA6476">
              <w:t xml:space="preserve"> </w:t>
            </w:r>
            <w:r w:rsidRPr="001461DE">
              <w:rPr>
                <w:b/>
                <w:bCs/>
              </w:rPr>
              <w:t>To</w:t>
            </w:r>
            <w:r w:rsidRPr="00FA6476">
              <w:rPr>
                <w:b/>
                <w:bCs/>
              </w:rPr>
              <w:t xml:space="preserve"> </w:t>
            </w:r>
            <w:r w:rsidRPr="001461DE">
              <w:t>column</w:t>
            </w:r>
            <w:r w:rsidRPr="00FA6476">
              <w:t xml:space="preserve"> </w:t>
            </w:r>
            <w:r w:rsidRPr="001461DE">
              <w:t>instead</w:t>
            </w:r>
            <w:r w:rsidRPr="00FA6476">
              <w:t xml:space="preserve"> </w:t>
            </w:r>
            <w:r w:rsidRPr="001461DE">
              <w:t>of</w:t>
            </w:r>
            <w:r w:rsidRPr="00FA6476">
              <w:t xml:space="preserve"> </w:t>
            </w:r>
            <w:r w:rsidRPr="001461DE">
              <w:t>a</w:t>
            </w:r>
            <w:r w:rsidRPr="00FA6476">
              <w:t xml:space="preserve"> </w:t>
            </w:r>
            <w:r w:rsidRPr="001461DE">
              <w:t>date.</w:t>
            </w:r>
          </w:p>
        </w:tc>
      </w:tr>
      <w:tr w:rsidR="00C8258C" w:rsidRPr="001461DE" w14:paraId="3DF2425E" w14:textId="77777777" w:rsidTr="00BC528C">
        <w:tc>
          <w:tcPr>
            <w:tcW w:w="1433" w:type="dxa"/>
            <w:tcBorders>
              <w:top w:val="single" w:sz="4" w:space="0" w:color="auto"/>
              <w:left w:val="single" w:sz="4" w:space="0" w:color="auto"/>
              <w:bottom w:val="single" w:sz="4" w:space="0" w:color="auto"/>
              <w:right w:val="single" w:sz="4" w:space="0" w:color="auto"/>
            </w:tcBorders>
          </w:tcPr>
          <w:p w14:paraId="0BFD1B96" w14:textId="77777777" w:rsidR="00C8258C" w:rsidRPr="001461DE"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08180FA1" w14:textId="77777777" w:rsidR="00C8258C" w:rsidRPr="001461DE" w:rsidRDefault="00C8258C" w:rsidP="00BC528C">
            <w:pPr>
              <w:pStyle w:val="TableText"/>
              <w:rPr>
                <w:b/>
                <w:bCs/>
                <w:i/>
                <w:iCs/>
              </w:rPr>
            </w:pPr>
            <w:r>
              <w:rPr>
                <w:b/>
                <w:bCs/>
                <w:i/>
                <w:iCs/>
              </w:rPr>
              <w:t>From</w:t>
            </w:r>
          </w:p>
        </w:tc>
        <w:tc>
          <w:tcPr>
            <w:tcW w:w="1433" w:type="dxa"/>
            <w:tcBorders>
              <w:top w:val="single" w:sz="4" w:space="0" w:color="auto"/>
              <w:left w:val="single" w:sz="4" w:space="0" w:color="auto"/>
              <w:bottom w:val="single" w:sz="4" w:space="0" w:color="auto"/>
              <w:right w:val="single" w:sz="4" w:space="0" w:color="auto"/>
            </w:tcBorders>
          </w:tcPr>
          <w:p w14:paraId="1E1C4791" w14:textId="77777777" w:rsidR="00C8258C" w:rsidRPr="001461DE" w:rsidRDefault="00C8258C" w:rsidP="00BC528C">
            <w:pPr>
              <w:pStyle w:val="TableText"/>
              <w:rPr>
                <w:b/>
                <w:bCs/>
                <w:i/>
                <w:iCs/>
              </w:rPr>
            </w:pPr>
            <w:r>
              <w:rPr>
                <w:b/>
                <w:bCs/>
                <w:i/>
                <w:iCs/>
              </w:rPr>
              <w:t>To</w:t>
            </w:r>
          </w:p>
        </w:tc>
      </w:tr>
      <w:tr w:rsidR="00C8258C" w:rsidRPr="001461DE" w14:paraId="37BB22ED" w14:textId="77777777" w:rsidTr="00BC528C">
        <w:tc>
          <w:tcPr>
            <w:tcW w:w="1433" w:type="dxa"/>
            <w:tcBorders>
              <w:top w:val="single" w:sz="4" w:space="0" w:color="auto"/>
              <w:left w:val="single" w:sz="4" w:space="0" w:color="auto"/>
              <w:bottom w:val="single" w:sz="4" w:space="0" w:color="auto"/>
              <w:right w:val="single" w:sz="4" w:space="0" w:color="auto"/>
            </w:tcBorders>
          </w:tcPr>
          <w:p w14:paraId="11E8EEF0" w14:textId="77777777" w:rsidR="00C8258C" w:rsidRPr="001461DE"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3023180C" w14:textId="77777777" w:rsidR="00C8258C" w:rsidRPr="001461DE"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4D5E5A4D" w14:textId="77777777" w:rsidR="00C8258C" w:rsidRPr="001461DE" w:rsidRDefault="00C8258C" w:rsidP="00BC528C">
            <w:pPr>
              <w:pStyle w:val="TableText"/>
            </w:pPr>
          </w:p>
        </w:tc>
      </w:tr>
      <w:tr w:rsidR="00C8258C" w:rsidRPr="001461DE" w14:paraId="0FCB072A" w14:textId="77777777" w:rsidTr="00BC528C">
        <w:tc>
          <w:tcPr>
            <w:tcW w:w="1433" w:type="dxa"/>
            <w:tcBorders>
              <w:top w:val="single" w:sz="4" w:space="0" w:color="auto"/>
              <w:left w:val="single" w:sz="4" w:space="0" w:color="auto"/>
              <w:bottom w:val="single" w:sz="4" w:space="0" w:color="auto"/>
              <w:right w:val="single" w:sz="4" w:space="0" w:color="auto"/>
            </w:tcBorders>
          </w:tcPr>
          <w:p w14:paraId="2137A79B" w14:textId="77777777" w:rsidR="00C8258C" w:rsidRPr="001461DE"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6F25A00D" w14:textId="77777777" w:rsidR="00C8258C" w:rsidRPr="001461DE"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1179FC26" w14:textId="77777777" w:rsidR="00C8258C" w:rsidRPr="001461DE" w:rsidRDefault="00C8258C" w:rsidP="00BC528C">
            <w:pPr>
              <w:pStyle w:val="TableText"/>
            </w:pPr>
          </w:p>
        </w:tc>
      </w:tr>
      <w:tr w:rsidR="00C8258C" w:rsidRPr="00835258" w14:paraId="488FCA19" w14:textId="77777777" w:rsidTr="00BC528C">
        <w:tc>
          <w:tcPr>
            <w:tcW w:w="1433" w:type="dxa"/>
            <w:tcBorders>
              <w:top w:val="single" w:sz="4" w:space="0" w:color="auto"/>
              <w:left w:val="single" w:sz="4" w:space="0" w:color="auto"/>
              <w:bottom w:val="single" w:sz="4" w:space="0" w:color="auto"/>
              <w:right w:val="single" w:sz="4" w:space="0" w:color="auto"/>
            </w:tcBorders>
          </w:tcPr>
          <w:p w14:paraId="7ADE8310" w14:textId="77777777" w:rsidR="00C8258C" w:rsidRPr="001461DE"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4556EE7B" w14:textId="77777777" w:rsidR="00C8258C" w:rsidRPr="001461DE" w:rsidRDefault="00C8258C" w:rsidP="00BC528C">
            <w:pPr>
              <w:pStyle w:val="TableText"/>
            </w:pPr>
          </w:p>
        </w:tc>
        <w:tc>
          <w:tcPr>
            <w:tcW w:w="1433" w:type="dxa"/>
            <w:tcBorders>
              <w:top w:val="single" w:sz="4" w:space="0" w:color="auto"/>
              <w:left w:val="single" w:sz="4" w:space="0" w:color="auto"/>
              <w:bottom w:val="single" w:sz="4" w:space="0" w:color="auto"/>
              <w:right w:val="single" w:sz="4" w:space="0" w:color="auto"/>
            </w:tcBorders>
          </w:tcPr>
          <w:p w14:paraId="3307AD4A" w14:textId="77777777" w:rsidR="00C8258C" w:rsidRPr="00835258" w:rsidRDefault="00C8258C" w:rsidP="00BC528C">
            <w:pPr>
              <w:pStyle w:val="TableText"/>
            </w:pPr>
          </w:p>
        </w:tc>
      </w:tr>
    </w:tbl>
    <w:p w14:paraId="4F48EF3B" w14:textId="77777777" w:rsidR="00C8258C" w:rsidRDefault="00C8258C" w:rsidP="00C8258C">
      <w:pPr>
        <w:pStyle w:val="LQH1"/>
      </w:pPr>
      <w:r w:rsidRPr="00835258">
        <w:rPr>
          <w:b w:val="0"/>
        </w:rPr>
        <w:fldChar w:fldCharType="begin"/>
      </w:r>
      <w:r w:rsidRPr="00835258">
        <w:rPr>
          <w:b w:val="0"/>
        </w:rPr>
        <w:instrText xml:space="preserve"> SYMBOL 148 \* MERGEFORMAT </w:instrText>
      </w:r>
      <w:r w:rsidRPr="00835258">
        <w:rPr>
          <w:b w:val="0"/>
        </w:rPr>
        <w:fldChar w:fldCharType="end"/>
      </w:r>
      <w:r>
        <w:t>.</w:t>
      </w:r>
    </w:p>
    <w:p w14:paraId="3C0E9595" w14:textId="77777777" w:rsidR="00C8258C" w:rsidRDefault="00C8258C" w:rsidP="00C8258C">
      <w:pPr>
        <w:pStyle w:val="N1"/>
        <w:tabs>
          <w:tab w:val="num" w:pos="360"/>
        </w:tabs>
        <w:ind w:left="0"/>
      </w:pPr>
      <w:r w:rsidRPr="00FA6476">
        <w:t> </w:t>
      </w:r>
      <w:r w:rsidRPr="00A714B0">
        <w:t>In</w:t>
      </w:r>
      <w:r w:rsidRPr="00FA6476">
        <w:t xml:space="preserve"> </w:t>
      </w:r>
      <w:r w:rsidRPr="00A714B0">
        <w:t>Appendix</w:t>
      </w:r>
      <w:r w:rsidRPr="00FA6476">
        <w:t xml:space="preserve"> </w:t>
      </w:r>
      <w:r w:rsidRPr="00A714B0">
        <w:t>2</w:t>
      </w:r>
      <w:r w:rsidRPr="00FA6476">
        <w:t xml:space="preserve"> </w:t>
      </w:r>
      <w:r w:rsidRPr="00A714B0">
        <w:t>(ballot</w:t>
      </w:r>
      <w:r w:rsidRPr="00FA6476">
        <w:t xml:space="preserve"> </w:t>
      </w:r>
      <w:r w:rsidRPr="00A714B0">
        <w:t>paper)</w:t>
      </w:r>
      <w:r>
        <w:t>—</w:t>
      </w:r>
    </w:p>
    <w:p w14:paraId="168D453B" w14:textId="77777777" w:rsidR="00C8258C" w:rsidRDefault="00C8258C" w:rsidP="00C8258C">
      <w:pPr>
        <w:pStyle w:val="N3"/>
      </w:pPr>
      <w:r w:rsidRPr="00A714B0">
        <w:t>in</w:t>
      </w:r>
      <w:r w:rsidRPr="00FA6476">
        <w:t xml:space="preserve"> </w:t>
      </w:r>
      <w:r w:rsidRPr="00A714B0">
        <w:t>the</w:t>
      </w:r>
      <w:r w:rsidRPr="00FA6476">
        <w:t xml:space="preserve"> </w:t>
      </w:r>
      <w:r w:rsidRPr="00A714B0">
        <w:t>form</w:t>
      </w:r>
      <w:r w:rsidRPr="00FA6476">
        <w:t xml:space="preserve"> </w:t>
      </w:r>
      <w:r w:rsidRPr="00A714B0">
        <w:t>of</w:t>
      </w:r>
      <w:r w:rsidRPr="00FA6476">
        <w:t xml:space="preserve"> </w:t>
      </w:r>
      <w:r w:rsidRPr="00A714B0">
        <w:t>front</w:t>
      </w:r>
      <w:r w:rsidRPr="00FA6476">
        <w:t xml:space="preserve"> </w:t>
      </w:r>
      <w:r w:rsidRPr="00A714B0">
        <w:t>of</w:t>
      </w:r>
      <w:r w:rsidRPr="00FA6476">
        <w:t xml:space="preserve"> </w:t>
      </w:r>
      <w:r w:rsidRPr="00A714B0">
        <w:t>ballot</w:t>
      </w:r>
      <w:r w:rsidRPr="00FA6476">
        <w:t xml:space="preserve"> </w:t>
      </w:r>
      <w:r w:rsidRPr="00A714B0">
        <w:t>paper</w:t>
      </w:r>
      <w:r>
        <w:t>—</w:t>
      </w:r>
    </w:p>
    <w:p w14:paraId="44A5A294" w14:textId="77777777" w:rsidR="00C8258C" w:rsidRDefault="00C8258C" w:rsidP="00C8258C">
      <w:pPr>
        <w:pStyle w:val="N4"/>
      </w:pPr>
      <w:r w:rsidRPr="00A714B0">
        <w:t>in</w:t>
      </w:r>
      <w:r w:rsidRPr="00FA6476">
        <w:t xml:space="preserve"> </w:t>
      </w:r>
      <w:r w:rsidRPr="00A714B0">
        <w:t>the</w:t>
      </w:r>
      <w:r w:rsidRPr="00FA6476">
        <w:t xml:space="preserve"> </w:t>
      </w:r>
      <w:r w:rsidRPr="00A714B0">
        <w:t>first</w:t>
      </w:r>
      <w:r w:rsidRPr="00FA6476">
        <w:t xml:space="preserve"> </w:t>
      </w:r>
      <w:r w:rsidRPr="00A714B0">
        <w:t>paragraph,</w:t>
      </w:r>
      <w:r w:rsidRPr="00FA6476">
        <w:t xml:space="preserve"> </w:t>
      </w:r>
      <w:r w:rsidRPr="00A714B0">
        <w:t>after</w:t>
      </w:r>
      <w:r w:rsidRPr="00FA6476">
        <w:t xml:space="preserve"> </w:t>
      </w:r>
      <w:r w:rsidRPr="00A714B0">
        <w:t>“[insert</w:t>
      </w:r>
      <w:r w:rsidRPr="00FA6476">
        <w:t xml:space="preserve"> </w:t>
      </w:r>
      <w:r w:rsidRPr="00A714B0">
        <w:t>the</w:t>
      </w:r>
      <w:r w:rsidRPr="00FA6476">
        <w:t xml:space="preserve"> </w:t>
      </w:r>
      <w:r w:rsidRPr="00A714B0">
        <w:t>name</w:t>
      </w:r>
      <w:r w:rsidRPr="00FA6476">
        <w:t xml:space="preserve"> </w:t>
      </w:r>
      <w:r w:rsidRPr="00A714B0">
        <w:t>of</w:t>
      </w:r>
      <w:r w:rsidRPr="00FA6476">
        <w:t xml:space="preserve"> </w:t>
      </w:r>
      <w:r w:rsidRPr="00A714B0">
        <w:t>the</w:t>
      </w:r>
      <w:r w:rsidRPr="00FA6476">
        <w:t xml:space="preserve"> </w:t>
      </w:r>
      <w:r>
        <w:t>community</w:t>
      </w:r>
      <w:r w:rsidRPr="00FA6476">
        <w:t xml:space="preserve"> </w:t>
      </w:r>
      <w:r w:rsidRPr="00A714B0">
        <w:t>council]”</w:t>
      </w:r>
      <w:r w:rsidRPr="00FA6476">
        <w:t xml:space="preserve"> </w:t>
      </w:r>
      <w:r w:rsidRPr="00A714B0">
        <w:t>insert</w:t>
      </w:r>
      <w:r w:rsidRPr="00FA6476">
        <w:t xml:space="preserve"> </w:t>
      </w:r>
      <w:r w:rsidRPr="00A714B0">
        <w:t>“–</w:t>
      </w:r>
      <w:r w:rsidRPr="00FA6476">
        <w:t xml:space="preserve"> </w:t>
      </w:r>
      <w:r w:rsidRPr="00A714B0">
        <w:t>[insert</w:t>
      </w:r>
      <w:r w:rsidRPr="00FA6476">
        <w:t xml:space="preserve"> </w:t>
      </w:r>
      <w:r w:rsidRPr="00A714B0">
        <w:t>name</w:t>
      </w:r>
      <w:r w:rsidRPr="00FA6476">
        <w:t xml:space="preserve"> </w:t>
      </w:r>
      <w:r w:rsidRPr="00A714B0">
        <w:t>of</w:t>
      </w:r>
      <w:r w:rsidRPr="00FA6476">
        <w:t xml:space="preserve"> </w:t>
      </w:r>
      <w:r>
        <w:t>electoral</w:t>
      </w:r>
      <w:r w:rsidRPr="00FA6476">
        <w:t xml:space="preserve"> </w:t>
      </w:r>
      <w:r>
        <w:t>area</w:t>
      </w:r>
      <w:r w:rsidRPr="00A714B0">
        <w:t>]”;</w:t>
      </w:r>
    </w:p>
    <w:p w14:paraId="215ADFCF" w14:textId="77777777" w:rsidR="00C8258C" w:rsidRDefault="00C8258C" w:rsidP="00C8258C">
      <w:pPr>
        <w:pStyle w:val="N4"/>
      </w:pPr>
      <w:r w:rsidRPr="00501CB3">
        <w:t>in</w:t>
      </w:r>
      <w:r w:rsidRPr="00FA6476">
        <w:t xml:space="preserve"> </w:t>
      </w:r>
      <w:r w:rsidRPr="00501CB3">
        <w:t>the</w:t>
      </w:r>
      <w:r w:rsidRPr="00FA6476">
        <w:t xml:space="preserve"> </w:t>
      </w:r>
      <w:r w:rsidRPr="00501CB3">
        <w:t>second</w:t>
      </w:r>
      <w:r w:rsidRPr="00FA6476">
        <w:t xml:space="preserve"> </w:t>
      </w:r>
      <w:r w:rsidRPr="00501CB3">
        <w:t>paragraph,</w:t>
      </w:r>
      <w:r w:rsidRPr="00FA6476">
        <w:t xml:space="preserve"> </w:t>
      </w:r>
      <w:r>
        <w:t>for</w:t>
      </w:r>
      <w:r w:rsidRPr="00FA6476">
        <w:t xml:space="preserve"> </w:t>
      </w:r>
      <w:r w:rsidRPr="00501CB3">
        <w:t>“box”,</w:t>
      </w:r>
      <w:r w:rsidRPr="00FA6476">
        <w:t xml:space="preserve"> </w:t>
      </w:r>
      <w:r w:rsidRPr="00501CB3">
        <w:t>in</w:t>
      </w:r>
      <w:r w:rsidRPr="00FA6476">
        <w:t xml:space="preserve"> </w:t>
      </w:r>
      <w:r w:rsidRPr="00501CB3">
        <w:t>both</w:t>
      </w:r>
      <w:r w:rsidRPr="00FA6476">
        <w:t xml:space="preserve"> </w:t>
      </w:r>
      <w:r w:rsidRPr="00501CB3">
        <w:t>places</w:t>
      </w:r>
      <w:r w:rsidRPr="00FA6476">
        <w:t xml:space="preserve"> </w:t>
      </w:r>
      <w:r w:rsidRPr="00501CB3">
        <w:t>it</w:t>
      </w:r>
      <w:r w:rsidRPr="00FA6476">
        <w:t xml:space="preserve"> </w:t>
      </w:r>
      <w:r w:rsidRPr="00501CB3">
        <w:t>occurs,</w:t>
      </w:r>
      <w:r w:rsidRPr="00FA6476">
        <w:t xml:space="preserve"> </w:t>
      </w:r>
      <w:r>
        <w:t>substitute</w:t>
      </w:r>
      <w:r w:rsidRPr="00FA6476">
        <w:t xml:space="preserve"> </w:t>
      </w:r>
      <w:r w:rsidRPr="00501CB3">
        <w:t>“voting</w:t>
      </w:r>
      <w:r w:rsidRPr="00FA6476">
        <w:t xml:space="preserve"> </w:t>
      </w:r>
      <w:r>
        <w:t>box</w:t>
      </w:r>
      <w:r w:rsidRPr="00501CB3">
        <w:t>”;</w:t>
      </w:r>
    </w:p>
    <w:p w14:paraId="3648CC16" w14:textId="77777777" w:rsidR="00C8258C" w:rsidRDefault="00C8258C" w:rsidP="00C8258C">
      <w:pPr>
        <w:pStyle w:val="N4"/>
      </w:pPr>
      <w:r w:rsidRPr="00501CB3">
        <w:t>the</w:t>
      </w:r>
      <w:r w:rsidRPr="00FA6476">
        <w:t xml:space="preserve"> </w:t>
      </w:r>
      <w:r w:rsidRPr="00501CB3">
        <w:t>candidates’</w:t>
      </w:r>
      <w:r w:rsidRPr="00FA6476">
        <w:t xml:space="preserve"> </w:t>
      </w:r>
      <w:r w:rsidRPr="00501CB3">
        <w:t>names</w:t>
      </w:r>
      <w:r w:rsidRPr="00FA6476">
        <w:t xml:space="preserve"> </w:t>
      </w:r>
      <w:r w:rsidRPr="00501CB3">
        <w:t>are</w:t>
      </w:r>
      <w:r w:rsidRPr="00FA6476">
        <w:t xml:space="preserve"> </w:t>
      </w:r>
      <w:r w:rsidRPr="00501CB3">
        <w:t>amended</w:t>
      </w:r>
      <w:r w:rsidRPr="00FA6476">
        <w:t xml:space="preserve"> </w:t>
      </w:r>
      <w:r w:rsidRPr="00501CB3">
        <w:t>as</w:t>
      </w:r>
      <w:r w:rsidRPr="00FA6476">
        <w:t xml:space="preserve"> </w:t>
      </w:r>
      <w:r w:rsidRPr="00501CB3">
        <w:t>follows</w:t>
      </w:r>
      <w:r>
        <w:t>—</w:t>
      </w:r>
    </w:p>
    <w:p w14:paraId="21CA3133" w14:textId="77777777" w:rsidR="00C8258C" w:rsidRDefault="00C8258C" w:rsidP="00C8258C">
      <w:pPr>
        <w:pStyle w:val="N5"/>
      </w:pPr>
      <w:r>
        <w:t>for</w:t>
      </w:r>
      <w:r w:rsidRPr="00FA6476">
        <w:t xml:space="preserve"> </w:t>
      </w:r>
      <w:r>
        <w:t>“JAMES,</w:t>
      </w:r>
      <w:r w:rsidRPr="00FA6476">
        <w:t xml:space="preserve"> </w:t>
      </w:r>
      <w:r>
        <w:t>Lisa”</w:t>
      </w:r>
      <w:r w:rsidRPr="00FA6476">
        <w:t xml:space="preserve"> </w:t>
      </w:r>
      <w:r>
        <w:t>substitute</w:t>
      </w:r>
      <w:r w:rsidRPr="00FA6476">
        <w:t xml:space="preserve"> </w:t>
      </w:r>
      <w:r>
        <w:t>“THOMAS,</w:t>
      </w:r>
      <w:r w:rsidRPr="00FA6476">
        <w:t xml:space="preserve"> </w:t>
      </w:r>
      <w:r>
        <w:t>Rhiannon”;</w:t>
      </w:r>
    </w:p>
    <w:p w14:paraId="64CE36C2" w14:textId="77777777" w:rsidR="00C8258C" w:rsidRDefault="00C8258C" w:rsidP="00C8258C">
      <w:pPr>
        <w:pStyle w:val="N5"/>
      </w:pPr>
      <w:r>
        <w:t>for</w:t>
      </w:r>
      <w:r w:rsidRPr="00FA6476">
        <w:t xml:space="preserve"> </w:t>
      </w:r>
      <w:r>
        <w:t>“THOMAS,</w:t>
      </w:r>
      <w:r w:rsidRPr="00FA6476">
        <w:t xml:space="preserve"> </w:t>
      </w:r>
      <w:r>
        <w:t>Gareth”</w:t>
      </w:r>
      <w:r w:rsidRPr="00FA6476">
        <w:t xml:space="preserve"> </w:t>
      </w:r>
      <w:r>
        <w:t>substitute</w:t>
      </w:r>
      <w:r w:rsidRPr="00FA6476">
        <w:t xml:space="preserve"> </w:t>
      </w:r>
      <w:r>
        <w:t>“SINGH,</w:t>
      </w:r>
      <w:r w:rsidRPr="00FA6476">
        <w:t xml:space="preserve"> </w:t>
      </w:r>
      <w:r>
        <w:t>Mushaq”;</w:t>
      </w:r>
    </w:p>
    <w:p w14:paraId="5617AA62" w14:textId="77777777" w:rsidR="00C8258C" w:rsidRDefault="00C8258C" w:rsidP="00C8258C">
      <w:pPr>
        <w:pStyle w:val="N5"/>
      </w:pPr>
      <w:r>
        <w:t>for</w:t>
      </w:r>
      <w:r w:rsidRPr="00FA6476">
        <w:t xml:space="preserve"> </w:t>
      </w:r>
      <w:r>
        <w:t>“THOMAS</w:t>
      </w:r>
      <w:r w:rsidRPr="00FA6476">
        <w:t xml:space="preserve"> </w:t>
      </w:r>
      <w:r>
        <w:t>RICHARDS,</w:t>
      </w:r>
      <w:r w:rsidRPr="00FA6476">
        <w:t xml:space="preserve"> </w:t>
      </w:r>
      <w:r>
        <w:t>Angharad”</w:t>
      </w:r>
      <w:r w:rsidRPr="00FA6476">
        <w:t xml:space="preserve"> </w:t>
      </w:r>
      <w:r>
        <w:t>substitute</w:t>
      </w:r>
      <w:r w:rsidRPr="00FA6476">
        <w:t xml:space="preserve"> </w:t>
      </w:r>
      <w:r>
        <w:t>“DAVID,</w:t>
      </w:r>
      <w:r w:rsidRPr="00FA6476">
        <w:t xml:space="preserve"> </w:t>
      </w:r>
      <w:r>
        <w:t>Brandon”;</w:t>
      </w:r>
    </w:p>
    <w:p w14:paraId="64F05FBF" w14:textId="77777777" w:rsidR="00C8258C" w:rsidRDefault="00C8258C" w:rsidP="00C8258C">
      <w:pPr>
        <w:pStyle w:val="N5"/>
      </w:pPr>
      <w:r>
        <w:t>for</w:t>
      </w:r>
      <w:r w:rsidRPr="00FA6476">
        <w:t xml:space="preserve"> </w:t>
      </w:r>
      <w:r>
        <w:t>“WYATT,</w:t>
      </w:r>
      <w:r w:rsidRPr="00FA6476">
        <w:t xml:space="preserve"> </w:t>
      </w:r>
      <w:r>
        <w:t>Cath”</w:t>
      </w:r>
      <w:r w:rsidRPr="00FA6476">
        <w:t xml:space="preserve"> </w:t>
      </w:r>
      <w:r>
        <w:t>substitute</w:t>
      </w:r>
      <w:r w:rsidRPr="00FA6476">
        <w:t xml:space="preserve"> </w:t>
      </w:r>
      <w:r>
        <w:t>“PAINTER,</w:t>
      </w:r>
      <w:r w:rsidRPr="00FA6476">
        <w:t xml:space="preserve"> </w:t>
      </w:r>
      <w:r>
        <w:t>Heather”;</w:t>
      </w:r>
    </w:p>
    <w:p w14:paraId="7495FCAC" w14:textId="77777777" w:rsidR="00C8258C" w:rsidRDefault="00C8258C" w:rsidP="00C8258C">
      <w:pPr>
        <w:pStyle w:val="N3"/>
      </w:pPr>
      <w:r w:rsidRPr="005561B1">
        <w:t>in</w:t>
      </w:r>
      <w:r w:rsidRPr="00FA6476">
        <w:t xml:space="preserve"> </w:t>
      </w:r>
      <w:r w:rsidRPr="005561B1">
        <w:t>the</w:t>
      </w:r>
      <w:r w:rsidRPr="00FA6476">
        <w:t xml:space="preserve"> </w:t>
      </w:r>
      <w:r w:rsidRPr="005561B1">
        <w:t>form</w:t>
      </w:r>
      <w:r w:rsidRPr="00FA6476">
        <w:t xml:space="preserve"> </w:t>
      </w:r>
      <w:r w:rsidRPr="005561B1">
        <w:t>of</w:t>
      </w:r>
      <w:r w:rsidRPr="00FA6476">
        <w:t xml:space="preserve"> </w:t>
      </w:r>
      <w:r w:rsidRPr="005561B1">
        <w:t>back</w:t>
      </w:r>
      <w:r w:rsidRPr="00FA6476">
        <w:t xml:space="preserve"> </w:t>
      </w:r>
      <w:r w:rsidRPr="005561B1">
        <w:t>of</w:t>
      </w:r>
      <w:r w:rsidRPr="00FA6476">
        <w:t xml:space="preserve"> </w:t>
      </w:r>
      <w:r w:rsidRPr="005561B1">
        <w:t>ballot</w:t>
      </w:r>
      <w:r w:rsidRPr="00FA6476">
        <w:t xml:space="preserve"> </w:t>
      </w:r>
      <w:r w:rsidRPr="005561B1">
        <w:t>paper,</w:t>
      </w:r>
      <w:r w:rsidRPr="00FA6476">
        <w:t xml:space="preserve"> </w:t>
      </w:r>
      <w:r w:rsidRPr="005561B1">
        <w:t>in</w:t>
      </w:r>
      <w:r w:rsidRPr="00FA6476">
        <w:t xml:space="preserve"> </w:t>
      </w:r>
      <w:r w:rsidRPr="005561B1">
        <w:t>the</w:t>
      </w:r>
      <w:r w:rsidRPr="00FA6476">
        <w:t xml:space="preserve"> </w:t>
      </w:r>
      <w:r w:rsidRPr="005561B1">
        <w:t>form</w:t>
      </w:r>
      <w:r w:rsidRPr="00FA6476">
        <w:t xml:space="preserve"> </w:t>
      </w:r>
      <w:r w:rsidRPr="005561B1">
        <w:t>of</w:t>
      </w:r>
      <w:r w:rsidRPr="00FA6476">
        <w:t xml:space="preserve"> </w:t>
      </w:r>
      <w:r w:rsidRPr="005561B1">
        <w:t>direction</w:t>
      </w:r>
      <w:r w:rsidRPr="00FA6476">
        <w:t xml:space="preserve"> </w:t>
      </w:r>
      <w:r w:rsidRPr="005561B1">
        <w:t>as</w:t>
      </w:r>
      <w:r w:rsidRPr="00FA6476">
        <w:t xml:space="preserve"> </w:t>
      </w:r>
      <w:r w:rsidRPr="005561B1">
        <w:t>to</w:t>
      </w:r>
      <w:r w:rsidRPr="00FA6476">
        <w:t xml:space="preserve"> </w:t>
      </w:r>
      <w:r w:rsidRPr="005561B1">
        <w:t>printing</w:t>
      </w:r>
      <w:r w:rsidRPr="00FA6476">
        <w:t xml:space="preserve"> </w:t>
      </w:r>
      <w:r w:rsidRPr="005561B1">
        <w:t>the</w:t>
      </w:r>
      <w:r w:rsidRPr="00FA6476">
        <w:t xml:space="preserve"> </w:t>
      </w:r>
      <w:r w:rsidRPr="005561B1">
        <w:t>ballot</w:t>
      </w:r>
      <w:r w:rsidRPr="00FA6476">
        <w:t xml:space="preserve"> </w:t>
      </w:r>
      <w:r w:rsidRPr="005561B1">
        <w:t>paper</w:t>
      </w:r>
      <w:r>
        <w:t>—</w:t>
      </w:r>
    </w:p>
    <w:p w14:paraId="390B4DF8" w14:textId="77777777" w:rsidR="00C8258C" w:rsidRDefault="00C8258C" w:rsidP="00C8258C">
      <w:pPr>
        <w:pStyle w:val="N4"/>
      </w:pPr>
      <w:r>
        <w:t>in</w:t>
      </w:r>
      <w:r w:rsidRPr="00FA6476">
        <w:t xml:space="preserve"> </w:t>
      </w:r>
      <w:r>
        <w:t>paragraph</w:t>
      </w:r>
      <w:r w:rsidRPr="00FA6476">
        <w:t xml:space="preserve"> </w:t>
      </w:r>
      <w:r>
        <w:t>3(a),</w:t>
      </w:r>
      <w:r w:rsidRPr="00FA6476">
        <w:t xml:space="preserve"> </w:t>
      </w:r>
      <w:r>
        <w:t>after</w:t>
      </w:r>
      <w:r w:rsidRPr="00FA6476">
        <w:t xml:space="preserve"> </w:t>
      </w:r>
      <w:r>
        <w:t>“[insert</w:t>
      </w:r>
      <w:r w:rsidRPr="00FA6476">
        <w:t xml:space="preserve"> </w:t>
      </w:r>
      <w:r>
        <w:t>the</w:t>
      </w:r>
      <w:r w:rsidRPr="00FA6476">
        <w:t xml:space="preserve"> </w:t>
      </w:r>
      <w:r>
        <w:t>name</w:t>
      </w:r>
      <w:r w:rsidRPr="00FA6476">
        <w:t xml:space="preserve"> </w:t>
      </w:r>
      <w:r>
        <w:t>of</w:t>
      </w:r>
      <w:r w:rsidRPr="00FA6476">
        <w:t xml:space="preserve"> </w:t>
      </w:r>
      <w:r>
        <w:t>the</w:t>
      </w:r>
      <w:r w:rsidRPr="00FA6476">
        <w:t xml:space="preserve"> </w:t>
      </w:r>
      <w:r>
        <w:t>community</w:t>
      </w:r>
      <w:r w:rsidRPr="00FA6476">
        <w:t xml:space="preserve"> </w:t>
      </w:r>
      <w:r>
        <w:t>council]”</w:t>
      </w:r>
      <w:r w:rsidRPr="00FA6476">
        <w:t xml:space="preserve"> </w:t>
      </w:r>
      <w:r>
        <w:t>insert</w:t>
      </w:r>
      <w:r w:rsidRPr="00FA6476">
        <w:t xml:space="preserve"> </w:t>
      </w:r>
      <w:r>
        <w:t>“–</w:t>
      </w:r>
      <w:r w:rsidRPr="00FA6476">
        <w:t xml:space="preserve"> </w:t>
      </w:r>
      <w:r>
        <w:t>[insert</w:t>
      </w:r>
      <w:r w:rsidRPr="00FA6476">
        <w:t xml:space="preserve"> </w:t>
      </w:r>
      <w:r>
        <w:t>name</w:t>
      </w:r>
      <w:r w:rsidRPr="00FA6476">
        <w:t xml:space="preserve"> </w:t>
      </w:r>
      <w:r>
        <w:t>of</w:t>
      </w:r>
      <w:r w:rsidRPr="00FA6476">
        <w:t xml:space="preserve"> </w:t>
      </w:r>
      <w:r>
        <w:t>electoral</w:t>
      </w:r>
      <w:r w:rsidRPr="00FA6476">
        <w:t xml:space="preserve"> </w:t>
      </w:r>
      <w:r>
        <w:t>area]”;</w:t>
      </w:r>
    </w:p>
    <w:p w14:paraId="01BAE3C3" w14:textId="77777777" w:rsidR="00C8258C" w:rsidRDefault="00C8258C" w:rsidP="00C8258C">
      <w:pPr>
        <w:pStyle w:val="N4"/>
      </w:pPr>
      <w:r>
        <w:lastRenderedPageBreak/>
        <w:t>in</w:t>
      </w:r>
      <w:r w:rsidRPr="00FA6476">
        <w:t xml:space="preserve"> </w:t>
      </w:r>
      <w:r>
        <w:t>paragraph</w:t>
      </w:r>
      <w:r w:rsidRPr="00FA6476">
        <w:t xml:space="preserve"> </w:t>
      </w:r>
      <w:r>
        <w:t>3(b),</w:t>
      </w:r>
      <w:r w:rsidRPr="00FA6476">
        <w:t xml:space="preserve"> </w:t>
      </w:r>
      <w:r>
        <w:t>for</w:t>
      </w:r>
      <w:r w:rsidRPr="00FA6476">
        <w:t xml:space="preserve"> </w:t>
      </w:r>
      <w:r>
        <w:t>“box”,</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t>“voting</w:t>
      </w:r>
      <w:r w:rsidRPr="00FA6476">
        <w:t xml:space="preserve"> </w:t>
      </w:r>
      <w:r>
        <w:t>box”.</w:t>
      </w:r>
    </w:p>
    <w:p w14:paraId="79C059F2" w14:textId="77777777" w:rsidR="00C8258C" w:rsidRDefault="00C8258C" w:rsidP="00C8258C">
      <w:pPr>
        <w:pStyle w:val="N1"/>
        <w:tabs>
          <w:tab w:val="num" w:pos="360"/>
        </w:tabs>
        <w:ind w:left="0"/>
      </w:pPr>
      <w:r w:rsidRPr="00FA6476">
        <w:t> </w:t>
      </w:r>
      <w:r w:rsidRPr="00E2347B">
        <w:t>In</w:t>
      </w:r>
      <w:r w:rsidRPr="00FA6476">
        <w:t xml:space="preserve"> </w:t>
      </w:r>
      <w:r w:rsidRPr="00E2347B">
        <w:t>Appendix</w:t>
      </w:r>
      <w:r w:rsidRPr="00FA6476">
        <w:t xml:space="preserve"> </w:t>
      </w:r>
      <w:r w:rsidRPr="00E2347B">
        <w:t>4</w:t>
      </w:r>
      <w:r w:rsidRPr="00FA6476">
        <w:t xml:space="preserve"> </w:t>
      </w:r>
      <w:r w:rsidRPr="00E2347B">
        <w:t>(form</w:t>
      </w:r>
      <w:r w:rsidRPr="00FA6476">
        <w:t xml:space="preserve"> </w:t>
      </w:r>
      <w:r w:rsidRPr="00E2347B">
        <w:t>of</w:t>
      </w:r>
      <w:r w:rsidRPr="00FA6476">
        <w:t xml:space="preserve"> </w:t>
      </w:r>
      <w:r w:rsidRPr="00E2347B">
        <w:t>postal</w:t>
      </w:r>
      <w:r w:rsidRPr="00FA6476">
        <w:t xml:space="preserve"> </w:t>
      </w:r>
      <w:r w:rsidRPr="00E2347B">
        <w:t>voting</w:t>
      </w:r>
      <w:r w:rsidRPr="00FA6476">
        <w:t xml:space="preserve"> </w:t>
      </w:r>
      <w:r w:rsidRPr="00E2347B">
        <w:t>statement),</w:t>
      </w:r>
      <w:r w:rsidRPr="00FA6476">
        <w:t xml:space="preserve"> </w:t>
      </w:r>
      <w:r w:rsidRPr="00E2347B">
        <w:t>in</w:t>
      </w:r>
      <w:r w:rsidRPr="00FA6476">
        <w:t xml:space="preserve"> </w:t>
      </w:r>
      <w:r w:rsidRPr="00E2347B">
        <w:t>the</w:t>
      </w:r>
      <w:r w:rsidRPr="00FA6476">
        <w:t xml:space="preserve"> </w:t>
      </w:r>
      <w:r w:rsidRPr="00E2347B">
        <w:t>instructions</w:t>
      </w:r>
      <w:r w:rsidRPr="00FA6476">
        <w:t xml:space="preserve"> </w:t>
      </w:r>
      <w:r w:rsidRPr="00E2347B">
        <w:t>on</w:t>
      </w:r>
      <w:r w:rsidRPr="00FA6476">
        <w:t xml:space="preserve"> </w:t>
      </w:r>
      <w:r w:rsidRPr="00E2347B">
        <w:t>marking</w:t>
      </w:r>
      <w:r w:rsidRPr="00FA6476">
        <w:t xml:space="preserve"> </w:t>
      </w:r>
      <w:r w:rsidRPr="00E2347B">
        <w:t>the</w:t>
      </w:r>
      <w:r w:rsidRPr="00FA6476">
        <w:t xml:space="preserve"> </w:t>
      </w:r>
      <w:r w:rsidRPr="00E2347B">
        <w:t>ballot</w:t>
      </w:r>
      <w:r w:rsidRPr="00FA6476">
        <w:t xml:space="preserve"> </w:t>
      </w:r>
      <w:r w:rsidRPr="00E2347B">
        <w:t>paper</w:t>
      </w:r>
      <w:r w:rsidRPr="00FA6476">
        <w:t xml:space="preserve"> </w:t>
      </w:r>
      <w:r w:rsidRPr="00E2347B">
        <w:t>and</w:t>
      </w:r>
      <w:r w:rsidRPr="00FA6476">
        <w:t xml:space="preserve"> </w:t>
      </w:r>
      <w:r w:rsidRPr="00E2347B">
        <w:t>completing</w:t>
      </w:r>
      <w:r w:rsidRPr="00FA6476">
        <w:t xml:space="preserve"> </w:t>
      </w:r>
      <w:r w:rsidRPr="00E2347B">
        <w:t>the</w:t>
      </w:r>
      <w:r w:rsidRPr="00FA6476">
        <w:t xml:space="preserve"> </w:t>
      </w:r>
      <w:r w:rsidRPr="00E2347B">
        <w:t>postal</w:t>
      </w:r>
      <w:r w:rsidRPr="00FA6476">
        <w:t xml:space="preserve"> </w:t>
      </w:r>
      <w:r w:rsidRPr="00E2347B">
        <w:t>voting</w:t>
      </w:r>
      <w:r w:rsidRPr="00FA6476">
        <w:t xml:space="preserve"> </w:t>
      </w:r>
      <w:r w:rsidRPr="00E2347B">
        <w:t>statement,</w:t>
      </w:r>
      <w:r w:rsidRPr="00FA6476">
        <w:t xml:space="preserve"> </w:t>
      </w:r>
      <w:r w:rsidRPr="00E2347B">
        <w:t>in</w:t>
      </w:r>
      <w:r w:rsidRPr="00FA6476">
        <w:t xml:space="preserve"> </w:t>
      </w:r>
      <w:r w:rsidRPr="00E2347B">
        <w:t>both</w:t>
      </w:r>
      <w:r w:rsidRPr="00FA6476">
        <w:t xml:space="preserve"> </w:t>
      </w:r>
      <w:r w:rsidRPr="00E2347B">
        <w:t>versions</w:t>
      </w:r>
      <w:r w:rsidRPr="00FA6476">
        <w:t xml:space="preserve"> </w:t>
      </w:r>
      <w:r w:rsidRPr="00E2347B">
        <w:t>of</w:t>
      </w:r>
      <w:r w:rsidRPr="00FA6476">
        <w:t xml:space="preserve"> </w:t>
      </w:r>
      <w:r>
        <w:t>instruction</w:t>
      </w:r>
      <w:r w:rsidRPr="00FA6476">
        <w:t xml:space="preserve"> </w:t>
      </w:r>
      <w:r w:rsidRPr="00E2347B">
        <w:t>2,</w:t>
      </w:r>
      <w:r w:rsidRPr="00FA6476">
        <w:t xml:space="preserve"> </w:t>
      </w:r>
      <w:r>
        <w:t>for</w:t>
      </w:r>
      <w:r w:rsidRPr="00FA6476">
        <w:t xml:space="preserve"> </w:t>
      </w:r>
      <w:r w:rsidRPr="00E2347B">
        <w:t>“box”</w:t>
      </w:r>
      <w:r w:rsidRPr="00FA6476">
        <w:t xml:space="preserve"> </w:t>
      </w:r>
      <w:r>
        <w:t>substitute</w:t>
      </w:r>
      <w:r w:rsidRPr="00FA6476">
        <w:t xml:space="preserve"> </w:t>
      </w:r>
      <w:r w:rsidRPr="00E2347B">
        <w:t>“voting</w:t>
      </w:r>
      <w:r w:rsidRPr="00FA6476">
        <w:t xml:space="preserve"> </w:t>
      </w:r>
      <w:r>
        <w:t>box</w:t>
      </w:r>
      <w:r w:rsidRPr="00E2347B">
        <w:t>”.</w:t>
      </w:r>
    </w:p>
    <w:p w14:paraId="63479C44" w14:textId="77777777" w:rsidR="00C8258C" w:rsidRDefault="00C8258C" w:rsidP="00C8258C">
      <w:pPr>
        <w:pStyle w:val="N1"/>
        <w:tabs>
          <w:tab w:val="num" w:pos="360"/>
        </w:tabs>
        <w:ind w:left="0"/>
      </w:pPr>
      <w:bookmarkStart w:id="25" w:name="_Hlk206667881"/>
      <w:r w:rsidRPr="00FA6476">
        <w:t> </w:t>
      </w:r>
      <w:r w:rsidRPr="003C41FD">
        <w:t>In</w:t>
      </w:r>
      <w:r w:rsidRPr="00FA6476">
        <w:t xml:space="preserve"> </w:t>
      </w:r>
      <w:r w:rsidRPr="003C41FD">
        <w:t>Appendix</w:t>
      </w:r>
      <w:r w:rsidRPr="00FA6476">
        <w:t xml:space="preserve"> </w:t>
      </w:r>
      <w:r w:rsidRPr="003C41FD">
        <w:t>5</w:t>
      </w:r>
      <w:r w:rsidRPr="00FA6476">
        <w:t xml:space="preserve"> </w:t>
      </w:r>
      <w:r w:rsidRPr="003C41FD">
        <w:t>(poll</w:t>
      </w:r>
      <w:r w:rsidRPr="00FA6476">
        <w:t xml:space="preserve"> </w:t>
      </w:r>
      <w:r w:rsidRPr="003C41FD">
        <w:t>cards)</w:t>
      </w:r>
      <w:r>
        <w:t>—</w:t>
      </w:r>
    </w:p>
    <w:p w14:paraId="4D42B724" w14:textId="77777777" w:rsidR="00C8258C" w:rsidRDefault="00C8258C" w:rsidP="00C8258C">
      <w:pPr>
        <w:pStyle w:val="N3"/>
      </w:pPr>
      <w:r>
        <w:t>in</w:t>
      </w:r>
      <w:r w:rsidRPr="00FA6476">
        <w:t xml:space="preserve"> </w:t>
      </w:r>
      <w:r>
        <w:t>the</w:t>
      </w:r>
      <w:r w:rsidRPr="00FA6476">
        <w:t xml:space="preserve"> </w:t>
      </w:r>
      <w:r>
        <w:t>official</w:t>
      </w:r>
      <w:r w:rsidRPr="00FA6476">
        <w:t xml:space="preserve"> </w:t>
      </w:r>
      <w:r>
        <w:t>poll</w:t>
      </w:r>
      <w:r w:rsidRPr="00FA6476">
        <w:t xml:space="preserve"> </w:t>
      </w:r>
      <w:r>
        <w:t>card</w:t>
      </w:r>
      <w:r w:rsidRPr="00FA6476">
        <w:t xml:space="preserve"> </w:t>
      </w:r>
      <w:r>
        <w:t>to</w:t>
      </w:r>
      <w:r w:rsidRPr="00FA6476">
        <w:t xml:space="preserve"> </w:t>
      </w:r>
      <w:r>
        <w:t>be</w:t>
      </w:r>
      <w:r w:rsidRPr="00FA6476">
        <w:t xml:space="preserve"> </w:t>
      </w:r>
      <w:r>
        <w:t>sent</w:t>
      </w:r>
      <w:r w:rsidRPr="00FA6476">
        <w:t xml:space="preserve"> </w:t>
      </w:r>
      <w:r>
        <w:t>or</w:t>
      </w:r>
      <w:r w:rsidRPr="00FA6476">
        <w:t xml:space="preserve"> </w:t>
      </w:r>
      <w:r>
        <w:t>delivered</w:t>
      </w:r>
      <w:r w:rsidRPr="00FA6476">
        <w:t xml:space="preserve"> </w:t>
      </w:r>
      <w:r>
        <w:t>to</w:t>
      </w:r>
      <w:r w:rsidRPr="00FA6476">
        <w:t xml:space="preserve"> </w:t>
      </w:r>
      <w:r>
        <w:t>an</w:t>
      </w:r>
      <w:r w:rsidRPr="00FA6476">
        <w:t xml:space="preserve"> </w:t>
      </w:r>
      <w:r>
        <w:t>elector</w:t>
      </w:r>
      <w:r w:rsidRPr="00FA6476">
        <w:t xml:space="preserve"> </w:t>
      </w:r>
      <w:r>
        <w:t>voting</w:t>
      </w:r>
      <w:r w:rsidRPr="00FA6476">
        <w:t xml:space="preserve"> </w:t>
      </w:r>
      <w:r>
        <w:t>in</w:t>
      </w:r>
      <w:r w:rsidRPr="00FA6476">
        <w:t xml:space="preserve"> </w:t>
      </w:r>
      <w:r>
        <w:t>person,</w:t>
      </w:r>
      <w:r w:rsidRPr="00FA6476">
        <w:t xml:space="preserve"> </w:t>
      </w:r>
      <w:r>
        <w:t>on</w:t>
      </w:r>
      <w:r w:rsidRPr="00FA6476">
        <w:t xml:space="preserve"> </w:t>
      </w:r>
      <w:r>
        <w:t>the</w:t>
      </w:r>
      <w:r w:rsidRPr="00FA6476">
        <w:t xml:space="preserve"> </w:t>
      </w:r>
      <w:r>
        <w:t>back</w:t>
      </w:r>
      <w:r w:rsidRPr="00FA6476">
        <w:t xml:space="preserve"> </w:t>
      </w:r>
      <w:r>
        <w:t>of</w:t>
      </w:r>
      <w:r w:rsidRPr="00FA6476">
        <w:t xml:space="preserve"> </w:t>
      </w:r>
      <w:r>
        <w:t>card,</w:t>
      </w:r>
      <w:r w:rsidRPr="00FA6476">
        <w:t xml:space="preserve"> </w:t>
      </w:r>
      <w:r>
        <w:t>in</w:t>
      </w:r>
      <w:r w:rsidRPr="00FA6476">
        <w:t xml:space="preserve"> </w:t>
      </w:r>
      <w:r>
        <w:t>the</w:t>
      </w:r>
      <w:r w:rsidRPr="00FA6476">
        <w:t xml:space="preserve"> </w:t>
      </w:r>
      <w:r>
        <w:t>second</w:t>
      </w:r>
      <w:r w:rsidRPr="00FA6476">
        <w:t xml:space="preserve"> </w:t>
      </w:r>
      <w:r>
        <w:t>paragraph,</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1378C323" w14:textId="77777777" w:rsidR="00C8258C" w:rsidRDefault="00C8258C" w:rsidP="00C8258C">
      <w:pPr>
        <w:pStyle w:val="N3"/>
      </w:pPr>
      <w:r>
        <w:t>in</w:t>
      </w:r>
      <w:r w:rsidRPr="00FA6476">
        <w:t xml:space="preserve"> </w:t>
      </w:r>
      <w:r>
        <w:t>the</w:t>
      </w:r>
      <w:r w:rsidRPr="00FA6476">
        <w:t xml:space="preserve"> </w:t>
      </w:r>
      <w:r>
        <w:t>official</w:t>
      </w:r>
      <w:r w:rsidRPr="00FA6476">
        <w:t xml:space="preserve"> </w:t>
      </w:r>
      <w:r>
        <w:t>proxy</w:t>
      </w:r>
      <w:r w:rsidRPr="00FA6476">
        <w:t xml:space="preserve"> </w:t>
      </w:r>
      <w:r>
        <w:t>poll</w:t>
      </w:r>
      <w:r w:rsidRPr="00FA6476">
        <w:t xml:space="preserve"> </w:t>
      </w:r>
      <w:r>
        <w:t>card</w:t>
      </w:r>
      <w:r w:rsidRPr="00FA6476">
        <w:t xml:space="preserve"> </w:t>
      </w:r>
      <w:r>
        <w:t>to</w:t>
      </w:r>
      <w:r w:rsidRPr="00FA6476">
        <w:t xml:space="preserve"> </w:t>
      </w:r>
      <w:r>
        <w:t>be</w:t>
      </w:r>
      <w:r w:rsidRPr="00FA6476">
        <w:t xml:space="preserve"> </w:t>
      </w:r>
      <w:r>
        <w:t>sent</w:t>
      </w:r>
      <w:r w:rsidRPr="00FA6476">
        <w:t xml:space="preserve"> </w:t>
      </w:r>
      <w:r>
        <w:t>or</w:t>
      </w:r>
      <w:r w:rsidRPr="00FA6476">
        <w:t xml:space="preserve"> </w:t>
      </w:r>
      <w:r>
        <w:t>delivered</w:t>
      </w:r>
      <w:r w:rsidRPr="00FA6476">
        <w:t xml:space="preserve"> </w:t>
      </w:r>
      <w:r>
        <w:t>to</w:t>
      </w:r>
      <w:r w:rsidRPr="00FA6476">
        <w:t xml:space="preserve"> </w:t>
      </w:r>
      <w:r>
        <w:t>a</w:t>
      </w:r>
      <w:r w:rsidRPr="00FA6476">
        <w:t xml:space="preserve"> </w:t>
      </w:r>
      <w:r>
        <w:t>proxy</w:t>
      </w:r>
      <w:r w:rsidRPr="00FA6476">
        <w:t xml:space="preserve"> </w:t>
      </w:r>
      <w:r>
        <w:t>voting</w:t>
      </w:r>
      <w:r w:rsidRPr="00FA6476">
        <w:t xml:space="preserve"> </w:t>
      </w:r>
      <w:r>
        <w:t>in</w:t>
      </w:r>
      <w:r w:rsidRPr="00FA6476">
        <w:t xml:space="preserve"> </w:t>
      </w:r>
      <w:r>
        <w:t>person,</w:t>
      </w:r>
      <w:r w:rsidRPr="00FA6476">
        <w:t xml:space="preserve"> </w:t>
      </w:r>
      <w:r>
        <w:t>on</w:t>
      </w:r>
      <w:r w:rsidRPr="00FA6476">
        <w:t xml:space="preserve"> </w:t>
      </w:r>
      <w:r>
        <w:t>the</w:t>
      </w:r>
      <w:r w:rsidRPr="00FA6476">
        <w:t xml:space="preserve"> </w:t>
      </w:r>
      <w:r>
        <w:t>back</w:t>
      </w:r>
      <w:r w:rsidRPr="00FA6476">
        <w:t xml:space="preserve"> </w:t>
      </w:r>
      <w:r>
        <w:t>of</w:t>
      </w:r>
      <w:r w:rsidRPr="00FA6476">
        <w:t xml:space="preserve"> </w:t>
      </w:r>
      <w:r>
        <w:t>card,</w:t>
      </w:r>
      <w:r w:rsidRPr="00FA6476">
        <w:t xml:space="preserve"> </w:t>
      </w:r>
      <w:r>
        <w:t>in</w:t>
      </w:r>
      <w:r w:rsidRPr="00FA6476">
        <w:t xml:space="preserve"> </w:t>
      </w:r>
      <w:r>
        <w:t>the</w:t>
      </w:r>
      <w:r w:rsidRPr="00FA6476">
        <w:t xml:space="preserve"> </w:t>
      </w:r>
      <w:r>
        <w:t>third</w:t>
      </w:r>
      <w:r w:rsidRPr="00FA6476">
        <w:t xml:space="preserve"> </w:t>
      </w:r>
      <w:r>
        <w:t>paragraph,</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bookmarkEnd w:id="25"/>
    </w:p>
    <w:p w14:paraId="1AE2CE23" w14:textId="77777777" w:rsidR="00C8258C" w:rsidRDefault="00C8258C" w:rsidP="00C8258C">
      <w:pPr>
        <w:pStyle w:val="N1"/>
        <w:tabs>
          <w:tab w:val="num" w:pos="360"/>
        </w:tabs>
        <w:ind w:left="0"/>
      </w:pPr>
      <w:r w:rsidRPr="00FA6476">
        <w:t> </w:t>
      </w:r>
      <w:r w:rsidRPr="00FE6213">
        <w:t>In</w:t>
      </w:r>
      <w:r w:rsidRPr="00FA6476">
        <w:t xml:space="preserve"> </w:t>
      </w:r>
      <w:r w:rsidRPr="00FE6213">
        <w:t>Appendix</w:t>
      </w:r>
      <w:r w:rsidRPr="00FA6476">
        <w:t xml:space="preserve"> </w:t>
      </w:r>
      <w:r w:rsidRPr="00FE6213">
        <w:t>6</w:t>
      </w:r>
      <w:r w:rsidRPr="00FA6476">
        <w:t xml:space="preserve"> </w:t>
      </w:r>
      <w:r w:rsidRPr="00FE6213">
        <w:t>(guidance</w:t>
      </w:r>
      <w:r w:rsidRPr="00FA6476">
        <w:t xml:space="preserve"> </w:t>
      </w:r>
      <w:r w:rsidRPr="00FE6213">
        <w:t>for</w:t>
      </w:r>
      <w:r w:rsidRPr="00FA6476">
        <w:t xml:space="preserve"> </w:t>
      </w:r>
      <w:r w:rsidRPr="00FE6213">
        <w:t>voters)</w:t>
      </w:r>
      <w:r>
        <w:t>—</w:t>
      </w:r>
    </w:p>
    <w:p w14:paraId="0A0AE5F1" w14:textId="77777777" w:rsidR="00C8258C" w:rsidRDefault="00C8258C" w:rsidP="00C8258C">
      <w:pPr>
        <w:pStyle w:val="N3"/>
      </w:pPr>
      <w:r>
        <w:t>in</w:t>
      </w:r>
      <w:r w:rsidRPr="00FA6476">
        <w:t xml:space="preserve"> </w:t>
      </w:r>
      <w:r>
        <w:t>direction</w:t>
      </w:r>
      <w:r w:rsidRPr="00FA6476">
        <w:t xml:space="preserve"> </w:t>
      </w:r>
      <w:r>
        <w:t>2,</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5F23FE21" w14:textId="77777777" w:rsidR="00C8258C" w:rsidRDefault="00C8258C" w:rsidP="00C8258C">
      <w:pPr>
        <w:pStyle w:val="N3"/>
      </w:pPr>
      <w:r>
        <w:t>at</w:t>
      </w:r>
      <w:r w:rsidRPr="00FA6476">
        <w:t xml:space="preserve"> </w:t>
      </w:r>
      <w:r>
        <w:t>the</w:t>
      </w:r>
      <w:r w:rsidRPr="00FA6476">
        <w:t xml:space="preserve"> </w:t>
      </w:r>
      <w:r>
        <w:t>end</w:t>
      </w:r>
      <w:r w:rsidRPr="00FA6476">
        <w:t xml:space="preserve"> </w:t>
      </w:r>
      <w:r>
        <w:t>of</w:t>
      </w:r>
      <w:r w:rsidRPr="00FA6476">
        <w:t xml:space="preserve"> </w:t>
      </w:r>
      <w:r>
        <w:t>the</w:t>
      </w:r>
      <w:r w:rsidRPr="00FA6476">
        <w:t xml:space="preserve"> </w:t>
      </w:r>
      <w:r>
        <w:t>form,</w:t>
      </w:r>
      <w:r w:rsidRPr="00FA6476">
        <w:t xml:space="preserve"> </w:t>
      </w:r>
      <w:r>
        <w:t>after</w:t>
      </w:r>
      <w:r w:rsidRPr="00FA6476">
        <w:t xml:space="preserve"> </w:t>
      </w:r>
      <w:r>
        <w:t>the</w:t>
      </w:r>
      <w:r w:rsidRPr="00FA6476">
        <w:t xml:space="preserve"> </w:t>
      </w:r>
      <w:r>
        <w:t>final</w:t>
      </w:r>
      <w:r w:rsidRPr="00FA6476">
        <w:t xml:space="preserve"> paragraph</w:t>
      </w:r>
      <w:r>
        <w:t>,</w:t>
      </w:r>
      <w:r w:rsidRPr="00FA6476">
        <w:t xml:space="preserve"> </w:t>
      </w:r>
      <w:r>
        <w:t>insert—</w:t>
      </w:r>
    </w:p>
    <w:p w14:paraId="02D91EF2" w14:textId="77777777" w:rsidR="00C8258C" w:rsidRPr="00FE6213" w:rsidRDefault="00C8258C" w:rsidP="00C8258C">
      <w:pPr>
        <w:pStyle w:val="LQT3"/>
        <w:rPr>
          <w:b/>
          <w:bCs/>
        </w:rPr>
      </w:pPr>
      <w:r w:rsidRPr="00FE6213">
        <w:fldChar w:fldCharType="begin"/>
      </w:r>
      <w:r w:rsidRPr="00FE6213">
        <w:instrText xml:space="preserve"> SYMBOL 147 \* MERGEFORMAT </w:instrText>
      </w:r>
      <w:r w:rsidRPr="00FE6213">
        <w:fldChar w:fldCharType="end"/>
      </w:r>
      <w:r w:rsidRPr="00FE6213">
        <w:rPr>
          <w:b/>
          <w:bCs/>
        </w:rPr>
        <w:t>Voting</w:t>
      </w:r>
      <w:r w:rsidRPr="00FA6476">
        <w:rPr>
          <w:b/>
          <w:bCs/>
        </w:rPr>
        <w:t xml:space="preserve"> </w:t>
      </w:r>
      <w:r w:rsidRPr="00FE6213">
        <w:rPr>
          <w:b/>
          <w:bCs/>
        </w:rPr>
        <w:t>is</w:t>
      </w:r>
      <w:r w:rsidRPr="00FA6476">
        <w:rPr>
          <w:b/>
          <w:bCs/>
        </w:rPr>
        <w:t xml:space="preserve"> </w:t>
      </w:r>
      <w:r w:rsidRPr="00FE6213">
        <w:rPr>
          <w:b/>
          <w:bCs/>
        </w:rPr>
        <w:t>secret.</w:t>
      </w:r>
      <w:r w:rsidRPr="00FA6476">
        <w:rPr>
          <w:b/>
          <w:bCs/>
        </w:rPr>
        <w:t xml:space="preserve"> </w:t>
      </w:r>
      <w:r w:rsidRPr="00FE6213">
        <w:rPr>
          <w:b/>
          <w:bCs/>
        </w:rPr>
        <w:t>Do</w:t>
      </w:r>
      <w:r w:rsidRPr="00FA6476">
        <w:rPr>
          <w:b/>
          <w:bCs/>
        </w:rPr>
        <w:t xml:space="preserve"> </w:t>
      </w:r>
      <w:r w:rsidRPr="00FE6213">
        <w:rPr>
          <w:b/>
          <w:bCs/>
        </w:rPr>
        <w:t>not</w:t>
      </w:r>
      <w:r w:rsidRPr="00FA6476">
        <w:rPr>
          <w:b/>
          <w:bCs/>
        </w:rPr>
        <w:t xml:space="preserve"> </w:t>
      </w:r>
      <w:r w:rsidRPr="00FE6213">
        <w:rPr>
          <w:b/>
          <w:bCs/>
        </w:rPr>
        <w:t>let</w:t>
      </w:r>
      <w:r w:rsidRPr="00FA6476">
        <w:rPr>
          <w:b/>
          <w:bCs/>
        </w:rPr>
        <w:t xml:space="preserve"> </w:t>
      </w:r>
      <w:r w:rsidRPr="00FE6213">
        <w:rPr>
          <w:b/>
          <w:bCs/>
        </w:rPr>
        <w:t>anyone</w:t>
      </w:r>
      <w:r w:rsidRPr="00FA6476">
        <w:rPr>
          <w:b/>
          <w:bCs/>
        </w:rPr>
        <w:t xml:space="preserve"> </w:t>
      </w:r>
      <w:r w:rsidRPr="00FE6213">
        <w:rPr>
          <w:b/>
          <w:bCs/>
        </w:rPr>
        <w:t>see</w:t>
      </w:r>
      <w:r w:rsidRPr="00FA6476">
        <w:rPr>
          <w:b/>
          <w:bCs/>
        </w:rPr>
        <w:t xml:space="preserve"> </w:t>
      </w:r>
      <w:r w:rsidRPr="00FE6213">
        <w:rPr>
          <w:b/>
          <w:bCs/>
        </w:rPr>
        <w:t>how</w:t>
      </w:r>
      <w:r w:rsidRPr="00FA6476">
        <w:rPr>
          <w:b/>
          <w:bCs/>
        </w:rPr>
        <w:t xml:space="preserve"> </w:t>
      </w:r>
      <w:r w:rsidRPr="00FE6213">
        <w:rPr>
          <w:b/>
          <w:bCs/>
        </w:rPr>
        <w:t>you</w:t>
      </w:r>
      <w:r w:rsidRPr="00FA6476">
        <w:rPr>
          <w:b/>
          <w:bCs/>
        </w:rPr>
        <w:t xml:space="preserve"> </w:t>
      </w:r>
      <w:r w:rsidRPr="00FE6213">
        <w:rPr>
          <w:b/>
          <w:bCs/>
        </w:rPr>
        <w:t>have</w:t>
      </w:r>
      <w:r w:rsidRPr="00FA6476">
        <w:rPr>
          <w:b/>
          <w:bCs/>
        </w:rPr>
        <w:t xml:space="preserve"> </w:t>
      </w:r>
      <w:r w:rsidRPr="00FE6213">
        <w:rPr>
          <w:b/>
          <w:bCs/>
        </w:rPr>
        <w:t>voted.</w:t>
      </w:r>
    </w:p>
    <w:p w14:paraId="5E84CD0E" w14:textId="77777777" w:rsidR="00C8258C" w:rsidRDefault="00C8258C" w:rsidP="00C8258C">
      <w:pPr>
        <w:pStyle w:val="LQT3"/>
      </w:pPr>
      <w:r w:rsidRPr="00FE6213">
        <w:rPr>
          <w:b/>
          <w:bCs/>
        </w:rPr>
        <w:t>If</w:t>
      </w:r>
      <w:r w:rsidRPr="00FA6476">
        <w:rPr>
          <w:b/>
          <w:bCs/>
        </w:rPr>
        <w:t xml:space="preserve"> </w:t>
      </w:r>
      <w:r w:rsidRPr="00FE6213">
        <w:rPr>
          <w:b/>
          <w:bCs/>
        </w:rPr>
        <w:t>you</w:t>
      </w:r>
      <w:r w:rsidRPr="00FA6476">
        <w:rPr>
          <w:b/>
          <w:bCs/>
        </w:rPr>
        <w:t xml:space="preserve"> </w:t>
      </w:r>
      <w:r w:rsidRPr="00FE6213">
        <w:rPr>
          <w:b/>
          <w:bCs/>
        </w:rPr>
        <w:t>make</w:t>
      </w:r>
      <w:r w:rsidRPr="00FA6476">
        <w:rPr>
          <w:b/>
          <w:bCs/>
        </w:rPr>
        <w:t xml:space="preserve"> </w:t>
      </w:r>
      <w:r w:rsidRPr="00FE6213">
        <w:rPr>
          <w:b/>
          <w:bCs/>
        </w:rPr>
        <w:t>a</w:t>
      </w:r>
      <w:r w:rsidRPr="00FA6476">
        <w:rPr>
          <w:b/>
          <w:bCs/>
        </w:rPr>
        <w:t xml:space="preserve"> </w:t>
      </w:r>
      <w:r w:rsidRPr="00FE6213">
        <w:rPr>
          <w:b/>
          <w:bCs/>
        </w:rPr>
        <w:t>mistake</w:t>
      </w:r>
      <w:r w:rsidRPr="00FA6476">
        <w:rPr>
          <w:b/>
          <w:bCs/>
        </w:rPr>
        <w:t xml:space="preserve"> </w:t>
      </w:r>
      <w:r w:rsidRPr="00FE6213">
        <w:rPr>
          <w:b/>
          <w:bCs/>
        </w:rPr>
        <w:t>or</w:t>
      </w:r>
      <w:r w:rsidRPr="00FA6476">
        <w:rPr>
          <w:b/>
          <w:bCs/>
        </w:rPr>
        <w:t xml:space="preserve"> </w:t>
      </w:r>
      <w:r w:rsidRPr="00FE6213">
        <w:rPr>
          <w:b/>
          <w:bCs/>
        </w:rPr>
        <w:t>need</w:t>
      </w:r>
      <w:r w:rsidRPr="00FA6476">
        <w:rPr>
          <w:b/>
          <w:bCs/>
        </w:rPr>
        <w:t xml:space="preserve"> </w:t>
      </w:r>
      <w:r w:rsidRPr="00FE6213">
        <w:rPr>
          <w:b/>
          <w:bCs/>
        </w:rPr>
        <w:t>some</w:t>
      </w:r>
      <w:r w:rsidRPr="00FA6476">
        <w:rPr>
          <w:b/>
          <w:bCs/>
        </w:rPr>
        <w:t xml:space="preserve"> </w:t>
      </w:r>
      <w:r w:rsidRPr="00FE6213">
        <w:rPr>
          <w:b/>
          <w:bCs/>
        </w:rPr>
        <w:t>help,</w:t>
      </w:r>
      <w:r w:rsidRPr="00FA6476">
        <w:rPr>
          <w:b/>
          <w:bCs/>
        </w:rPr>
        <w:t xml:space="preserve"> </w:t>
      </w:r>
      <w:r w:rsidRPr="00FE6213">
        <w:rPr>
          <w:b/>
          <w:bCs/>
        </w:rPr>
        <w:t>just</w:t>
      </w:r>
      <w:r w:rsidRPr="00FA6476">
        <w:rPr>
          <w:b/>
          <w:bCs/>
        </w:rPr>
        <w:t xml:space="preserve"> </w:t>
      </w:r>
      <w:r w:rsidRPr="00FE6213">
        <w:rPr>
          <w:b/>
          <w:bCs/>
        </w:rPr>
        <w:t>ask</w:t>
      </w:r>
      <w:r w:rsidRPr="00FA6476">
        <w:rPr>
          <w:b/>
          <w:bCs/>
        </w:rPr>
        <w:t xml:space="preserve"> </w:t>
      </w:r>
      <w:r w:rsidRPr="00FE6213">
        <w:rPr>
          <w:b/>
          <w:bCs/>
        </w:rPr>
        <w:t>the</w:t>
      </w:r>
      <w:r w:rsidRPr="00FA6476">
        <w:rPr>
          <w:b/>
          <w:bCs/>
        </w:rPr>
        <w:t xml:space="preserve"> </w:t>
      </w:r>
      <w:r w:rsidRPr="00FE6213">
        <w:rPr>
          <w:b/>
          <w:bCs/>
        </w:rPr>
        <w:t>staff.</w:t>
      </w:r>
      <w:r w:rsidRPr="00FE6213">
        <w:fldChar w:fldCharType="begin"/>
      </w:r>
      <w:r w:rsidRPr="00FE6213">
        <w:instrText xml:space="preserve"> SYMBOL 148 \* MERGEFORMAT </w:instrText>
      </w:r>
      <w:r w:rsidRPr="00FE6213">
        <w:fldChar w:fldCharType="end"/>
      </w:r>
    </w:p>
    <w:p w14:paraId="27BB7332" w14:textId="77777777" w:rsidR="00C8258C" w:rsidRDefault="00C8258C" w:rsidP="00C8258C">
      <w:pPr>
        <w:pStyle w:val="N1"/>
        <w:tabs>
          <w:tab w:val="num" w:pos="360"/>
        </w:tabs>
        <w:ind w:left="0"/>
      </w:pPr>
      <w:r w:rsidRPr="00FA6476">
        <w:t> </w:t>
      </w:r>
      <w:r w:rsidRPr="00352986">
        <w:t>In</w:t>
      </w:r>
      <w:r w:rsidRPr="00FA6476">
        <w:t xml:space="preserve"> </w:t>
      </w:r>
      <w:r w:rsidRPr="00352986">
        <w:t>Appendix</w:t>
      </w:r>
      <w:r w:rsidRPr="00FA6476">
        <w:t xml:space="preserve"> </w:t>
      </w:r>
      <w:r w:rsidRPr="00352986">
        <w:t>8</w:t>
      </w:r>
      <w:r w:rsidRPr="00FA6476">
        <w:t xml:space="preserve"> </w:t>
      </w:r>
      <w:r w:rsidRPr="00352986">
        <w:t>(form</w:t>
      </w:r>
      <w:r w:rsidRPr="00FA6476">
        <w:t xml:space="preserve"> </w:t>
      </w:r>
      <w:r w:rsidRPr="00352986">
        <w:t>of</w:t>
      </w:r>
      <w:r w:rsidRPr="00FA6476">
        <w:t xml:space="preserve"> </w:t>
      </w:r>
      <w:r w:rsidRPr="00352986">
        <w:t>declaration</w:t>
      </w:r>
      <w:r w:rsidRPr="00FA6476">
        <w:t xml:space="preserve"> </w:t>
      </w:r>
      <w:r w:rsidRPr="00352986">
        <w:t>to</w:t>
      </w:r>
      <w:r w:rsidRPr="00FA6476">
        <w:t xml:space="preserve"> </w:t>
      </w:r>
      <w:r w:rsidRPr="00352986">
        <w:t>be</w:t>
      </w:r>
      <w:r w:rsidRPr="00FA6476">
        <w:t xml:space="preserve"> </w:t>
      </w:r>
      <w:r w:rsidRPr="00352986">
        <w:t>made</w:t>
      </w:r>
      <w:r w:rsidRPr="00FA6476">
        <w:t xml:space="preserve"> </w:t>
      </w:r>
      <w:r w:rsidRPr="00352986">
        <w:t>by</w:t>
      </w:r>
      <w:r w:rsidRPr="00FA6476">
        <w:t xml:space="preserve"> </w:t>
      </w:r>
      <w:r w:rsidRPr="00352986">
        <w:t>the</w:t>
      </w:r>
      <w:r w:rsidRPr="00FA6476">
        <w:t xml:space="preserve"> </w:t>
      </w:r>
      <w:r w:rsidRPr="00352986">
        <w:t>companion</w:t>
      </w:r>
      <w:r w:rsidRPr="00FA6476">
        <w:t xml:space="preserve"> </w:t>
      </w:r>
      <w:r w:rsidRPr="00352986">
        <w:t>of</w:t>
      </w:r>
      <w:r w:rsidRPr="00FA6476">
        <w:t xml:space="preserve"> </w:t>
      </w:r>
      <w:r w:rsidRPr="00352986">
        <w:t>a</w:t>
      </w:r>
      <w:r w:rsidRPr="00FA6476">
        <w:t xml:space="preserve"> </w:t>
      </w:r>
      <w:r w:rsidRPr="00352986">
        <w:t>voter</w:t>
      </w:r>
      <w:r w:rsidRPr="00FA6476">
        <w:t xml:space="preserve"> </w:t>
      </w:r>
      <w:r w:rsidRPr="00352986">
        <w:t>with</w:t>
      </w:r>
      <w:r w:rsidRPr="00FA6476">
        <w:t xml:space="preserve"> </w:t>
      </w:r>
      <w:r w:rsidRPr="00352986">
        <w:t>disabilities)</w:t>
      </w:r>
      <w:r>
        <w:t>—</w:t>
      </w:r>
    </w:p>
    <w:p w14:paraId="5D3F1F3A" w14:textId="77777777" w:rsidR="00C8258C" w:rsidRDefault="00C8258C" w:rsidP="00C8258C">
      <w:pPr>
        <w:pStyle w:val="N3"/>
      </w:pPr>
      <w:r>
        <w:t>in</w:t>
      </w:r>
      <w:r w:rsidRPr="00FA6476">
        <w:t xml:space="preserve"> </w:t>
      </w:r>
      <w:r>
        <w:t>the</w:t>
      </w:r>
      <w:r w:rsidRPr="00FA6476">
        <w:t xml:space="preserve"> </w:t>
      </w:r>
      <w:r>
        <w:t>title</w:t>
      </w:r>
      <w:r w:rsidRPr="00FA6476">
        <w:t xml:space="preserve"> </w:t>
      </w:r>
      <w:r>
        <w:t>of</w:t>
      </w:r>
      <w:r w:rsidRPr="00FA6476">
        <w:t xml:space="preserve"> </w:t>
      </w:r>
      <w:r>
        <w:t>the</w:t>
      </w:r>
      <w:r w:rsidRPr="00FA6476">
        <w:t xml:space="preserve"> </w:t>
      </w:r>
      <w:r>
        <w:t>form,</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599DDAA5" w14:textId="77777777" w:rsidR="00C8258C" w:rsidRDefault="00C8258C" w:rsidP="00C8258C">
      <w:pPr>
        <w:pStyle w:val="N3"/>
      </w:pPr>
      <w:r>
        <w:t>in</w:t>
      </w:r>
      <w:r w:rsidRPr="00FA6476">
        <w:t xml:space="preserve"> </w:t>
      </w:r>
      <w:r>
        <w:t>the</w:t>
      </w:r>
      <w:r w:rsidRPr="00FA6476">
        <w:t xml:space="preserve"> </w:t>
      </w:r>
      <w:r>
        <w:t>first</w:t>
      </w:r>
      <w:r w:rsidRPr="00FA6476">
        <w:t xml:space="preserve"> </w:t>
      </w:r>
      <w:r>
        <w:t>paragraph,</w:t>
      </w:r>
      <w:r w:rsidRPr="00FA6476">
        <w:t xml:space="preserve"> </w:t>
      </w:r>
      <w:r>
        <w:t>after</w:t>
      </w:r>
      <w:r w:rsidRPr="00FA6476">
        <w:t xml:space="preserve"> </w:t>
      </w:r>
      <w:r>
        <w:t>“[insert</w:t>
      </w:r>
      <w:r w:rsidRPr="00FA6476">
        <w:t xml:space="preserve"> </w:t>
      </w:r>
      <w:r>
        <w:t>name</w:t>
      </w:r>
      <w:r w:rsidRPr="00FA6476">
        <w:t xml:space="preserve"> </w:t>
      </w:r>
      <w:r>
        <w:t>of</w:t>
      </w:r>
      <w:r w:rsidRPr="00FA6476">
        <w:t xml:space="preserve"> </w:t>
      </w:r>
      <w:r>
        <w:t>voter</w:t>
      </w:r>
      <w:r w:rsidRPr="00FA6476">
        <w:t xml:space="preserve"> </w:t>
      </w:r>
      <w:r>
        <w:t>being</w:t>
      </w:r>
      <w:r w:rsidRPr="00FA6476">
        <w:t xml:space="preserve"> </w:t>
      </w:r>
      <w:r>
        <w:t>assisted]”</w:t>
      </w:r>
      <w:r w:rsidRPr="00FA6476">
        <w:t xml:space="preserve"> </w:t>
      </w:r>
      <w:r>
        <w:t>insert</w:t>
      </w:r>
      <w:r w:rsidRPr="00FA6476">
        <w:t xml:space="preserve"> </w:t>
      </w:r>
      <w:r>
        <w:t>“**”;</w:t>
      </w:r>
    </w:p>
    <w:p w14:paraId="17D9DF55" w14:textId="77777777" w:rsidR="00C8258C" w:rsidRDefault="00C8258C" w:rsidP="00C8258C">
      <w:pPr>
        <w:pStyle w:val="N3"/>
      </w:pPr>
      <w:r>
        <w:t>in</w:t>
      </w:r>
      <w:r w:rsidRPr="00FA6476">
        <w:t xml:space="preserve"> </w:t>
      </w:r>
      <w:r>
        <w:t>the</w:t>
      </w:r>
      <w:r w:rsidRPr="00FA6476">
        <w:t xml:space="preserve"> </w:t>
      </w:r>
      <w:r>
        <w:t>third</w:t>
      </w:r>
      <w:r w:rsidRPr="00FA6476">
        <w:t xml:space="preserve"> </w:t>
      </w:r>
      <w:r>
        <w:t>paragraph,</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1C598F3B" w14:textId="77777777" w:rsidR="00C8258C" w:rsidRDefault="00C8258C" w:rsidP="00C8258C">
      <w:pPr>
        <w:pStyle w:val="N3"/>
      </w:pPr>
      <w:r>
        <w:t>in</w:t>
      </w:r>
      <w:r w:rsidRPr="00FA6476">
        <w:t xml:space="preserve"> </w:t>
      </w:r>
      <w:r>
        <w:t>the</w:t>
      </w:r>
      <w:r w:rsidRPr="00FA6476">
        <w:t xml:space="preserve"> </w:t>
      </w:r>
      <w:r>
        <w:t>asterisked</w:t>
      </w:r>
      <w:r w:rsidRPr="00FA6476">
        <w:t xml:space="preserve"> </w:t>
      </w:r>
      <w:r>
        <w:t>paragraph,</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32D88B9F" w14:textId="77777777" w:rsidR="00C8258C" w:rsidRDefault="00C8258C" w:rsidP="00C8258C">
      <w:pPr>
        <w:pStyle w:val="N3"/>
      </w:pPr>
      <w:r>
        <w:t>after</w:t>
      </w:r>
      <w:r w:rsidRPr="00FA6476">
        <w:t xml:space="preserve"> </w:t>
      </w:r>
      <w:r>
        <w:t>the</w:t>
      </w:r>
      <w:r w:rsidRPr="00FA6476">
        <w:t xml:space="preserve"> </w:t>
      </w:r>
      <w:r>
        <w:t>asterisked</w:t>
      </w:r>
      <w:r w:rsidRPr="00FA6476">
        <w:t xml:space="preserve"> </w:t>
      </w:r>
      <w:r>
        <w:t>paragraph</w:t>
      </w:r>
      <w:r w:rsidRPr="00FA6476">
        <w:t xml:space="preserve"> </w:t>
      </w:r>
      <w:r>
        <w:t>insert—</w:t>
      </w:r>
    </w:p>
    <w:p w14:paraId="38712DA7" w14:textId="77777777" w:rsidR="00C8258C" w:rsidRDefault="00C8258C" w:rsidP="00C8258C">
      <w:pPr>
        <w:pStyle w:val="LQT3"/>
      </w:pPr>
      <w:r w:rsidRPr="00352986">
        <w:fldChar w:fldCharType="begin"/>
      </w:r>
      <w:r w:rsidRPr="00352986">
        <w:instrText xml:space="preserve"> SYMBOL 147 \* MERGEFORMAT </w:instrText>
      </w:r>
      <w:r w:rsidRPr="00352986">
        <w:fldChar w:fldCharType="end"/>
      </w:r>
      <w:r w:rsidRPr="00352986">
        <w:t>**The</w:t>
      </w:r>
      <w:r w:rsidRPr="00FA6476">
        <w:t xml:space="preserve"> </w:t>
      </w:r>
      <w:r w:rsidRPr="00352986">
        <w:t>name</w:t>
      </w:r>
      <w:r w:rsidRPr="00FA6476">
        <w:t xml:space="preserve"> </w:t>
      </w:r>
      <w:r w:rsidRPr="00352986">
        <w:t>of</w:t>
      </w:r>
      <w:r w:rsidRPr="00FA6476">
        <w:t xml:space="preserve"> </w:t>
      </w:r>
      <w:r w:rsidRPr="00352986">
        <w:t>the</w:t>
      </w:r>
      <w:r w:rsidRPr="00FA6476">
        <w:t xml:space="preserve"> </w:t>
      </w:r>
      <w:r w:rsidRPr="00352986">
        <w:t>voter</w:t>
      </w:r>
      <w:r w:rsidRPr="00FA6476">
        <w:t xml:space="preserve"> </w:t>
      </w:r>
      <w:r w:rsidRPr="00352986">
        <w:t>is</w:t>
      </w:r>
      <w:r w:rsidRPr="00FA6476">
        <w:t xml:space="preserve"> </w:t>
      </w:r>
      <w:r w:rsidRPr="00352986">
        <w:rPr>
          <w:u w:val="single"/>
        </w:rPr>
        <w:t>not</w:t>
      </w:r>
      <w:r w:rsidRPr="00FA6476">
        <w:t xml:space="preserve"> </w:t>
      </w:r>
      <w:r w:rsidRPr="00352986">
        <w:t>to</w:t>
      </w:r>
      <w:r w:rsidRPr="00FA6476">
        <w:t xml:space="preserve"> </w:t>
      </w:r>
      <w:r w:rsidRPr="00352986">
        <w:t>be</w:t>
      </w:r>
      <w:r w:rsidRPr="00FA6476">
        <w:t xml:space="preserve"> </w:t>
      </w:r>
      <w:r w:rsidRPr="00352986">
        <w:t>added</w:t>
      </w:r>
      <w:r w:rsidRPr="00FA6476">
        <w:t xml:space="preserve"> </w:t>
      </w:r>
      <w:r w:rsidRPr="00352986">
        <w:t>when</w:t>
      </w:r>
      <w:r w:rsidRPr="00FA6476">
        <w:t xml:space="preserve"> </w:t>
      </w:r>
      <w:r w:rsidRPr="00352986">
        <w:t>the</w:t>
      </w:r>
      <w:r w:rsidRPr="00FA6476">
        <w:t xml:space="preserve"> </w:t>
      </w:r>
      <w:r w:rsidRPr="00352986">
        <w:t>voter</w:t>
      </w:r>
      <w:r w:rsidRPr="00FA6476">
        <w:t xml:space="preserve"> </w:t>
      </w:r>
      <w:r w:rsidRPr="00352986">
        <w:t>has</w:t>
      </w:r>
      <w:r w:rsidRPr="00FA6476">
        <w:t xml:space="preserve"> </w:t>
      </w:r>
      <w:r w:rsidRPr="00352986">
        <w:t>an</w:t>
      </w:r>
      <w:r w:rsidRPr="00FA6476">
        <w:t xml:space="preserve"> </w:t>
      </w:r>
      <w:r w:rsidRPr="00352986">
        <w:t>anonymous</w:t>
      </w:r>
      <w:r w:rsidRPr="00FA6476">
        <w:t xml:space="preserve"> </w:t>
      </w:r>
      <w:r w:rsidRPr="00352986">
        <w:t>entry.</w:t>
      </w:r>
      <w:r w:rsidRPr="00FA6476">
        <w:t xml:space="preserve"> </w:t>
      </w:r>
      <w:r w:rsidRPr="00352986">
        <w:t>Instead,</w:t>
      </w:r>
      <w:r w:rsidRPr="00FA6476">
        <w:t xml:space="preserve"> </w:t>
      </w:r>
      <w:r w:rsidRPr="00352986">
        <w:t>only</w:t>
      </w:r>
      <w:r w:rsidRPr="00FA6476">
        <w:t xml:space="preserve"> </w:t>
      </w:r>
      <w:r w:rsidRPr="00352986">
        <w:t>the</w:t>
      </w:r>
      <w:r w:rsidRPr="00FA6476">
        <w:t xml:space="preserve"> </w:t>
      </w:r>
      <w:r w:rsidRPr="00352986">
        <w:t>voter’s</w:t>
      </w:r>
      <w:r w:rsidRPr="00FA6476">
        <w:t xml:space="preserve"> </w:t>
      </w:r>
      <w:r w:rsidRPr="00352986">
        <w:t>number</w:t>
      </w:r>
      <w:r w:rsidRPr="00FA6476">
        <w:t xml:space="preserve"> </w:t>
      </w:r>
      <w:r w:rsidRPr="00352986">
        <w:t>is</w:t>
      </w:r>
      <w:r w:rsidRPr="00FA6476">
        <w:t xml:space="preserve"> </w:t>
      </w:r>
      <w:r w:rsidRPr="00352986">
        <w:t>to</w:t>
      </w:r>
      <w:r w:rsidRPr="00FA6476">
        <w:t xml:space="preserve"> </w:t>
      </w:r>
      <w:r w:rsidRPr="00352986">
        <w:t>be</w:t>
      </w:r>
      <w:r w:rsidRPr="00FA6476">
        <w:t xml:space="preserve"> </w:t>
      </w:r>
      <w:r w:rsidRPr="00352986">
        <w:t>added</w:t>
      </w:r>
      <w:r w:rsidRPr="00FA6476">
        <w:t xml:space="preserve"> </w:t>
      </w:r>
      <w:r w:rsidRPr="00352986">
        <w:t>(</w:t>
      </w:r>
      <w:r w:rsidRPr="00352986">
        <w:rPr>
          <w:i/>
          <w:iCs/>
        </w:rPr>
        <w:t>see</w:t>
      </w:r>
      <w:r w:rsidRPr="00FA6476">
        <w:rPr>
          <w:i/>
          <w:iCs/>
        </w:rPr>
        <w:t xml:space="preserve"> </w:t>
      </w:r>
      <w:r w:rsidRPr="00352986">
        <w:rPr>
          <w:i/>
          <w:iCs/>
        </w:rPr>
        <w:t>note</w:t>
      </w:r>
      <w:r w:rsidRPr="00FA6476">
        <w:rPr>
          <w:i/>
          <w:iCs/>
        </w:rPr>
        <w:t xml:space="preserve"> </w:t>
      </w:r>
      <w:r w:rsidRPr="00352986">
        <w:rPr>
          <w:i/>
          <w:iCs/>
        </w:rPr>
        <w:t>3</w:t>
      </w:r>
      <w:r w:rsidRPr="00352986">
        <w:t>).</w:t>
      </w:r>
      <w:r w:rsidRPr="00352986">
        <w:fldChar w:fldCharType="begin"/>
      </w:r>
      <w:r w:rsidRPr="00352986">
        <w:instrText xml:space="preserve"> SYMBOL 148 \* MERGEFORMAT </w:instrText>
      </w:r>
      <w:r w:rsidRPr="00352986">
        <w:fldChar w:fldCharType="end"/>
      </w:r>
      <w:r>
        <w:t>;</w:t>
      </w:r>
    </w:p>
    <w:p w14:paraId="68F11FCE" w14:textId="77777777" w:rsidR="00C8258C" w:rsidRDefault="00C8258C" w:rsidP="00C8258C">
      <w:pPr>
        <w:pStyle w:val="N3"/>
      </w:pPr>
      <w:r w:rsidRPr="00352986">
        <w:t>in</w:t>
      </w:r>
      <w:r w:rsidRPr="00FA6476">
        <w:t xml:space="preserve"> </w:t>
      </w:r>
      <w:r w:rsidRPr="00352986">
        <w:t>the</w:t>
      </w:r>
      <w:r w:rsidRPr="00FA6476">
        <w:t xml:space="preserve"> </w:t>
      </w:r>
      <w:r w:rsidRPr="00352986">
        <w:t>notes</w:t>
      </w:r>
      <w:r w:rsidRPr="00FA6476">
        <w:t xml:space="preserve"> </w:t>
      </w:r>
      <w:r w:rsidRPr="00352986">
        <w:t>to</w:t>
      </w:r>
      <w:r w:rsidRPr="00FA6476">
        <w:t xml:space="preserve"> </w:t>
      </w:r>
      <w:r w:rsidRPr="00352986">
        <w:t>the</w:t>
      </w:r>
      <w:r w:rsidRPr="00FA6476">
        <w:t xml:space="preserve"> </w:t>
      </w:r>
      <w:r w:rsidRPr="00352986">
        <w:t>form</w:t>
      </w:r>
      <w:r w:rsidRPr="00FA6476">
        <w:t xml:space="preserve"> </w:t>
      </w:r>
      <w:r w:rsidRPr="00352986">
        <w:t>of</w:t>
      </w:r>
      <w:r w:rsidRPr="00FA6476">
        <w:t xml:space="preserve"> </w:t>
      </w:r>
      <w:r w:rsidRPr="00352986">
        <w:t>declaration</w:t>
      </w:r>
      <w:r w:rsidRPr="00FA6476">
        <w:t xml:space="preserve"> </w:t>
      </w:r>
      <w:r>
        <w:t xml:space="preserve">to be made </w:t>
      </w:r>
      <w:r w:rsidRPr="00352986">
        <w:t>by</w:t>
      </w:r>
      <w:r w:rsidRPr="00FA6476">
        <w:t xml:space="preserve"> </w:t>
      </w:r>
      <w:r w:rsidRPr="00352986">
        <w:t>the</w:t>
      </w:r>
      <w:r w:rsidRPr="00FA6476">
        <w:t xml:space="preserve"> </w:t>
      </w:r>
      <w:r w:rsidRPr="00352986">
        <w:t>companion</w:t>
      </w:r>
      <w:r w:rsidRPr="00FA6476">
        <w:t xml:space="preserve"> </w:t>
      </w:r>
      <w:r w:rsidRPr="00352986">
        <w:t>of</w:t>
      </w:r>
      <w:r w:rsidRPr="00FA6476">
        <w:t xml:space="preserve"> </w:t>
      </w:r>
      <w:r w:rsidRPr="00352986">
        <w:t>a</w:t>
      </w:r>
      <w:r w:rsidRPr="00FA6476">
        <w:t xml:space="preserve"> </w:t>
      </w:r>
      <w:r w:rsidRPr="00352986">
        <w:t>voter</w:t>
      </w:r>
      <w:r w:rsidRPr="00FA6476">
        <w:t xml:space="preserve"> </w:t>
      </w:r>
      <w:r w:rsidRPr="00352986">
        <w:t>with</w:t>
      </w:r>
      <w:r w:rsidRPr="00FA6476">
        <w:t xml:space="preserve"> </w:t>
      </w:r>
      <w:r w:rsidRPr="00352986">
        <w:t>disabilities</w:t>
      </w:r>
      <w:r>
        <w:t>—</w:t>
      </w:r>
    </w:p>
    <w:p w14:paraId="055E0E43" w14:textId="77777777" w:rsidR="00C8258C" w:rsidRDefault="00C8258C" w:rsidP="00C8258C">
      <w:pPr>
        <w:pStyle w:val="N4"/>
      </w:pPr>
      <w:r w:rsidRPr="00352986">
        <w:t>in</w:t>
      </w:r>
      <w:r w:rsidRPr="00FA6476">
        <w:t xml:space="preserve"> </w:t>
      </w:r>
      <w:r w:rsidRPr="00352986">
        <w:t>the</w:t>
      </w:r>
      <w:r w:rsidRPr="00FA6476">
        <w:t xml:space="preserve"> </w:t>
      </w:r>
      <w:r w:rsidRPr="00352986">
        <w:t>heading</w:t>
      </w:r>
      <w:r w:rsidRPr="00FA6476">
        <w:t xml:space="preserve"> </w:t>
      </w:r>
      <w:r w:rsidRPr="00352986">
        <w:t>of</w:t>
      </w:r>
      <w:r w:rsidRPr="00FA6476">
        <w:t xml:space="preserve"> </w:t>
      </w:r>
      <w:r w:rsidRPr="00352986">
        <w:t>the</w:t>
      </w:r>
      <w:r w:rsidRPr="00FA6476">
        <w:t xml:space="preserve"> </w:t>
      </w:r>
      <w:r w:rsidRPr="00352986">
        <w:t>notes,</w:t>
      </w:r>
      <w:r w:rsidRPr="00FA6476">
        <w:t xml:space="preserve"> </w:t>
      </w:r>
      <w:r w:rsidRPr="00352986">
        <w:t>for</w:t>
      </w:r>
      <w:r w:rsidRPr="00FA6476">
        <w:t xml:space="preserve"> </w:t>
      </w:r>
      <w:r w:rsidRPr="00352986">
        <w:t>“disabilities”</w:t>
      </w:r>
      <w:r w:rsidRPr="00FA6476">
        <w:t xml:space="preserve"> </w:t>
      </w:r>
      <w:r w:rsidRPr="00352986">
        <w:t>substitute</w:t>
      </w:r>
      <w:r w:rsidRPr="00FA6476">
        <w:t xml:space="preserve"> </w:t>
      </w:r>
      <w:r w:rsidRPr="00352986">
        <w:t>“severe</w:t>
      </w:r>
      <w:r w:rsidRPr="00FA6476">
        <w:t xml:space="preserve"> </w:t>
      </w:r>
      <w:r w:rsidRPr="00352986">
        <w:t>sight</w:t>
      </w:r>
      <w:r w:rsidRPr="00FA6476">
        <w:t xml:space="preserve"> </w:t>
      </w:r>
      <w:r w:rsidRPr="00352986">
        <w:t>impairment</w:t>
      </w:r>
      <w:r w:rsidRPr="00FA6476">
        <w:t xml:space="preserve"> </w:t>
      </w:r>
      <w:r w:rsidRPr="00352986">
        <w:t>or</w:t>
      </w:r>
      <w:r w:rsidRPr="00FA6476">
        <w:t xml:space="preserve"> </w:t>
      </w:r>
      <w:r w:rsidRPr="00352986">
        <w:t>other</w:t>
      </w:r>
      <w:r w:rsidRPr="00FA6476">
        <w:t xml:space="preserve"> </w:t>
      </w:r>
      <w:r w:rsidRPr="00352986">
        <w:t>disability</w:t>
      </w:r>
      <w:r w:rsidRPr="00FA6476">
        <w:t xml:space="preserve"> </w:t>
      </w:r>
      <w:r w:rsidRPr="00352986">
        <w:t>or</w:t>
      </w:r>
      <w:r w:rsidRPr="00FA6476">
        <w:t xml:space="preserve"> </w:t>
      </w:r>
      <w:r w:rsidRPr="00352986">
        <w:t>inability</w:t>
      </w:r>
      <w:r w:rsidRPr="00FA6476">
        <w:t xml:space="preserve"> </w:t>
      </w:r>
      <w:r w:rsidRPr="00352986">
        <w:t>to</w:t>
      </w:r>
      <w:r w:rsidRPr="00FA6476">
        <w:t xml:space="preserve"> </w:t>
      </w:r>
      <w:r w:rsidRPr="00352986">
        <w:t>read”;</w:t>
      </w:r>
    </w:p>
    <w:p w14:paraId="0455CD73" w14:textId="77777777" w:rsidR="00C8258C" w:rsidRDefault="00C8258C" w:rsidP="00C8258C">
      <w:pPr>
        <w:pStyle w:val="N4"/>
      </w:pPr>
      <w:r w:rsidRPr="00352986">
        <w:t>for</w:t>
      </w:r>
      <w:r w:rsidRPr="00FA6476">
        <w:t xml:space="preserve"> </w:t>
      </w:r>
      <w:r w:rsidRPr="00352986">
        <w:t>note</w:t>
      </w:r>
      <w:r w:rsidRPr="00FA6476">
        <w:t xml:space="preserve"> </w:t>
      </w:r>
      <w:r w:rsidRPr="00352986">
        <w:t>1</w:t>
      </w:r>
      <w:r w:rsidRPr="00FA6476">
        <w:t xml:space="preserve"> </w:t>
      </w:r>
      <w:r w:rsidRPr="00352986">
        <w:t>substitute</w:t>
      </w:r>
      <w:r>
        <w:t>—</w:t>
      </w:r>
    </w:p>
    <w:p w14:paraId="6AB77597" w14:textId="77777777" w:rsidR="00C8258C" w:rsidRDefault="00C8258C" w:rsidP="00C8258C">
      <w:pPr>
        <w:pStyle w:val="LQT4"/>
      </w:pPr>
      <w:r w:rsidRPr="00352986">
        <w:lastRenderedPageBreak/>
        <w:fldChar w:fldCharType="begin"/>
      </w:r>
      <w:r w:rsidRPr="00352986">
        <w:instrText xml:space="preserve"> SYMBOL 147 \* MERGEFORMAT </w:instrText>
      </w:r>
      <w:r w:rsidRPr="00352986">
        <w:fldChar w:fldCharType="end"/>
      </w:r>
      <w:r w:rsidRPr="00352986">
        <w:t>1.</w:t>
      </w:r>
      <w:r w:rsidRPr="00FA6476">
        <w:t xml:space="preserve"> </w:t>
      </w:r>
      <w:r w:rsidRPr="00352986">
        <w:t>The</w:t>
      </w:r>
      <w:r w:rsidRPr="00FA6476">
        <w:t xml:space="preserve"> </w:t>
      </w:r>
      <w:r w:rsidRPr="00352986">
        <w:t>voter’s</w:t>
      </w:r>
      <w:r w:rsidRPr="00FA6476">
        <w:t xml:space="preserve"> </w:t>
      </w:r>
      <w:r w:rsidRPr="00352986">
        <w:t>number</w:t>
      </w:r>
      <w:r w:rsidRPr="00FA6476">
        <w:t xml:space="preserve"> </w:t>
      </w:r>
      <w:r w:rsidRPr="00352986">
        <w:t>is</w:t>
      </w:r>
      <w:r w:rsidRPr="00FA6476">
        <w:t xml:space="preserve"> </w:t>
      </w:r>
      <w:r w:rsidRPr="00352986">
        <w:t>that</w:t>
      </w:r>
      <w:r w:rsidRPr="00FA6476">
        <w:t xml:space="preserve"> </w:t>
      </w:r>
      <w:r w:rsidRPr="00352986">
        <w:t>person’s</w:t>
      </w:r>
      <w:r w:rsidRPr="00FA6476">
        <w:t xml:space="preserve"> </w:t>
      </w:r>
      <w:r w:rsidRPr="00352986">
        <w:t>number</w:t>
      </w:r>
      <w:r w:rsidRPr="00FA6476">
        <w:t xml:space="preserve"> </w:t>
      </w:r>
      <w:r w:rsidRPr="00352986">
        <w:t>in</w:t>
      </w:r>
      <w:r w:rsidRPr="00FA6476">
        <w:t xml:space="preserve"> </w:t>
      </w:r>
      <w:r w:rsidRPr="00352986">
        <w:t>the</w:t>
      </w:r>
      <w:r w:rsidRPr="00FA6476">
        <w:t xml:space="preserve"> </w:t>
      </w:r>
      <w:r w:rsidRPr="00352986">
        <w:t>register</w:t>
      </w:r>
      <w:r w:rsidRPr="00FA6476">
        <w:t xml:space="preserve"> </w:t>
      </w:r>
      <w:r w:rsidRPr="00352986">
        <w:t>to</w:t>
      </w:r>
      <w:r w:rsidRPr="00FA6476">
        <w:t xml:space="preserve"> </w:t>
      </w:r>
      <w:r w:rsidRPr="00352986">
        <w:t>be</w:t>
      </w:r>
      <w:r w:rsidRPr="00FA6476">
        <w:t xml:space="preserve"> </w:t>
      </w:r>
      <w:r w:rsidRPr="00352986">
        <w:t>used</w:t>
      </w:r>
      <w:r w:rsidRPr="00FA6476">
        <w:t xml:space="preserve"> </w:t>
      </w:r>
      <w:r w:rsidRPr="00352986">
        <w:t>at</w:t>
      </w:r>
      <w:r w:rsidRPr="00FA6476">
        <w:t xml:space="preserve"> </w:t>
      </w:r>
      <w:r w:rsidRPr="00352986">
        <w:t>the</w:t>
      </w:r>
      <w:r w:rsidRPr="00FA6476">
        <w:t xml:space="preserve"> </w:t>
      </w:r>
      <w:r w:rsidRPr="00352986">
        <w:t>election</w:t>
      </w:r>
      <w:r w:rsidRPr="00FA6476">
        <w:t xml:space="preserve"> </w:t>
      </w:r>
      <w:r w:rsidRPr="00352986">
        <w:t>or,</w:t>
      </w:r>
      <w:r w:rsidRPr="00FA6476">
        <w:t xml:space="preserve"> </w:t>
      </w:r>
      <w:r w:rsidRPr="00352986">
        <w:t>pending</w:t>
      </w:r>
      <w:r w:rsidRPr="00FA6476">
        <w:t xml:space="preserve"> </w:t>
      </w:r>
      <w:r w:rsidRPr="00352986">
        <w:t>publication</w:t>
      </w:r>
      <w:r w:rsidRPr="00FA6476">
        <w:t xml:space="preserve"> </w:t>
      </w:r>
      <w:r w:rsidRPr="00352986">
        <w:t>of</w:t>
      </w:r>
      <w:r w:rsidRPr="00FA6476">
        <w:t xml:space="preserve"> </w:t>
      </w:r>
      <w:r w:rsidRPr="00352986">
        <w:t>the</w:t>
      </w:r>
      <w:r w:rsidRPr="00FA6476">
        <w:t xml:space="preserve"> </w:t>
      </w:r>
      <w:r w:rsidRPr="00352986">
        <w:t>register,</w:t>
      </w:r>
      <w:r w:rsidRPr="00FA6476">
        <w:t xml:space="preserve"> </w:t>
      </w:r>
      <w:r w:rsidRPr="00352986">
        <w:t>that</w:t>
      </w:r>
      <w:r w:rsidRPr="00FA6476">
        <w:t xml:space="preserve"> </w:t>
      </w:r>
      <w:r w:rsidRPr="00352986">
        <w:t>person’s</w:t>
      </w:r>
      <w:r w:rsidRPr="00FA6476">
        <w:t xml:space="preserve"> </w:t>
      </w:r>
      <w:r w:rsidRPr="00352986">
        <w:t>number,</w:t>
      </w:r>
      <w:r w:rsidRPr="00FA6476">
        <w:t xml:space="preserve"> </w:t>
      </w:r>
      <w:r w:rsidRPr="00352986">
        <w:t>if</w:t>
      </w:r>
      <w:r w:rsidRPr="00FA6476">
        <w:t xml:space="preserve"> </w:t>
      </w:r>
      <w:r w:rsidRPr="00352986">
        <w:t>any,</w:t>
      </w:r>
      <w:r w:rsidRPr="00FA6476">
        <w:t xml:space="preserve"> </w:t>
      </w:r>
      <w:r w:rsidRPr="00352986">
        <w:t>in</w:t>
      </w:r>
      <w:r w:rsidRPr="00FA6476">
        <w:t xml:space="preserve"> </w:t>
      </w:r>
      <w:r w:rsidRPr="00352986">
        <w:t>the</w:t>
      </w:r>
      <w:r w:rsidRPr="00FA6476">
        <w:t xml:space="preserve"> </w:t>
      </w:r>
      <w:r w:rsidRPr="00352986">
        <w:t>electors</w:t>
      </w:r>
      <w:r w:rsidRPr="00FA6476">
        <w:t xml:space="preserve"> </w:t>
      </w:r>
      <w:r w:rsidRPr="00352986">
        <w:t>lists</w:t>
      </w:r>
      <w:r w:rsidRPr="00FA6476">
        <w:t xml:space="preserve"> </w:t>
      </w:r>
      <w:r w:rsidRPr="00352986">
        <w:t>for</w:t>
      </w:r>
      <w:r w:rsidRPr="00FA6476">
        <w:t xml:space="preserve"> </w:t>
      </w:r>
      <w:r w:rsidRPr="00352986">
        <w:t>that</w:t>
      </w:r>
      <w:r w:rsidRPr="00FA6476">
        <w:t xml:space="preserve"> </w:t>
      </w:r>
      <w:r w:rsidRPr="00352986">
        <w:t>register.</w:t>
      </w:r>
      <w:r w:rsidRPr="00FA6476">
        <w:t xml:space="preserve"> </w:t>
      </w:r>
      <w:r w:rsidRPr="00352986">
        <w:t>The</w:t>
      </w:r>
      <w:r w:rsidRPr="00FA6476">
        <w:t xml:space="preserve"> </w:t>
      </w:r>
      <w:r w:rsidRPr="00352986">
        <w:t>voter’s</w:t>
      </w:r>
      <w:r w:rsidRPr="00FA6476">
        <w:t xml:space="preserve"> </w:t>
      </w:r>
      <w:r w:rsidRPr="00352986">
        <w:t>number</w:t>
      </w:r>
      <w:r w:rsidRPr="00FA6476">
        <w:t xml:space="preserve"> </w:t>
      </w:r>
      <w:r w:rsidRPr="00352986">
        <w:t>can</w:t>
      </w:r>
      <w:r w:rsidRPr="00FA6476">
        <w:t xml:space="preserve"> </w:t>
      </w:r>
      <w:r w:rsidRPr="00352986">
        <w:t>be</w:t>
      </w:r>
      <w:r w:rsidRPr="00FA6476">
        <w:t xml:space="preserve"> </w:t>
      </w:r>
      <w:r w:rsidRPr="00352986">
        <w:t>found</w:t>
      </w:r>
      <w:r w:rsidRPr="00FA6476">
        <w:t xml:space="preserve"> </w:t>
      </w:r>
      <w:r w:rsidRPr="00352986">
        <w:t>on</w:t>
      </w:r>
      <w:r w:rsidRPr="00FA6476">
        <w:t xml:space="preserve"> </w:t>
      </w:r>
      <w:r w:rsidRPr="00352986">
        <w:t>the</w:t>
      </w:r>
      <w:r w:rsidRPr="00FA6476">
        <w:t xml:space="preserve"> </w:t>
      </w:r>
      <w:r w:rsidRPr="00352986">
        <w:t>poll</w:t>
      </w:r>
      <w:r w:rsidRPr="00FA6476">
        <w:t xml:space="preserve"> </w:t>
      </w:r>
      <w:r w:rsidRPr="00352986">
        <w:t>card</w:t>
      </w:r>
      <w:r w:rsidRPr="00FA6476">
        <w:t xml:space="preserve"> </w:t>
      </w:r>
      <w:r w:rsidRPr="00352986">
        <w:t>which</w:t>
      </w:r>
      <w:r w:rsidRPr="00FA6476">
        <w:t xml:space="preserve"> </w:t>
      </w:r>
      <w:r w:rsidRPr="00352986">
        <w:t>was</w:t>
      </w:r>
      <w:r w:rsidRPr="00FA6476">
        <w:t xml:space="preserve"> </w:t>
      </w:r>
      <w:r w:rsidRPr="00352986">
        <w:t>sent</w:t>
      </w:r>
      <w:r w:rsidRPr="00FA6476">
        <w:t xml:space="preserve"> </w:t>
      </w:r>
      <w:r w:rsidRPr="00352986">
        <w:t>to</w:t>
      </w:r>
      <w:r w:rsidRPr="00FA6476">
        <w:t xml:space="preserve"> </w:t>
      </w:r>
      <w:r w:rsidRPr="00352986">
        <w:t>them</w:t>
      </w:r>
      <w:r w:rsidRPr="00FA6476">
        <w:t xml:space="preserve"> </w:t>
      </w:r>
      <w:r w:rsidRPr="00352986">
        <w:t>shortly</w:t>
      </w:r>
      <w:r w:rsidRPr="00FA6476">
        <w:t xml:space="preserve"> </w:t>
      </w:r>
      <w:r w:rsidRPr="00352986">
        <w:t>after</w:t>
      </w:r>
      <w:r w:rsidRPr="00FA6476">
        <w:t xml:space="preserve"> </w:t>
      </w:r>
      <w:r w:rsidRPr="00352986">
        <w:t>the</w:t>
      </w:r>
      <w:r w:rsidRPr="00FA6476">
        <w:t xml:space="preserve"> </w:t>
      </w:r>
      <w:r w:rsidRPr="00352986">
        <w:t>election</w:t>
      </w:r>
      <w:r w:rsidRPr="00FA6476">
        <w:t xml:space="preserve"> </w:t>
      </w:r>
      <w:r w:rsidRPr="00352986">
        <w:t>was</w:t>
      </w:r>
      <w:r w:rsidRPr="00FA6476">
        <w:t xml:space="preserve"> </w:t>
      </w:r>
      <w:r w:rsidRPr="00352986">
        <w:t>announced</w:t>
      </w:r>
      <w:r w:rsidRPr="00FA6476">
        <w:t xml:space="preserve"> </w:t>
      </w:r>
      <w:r w:rsidRPr="00352986">
        <w:t>or</w:t>
      </w:r>
      <w:r w:rsidRPr="00FA6476">
        <w:t xml:space="preserve"> </w:t>
      </w:r>
      <w:r w:rsidRPr="00352986">
        <w:t>can</w:t>
      </w:r>
      <w:r w:rsidRPr="00FA6476">
        <w:t xml:space="preserve"> </w:t>
      </w:r>
      <w:r w:rsidRPr="00352986">
        <w:t>be</w:t>
      </w:r>
      <w:r w:rsidRPr="00FA6476">
        <w:t xml:space="preserve"> </w:t>
      </w:r>
      <w:r w:rsidRPr="00352986">
        <w:t>checked</w:t>
      </w:r>
      <w:r w:rsidRPr="00FA6476">
        <w:t xml:space="preserve"> </w:t>
      </w:r>
      <w:r w:rsidRPr="00352986">
        <w:t>by</w:t>
      </w:r>
      <w:r w:rsidRPr="00FA6476">
        <w:t xml:space="preserve"> </w:t>
      </w:r>
      <w:r w:rsidRPr="00352986">
        <w:t>contacting</w:t>
      </w:r>
      <w:r w:rsidRPr="00FA6476">
        <w:t xml:space="preserve"> </w:t>
      </w:r>
      <w:r w:rsidRPr="00352986">
        <w:t>the</w:t>
      </w:r>
      <w:r w:rsidRPr="00FA6476">
        <w:t xml:space="preserve"> </w:t>
      </w:r>
      <w:r w:rsidRPr="00352986">
        <w:t>registration</w:t>
      </w:r>
      <w:r w:rsidRPr="00FA6476">
        <w:t xml:space="preserve"> </w:t>
      </w:r>
      <w:r w:rsidRPr="00352986">
        <w:t>officer.</w:t>
      </w:r>
      <w:r w:rsidRPr="00352986">
        <w:fldChar w:fldCharType="begin"/>
      </w:r>
      <w:r w:rsidRPr="00352986">
        <w:instrText xml:space="preserve"> SYMBOL 148 \* MERGEFORMAT </w:instrText>
      </w:r>
      <w:r w:rsidRPr="00352986">
        <w:fldChar w:fldCharType="end"/>
      </w:r>
      <w:r>
        <w:t>;</w:t>
      </w:r>
    </w:p>
    <w:p w14:paraId="1B270045" w14:textId="77777777" w:rsidR="00C8258C" w:rsidRDefault="00C8258C" w:rsidP="00C8258C">
      <w:pPr>
        <w:pStyle w:val="N4"/>
      </w:pPr>
      <w:r w:rsidRPr="00352986">
        <w:t>after</w:t>
      </w:r>
      <w:r w:rsidRPr="00FA6476">
        <w:t xml:space="preserve"> </w:t>
      </w:r>
      <w:r w:rsidRPr="00352986">
        <w:t>note</w:t>
      </w:r>
      <w:r w:rsidRPr="00FA6476">
        <w:t xml:space="preserve"> </w:t>
      </w:r>
      <w:r w:rsidRPr="00352986">
        <w:t>2</w:t>
      </w:r>
      <w:r w:rsidRPr="00FA6476">
        <w:t xml:space="preserve"> </w:t>
      </w:r>
      <w:r w:rsidRPr="00352986">
        <w:t>insert</w:t>
      </w:r>
      <w:r>
        <w:t>—</w:t>
      </w:r>
    </w:p>
    <w:p w14:paraId="42420572" w14:textId="77777777" w:rsidR="00C8258C" w:rsidRPr="00352986" w:rsidRDefault="00C8258C" w:rsidP="00C8258C">
      <w:pPr>
        <w:pStyle w:val="LQT4"/>
      </w:pPr>
      <w:r w:rsidRPr="00352986">
        <w:fldChar w:fldCharType="begin"/>
      </w:r>
      <w:r w:rsidRPr="00352986">
        <w:instrText xml:space="preserve"> SYMBOL 147 \* MERGEFORMAT </w:instrText>
      </w:r>
      <w:r w:rsidRPr="00352986">
        <w:fldChar w:fldCharType="end"/>
      </w:r>
      <w:r w:rsidRPr="00352986">
        <w:t>3.</w:t>
      </w:r>
      <w:r w:rsidRPr="00FA6476">
        <w:t xml:space="preserve"> </w:t>
      </w:r>
      <w:r w:rsidRPr="00352986">
        <w:t>Where</w:t>
      </w:r>
      <w:r w:rsidRPr="00FA6476">
        <w:t xml:space="preserve"> </w:t>
      </w:r>
      <w:r w:rsidRPr="00352986">
        <w:t>the</w:t>
      </w:r>
      <w:r w:rsidRPr="00FA6476">
        <w:t xml:space="preserve"> </w:t>
      </w:r>
      <w:r w:rsidRPr="00352986">
        <w:t>voter</w:t>
      </w:r>
      <w:r w:rsidRPr="00FA6476">
        <w:t xml:space="preserve"> </w:t>
      </w:r>
      <w:r w:rsidRPr="00352986">
        <w:t>has</w:t>
      </w:r>
      <w:r w:rsidRPr="00FA6476">
        <w:t xml:space="preserve"> </w:t>
      </w:r>
      <w:r w:rsidRPr="00352986">
        <w:t>an</w:t>
      </w:r>
      <w:r w:rsidRPr="00FA6476">
        <w:t xml:space="preserve"> </w:t>
      </w:r>
      <w:r w:rsidRPr="00352986">
        <w:t>anonymous</w:t>
      </w:r>
      <w:r w:rsidRPr="00FA6476">
        <w:t xml:space="preserve"> </w:t>
      </w:r>
      <w:r w:rsidRPr="00352986">
        <w:t>entry,</w:t>
      </w:r>
      <w:r w:rsidRPr="00FA6476">
        <w:t xml:space="preserve"> </w:t>
      </w:r>
      <w:r w:rsidRPr="00352986">
        <w:t>only</w:t>
      </w:r>
      <w:r w:rsidRPr="00FA6476">
        <w:t xml:space="preserve"> </w:t>
      </w:r>
      <w:r w:rsidRPr="00352986">
        <w:t>the</w:t>
      </w:r>
      <w:r w:rsidRPr="00FA6476">
        <w:t xml:space="preserve"> </w:t>
      </w:r>
      <w:r w:rsidRPr="00352986">
        <w:t>voter</w:t>
      </w:r>
      <w:r w:rsidRPr="009B3080">
        <w:t>’</w:t>
      </w:r>
      <w:r w:rsidRPr="00352986">
        <w:t>s</w:t>
      </w:r>
      <w:r w:rsidRPr="00FA6476">
        <w:t xml:space="preserve"> </w:t>
      </w:r>
      <w:r w:rsidRPr="00352986">
        <w:t>number</w:t>
      </w:r>
      <w:r w:rsidRPr="00FA6476">
        <w:t xml:space="preserve"> </w:t>
      </w:r>
      <w:r w:rsidRPr="00352986">
        <w:t>in</w:t>
      </w:r>
      <w:r w:rsidRPr="00FA6476">
        <w:t xml:space="preserve"> </w:t>
      </w:r>
      <w:r w:rsidRPr="00352986">
        <w:t>the</w:t>
      </w:r>
      <w:r w:rsidRPr="00FA6476">
        <w:t xml:space="preserve"> </w:t>
      </w:r>
      <w:r w:rsidRPr="00352986">
        <w:t>copies</w:t>
      </w:r>
      <w:r w:rsidRPr="00FA6476">
        <w:t xml:space="preserve"> </w:t>
      </w:r>
      <w:r w:rsidRPr="00352986">
        <w:t>of</w:t>
      </w:r>
      <w:r w:rsidRPr="00FA6476">
        <w:t xml:space="preserve"> </w:t>
      </w:r>
      <w:r w:rsidRPr="00352986">
        <w:t>the</w:t>
      </w:r>
      <w:r w:rsidRPr="00FA6476">
        <w:t xml:space="preserve"> </w:t>
      </w:r>
      <w:r w:rsidRPr="00352986">
        <w:t>registration</w:t>
      </w:r>
      <w:r w:rsidRPr="00FA6476">
        <w:t xml:space="preserve"> </w:t>
      </w:r>
      <w:r w:rsidRPr="00352986">
        <w:t>records,</w:t>
      </w:r>
      <w:r w:rsidRPr="00FA6476">
        <w:t xml:space="preserve"> </w:t>
      </w:r>
      <w:r w:rsidRPr="00352986">
        <w:t>and</w:t>
      </w:r>
      <w:r w:rsidRPr="00FA6476">
        <w:t xml:space="preserve"> </w:t>
      </w:r>
      <w:r w:rsidRPr="00352986">
        <w:t>not</w:t>
      </w:r>
      <w:r w:rsidRPr="00FA6476">
        <w:t xml:space="preserve"> </w:t>
      </w:r>
      <w:r w:rsidRPr="00352986">
        <w:t>the</w:t>
      </w:r>
      <w:r w:rsidRPr="00FA6476">
        <w:t xml:space="preserve"> </w:t>
      </w:r>
      <w:r w:rsidRPr="00352986">
        <w:t>voter’s</w:t>
      </w:r>
      <w:r w:rsidRPr="00FA6476">
        <w:t xml:space="preserve"> </w:t>
      </w:r>
      <w:r w:rsidRPr="00352986">
        <w:t>name,</w:t>
      </w:r>
      <w:r w:rsidRPr="00FA6476">
        <w:t xml:space="preserve"> </w:t>
      </w:r>
      <w:r w:rsidRPr="00352986">
        <w:t>is</w:t>
      </w:r>
      <w:r w:rsidRPr="00FA6476">
        <w:t xml:space="preserve"> </w:t>
      </w:r>
      <w:r w:rsidRPr="00352986">
        <w:t>to</w:t>
      </w:r>
      <w:r w:rsidRPr="00FA6476">
        <w:t xml:space="preserve"> </w:t>
      </w:r>
      <w:r w:rsidRPr="00352986">
        <w:t>be</w:t>
      </w:r>
      <w:r w:rsidRPr="00FA6476">
        <w:t xml:space="preserve"> </w:t>
      </w:r>
      <w:r w:rsidRPr="00352986">
        <w:t>entered</w:t>
      </w:r>
      <w:r w:rsidRPr="00FA6476">
        <w:t xml:space="preserve"> </w:t>
      </w:r>
      <w:r w:rsidRPr="00352986">
        <w:t>in</w:t>
      </w:r>
      <w:r w:rsidRPr="00FA6476">
        <w:t xml:space="preserve"> </w:t>
      </w:r>
      <w:r w:rsidRPr="00352986">
        <w:t>the</w:t>
      </w:r>
      <w:r w:rsidRPr="00FA6476">
        <w:t xml:space="preserve"> </w:t>
      </w:r>
      <w:r w:rsidRPr="00352986">
        <w:t>list</w:t>
      </w:r>
      <w:r w:rsidRPr="00FA6476">
        <w:t xml:space="preserve"> </w:t>
      </w:r>
      <w:r w:rsidRPr="00352986">
        <w:t>of</w:t>
      </w:r>
      <w:r w:rsidRPr="00FA6476">
        <w:t xml:space="preserve"> </w:t>
      </w:r>
      <w:r w:rsidRPr="00352986">
        <w:t>voters</w:t>
      </w:r>
      <w:r w:rsidRPr="00FA6476">
        <w:t xml:space="preserve"> </w:t>
      </w:r>
      <w:r w:rsidRPr="00352986">
        <w:t>with</w:t>
      </w:r>
      <w:r w:rsidRPr="00FA6476">
        <w:t xml:space="preserve"> </w:t>
      </w:r>
      <w:r w:rsidRPr="00352986">
        <w:t>disabilities</w:t>
      </w:r>
      <w:r w:rsidRPr="00FA6476">
        <w:t xml:space="preserve"> </w:t>
      </w:r>
      <w:r w:rsidRPr="00352986">
        <w:t>assisted</w:t>
      </w:r>
      <w:r w:rsidRPr="00FA6476">
        <w:t xml:space="preserve"> </w:t>
      </w:r>
      <w:r w:rsidRPr="00352986">
        <w:t>by</w:t>
      </w:r>
      <w:r w:rsidRPr="00FA6476">
        <w:t xml:space="preserve"> </w:t>
      </w:r>
      <w:r w:rsidRPr="00352986">
        <w:t>companions.</w:t>
      </w:r>
      <w:r w:rsidRPr="00352986">
        <w:fldChar w:fldCharType="begin"/>
      </w:r>
      <w:r w:rsidRPr="00352986">
        <w:instrText xml:space="preserve"> SYMBOL 148 \* MERGEFORMAT </w:instrText>
      </w:r>
      <w:r w:rsidRPr="00352986">
        <w:fldChar w:fldCharType="end"/>
      </w:r>
    </w:p>
    <w:p w14:paraId="79D7D0F5" w14:textId="77777777" w:rsidR="00C8258C" w:rsidRDefault="00C8258C" w:rsidP="00C8258C">
      <w:pPr>
        <w:pStyle w:val="H1"/>
      </w:pPr>
      <w:r>
        <w:t>Schedule</w:t>
      </w:r>
      <w:r w:rsidRPr="00FA6476">
        <w:t xml:space="preserve"> </w:t>
      </w:r>
      <w:r>
        <w:t>2</w:t>
      </w:r>
      <w:r w:rsidRPr="00FA6476">
        <w:t xml:space="preserve"> </w:t>
      </w:r>
      <w:r>
        <w:t>to</w:t>
      </w:r>
      <w:r w:rsidRPr="00FA6476">
        <w:t xml:space="preserve"> </w:t>
      </w:r>
      <w:r>
        <w:t>the</w:t>
      </w:r>
      <w:r w:rsidRPr="00FA6476">
        <w:t xml:space="preserve"> </w:t>
      </w:r>
      <w:r>
        <w:t>Communities</w:t>
      </w:r>
      <w:r w:rsidRPr="00FA6476">
        <w:t xml:space="preserve"> </w:t>
      </w:r>
      <w:r>
        <w:t>Rules</w:t>
      </w:r>
    </w:p>
    <w:p w14:paraId="67785272" w14:textId="77777777" w:rsidR="00C8258C" w:rsidRPr="008B05B9" w:rsidRDefault="00C8258C" w:rsidP="00C8258C">
      <w:pPr>
        <w:pStyle w:val="N1"/>
        <w:tabs>
          <w:tab w:val="num" w:pos="360"/>
        </w:tabs>
        <w:ind w:left="0"/>
      </w:pPr>
      <w:r w:rsidRPr="00FA6476">
        <w:t> </w:t>
      </w:r>
      <w:r>
        <w:t>Schedule</w:t>
      </w:r>
      <w:r w:rsidRPr="00FA6476">
        <w:t xml:space="preserve"> </w:t>
      </w:r>
      <w:r>
        <w:t>2</w:t>
      </w:r>
      <w:r w:rsidRPr="00FA6476">
        <w:t xml:space="preserve"> </w:t>
      </w:r>
      <w:r>
        <w:t>to</w:t>
      </w:r>
      <w:r w:rsidRPr="00FA6476">
        <w:t xml:space="preserve"> </w:t>
      </w:r>
      <w:r>
        <w:t>the</w:t>
      </w:r>
      <w:r w:rsidRPr="00FA6476">
        <w:t xml:space="preserve"> </w:t>
      </w:r>
      <w:r>
        <w:t>Communities</w:t>
      </w:r>
      <w:r w:rsidRPr="00FA6476">
        <w:t xml:space="preserve"> </w:t>
      </w:r>
      <w:r>
        <w:t>Rules</w:t>
      </w:r>
      <w:r w:rsidRPr="00FA6476">
        <w:t xml:space="preserve"> </w:t>
      </w:r>
      <w:r>
        <w:t>(rules</w:t>
      </w:r>
      <w:r w:rsidRPr="00FA6476">
        <w:t xml:space="preserve"> </w:t>
      </w:r>
      <w:r>
        <w:t>for</w:t>
      </w:r>
      <w:r w:rsidRPr="00FA6476">
        <w:t xml:space="preserve"> </w:t>
      </w:r>
      <w:r>
        <w:t>conduct</w:t>
      </w:r>
      <w:r w:rsidRPr="00FA6476">
        <w:t xml:space="preserve"> </w:t>
      </w:r>
      <w:r>
        <w:t>of</w:t>
      </w:r>
      <w:r w:rsidRPr="00FA6476">
        <w:t xml:space="preserve"> </w:t>
      </w:r>
      <w:r>
        <w:t>an</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a</w:t>
      </w:r>
      <w:r w:rsidRPr="00FA6476">
        <w:t xml:space="preserve"> </w:t>
      </w:r>
      <w:r>
        <w:t>community</w:t>
      </w:r>
      <w:r w:rsidRPr="00FA6476">
        <w:t xml:space="preserve"> </w:t>
      </w:r>
      <w:r>
        <w:t>where</w:t>
      </w:r>
      <w:r w:rsidRPr="00FA6476">
        <w:t xml:space="preserve"> </w:t>
      </w:r>
      <w:r>
        <w:t>poll</w:t>
      </w:r>
      <w:r w:rsidRPr="00FA6476">
        <w:t xml:space="preserve"> </w:t>
      </w:r>
      <w:r>
        <w:t>is</w:t>
      </w:r>
      <w:r w:rsidRPr="00FA6476">
        <w:t xml:space="preserve"> </w:t>
      </w:r>
      <w:r>
        <w:t>taken</w:t>
      </w:r>
      <w:r w:rsidRPr="00FA6476">
        <w:t xml:space="preserve"> </w:t>
      </w:r>
      <w:r>
        <w:t>together</w:t>
      </w:r>
      <w:r w:rsidRPr="00FA6476">
        <w:t xml:space="preserve"> </w:t>
      </w:r>
      <w:r>
        <w:t>with</w:t>
      </w:r>
      <w:r w:rsidRPr="00FA6476">
        <w:t xml:space="preserve"> </w:t>
      </w:r>
      <w:r>
        <w:t>poll</w:t>
      </w:r>
      <w:r w:rsidRPr="00FA6476">
        <w:t xml:space="preserve"> </w:t>
      </w:r>
      <w:r>
        <w:t>at</w:t>
      </w:r>
      <w:r w:rsidRPr="00FA6476">
        <w:t xml:space="preserve"> </w:t>
      </w:r>
      <w:r>
        <w:t>a</w:t>
      </w:r>
      <w:r w:rsidRPr="00FA6476">
        <w:t xml:space="preserve"> </w:t>
      </w:r>
      <w:r>
        <w:t>relevant</w:t>
      </w:r>
      <w:r w:rsidRPr="00FA6476">
        <w:t xml:space="preserve"> </w:t>
      </w:r>
      <w:r>
        <w:t>election)</w:t>
      </w:r>
      <w:r w:rsidRPr="00FA6476">
        <w:t xml:space="preserve"> </w:t>
      </w:r>
      <w:r>
        <w:t>is</w:t>
      </w:r>
      <w:r w:rsidRPr="00FA6476">
        <w:t xml:space="preserve"> </w:t>
      </w:r>
      <w:r>
        <w:t>amended</w:t>
      </w:r>
      <w:r w:rsidRPr="00FA6476">
        <w:t xml:space="preserve"> </w:t>
      </w:r>
      <w:r>
        <w:t>in</w:t>
      </w:r>
      <w:r w:rsidRPr="00FA6476">
        <w:t xml:space="preserve"> </w:t>
      </w:r>
      <w:r>
        <w:t>accordance</w:t>
      </w:r>
      <w:r w:rsidRPr="00FA6476">
        <w:t xml:space="preserve"> </w:t>
      </w:r>
      <w:r>
        <w:t>with</w:t>
      </w:r>
      <w:r w:rsidRPr="00FA6476">
        <w:t xml:space="preserve"> </w:t>
      </w:r>
      <w:r w:rsidRPr="008B05B9">
        <w:t>rules 86 to 109.</w:t>
      </w:r>
    </w:p>
    <w:p w14:paraId="0DFFBA9B" w14:textId="77777777" w:rsidR="00C8258C" w:rsidRDefault="00C8258C" w:rsidP="00C8258C">
      <w:pPr>
        <w:pStyle w:val="N1"/>
        <w:tabs>
          <w:tab w:val="num" w:pos="360"/>
        </w:tabs>
        <w:ind w:left="0"/>
      </w:pPr>
      <w:r w:rsidRPr="008B05B9">
        <w:t> In rule 6 (nomination papers: descript</w:t>
      </w:r>
      <w:r w:rsidRPr="00AD6BC4">
        <w:t>ions),</w:t>
      </w:r>
      <w:r w:rsidRPr="00FA6476">
        <w:t xml:space="preserve"> </w:t>
      </w:r>
      <w:r w:rsidRPr="00AD6BC4">
        <w:t>for</w:t>
      </w:r>
      <w:r w:rsidRPr="00FA6476">
        <w:t xml:space="preserve"> </w:t>
      </w:r>
      <w:r w:rsidRPr="00AD6BC4">
        <w:t>paragraph</w:t>
      </w:r>
      <w:r w:rsidRPr="00FA6476">
        <w:t xml:space="preserve"> </w:t>
      </w:r>
      <w:r w:rsidRPr="00AD6BC4">
        <w:t>(4)(b)</w:t>
      </w:r>
      <w:r w:rsidRPr="00FA6476">
        <w:t xml:space="preserve"> </w:t>
      </w:r>
      <w:r w:rsidRPr="00AD6BC4">
        <w:t>substitute</w:t>
      </w:r>
      <w:r>
        <w:t>—</w:t>
      </w:r>
    </w:p>
    <w:p w14:paraId="26A681F6" w14:textId="77777777" w:rsidR="00C8258C" w:rsidRDefault="00C8258C" w:rsidP="00C8258C">
      <w:pPr>
        <w:pStyle w:val="LQN3"/>
      </w:pPr>
      <w:r w:rsidRPr="00AD6BC4">
        <w:fldChar w:fldCharType="begin"/>
      </w:r>
      <w:r w:rsidRPr="00AD6BC4">
        <w:instrText xml:space="preserve"> SYMBOL 147 \* MERGEFORMAT </w:instrText>
      </w:r>
      <w:r w:rsidRPr="00AD6BC4">
        <w:fldChar w:fldCharType="end"/>
      </w:r>
      <w:r>
        <w:t>(b)</w:t>
      </w:r>
      <w:r w:rsidRPr="00FA6476">
        <w:tab/>
      </w:r>
      <w:r>
        <w:t>the</w:t>
      </w:r>
      <w:r w:rsidRPr="00FA6476">
        <w:t xml:space="preserve"> </w:t>
      </w:r>
      <w:r>
        <w:t>description—</w:t>
      </w:r>
    </w:p>
    <w:p w14:paraId="5CD46FF1" w14:textId="77777777" w:rsidR="00C8258C" w:rsidRDefault="00C8258C" w:rsidP="00C8258C">
      <w:pPr>
        <w:pStyle w:val="LQN4"/>
      </w:pPr>
      <w:r w:rsidRPr="00FA6476">
        <w:tab/>
      </w:r>
      <w:r>
        <w:t>(i)</w:t>
      </w:r>
      <w:r w:rsidRPr="00FA6476">
        <w:tab/>
      </w:r>
      <w:r>
        <w:t>consists</w:t>
      </w:r>
      <w:r w:rsidRPr="00FA6476">
        <w:t xml:space="preserve"> </w:t>
      </w:r>
      <w:r>
        <w:t>of</w:t>
      </w:r>
      <w:r w:rsidRPr="00FA6476">
        <w:t xml:space="preserve"> </w:t>
      </w:r>
      <w:r>
        <w:t>the</w:t>
      </w:r>
      <w:r w:rsidRPr="00FA6476">
        <w:t xml:space="preserve"> </w:t>
      </w:r>
      <w:r>
        <w:t>registered</w:t>
      </w:r>
      <w:r w:rsidRPr="00FA6476">
        <w:t xml:space="preserve"> </w:t>
      </w:r>
      <w:r>
        <w:t>name</w:t>
      </w:r>
      <w:r w:rsidRPr="00FA6476">
        <w:t xml:space="preserve"> </w:t>
      </w:r>
      <w:r>
        <w:t>of</w:t>
      </w:r>
      <w:r w:rsidRPr="00FA6476">
        <w:t xml:space="preserve"> </w:t>
      </w:r>
      <w:r>
        <w:t>each</w:t>
      </w:r>
      <w:r w:rsidRPr="00FA6476">
        <w:t xml:space="preserve"> </w:t>
      </w:r>
      <w:r>
        <w:t>of</w:t>
      </w:r>
      <w:r w:rsidRPr="00FA6476">
        <w:t xml:space="preserve"> </w:t>
      </w:r>
      <w:r>
        <w:t>the</w:t>
      </w:r>
      <w:r w:rsidRPr="00FA6476">
        <w:t xml:space="preserve"> </w:t>
      </w:r>
      <w:r>
        <w:t>parties</w:t>
      </w:r>
      <w:r w:rsidRPr="00FA6476">
        <w:t xml:space="preserve"> </w:t>
      </w:r>
      <w:r>
        <w:t>shown</w:t>
      </w:r>
      <w:r w:rsidRPr="00FA6476">
        <w:t xml:space="preserve"> </w:t>
      </w:r>
      <w:r>
        <w:t>in</w:t>
      </w:r>
      <w:r w:rsidRPr="00FA6476">
        <w:t xml:space="preserve"> </w:t>
      </w:r>
      <w:r>
        <w:t>either</w:t>
      </w:r>
      <w:r w:rsidRPr="00FA6476">
        <w:t xml:space="preserve"> </w:t>
      </w:r>
      <w:r>
        <w:t>or</w:t>
      </w:r>
      <w:r w:rsidRPr="00FA6476">
        <w:t xml:space="preserve"> </w:t>
      </w:r>
      <w:r>
        <w:t>both</w:t>
      </w:r>
      <w:r w:rsidRPr="00FA6476">
        <w:t xml:space="preserve"> </w:t>
      </w:r>
      <w:r>
        <w:t>of</w:t>
      </w:r>
      <w:r w:rsidRPr="00FA6476">
        <w:t xml:space="preserve"> </w:t>
      </w:r>
      <w:r>
        <w:t>the</w:t>
      </w:r>
      <w:r w:rsidRPr="00FA6476">
        <w:t xml:space="preserve"> </w:t>
      </w:r>
      <w:r>
        <w:t>versions</w:t>
      </w:r>
      <w:r w:rsidRPr="00FA6476">
        <w:t xml:space="preserve"> </w:t>
      </w:r>
      <w:r>
        <w:t>described</w:t>
      </w:r>
      <w:r w:rsidRPr="00FA6476">
        <w:t xml:space="preserve"> </w:t>
      </w:r>
      <w:r>
        <w:t>in</w:t>
      </w:r>
      <w:r w:rsidRPr="00FA6476">
        <w:t xml:space="preserve"> </w:t>
      </w:r>
      <w:r>
        <w:t>paragraph</w:t>
      </w:r>
      <w:r w:rsidRPr="00FA6476">
        <w:t xml:space="preserve"> </w:t>
      </w:r>
      <w:r>
        <w:t>(5),</w:t>
      </w:r>
      <w:r w:rsidRPr="00FA6476">
        <w:t xml:space="preserve"> </w:t>
      </w:r>
      <w:r>
        <w:t>or</w:t>
      </w:r>
    </w:p>
    <w:p w14:paraId="5CD74585" w14:textId="77777777" w:rsidR="00C8258C" w:rsidRDefault="00C8258C" w:rsidP="00C8258C">
      <w:pPr>
        <w:pStyle w:val="LQN4"/>
      </w:pPr>
      <w:r w:rsidRPr="00FA6476">
        <w:tab/>
      </w:r>
      <w:r>
        <w:t>(ii)</w:t>
      </w:r>
      <w:r w:rsidRPr="00FA6476">
        <w:tab/>
      </w:r>
      <w:r>
        <w:t>is</w:t>
      </w:r>
      <w:r w:rsidRPr="00FA6476">
        <w:t xml:space="preserve"> </w:t>
      </w:r>
      <w:r>
        <w:t>a</w:t>
      </w:r>
      <w:r w:rsidRPr="00FA6476">
        <w:t xml:space="preserve"> </w:t>
      </w:r>
      <w:r>
        <w:t>description</w:t>
      </w:r>
      <w:r w:rsidRPr="00FA6476">
        <w:t xml:space="preserve"> </w:t>
      </w:r>
      <w:r>
        <w:t>registered</w:t>
      </w:r>
      <w:r w:rsidRPr="00FA6476">
        <w:t xml:space="preserve"> </w:t>
      </w:r>
      <w:r>
        <w:t>for</w:t>
      </w:r>
      <w:r w:rsidRPr="00FA6476">
        <w:t xml:space="preserve"> </w:t>
      </w:r>
      <w:r>
        <w:t>use</w:t>
      </w:r>
      <w:r w:rsidRPr="00FA6476">
        <w:t xml:space="preserve"> </w:t>
      </w:r>
      <w:r>
        <w:t>by</w:t>
      </w:r>
      <w:r w:rsidRPr="00FA6476">
        <w:t xml:space="preserve"> </w:t>
      </w:r>
      <w:r>
        <w:t>each</w:t>
      </w:r>
      <w:r w:rsidRPr="00FA6476">
        <w:t xml:space="preserve"> </w:t>
      </w:r>
      <w:r>
        <w:t>of</w:t>
      </w:r>
      <w:r w:rsidRPr="00FA6476">
        <w:t xml:space="preserve"> </w:t>
      </w:r>
      <w:r>
        <w:t>the</w:t>
      </w:r>
      <w:r w:rsidRPr="00FA6476">
        <w:t xml:space="preserve"> </w:t>
      </w:r>
      <w:r>
        <w:t>parties</w:t>
      </w:r>
      <w:r w:rsidRPr="00FA6476">
        <w:t xml:space="preserve"> </w:t>
      </w:r>
      <w:r>
        <w:t>under</w:t>
      </w:r>
      <w:r w:rsidRPr="00FA6476">
        <w:t xml:space="preserve"> </w:t>
      </w:r>
      <w:r>
        <w:t>section</w:t>
      </w:r>
      <w:r w:rsidRPr="00FA6476">
        <w:t xml:space="preserve"> </w:t>
      </w:r>
      <w:r>
        <w:t>28B</w:t>
      </w:r>
      <w:r w:rsidRPr="00FA6476">
        <w:t xml:space="preserve"> </w:t>
      </w:r>
      <w:r>
        <w:t>of</w:t>
      </w:r>
      <w:r w:rsidRPr="00FA6476">
        <w:t xml:space="preserve"> </w:t>
      </w:r>
      <w:r>
        <w:t>the</w:t>
      </w:r>
      <w:r w:rsidRPr="00FA6476">
        <w:t xml:space="preserve"> </w:t>
      </w:r>
      <w:r>
        <w:t>Political</w:t>
      </w:r>
      <w:r w:rsidRPr="00FA6476">
        <w:t xml:space="preserve"> </w:t>
      </w:r>
      <w:r>
        <w:t>Parties,</w:t>
      </w:r>
      <w:r w:rsidRPr="00FA6476">
        <w:t xml:space="preserve"> </w:t>
      </w:r>
      <w:r>
        <w:t>Elections</w:t>
      </w:r>
      <w:r w:rsidRPr="00FA6476">
        <w:t xml:space="preserve"> </w:t>
      </w:r>
      <w:r>
        <w:t>and</w:t>
      </w:r>
      <w:r w:rsidRPr="00FA6476">
        <w:t xml:space="preserve"> </w:t>
      </w:r>
      <w:r>
        <w:t>Referendums</w:t>
      </w:r>
      <w:r w:rsidRPr="00FA6476">
        <w:t xml:space="preserve"> </w:t>
      </w:r>
      <w:r>
        <w:t>Act</w:t>
      </w:r>
      <w:r w:rsidRPr="00FA6476">
        <w:t xml:space="preserve"> </w:t>
      </w:r>
      <w:r>
        <w:t>2000</w:t>
      </w:r>
      <w:r w:rsidRPr="00FA6476">
        <w:t xml:space="preserve"> </w:t>
      </w:r>
      <w:r>
        <w:t>(joint</w:t>
      </w:r>
      <w:r w:rsidRPr="00FA6476">
        <w:t xml:space="preserve"> </w:t>
      </w:r>
      <w:r>
        <w:t>descriptions),</w:t>
      </w:r>
      <w:r w:rsidRPr="00FA6476">
        <w:t xml:space="preserve"> </w:t>
      </w:r>
      <w:r>
        <w:t>and</w:t>
      </w:r>
      <w:r w:rsidRPr="00AD6BC4">
        <w:fldChar w:fldCharType="begin"/>
      </w:r>
      <w:r w:rsidRPr="00AD6BC4">
        <w:instrText xml:space="preserve"> SYMBOL 148 \* MERGEFORMAT </w:instrText>
      </w:r>
      <w:r w:rsidRPr="00AD6BC4">
        <w:fldChar w:fldCharType="end"/>
      </w:r>
      <w:r>
        <w:t>.</w:t>
      </w:r>
    </w:p>
    <w:p w14:paraId="4992D868" w14:textId="77777777" w:rsidR="00C8258C" w:rsidRDefault="00C8258C" w:rsidP="00C8258C">
      <w:pPr>
        <w:pStyle w:val="N1"/>
        <w:tabs>
          <w:tab w:val="num" w:pos="360"/>
        </w:tabs>
        <w:ind w:left="0"/>
      </w:pPr>
      <w:r w:rsidRPr="00FA6476">
        <w:t> </w:t>
      </w:r>
      <w:r w:rsidRPr="00A927E0">
        <w:t>In</w:t>
      </w:r>
      <w:r w:rsidRPr="00FA6476">
        <w:t xml:space="preserve"> </w:t>
      </w:r>
      <w:r w:rsidRPr="00A927E0">
        <w:t>rule</w:t>
      </w:r>
      <w:r w:rsidRPr="00FA6476">
        <w:t xml:space="preserve"> </w:t>
      </w:r>
      <w:r w:rsidRPr="00A927E0">
        <w:t>16</w:t>
      </w:r>
      <w:r w:rsidRPr="00FA6476">
        <w:t xml:space="preserve"> </w:t>
      </w:r>
      <w:r w:rsidRPr="00A927E0">
        <w:t>(correction</w:t>
      </w:r>
      <w:r w:rsidRPr="00FA6476">
        <w:t xml:space="preserve"> </w:t>
      </w:r>
      <w:r w:rsidRPr="00A927E0">
        <w:t>of</w:t>
      </w:r>
      <w:r w:rsidRPr="00FA6476">
        <w:t xml:space="preserve"> </w:t>
      </w:r>
      <w:r w:rsidRPr="00A927E0">
        <w:t>minor</w:t>
      </w:r>
      <w:r w:rsidRPr="00FA6476">
        <w:t xml:space="preserve"> </w:t>
      </w:r>
      <w:r w:rsidRPr="00A927E0">
        <w:t>errors</w:t>
      </w:r>
      <w:r w:rsidRPr="00FA6476">
        <w:t xml:space="preserve"> </w:t>
      </w:r>
      <w:r w:rsidRPr="00A927E0">
        <w:t>in</w:t>
      </w:r>
      <w:r w:rsidRPr="00FA6476">
        <w:t xml:space="preserve"> </w:t>
      </w:r>
      <w:r w:rsidRPr="00A927E0">
        <w:t>nomination</w:t>
      </w:r>
      <w:r w:rsidRPr="00FA6476">
        <w:t xml:space="preserve"> </w:t>
      </w:r>
      <w:r w:rsidRPr="00A927E0">
        <w:t>paper</w:t>
      </w:r>
      <w:r w:rsidRPr="00FA6476">
        <w:t xml:space="preserve"> </w:t>
      </w:r>
      <w:r w:rsidRPr="00A927E0">
        <w:t>or</w:t>
      </w:r>
      <w:r w:rsidRPr="00FA6476">
        <w:t xml:space="preserve"> </w:t>
      </w:r>
      <w:r w:rsidRPr="00A927E0">
        <w:t>home</w:t>
      </w:r>
      <w:r w:rsidRPr="00FA6476">
        <w:t xml:space="preserve"> </w:t>
      </w:r>
      <w:r w:rsidRPr="00A927E0">
        <w:t>address</w:t>
      </w:r>
      <w:r w:rsidRPr="00FA6476">
        <w:t xml:space="preserve"> </w:t>
      </w:r>
      <w:r w:rsidRPr="00A927E0">
        <w:t>form),</w:t>
      </w:r>
      <w:r w:rsidRPr="00FA6476">
        <w:t xml:space="preserve"> </w:t>
      </w:r>
      <w:r w:rsidRPr="00A927E0">
        <w:t>omit</w:t>
      </w:r>
      <w:r w:rsidRPr="00FA6476">
        <w:t xml:space="preserve"> </w:t>
      </w:r>
      <w:r w:rsidRPr="00A927E0">
        <w:t>paragraph</w:t>
      </w:r>
      <w:r w:rsidRPr="00FA6476">
        <w:t xml:space="preserve"> </w:t>
      </w:r>
      <w:r w:rsidRPr="00A927E0">
        <w:t>(2)(a).</w:t>
      </w:r>
    </w:p>
    <w:p w14:paraId="2184E680" w14:textId="77777777" w:rsidR="00C8258C" w:rsidRDefault="00C8258C" w:rsidP="00C8258C">
      <w:pPr>
        <w:pStyle w:val="N1"/>
        <w:tabs>
          <w:tab w:val="num" w:pos="360"/>
        </w:tabs>
        <w:ind w:left="0"/>
      </w:pPr>
      <w:r w:rsidRPr="00FA6476">
        <w:t> </w:t>
      </w:r>
      <w:r w:rsidRPr="005D190B">
        <w:t>In</w:t>
      </w:r>
      <w:r w:rsidRPr="00FA6476">
        <w:t xml:space="preserve"> </w:t>
      </w:r>
      <w:r w:rsidRPr="005D190B">
        <w:t>rule</w:t>
      </w:r>
      <w:r w:rsidRPr="00FA6476">
        <w:t xml:space="preserve"> </w:t>
      </w:r>
      <w:r w:rsidRPr="005D190B">
        <w:t>17</w:t>
      </w:r>
      <w:r w:rsidRPr="00FA6476">
        <w:t xml:space="preserve"> </w:t>
      </w:r>
      <w:r w:rsidRPr="005D190B">
        <w:t>(inspection</w:t>
      </w:r>
      <w:r w:rsidRPr="00FA6476">
        <w:t xml:space="preserve"> </w:t>
      </w:r>
      <w:r w:rsidRPr="005D190B">
        <w:t>of</w:t>
      </w:r>
      <w:r w:rsidRPr="00FA6476">
        <w:t xml:space="preserve"> </w:t>
      </w:r>
      <w:r w:rsidRPr="005D190B">
        <w:t>nomination</w:t>
      </w:r>
      <w:r w:rsidRPr="00FA6476">
        <w:t xml:space="preserve"> </w:t>
      </w:r>
      <w:r w:rsidRPr="005D190B">
        <w:t>papers),</w:t>
      </w:r>
      <w:r w:rsidRPr="00FA6476">
        <w:t xml:space="preserve"> </w:t>
      </w:r>
      <w:r w:rsidRPr="005D190B">
        <w:t>after</w:t>
      </w:r>
      <w:r w:rsidRPr="00FA6476">
        <w:t xml:space="preserve"> </w:t>
      </w:r>
      <w:r w:rsidRPr="005D190B">
        <w:t>paragraph</w:t>
      </w:r>
      <w:r w:rsidRPr="00FA6476">
        <w:t xml:space="preserve"> </w:t>
      </w:r>
      <w:r w:rsidRPr="005D190B">
        <w:t>(3)</w:t>
      </w:r>
      <w:r w:rsidRPr="00FA6476">
        <w:t xml:space="preserve"> </w:t>
      </w:r>
      <w:r w:rsidRPr="005D190B">
        <w:t>insert</w:t>
      </w:r>
      <w:r>
        <w:t>—</w:t>
      </w:r>
    </w:p>
    <w:p w14:paraId="028B7261" w14:textId="77777777" w:rsidR="00C8258C" w:rsidRDefault="00C8258C" w:rsidP="00C8258C">
      <w:pPr>
        <w:pStyle w:val="LQN2"/>
      </w:pPr>
      <w:r w:rsidRPr="005D190B">
        <w:fldChar w:fldCharType="begin"/>
      </w:r>
      <w:r w:rsidRPr="005D190B">
        <w:instrText xml:space="preserve"> SYMBOL 147 \* MERGEFORMAT </w:instrText>
      </w:r>
      <w:r w:rsidRPr="005D190B">
        <w:fldChar w:fldCharType="end"/>
      </w:r>
      <w:r>
        <w:t>(4)</w:t>
      </w:r>
      <w:r w:rsidRPr="00FA6476">
        <w:t> </w:t>
      </w:r>
      <w:r w:rsidRPr="005D190B">
        <w:t>Where</w:t>
      </w:r>
      <w:r w:rsidRPr="00FA6476">
        <w:t xml:space="preserve"> </w:t>
      </w:r>
      <w:r w:rsidRPr="005D190B">
        <w:t>nomination</w:t>
      </w:r>
      <w:r w:rsidRPr="00FA6476">
        <w:t xml:space="preserve"> </w:t>
      </w:r>
      <w:r w:rsidRPr="005D190B">
        <w:t>papers</w:t>
      </w:r>
      <w:r w:rsidRPr="00FA6476">
        <w:t xml:space="preserve"> </w:t>
      </w:r>
      <w:r w:rsidRPr="005D190B">
        <w:t>have</w:t>
      </w:r>
      <w:r w:rsidRPr="00FA6476">
        <w:t xml:space="preserve"> </w:t>
      </w:r>
      <w:r w:rsidRPr="005D190B">
        <w:t>been</w:t>
      </w:r>
      <w:r w:rsidRPr="00FA6476">
        <w:t xml:space="preserve"> </w:t>
      </w:r>
      <w:r w:rsidRPr="005D190B">
        <w:t>delivered</w:t>
      </w:r>
      <w:r w:rsidRPr="00FA6476">
        <w:t xml:space="preserve"> </w:t>
      </w:r>
      <w:r w:rsidRPr="005D190B">
        <w:t>in</w:t>
      </w:r>
      <w:r w:rsidRPr="00FA6476">
        <w:t xml:space="preserve"> </w:t>
      </w:r>
      <w:r w:rsidRPr="005D190B">
        <w:t>accordance</w:t>
      </w:r>
      <w:r w:rsidRPr="00FA6476">
        <w:t xml:space="preserve"> </w:t>
      </w:r>
      <w:r w:rsidRPr="005D190B">
        <w:t>with</w:t>
      </w:r>
      <w:r w:rsidRPr="00FA6476">
        <w:t xml:space="preserve"> </w:t>
      </w:r>
      <w:r w:rsidRPr="005D190B">
        <w:t>the</w:t>
      </w:r>
      <w:r w:rsidRPr="00FA6476">
        <w:t xml:space="preserve"> </w:t>
      </w:r>
      <w:r w:rsidRPr="005D190B">
        <w:t>electronic</w:t>
      </w:r>
      <w:r w:rsidRPr="00FA6476">
        <w:t xml:space="preserve"> </w:t>
      </w:r>
      <w:r w:rsidRPr="005D190B">
        <w:t>delivery</w:t>
      </w:r>
      <w:r w:rsidRPr="00FA6476">
        <w:t xml:space="preserve"> </w:t>
      </w:r>
      <w:r w:rsidRPr="005D190B">
        <w:t>statement,</w:t>
      </w:r>
      <w:r w:rsidRPr="00FA6476">
        <w:t xml:space="preserve"> </w:t>
      </w:r>
      <w:r w:rsidRPr="005D190B">
        <w:t>the</w:t>
      </w:r>
      <w:r w:rsidRPr="00FA6476">
        <w:t xml:space="preserve"> </w:t>
      </w:r>
      <w:r w:rsidRPr="005D190B">
        <w:t>returning</w:t>
      </w:r>
      <w:r w:rsidRPr="00FA6476">
        <w:t xml:space="preserve"> </w:t>
      </w:r>
      <w:r w:rsidRPr="005D190B">
        <w:t>officer</w:t>
      </w:r>
      <w:r w:rsidRPr="00FA6476">
        <w:t xml:space="preserve"> </w:t>
      </w:r>
      <w:r w:rsidRPr="005D190B">
        <w:t>must</w:t>
      </w:r>
      <w:r w:rsidRPr="00FA6476">
        <w:t xml:space="preserve"> </w:t>
      </w:r>
      <w:r w:rsidRPr="005D190B">
        <w:t>take</w:t>
      </w:r>
      <w:r w:rsidRPr="00FA6476">
        <w:t xml:space="preserve"> </w:t>
      </w:r>
      <w:r w:rsidRPr="005D190B">
        <w:t>reasonable</w:t>
      </w:r>
      <w:r w:rsidRPr="00FA6476">
        <w:t xml:space="preserve"> </w:t>
      </w:r>
      <w:r w:rsidRPr="005D190B">
        <w:t>steps</w:t>
      </w:r>
      <w:r w:rsidRPr="00FA6476">
        <w:t xml:space="preserve"> </w:t>
      </w:r>
      <w:r w:rsidRPr="005D190B">
        <w:t>to</w:t>
      </w:r>
      <w:r w:rsidRPr="00FA6476">
        <w:t xml:space="preserve"> </w:t>
      </w:r>
      <w:r w:rsidRPr="005D190B">
        <w:t>ensure</w:t>
      </w:r>
      <w:r w:rsidRPr="00FA6476">
        <w:t xml:space="preserve"> </w:t>
      </w:r>
      <w:r w:rsidRPr="005D190B">
        <w:t>that</w:t>
      </w:r>
      <w:r w:rsidRPr="00FA6476">
        <w:t xml:space="preserve"> </w:t>
      </w:r>
      <w:r w:rsidRPr="005D190B">
        <w:t>they</w:t>
      </w:r>
      <w:r w:rsidRPr="00FA6476">
        <w:t xml:space="preserve"> </w:t>
      </w:r>
      <w:r w:rsidRPr="005D190B">
        <w:t>can</w:t>
      </w:r>
      <w:r w:rsidRPr="00FA6476">
        <w:t xml:space="preserve"> </w:t>
      </w:r>
      <w:r w:rsidRPr="005D190B">
        <w:t>be</w:t>
      </w:r>
      <w:r w:rsidRPr="00FA6476">
        <w:t xml:space="preserve"> </w:t>
      </w:r>
      <w:r w:rsidRPr="005D190B">
        <w:t>accessed</w:t>
      </w:r>
      <w:r w:rsidRPr="00FA6476">
        <w:t xml:space="preserve"> </w:t>
      </w:r>
      <w:r w:rsidRPr="005D190B">
        <w:t>for</w:t>
      </w:r>
      <w:r w:rsidRPr="00FA6476">
        <w:t xml:space="preserve"> </w:t>
      </w:r>
      <w:r w:rsidRPr="005D190B">
        <w:t>the</w:t>
      </w:r>
      <w:r w:rsidRPr="00FA6476">
        <w:t xml:space="preserve"> </w:t>
      </w:r>
      <w:r w:rsidRPr="005D190B">
        <w:t>purposes</w:t>
      </w:r>
      <w:r w:rsidRPr="00FA6476">
        <w:t xml:space="preserve"> </w:t>
      </w:r>
      <w:r w:rsidRPr="005D190B">
        <w:t>of</w:t>
      </w:r>
      <w:r w:rsidRPr="00FA6476">
        <w:t xml:space="preserve"> </w:t>
      </w:r>
      <w:r w:rsidRPr="005D190B">
        <w:t>inspecting</w:t>
      </w:r>
      <w:r w:rsidRPr="00FA6476">
        <w:t xml:space="preserve"> </w:t>
      </w:r>
      <w:r w:rsidRPr="005D190B">
        <w:t>them.</w:t>
      </w:r>
      <w:r w:rsidRPr="005D190B">
        <w:fldChar w:fldCharType="begin"/>
      </w:r>
      <w:r w:rsidRPr="005D190B">
        <w:instrText xml:space="preserve"> SYMBOL 148 \* MERGEFORMAT </w:instrText>
      </w:r>
      <w:r w:rsidRPr="005D190B">
        <w:fldChar w:fldCharType="end"/>
      </w:r>
    </w:p>
    <w:p w14:paraId="3AAF975B" w14:textId="77777777" w:rsidR="00C8258C" w:rsidRDefault="00C8258C" w:rsidP="00C8258C">
      <w:pPr>
        <w:pStyle w:val="N1"/>
        <w:tabs>
          <w:tab w:val="num" w:pos="360"/>
        </w:tabs>
        <w:ind w:left="0"/>
      </w:pPr>
      <w:r w:rsidRPr="00FA6476">
        <w:t> </w:t>
      </w:r>
      <w:r w:rsidRPr="00345DA4">
        <w:t>In</w:t>
      </w:r>
      <w:r w:rsidRPr="00FA6476">
        <w:t xml:space="preserve"> </w:t>
      </w:r>
      <w:r w:rsidRPr="00345DA4">
        <w:t>rule</w:t>
      </w:r>
      <w:r w:rsidRPr="00FA6476">
        <w:t xml:space="preserve"> </w:t>
      </w:r>
      <w:r w:rsidRPr="00345DA4">
        <w:t>18</w:t>
      </w:r>
      <w:r w:rsidRPr="00FA6476">
        <w:t xml:space="preserve"> </w:t>
      </w:r>
      <w:r w:rsidRPr="00345DA4">
        <w:t>(inspection</w:t>
      </w:r>
      <w:r w:rsidRPr="00FA6476">
        <w:t xml:space="preserve"> </w:t>
      </w:r>
      <w:r w:rsidRPr="00345DA4">
        <w:t>of</w:t>
      </w:r>
      <w:r w:rsidRPr="00FA6476">
        <w:t xml:space="preserve"> </w:t>
      </w:r>
      <w:r w:rsidRPr="00345DA4">
        <w:t>home</w:t>
      </w:r>
      <w:r w:rsidRPr="00FA6476">
        <w:t xml:space="preserve"> </w:t>
      </w:r>
      <w:r w:rsidRPr="00345DA4">
        <w:t>address</w:t>
      </w:r>
      <w:r w:rsidRPr="00FA6476">
        <w:t xml:space="preserve"> </w:t>
      </w:r>
      <w:r w:rsidRPr="00345DA4">
        <w:t>forms),</w:t>
      </w:r>
      <w:r w:rsidRPr="00FA6476">
        <w:t xml:space="preserve"> </w:t>
      </w:r>
      <w:r w:rsidRPr="00345DA4">
        <w:t>after</w:t>
      </w:r>
      <w:r w:rsidRPr="00FA6476">
        <w:t xml:space="preserve"> </w:t>
      </w:r>
      <w:r w:rsidRPr="00345DA4">
        <w:t>paragraph</w:t>
      </w:r>
      <w:r w:rsidRPr="00FA6476">
        <w:t xml:space="preserve"> </w:t>
      </w:r>
      <w:r w:rsidRPr="00345DA4">
        <w:t>(2)</w:t>
      </w:r>
      <w:r w:rsidRPr="00FA6476">
        <w:t xml:space="preserve"> </w:t>
      </w:r>
      <w:r w:rsidRPr="00345DA4">
        <w:t>insert</w:t>
      </w:r>
      <w:r>
        <w:t>—</w:t>
      </w:r>
    </w:p>
    <w:p w14:paraId="7D4E46AA" w14:textId="77777777" w:rsidR="00C8258C" w:rsidRDefault="00C8258C" w:rsidP="00C8258C">
      <w:pPr>
        <w:pStyle w:val="LQN2"/>
      </w:pPr>
      <w:r w:rsidRPr="00345DA4">
        <w:lastRenderedPageBreak/>
        <w:fldChar w:fldCharType="begin"/>
      </w:r>
      <w:r w:rsidRPr="00345DA4">
        <w:instrText xml:space="preserve"> SYMBOL 147 \* MERGEFORMAT </w:instrText>
      </w:r>
      <w:r w:rsidRPr="00345DA4">
        <w:fldChar w:fldCharType="end"/>
      </w:r>
      <w:r>
        <w:t>(2A)</w:t>
      </w:r>
      <w:r w:rsidRPr="00FA6476">
        <w:t> </w:t>
      </w:r>
      <w:r w:rsidRPr="00345DA4">
        <w:t>Where</w:t>
      </w:r>
      <w:r w:rsidRPr="00FA6476">
        <w:t xml:space="preserve"> </w:t>
      </w:r>
      <w:r w:rsidRPr="00345DA4">
        <w:t>a</w:t>
      </w:r>
      <w:r w:rsidRPr="00FA6476">
        <w:t xml:space="preserve"> </w:t>
      </w:r>
      <w:r w:rsidRPr="00345DA4">
        <w:t>home</w:t>
      </w:r>
      <w:r w:rsidRPr="00FA6476">
        <w:t xml:space="preserve"> </w:t>
      </w:r>
      <w:r w:rsidRPr="00345DA4">
        <w:t>address</w:t>
      </w:r>
      <w:r w:rsidRPr="00FA6476">
        <w:t xml:space="preserve"> </w:t>
      </w:r>
      <w:r w:rsidRPr="00345DA4">
        <w:t>form</w:t>
      </w:r>
      <w:r w:rsidRPr="00FA6476">
        <w:t xml:space="preserve"> </w:t>
      </w:r>
      <w:r w:rsidRPr="00345DA4">
        <w:t>has</w:t>
      </w:r>
      <w:r w:rsidRPr="00FA6476">
        <w:t xml:space="preserve"> </w:t>
      </w:r>
      <w:r w:rsidRPr="00345DA4">
        <w:t>been</w:t>
      </w:r>
      <w:r w:rsidRPr="00FA6476">
        <w:t xml:space="preserve"> </w:t>
      </w:r>
      <w:r w:rsidRPr="00345DA4">
        <w:t>delivered</w:t>
      </w:r>
      <w:r w:rsidRPr="00FA6476">
        <w:t xml:space="preserve"> </w:t>
      </w:r>
      <w:r w:rsidRPr="00345DA4">
        <w:t>in</w:t>
      </w:r>
      <w:r w:rsidRPr="00FA6476">
        <w:t xml:space="preserve"> </w:t>
      </w:r>
      <w:r w:rsidRPr="00345DA4">
        <w:t>accordance</w:t>
      </w:r>
      <w:r w:rsidRPr="00FA6476">
        <w:t xml:space="preserve"> </w:t>
      </w:r>
      <w:r w:rsidRPr="00345DA4">
        <w:t>with</w:t>
      </w:r>
      <w:r w:rsidRPr="00FA6476">
        <w:t xml:space="preserve"> </w:t>
      </w:r>
      <w:r w:rsidRPr="00345DA4">
        <w:t>the</w:t>
      </w:r>
      <w:r w:rsidRPr="00FA6476">
        <w:t xml:space="preserve"> </w:t>
      </w:r>
      <w:r w:rsidRPr="00345DA4">
        <w:t>electronic</w:t>
      </w:r>
      <w:r w:rsidRPr="00FA6476">
        <w:t xml:space="preserve"> </w:t>
      </w:r>
      <w:r w:rsidRPr="00345DA4">
        <w:t>delivery</w:t>
      </w:r>
      <w:r w:rsidRPr="00FA6476">
        <w:t xml:space="preserve"> </w:t>
      </w:r>
      <w:r w:rsidRPr="00345DA4">
        <w:t>statement,</w:t>
      </w:r>
      <w:r w:rsidRPr="00FA6476">
        <w:t xml:space="preserve"> </w:t>
      </w:r>
      <w:r w:rsidRPr="00345DA4">
        <w:t>the</w:t>
      </w:r>
      <w:r w:rsidRPr="00FA6476">
        <w:t xml:space="preserve"> </w:t>
      </w:r>
      <w:r w:rsidRPr="00345DA4">
        <w:t>returning</w:t>
      </w:r>
      <w:r w:rsidRPr="00FA6476">
        <w:t xml:space="preserve"> </w:t>
      </w:r>
      <w:r w:rsidRPr="00345DA4">
        <w:t>officer</w:t>
      </w:r>
      <w:r w:rsidRPr="00FA6476">
        <w:t xml:space="preserve"> </w:t>
      </w:r>
      <w:r w:rsidRPr="00345DA4">
        <w:t>must</w:t>
      </w:r>
      <w:r w:rsidRPr="00FA6476">
        <w:t xml:space="preserve"> </w:t>
      </w:r>
      <w:r w:rsidRPr="00345DA4">
        <w:t>take</w:t>
      </w:r>
      <w:r w:rsidRPr="00FA6476">
        <w:t xml:space="preserve"> </w:t>
      </w:r>
      <w:r w:rsidRPr="00345DA4">
        <w:t>reasonable</w:t>
      </w:r>
      <w:r w:rsidRPr="00FA6476">
        <w:t xml:space="preserve"> </w:t>
      </w:r>
      <w:r w:rsidRPr="00345DA4">
        <w:t>steps</w:t>
      </w:r>
      <w:r w:rsidRPr="00FA6476">
        <w:t xml:space="preserve"> </w:t>
      </w:r>
      <w:r w:rsidRPr="00345DA4">
        <w:t>to</w:t>
      </w:r>
      <w:r w:rsidRPr="00FA6476">
        <w:t xml:space="preserve"> </w:t>
      </w:r>
      <w:r w:rsidRPr="00345DA4">
        <w:t>ensure</w:t>
      </w:r>
      <w:r w:rsidRPr="00FA6476">
        <w:t xml:space="preserve"> </w:t>
      </w:r>
      <w:r w:rsidRPr="00345DA4">
        <w:t>that</w:t>
      </w:r>
      <w:r w:rsidRPr="00FA6476">
        <w:t xml:space="preserve"> </w:t>
      </w:r>
      <w:r w:rsidRPr="00345DA4">
        <w:t>the</w:t>
      </w:r>
      <w:r w:rsidRPr="00FA6476">
        <w:t xml:space="preserve"> </w:t>
      </w:r>
      <w:r w:rsidRPr="00345DA4">
        <w:t>persons</w:t>
      </w:r>
      <w:r w:rsidRPr="00FA6476">
        <w:t xml:space="preserve"> </w:t>
      </w:r>
      <w:r w:rsidRPr="00345DA4">
        <w:t>mentioned</w:t>
      </w:r>
      <w:r w:rsidRPr="00FA6476">
        <w:t xml:space="preserve"> </w:t>
      </w:r>
      <w:r w:rsidRPr="00345DA4">
        <w:t>in</w:t>
      </w:r>
      <w:r w:rsidRPr="00FA6476">
        <w:t xml:space="preserve"> </w:t>
      </w:r>
      <w:r w:rsidRPr="00345DA4">
        <w:t>paragraph</w:t>
      </w:r>
      <w:r w:rsidRPr="00FA6476">
        <w:t xml:space="preserve"> </w:t>
      </w:r>
      <w:r w:rsidRPr="00345DA4">
        <w:t>(1)</w:t>
      </w:r>
      <w:r w:rsidRPr="00FA6476">
        <w:t xml:space="preserve"> </w:t>
      </w:r>
      <w:r w:rsidRPr="00345DA4">
        <w:t>can</w:t>
      </w:r>
      <w:r w:rsidRPr="00FA6476">
        <w:t xml:space="preserve"> </w:t>
      </w:r>
      <w:r w:rsidRPr="00345DA4">
        <w:t>access</w:t>
      </w:r>
      <w:r w:rsidRPr="00FA6476">
        <w:t xml:space="preserve"> </w:t>
      </w:r>
      <w:r w:rsidRPr="00345DA4">
        <w:t>that</w:t>
      </w:r>
      <w:r w:rsidRPr="00FA6476">
        <w:t xml:space="preserve"> </w:t>
      </w:r>
      <w:r w:rsidRPr="00345DA4">
        <w:t>form</w:t>
      </w:r>
      <w:r w:rsidRPr="00FA6476">
        <w:t xml:space="preserve"> </w:t>
      </w:r>
      <w:r w:rsidRPr="00345DA4">
        <w:t>for</w:t>
      </w:r>
      <w:r w:rsidRPr="00FA6476">
        <w:t xml:space="preserve"> </w:t>
      </w:r>
      <w:r w:rsidRPr="00345DA4">
        <w:t>the</w:t>
      </w:r>
      <w:r w:rsidRPr="00FA6476">
        <w:t xml:space="preserve"> </w:t>
      </w:r>
      <w:r w:rsidRPr="00345DA4">
        <w:t>purposes</w:t>
      </w:r>
      <w:r w:rsidRPr="00FA6476">
        <w:t xml:space="preserve"> </w:t>
      </w:r>
      <w:r w:rsidRPr="00345DA4">
        <w:t>of</w:t>
      </w:r>
      <w:r w:rsidRPr="00FA6476">
        <w:t xml:space="preserve"> </w:t>
      </w:r>
      <w:r w:rsidRPr="00345DA4">
        <w:t>inspecting</w:t>
      </w:r>
      <w:r w:rsidRPr="00FA6476">
        <w:t xml:space="preserve"> </w:t>
      </w:r>
      <w:r w:rsidRPr="00345DA4">
        <w:t>it.</w:t>
      </w:r>
      <w:r w:rsidRPr="00345DA4">
        <w:fldChar w:fldCharType="begin"/>
      </w:r>
      <w:r w:rsidRPr="00345DA4">
        <w:instrText xml:space="preserve"> SYMBOL 148 \* MERGEFORMAT </w:instrText>
      </w:r>
      <w:r w:rsidRPr="00345DA4">
        <w:fldChar w:fldCharType="end"/>
      </w:r>
    </w:p>
    <w:p w14:paraId="3EF9D8FA" w14:textId="77777777" w:rsidR="00C8258C" w:rsidRDefault="00C8258C" w:rsidP="00C8258C">
      <w:pPr>
        <w:pStyle w:val="N1"/>
        <w:tabs>
          <w:tab w:val="num" w:pos="360"/>
        </w:tabs>
        <w:ind w:left="0"/>
      </w:pPr>
      <w:r w:rsidRPr="00FA6476">
        <w:t> </w:t>
      </w:r>
      <w:r w:rsidRPr="00AA4B19">
        <w:t>In</w:t>
      </w:r>
      <w:r w:rsidRPr="00FA6476">
        <w:t xml:space="preserve"> </w:t>
      </w:r>
      <w:r w:rsidRPr="00AA4B19">
        <w:t>rule</w:t>
      </w:r>
      <w:r w:rsidRPr="00FA6476">
        <w:t xml:space="preserve"> </w:t>
      </w:r>
      <w:r w:rsidRPr="00AA4B19">
        <w:t>22</w:t>
      </w:r>
      <w:r w:rsidRPr="00FA6476">
        <w:t xml:space="preserve"> </w:t>
      </w:r>
      <w:r w:rsidRPr="00AA4B19">
        <w:t>(the</w:t>
      </w:r>
      <w:r w:rsidRPr="00FA6476">
        <w:t xml:space="preserve"> </w:t>
      </w:r>
      <w:r w:rsidRPr="00AA4B19">
        <w:t>ballot</w:t>
      </w:r>
      <w:r w:rsidRPr="00FA6476">
        <w:t xml:space="preserve"> </w:t>
      </w:r>
      <w:r w:rsidRPr="00AA4B19">
        <w:t>papers),</w:t>
      </w:r>
      <w:r w:rsidRPr="00FA6476">
        <w:t xml:space="preserve"> </w:t>
      </w:r>
      <w:r w:rsidRPr="00AA4B19">
        <w:t>after</w:t>
      </w:r>
      <w:r w:rsidRPr="00FA6476">
        <w:t xml:space="preserve"> </w:t>
      </w:r>
      <w:r w:rsidRPr="00AA4B19">
        <w:t>paragraph</w:t>
      </w:r>
      <w:r w:rsidRPr="00FA6476">
        <w:t xml:space="preserve"> </w:t>
      </w:r>
      <w:r w:rsidRPr="00AA4B19">
        <w:t>(4)(a)</w:t>
      </w:r>
      <w:r w:rsidRPr="00FA6476">
        <w:t xml:space="preserve"> </w:t>
      </w:r>
      <w:r w:rsidRPr="00AA4B19">
        <w:t>insert</w:t>
      </w:r>
      <w:r>
        <w:t>—</w:t>
      </w:r>
    </w:p>
    <w:p w14:paraId="1205B3FB" w14:textId="77777777" w:rsidR="00C8258C" w:rsidRDefault="00C8258C" w:rsidP="00C8258C">
      <w:pPr>
        <w:pStyle w:val="LQN3"/>
      </w:pPr>
      <w:r w:rsidRPr="009837B0">
        <w:fldChar w:fldCharType="begin"/>
      </w:r>
      <w:r w:rsidRPr="009837B0">
        <w:instrText xml:space="preserve"> SYMBOL 147 \* MERGEFORMAT </w:instrText>
      </w:r>
      <w:r w:rsidRPr="009837B0">
        <w:fldChar w:fldCharType="end"/>
      </w:r>
      <w:r>
        <w:t>(aa)</w:t>
      </w:r>
      <w:r w:rsidRPr="00FA6476">
        <w:tab/>
      </w:r>
      <w:r w:rsidRPr="009837B0">
        <w:t>where</w:t>
      </w:r>
      <w:r w:rsidRPr="00FA6476">
        <w:t xml:space="preserve"> </w:t>
      </w:r>
      <w:r w:rsidRPr="009837B0">
        <w:t>a</w:t>
      </w:r>
      <w:r w:rsidRPr="00FA6476">
        <w:t xml:space="preserve"> </w:t>
      </w:r>
      <w:r w:rsidRPr="009837B0">
        <w:t>candidate</w:t>
      </w:r>
      <w:r w:rsidRPr="00FA6476">
        <w:t xml:space="preserve"> </w:t>
      </w:r>
      <w:r w:rsidRPr="009837B0">
        <w:t>has</w:t>
      </w:r>
      <w:r w:rsidRPr="00FA6476">
        <w:t xml:space="preserve"> </w:t>
      </w:r>
      <w:r w:rsidRPr="009837B0">
        <w:t>elected</w:t>
      </w:r>
      <w:r w:rsidRPr="00FA6476">
        <w:t xml:space="preserve"> </w:t>
      </w:r>
      <w:r w:rsidRPr="009837B0">
        <w:t>to</w:t>
      </w:r>
      <w:r w:rsidRPr="00FA6476">
        <w:t xml:space="preserve"> </w:t>
      </w:r>
      <w:r w:rsidRPr="009837B0">
        <w:t>use</w:t>
      </w:r>
      <w:r w:rsidRPr="00FA6476">
        <w:t xml:space="preserve"> </w:t>
      </w:r>
      <w:r w:rsidRPr="009837B0">
        <w:t>the</w:t>
      </w:r>
      <w:r w:rsidRPr="00FA6476">
        <w:t xml:space="preserve"> </w:t>
      </w:r>
      <w:r w:rsidRPr="009837B0">
        <w:t>word</w:t>
      </w:r>
      <w:r w:rsidRPr="00FA6476">
        <w:t xml:space="preserve"> </w:t>
      </w:r>
      <w:r w:rsidRPr="009837B0">
        <w:t>“Wales”,</w:t>
      </w:r>
      <w:r w:rsidRPr="00FA6476">
        <w:t xml:space="preserve"> </w:t>
      </w:r>
      <w:r w:rsidRPr="009837B0">
        <w:t>“Welsh”,</w:t>
      </w:r>
      <w:r w:rsidRPr="00FA6476">
        <w:t xml:space="preserve"> </w:t>
      </w:r>
      <w:r w:rsidRPr="009837B0">
        <w:t>“Cymru”</w:t>
      </w:r>
      <w:r w:rsidRPr="00FA6476">
        <w:t xml:space="preserve"> </w:t>
      </w:r>
      <w:r w:rsidRPr="009837B0">
        <w:t>or</w:t>
      </w:r>
      <w:r w:rsidRPr="00FA6476">
        <w:t xml:space="preserve"> </w:t>
      </w:r>
      <w:r w:rsidRPr="009837B0">
        <w:t>“Cymreig”</w:t>
      </w:r>
      <w:r w:rsidRPr="00FA6476">
        <w:t xml:space="preserve"> </w:t>
      </w:r>
      <w:r w:rsidRPr="009837B0">
        <w:t>in</w:t>
      </w:r>
      <w:r w:rsidRPr="00FA6476">
        <w:t xml:space="preserve"> </w:t>
      </w:r>
      <w:r w:rsidRPr="009837B0">
        <w:t>a</w:t>
      </w:r>
      <w:r w:rsidRPr="00FA6476">
        <w:t xml:space="preserve"> </w:t>
      </w:r>
      <w:r w:rsidRPr="009837B0">
        <w:t>description</w:t>
      </w:r>
      <w:r w:rsidRPr="00FA6476">
        <w:t xml:space="preserve"> </w:t>
      </w:r>
      <w:r w:rsidRPr="009837B0">
        <w:t>as</w:t>
      </w:r>
      <w:r w:rsidRPr="00FA6476">
        <w:t xml:space="preserve"> </w:t>
      </w:r>
      <w:r w:rsidRPr="009837B0">
        <w:t>set</w:t>
      </w:r>
      <w:r w:rsidRPr="00FA6476">
        <w:t xml:space="preserve"> </w:t>
      </w:r>
      <w:r w:rsidRPr="009837B0">
        <w:t>out</w:t>
      </w:r>
      <w:r w:rsidRPr="00FA6476">
        <w:t xml:space="preserve"> </w:t>
      </w:r>
      <w:r w:rsidRPr="009837B0">
        <w:t>in</w:t>
      </w:r>
      <w:r w:rsidRPr="00FA6476">
        <w:t xml:space="preserve"> </w:t>
      </w:r>
      <w:r w:rsidRPr="009837B0">
        <w:t>rules</w:t>
      </w:r>
      <w:r w:rsidRPr="00FA6476">
        <w:t xml:space="preserve"> </w:t>
      </w:r>
      <w:r w:rsidRPr="009837B0">
        <w:t>6(7)</w:t>
      </w:r>
      <w:r w:rsidRPr="00FA6476">
        <w:t xml:space="preserve"> </w:t>
      </w:r>
      <w:r w:rsidRPr="009837B0">
        <w:t>and</w:t>
      </w:r>
      <w:r w:rsidRPr="00FA6476">
        <w:t xml:space="preserve"> </w:t>
      </w:r>
      <w:r w:rsidRPr="009837B0">
        <w:t>7,</w:t>
      </w:r>
      <w:r w:rsidRPr="00FA6476">
        <w:t xml:space="preserve"> </w:t>
      </w:r>
      <w:r w:rsidRPr="009837B0">
        <w:t>display</w:t>
      </w:r>
      <w:r w:rsidRPr="00FA6476">
        <w:t xml:space="preserve"> </w:t>
      </w:r>
      <w:r w:rsidRPr="009837B0">
        <w:t>that</w:t>
      </w:r>
      <w:r w:rsidRPr="00FA6476">
        <w:t xml:space="preserve"> </w:t>
      </w:r>
      <w:r w:rsidRPr="009837B0">
        <w:t>word</w:t>
      </w:r>
      <w:r w:rsidRPr="00FA6476">
        <w:t xml:space="preserve"> </w:t>
      </w:r>
      <w:r w:rsidRPr="009837B0">
        <w:t>or</w:t>
      </w:r>
      <w:r w:rsidRPr="00FA6476">
        <w:t xml:space="preserve"> </w:t>
      </w:r>
      <w:r w:rsidRPr="009837B0">
        <w:t>those</w:t>
      </w:r>
      <w:r w:rsidRPr="00FA6476">
        <w:t xml:space="preserve"> </w:t>
      </w:r>
      <w:r w:rsidRPr="009837B0">
        <w:t>words</w:t>
      </w:r>
      <w:r w:rsidRPr="00FA6476">
        <w:t xml:space="preserve"> </w:t>
      </w:r>
      <w:r w:rsidRPr="009837B0">
        <w:t>on</w:t>
      </w:r>
      <w:r w:rsidRPr="00FA6476">
        <w:t xml:space="preserve"> </w:t>
      </w:r>
      <w:r w:rsidRPr="009837B0">
        <w:t>the</w:t>
      </w:r>
      <w:r w:rsidRPr="00FA6476">
        <w:t xml:space="preserve"> </w:t>
      </w:r>
      <w:r w:rsidRPr="009837B0">
        <w:t>ballot</w:t>
      </w:r>
      <w:r w:rsidRPr="00FA6476">
        <w:t xml:space="preserve"> </w:t>
      </w:r>
      <w:r w:rsidRPr="009837B0">
        <w:t>paper,</w:t>
      </w:r>
      <w:r w:rsidRPr="009837B0">
        <w:fldChar w:fldCharType="begin"/>
      </w:r>
      <w:r w:rsidRPr="009837B0">
        <w:instrText xml:space="preserve"> SYMBOL 148 \* MERGEFORMAT </w:instrText>
      </w:r>
      <w:r w:rsidRPr="009837B0">
        <w:fldChar w:fldCharType="end"/>
      </w:r>
      <w:r>
        <w:t>.</w:t>
      </w:r>
    </w:p>
    <w:p w14:paraId="7FD670C2" w14:textId="77777777" w:rsidR="00C8258C" w:rsidRDefault="00C8258C" w:rsidP="00C8258C">
      <w:pPr>
        <w:pStyle w:val="N1"/>
        <w:tabs>
          <w:tab w:val="num" w:pos="360"/>
        </w:tabs>
        <w:ind w:left="0"/>
      </w:pPr>
      <w:r w:rsidRPr="00FA6476">
        <w:t> </w:t>
      </w:r>
      <w:r w:rsidRPr="00C94075">
        <w:t>In</w:t>
      </w:r>
      <w:r w:rsidRPr="00FA6476">
        <w:t xml:space="preserve"> </w:t>
      </w:r>
      <w:r w:rsidRPr="00C94075">
        <w:t>rule</w:t>
      </w:r>
      <w:r w:rsidRPr="00FA6476">
        <w:t xml:space="preserve"> </w:t>
      </w:r>
      <w:r w:rsidRPr="00C94075">
        <w:t>26</w:t>
      </w:r>
      <w:r w:rsidRPr="00FA6476">
        <w:t xml:space="preserve"> </w:t>
      </w:r>
      <w:r w:rsidRPr="00C94075">
        <w:t>(use</w:t>
      </w:r>
      <w:r w:rsidRPr="00FA6476">
        <w:t xml:space="preserve"> </w:t>
      </w:r>
      <w:r w:rsidRPr="00C94075">
        <w:t>of</w:t>
      </w:r>
      <w:r w:rsidRPr="00FA6476">
        <w:t xml:space="preserve"> </w:t>
      </w:r>
      <w:r w:rsidRPr="00C94075">
        <w:t>schools</w:t>
      </w:r>
      <w:r w:rsidRPr="00FA6476">
        <w:t xml:space="preserve"> </w:t>
      </w:r>
      <w:r w:rsidRPr="00C94075">
        <w:t>and</w:t>
      </w:r>
      <w:r w:rsidRPr="00FA6476">
        <w:t xml:space="preserve"> </w:t>
      </w:r>
      <w:r w:rsidRPr="00C94075">
        <w:t>public</w:t>
      </w:r>
      <w:r w:rsidRPr="00FA6476">
        <w:t xml:space="preserve"> </w:t>
      </w:r>
      <w:r w:rsidRPr="00C94075">
        <w:t>rooms),</w:t>
      </w:r>
      <w:r w:rsidRPr="00FA6476">
        <w:t xml:space="preserve"> </w:t>
      </w:r>
      <w:r w:rsidRPr="00C94075">
        <w:t>after</w:t>
      </w:r>
      <w:r w:rsidRPr="00FA6476">
        <w:t xml:space="preserve"> </w:t>
      </w:r>
      <w:r w:rsidRPr="00C94075">
        <w:t>paragraph</w:t>
      </w:r>
      <w:r w:rsidRPr="00FA6476">
        <w:t xml:space="preserve"> </w:t>
      </w:r>
      <w:r w:rsidRPr="00C94075">
        <w:t>(2)</w:t>
      </w:r>
      <w:r w:rsidRPr="00FA6476">
        <w:t xml:space="preserve"> </w:t>
      </w:r>
      <w:r w:rsidRPr="00C94075">
        <w:t>insert</w:t>
      </w:r>
      <w:r>
        <w:t>—</w:t>
      </w:r>
    </w:p>
    <w:p w14:paraId="60B0B4BE" w14:textId="77777777" w:rsidR="00C8258C" w:rsidRDefault="00C8258C" w:rsidP="00C8258C">
      <w:pPr>
        <w:pStyle w:val="LQN2"/>
      </w:pPr>
      <w:r w:rsidRPr="004A3E31">
        <w:fldChar w:fldCharType="begin"/>
      </w:r>
      <w:r w:rsidRPr="004A3E31">
        <w:instrText xml:space="preserve"> SYMBOL 147 \* MERGEFORMAT </w:instrText>
      </w:r>
      <w:r w:rsidRPr="004A3E31">
        <w:fldChar w:fldCharType="end"/>
      </w:r>
      <w:r>
        <w:t>(3)</w:t>
      </w:r>
      <w:r w:rsidRPr="00FA6476">
        <w:t> </w:t>
      </w:r>
      <w:r w:rsidRPr="004A3E31">
        <w:t>The</w:t>
      </w:r>
      <w:r w:rsidRPr="00FA6476">
        <w:t xml:space="preserve"> </w:t>
      </w:r>
      <w:r w:rsidRPr="004A3E31">
        <w:t>use</w:t>
      </w:r>
      <w:r w:rsidRPr="00FA6476">
        <w:t xml:space="preserve"> </w:t>
      </w:r>
      <w:r w:rsidRPr="004A3E31">
        <w:t>of</w:t>
      </w:r>
      <w:r w:rsidRPr="00FA6476">
        <w:t xml:space="preserve"> </w:t>
      </w:r>
      <w:r w:rsidRPr="004A3E31">
        <w:t>a</w:t>
      </w:r>
      <w:r w:rsidRPr="00FA6476">
        <w:t xml:space="preserve"> </w:t>
      </w:r>
      <w:r w:rsidRPr="004A3E31">
        <w:t>room</w:t>
      </w:r>
      <w:r w:rsidRPr="00FA6476">
        <w:t xml:space="preserve"> </w:t>
      </w:r>
      <w:r w:rsidRPr="004A3E31">
        <w:t>in</w:t>
      </w:r>
      <w:r w:rsidRPr="00FA6476">
        <w:t xml:space="preserve"> </w:t>
      </w:r>
      <w:r w:rsidRPr="004A3E31">
        <w:t>an</w:t>
      </w:r>
      <w:r w:rsidRPr="00FA6476">
        <w:t xml:space="preserve"> </w:t>
      </w:r>
      <w:r w:rsidRPr="004A3E31">
        <w:t>unoccupied</w:t>
      </w:r>
      <w:r w:rsidRPr="00FA6476">
        <w:t xml:space="preserve"> </w:t>
      </w:r>
      <w:r w:rsidRPr="004A3E31">
        <w:t>building</w:t>
      </w:r>
      <w:r w:rsidRPr="00FA6476">
        <w:t xml:space="preserve"> </w:t>
      </w:r>
      <w:r w:rsidRPr="004A3E31">
        <w:t>for</w:t>
      </w:r>
      <w:r w:rsidRPr="00FA6476">
        <w:t xml:space="preserve"> </w:t>
      </w:r>
      <w:r w:rsidRPr="004A3E31">
        <w:t>th</w:t>
      </w:r>
      <w:r>
        <w:t>e</w:t>
      </w:r>
      <w:r w:rsidRPr="00FA6476">
        <w:t xml:space="preserve"> </w:t>
      </w:r>
      <w:r w:rsidRPr="004A3E31">
        <w:t>purpose</w:t>
      </w:r>
      <w:r w:rsidRPr="00FA6476">
        <w:t xml:space="preserve"> </w:t>
      </w:r>
      <w:r>
        <w:t>of</w:t>
      </w:r>
      <w:r w:rsidRPr="00FA6476">
        <w:t xml:space="preserve"> </w:t>
      </w:r>
      <w:r w:rsidRPr="00756BBC">
        <w:t>taking</w:t>
      </w:r>
      <w:r w:rsidRPr="00FA6476">
        <w:t xml:space="preserve"> </w:t>
      </w:r>
      <w:r w:rsidRPr="00756BBC">
        <w:t>the</w:t>
      </w:r>
      <w:r w:rsidRPr="00FA6476">
        <w:t xml:space="preserve"> </w:t>
      </w:r>
      <w:r w:rsidRPr="00756BBC">
        <w:t>poll</w:t>
      </w:r>
      <w:r w:rsidRPr="00FA6476">
        <w:t xml:space="preserve"> </w:t>
      </w:r>
      <w:r w:rsidRPr="00756BBC">
        <w:t>or</w:t>
      </w:r>
      <w:r w:rsidRPr="00FA6476">
        <w:t xml:space="preserve"> </w:t>
      </w:r>
      <w:r w:rsidRPr="00756BBC">
        <w:t>counting</w:t>
      </w:r>
      <w:r w:rsidRPr="00FA6476">
        <w:t xml:space="preserve"> </w:t>
      </w:r>
      <w:r w:rsidRPr="00756BBC">
        <w:t>the</w:t>
      </w:r>
      <w:r w:rsidRPr="00FA6476">
        <w:t xml:space="preserve"> </w:t>
      </w:r>
      <w:r w:rsidRPr="00756BBC">
        <w:t>votes,</w:t>
      </w:r>
      <w:r w:rsidRPr="00FA6476">
        <w:t xml:space="preserve"> </w:t>
      </w:r>
      <w:r w:rsidRPr="004A3E31">
        <w:t>does</w:t>
      </w:r>
      <w:r w:rsidRPr="00FA6476">
        <w:t xml:space="preserve"> </w:t>
      </w:r>
      <w:r w:rsidRPr="004A3E31">
        <w:t>not</w:t>
      </w:r>
      <w:r w:rsidRPr="00FA6476">
        <w:t xml:space="preserve"> </w:t>
      </w:r>
      <w:r w:rsidRPr="004A3E31">
        <w:t>render</w:t>
      </w:r>
      <w:r w:rsidRPr="00FA6476">
        <w:t xml:space="preserve"> </w:t>
      </w:r>
      <w:r w:rsidRPr="004A3E31">
        <w:t>a</w:t>
      </w:r>
      <w:r w:rsidRPr="00FA6476">
        <w:t xml:space="preserve"> </w:t>
      </w:r>
      <w:r w:rsidRPr="004A3E31">
        <w:t>person</w:t>
      </w:r>
      <w:r w:rsidRPr="00FA6476">
        <w:t xml:space="preserve"> </w:t>
      </w:r>
      <w:r w:rsidRPr="004A3E31">
        <w:t>liable</w:t>
      </w:r>
      <w:r w:rsidRPr="00FA6476">
        <w:t xml:space="preserve"> </w:t>
      </w:r>
      <w:r w:rsidRPr="004A3E31">
        <w:t>to</w:t>
      </w:r>
      <w:r w:rsidRPr="00FA6476">
        <w:t xml:space="preserve"> </w:t>
      </w:r>
      <w:r w:rsidRPr="004A3E31">
        <w:t>pay</w:t>
      </w:r>
      <w:r w:rsidRPr="00FA6476">
        <w:t xml:space="preserve"> </w:t>
      </w:r>
      <w:r w:rsidRPr="004A3E31">
        <w:t>any</w:t>
      </w:r>
      <w:r w:rsidRPr="00FA6476">
        <w:t xml:space="preserve"> </w:t>
      </w:r>
      <w:r w:rsidRPr="004A3E31">
        <w:t>council</w:t>
      </w:r>
      <w:r w:rsidRPr="00FA6476">
        <w:t xml:space="preserve"> </w:t>
      </w:r>
      <w:r w:rsidRPr="004A3E31">
        <w:t>tax</w:t>
      </w:r>
      <w:r w:rsidRPr="00FA6476">
        <w:t xml:space="preserve"> </w:t>
      </w:r>
      <w:r w:rsidRPr="004A3E31">
        <w:t>or</w:t>
      </w:r>
      <w:r w:rsidRPr="00FA6476">
        <w:t xml:space="preserve"> </w:t>
      </w:r>
      <w:r w:rsidRPr="004A3E31">
        <w:t>non-domestic</w:t>
      </w:r>
      <w:r w:rsidRPr="00FA6476">
        <w:t xml:space="preserve"> </w:t>
      </w:r>
      <w:r w:rsidRPr="004A3E31">
        <w:t>rates.</w:t>
      </w:r>
      <w:r w:rsidRPr="004A3E31">
        <w:fldChar w:fldCharType="begin"/>
      </w:r>
      <w:r w:rsidRPr="004A3E31">
        <w:instrText xml:space="preserve"> SYMBOL 148 \* MERGEFORMAT </w:instrText>
      </w:r>
      <w:r w:rsidRPr="004A3E31">
        <w:fldChar w:fldCharType="end"/>
      </w:r>
    </w:p>
    <w:p w14:paraId="7612B702" w14:textId="77777777" w:rsidR="00C8258C" w:rsidRDefault="00C8258C" w:rsidP="00C8258C">
      <w:pPr>
        <w:pStyle w:val="N1"/>
        <w:tabs>
          <w:tab w:val="num" w:pos="360"/>
        </w:tabs>
        <w:ind w:left="0"/>
      </w:pPr>
      <w:r w:rsidRPr="00FA6476">
        <w:t> </w:t>
      </w:r>
      <w:r w:rsidRPr="004A3E31">
        <w:t>In</w:t>
      </w:r>
      <w:r w:rsidRPr="00FA6476">
        <w:t xml:space="preserve"> </w:t>
      </w:r>
      <w:r w:rsidRPr="004A3E31">
        <w:t>rule</w:t>
      </w:r>
      <w:r w:rsidRPr="00FA6476">
        <w:t xml:space="preserve"> </w:t>
      </w:r>
      <w:r w:rsidRPr="004A3E31">
        <w:t>30</w:t>
      </w:r>
      <w:r>
        <w:t>(</w:t>
      </w:r>
      <w:r>
        <w:rPr>
          <w:rStyle w:val="FootnoteReference"/>
        </w:rPr>
        <w:footnoteReference w:id="26"/>
      </w:r>
      <w:r>
        <w:t>)</w:t>
      </w:r>
      <w:r w:rsidRPr="00FA6476">
        <w:t xml:space="preserve"> </w:t>
      </w:r>
      <w:r w:rsidRPr="004A3E31">
        <w:t>(appointment</w:t>
      </w:r>
      <w:r w:rsidRPr="00FA6476">
        <w:t xml:space="preserve"> </w:t>
      </w:r>
      <w:r w:rsidRPr="004A3E31">
        <w:t>of</w:t>
      </w:r>
      <w:r w:rsidRPr="00FA6476">
        <w:t xml:space="preserve"> </w:t>
      </w:r>
      <w:r w:rsidRPr="004A3E31">
        <w:t>presiding</w:t>
      </w:r>
      <w:r w:rsidRPr="00FA6476">
        <w:t xml:space="preserve"> </w:t>
      </w:r>
      <w:r w:rsidRPr="004A3E31">
        <w:t>officers</w:t>
      </w:r>
      <w:r w:rsidRPr="00FA6476">
        <w:t xml:space="preserve"> </w:t>
      </w:r>
      <w:r w:rsidRPr="004A3E31">
        <w:t>and</w:t>
      </w:r>
      <w:r w:rsidRPr="00FA6476">
        <w:t xml:space="preserve"> </w:t>
      </w:r>
      <w:r w:rsidRPr="004A3E31">
        <w:t>clerks),</w:t>
      </w:r>
      <w:r w:rsidRPr="00FA6476">
        <w:t xml:space="preserve"> </w:t>
      </w:r>
      <w:r w:rsidRPr="004A3E31">
        <w:t>in</w:t>
      </w:r>
      <w:r w:rsidRPr="00FA6476">
        <w:t xml:space="preserve"> </w:t>
      </w:r>
      <w:r w:rsidRPr="004A3E31">
        <w:t>paragraph</w:t>
      </w:r>
      <w:r w:rsidRPr="00FA6476">
        <w:t xml:space="preserve"> </w:t>
      </w:r>
      <w:r w:rsidRPr="004A3E31">
        <w:t>(5)</w:t>
      </w:r>
      <w:r w:rsidRPr="00FA6476">
        <w:t xml:space="preserve"> </w:t>
      </w:r>
      <w:r w:rsidRPr="004A3E31">
        <w:t>after</w:t>
      </w:r>
      <w:r w:rsidRPr="00FA6476">
        <w:t xml:space="preserve"> </w:t>
      </w:r>
      <w:r w:rsidRPr="004A3E31">
        <w:t>“except</w:t>
      </w:r>
      <w:r w:rsidRPr="00FA6476">
        <w:t xml:space="preserve"> </w:t>
      </w:r>
      <w:r w:rsidRPr="004A3E31">
        <w:t>ordering</w:t>
      </w:r>
      <w:r w:rsidRPr="00FA6476">
        <w:t xml:space="preserve"> </w:t>
      </w:r>
      <w:r w:rsidRPr="004A3E31">
        <w:t>the”</w:t>
      </w:r>
      <w:r w:rsidRPr="00FA6476">
        <w:t xml:space="preserve"> </w:t>
      </w:r>
      <w:r w:rsidRPr="004A3E31">
        <w:t>insert</w:t>
      </w:r>
      <w:r w:rsidRPr="00FA6476">
        <w:t xml:space="preserve"> </w:t>
      </w:r>
      <w:r w:rsidRPr="004A3E31">
        <w:t>“arrest,”.</w:t>
      </w:r>
    </w:p>
    <w:p w14:paraId="4703CDB3" w14:textId="77777777" w:rsidR="00C8258C" w:rsidRDefault="00C8258C" w:rsidP="00C8258C">
      <w:pPr>
        <w:pStyle w:val="N1"/>
        <w:tabs>
          <w:tab w:val="num" w:pos="360"/>
        </w:tabs>
        <w:ind w:left="0"/>
      </w:pPr>
      <w:r w:rsidRPr="00FA6476">
        <w:t> </w:t>
      </w:r>
      <w:r w:rsidRPr="004A3E31">
        <w:t>In</w:t>
      </w:r>
      <w:r w:rsidRPr="00FA6476">
        <w:t xml:space="preserve"> </w:t>
      </w:r>
      <w:r w:rsidRPr="004A3E31">
        <w:t>rule</w:t>
      </w:r>
      <w:r w:rsidRPr="00FA6476">
        <w:t xml:space="preserve"> </w:t>
      </w:r>
      <w:r w:rsidRPr="004A3E31">
        <w:t>32</w:t>
      </w:r>
      <w:r w:rsidRPr="00FA6476">
        <w:t xml:space="preserve"> </w:t>
      </w:r>
      <w:r w:rsidRPr="004A3E31">
        <w:t>(equipment</w:t>
      </w:r>
      <w:r w:rsidRPr="00FA6476">
        <w:t xml:space="preserve"> </w:t>
      </w:r>
      <w:r w:rsidRPr="004A3E31">
        <w:t>of</w:t>
      </w:r>
      <w:r w:rsidRPr="00FA6476">
        <w:t xml:space="preserve"> </w:t>
      </w:r>
      <w:r w:rsidRPr="004A3E31">
        <w:t>polling</w:t>
      </w:r>
      <w:r w:rsidRPr="00FA6476">
        <w:t xml:space="preserve"> </w:t>
      </w:r>
      <w:r w:rsidRPr="004A3E31">
        <w:t>stations)</w:t>
      </w:r>
      <w:r>
        <w:t>—</w:t>
      </w:r>
    </w:p>
    <w:p w14:paraId="77F71D2C" w14:textId="77777777" w:rsidR="00C8258C" w:rsidRDefault="00C8258C" w:rsidP="00C8258C">
      <w:pPr>
        <w:pStyle w:val="N3"/>
      </w:pPr>
      <w:r w:rsidRPr="00D62921">
        <w:t>after</w:t>
      </w:r>
      <w:r w:rsidRPr="00FA6476">
        <w:t xml:space="preserve"> </w:t>
      </w:r>
      <w:r w:rsidRPr="00D62921">
        <w:t>paragraph</w:t>
      </w:r>
      <w:r w:rsidRPr="00FA6476">
        <w:t xml:space="preserve"> </w:t>
      </w:r>
      <w:r w:rsidRPr="00D62921">
        <w:t>(</w:t>
      </w:r>
      <w:r>
        <w:t>5</w:t>
      </w:r>
      <w:r w:rsidRPr="00D62921">
        <w:t>)</w:t>
      </w:r>
      <w:r w:rsidRPr="00FA6476">
        <w:t xml:space="preserve"> </w:t>
      </w:r>
      <w:r w:rsidRPr="00D62921">
        <w:t>insert</w:t>
      </w:r>
      <w:r>
        <w:t>—</w:t>
      </w:r>
    </w:p>
    <w:p w14:paraId="5E271652" w14:textId="77777777" w:rsidR="00C8258C" w:rsidRDefault="00C8258C" w:rsidP="00C8258C">
      <w:pPr>
        <w:pStyle w:val="LQN2"/>
      </w:pPr>
      <w:r w:rsidRPr="00D62921">
        <w:fldChar w:fldCharType="begin"/>
      </w:r>
      <w:r w:rsidRPr="00D62921">
        <w:instrText xml:space="preserve"> SYMBOL 147 \* MERGEFORMAT </w:instrText>
      </w:r>
      <w:r w:rsidRPr="00D62921">
        <w:fldChar w:fldCharType="end"/>
      </w:r>
      <w:r>
        <w:t>(5A)</w:t>
      </w:r>
      <w:r w:rsidRPr="00FA6476">
        <w:t> </w:t>
      </w:r>
      <w:r w:rsidRPr="00D62921">
        <w:t>The</w:t>
      </w:r>
      <w:r w:rsidRPr="00FA6476">
        <w:t xml:space="preserve"> </w:t>
      </w:r>
      <w:r w:rsidRPr="00D62921">
        <w:t>documents</w:t>
      </w:r>
      <w:r w:rsidRPr="00FA6476">
        <w:t xml:space="preserve"> </w:t>
      </w:r>
      <w:r w:rsidRPr="00D62921">
        <w:t>provided</w:t>
      </w:r>
      <w:r w:rsidRPr="00FA6476">
        <w:t xml:space="preserve"> </w:t>
      </w:r>
      <w:r w:rsidRPr="00D62921">
        <w:t>in</w:t>
      </w:r>
      <w:r w:rsidRPr="00FA6476">
        <w:t xml:space="preserve"> </w:t>
      </w:r>
      <w:r w:rsidRPr="00D62921">
        <w:t>accordance</w:t>
      </w:r>
      <w:r w:rsidRPr="00FA6476">
        <w:t xml:space="preserve"> </w:t>
      </w:r>
      <w:r w:rsidRPr="00D62921">
        <w:t>with</w:t>
      </w:r>
      <w:r w:rsidRPr="00FA6476">
        <w:t xml:space="preserve"> </w:t>
      </w:r>
      <w:r w:rsidRPr="00D62921">
        <w:t>paragraph</w:t>
      </w:r>
      <w:r w:rsidRPr="00FA6476">
        <w:t xml:space="preserve"> </w:t>
      </w:r>
      <w:r w:rsidRPr="00D62921">
        <w:t>(</w:t>
      </w:r>
      <w:r>
        <w:t>5</w:t>
      </w:r>
      <w:r w:rsidRPr="00D62921">
        <w:t>)(b),</w:t>
      </w:r>
      <w:r w:rsidRPr="00FA6476">
        <w:t xml:space="preserve"> </w:t>
      </w:r>
      <w:r w:rsidRPr="00D62921">
        <w:t>(d)</w:t>
      </w:r>
      <w:r w:rsidRPr="00FA6476">
        <w:t xml:space="preserve"> </w:t>
      </w:r>
      <w:r w:rsidRPr="00D62921">
        <w:t>and</w:t>
      </w:r>
      <w:r w:rsidRPr="00FA6476">
        <w:t xml:space="preserve"> </w:t>
      </w:r>
      <w:r w:rsidRPr="00D62921">
        <w:t>(e)</w:t>
      </w:r>
      <w:r w:rsidRPr="00FA6476">
        <w:t xml:space="preserve"> </w:t>
      </w:r>
      <w:r w:rsidRPr="00D62921">
        <w:t>may</w:t>
      </w:r>
      <w:r w:rsidRPr="00FA6476">
        <w:t xml:space="preserve"> </w:t>
      </w:r>
      <w:r w:rsidRPr="00D62921">
        <w:t>be</w:t>
      </w:r>
      <w:r w:rsidRPr="00FA6476">
        <w:t xml:space="preserve"> </w:t>
      </w:r>
      <w:r w:rsidRPr="00D62921">
        <w:t>provided</w:t>
      </w:r>
      <w:r w:rsidRPr="00FA6476">
        <w:t xml:space="preserve"> </w:t>
      </w:r>
      <w:r w:rsidRPr="00D62921">
        <w:t>in</w:t>
      </w:r>
      <w:r w:rsidRPr="00FA6476">
        <w:t xml:space="preserve"> </w:t>
      </w:r>
      <w:r w:rsidRPr="00D62921">
        <w:t>paper</w:t>
      </w:r>
      <w:r w:rsidRPr="00FA6476">
        <w:t xml:space="preserve"> </w:t>
      </w:r>
      <w:r w:rsidRPr="00D62921">
        <w:t>form</w:t>
      </w:r>
      <w:r w:rsidRPr="00FA6476">
        <w:t xml:space="preserve"> </w:t>
      </w:r>
      <w:r w:rsidRPr="00D62921">
        <w:t>or</w:t>
      </w:r>
      <w:r w:rsidRPr="00FA6476">
        <w:t xml:space="preserve"> </w:t>
      </w:r>
      <w:r w:rsidRPr="00D62921">
        <w:t>electronic</w:t>
      </w:r>
      <w:r w:rsidRPr="00FA6476">
        <w:t xml:space="preserve"> </w:t>
      </w:r>
      <w:r w:rsidRPr="00D62921">
        <w:t>form.</w:t>
      </w:r>
      <w:r w:rsidRPr="00D62921">
        <w:fldChar w:fldCharType="begin"/>
      </w:r>
      <w:r w:rsidRPr="00D62921">
        <w:instrText xml:space="preserve"> SYMBOL 148 \* MERGEFORMAT </w:instrText>
      </w:r>
      <w:r w:rsidRPr="00D62921">
        <w:fldChar w:fldCharType="end"/>
      </w:r>
      <w:r>
        <w:t>;</w:t>
      </w:r>
    </w:p>
    <w:p w14:paraId="1C903304" w14:textId="77777777" w:rsidR="00C8258C" w:rsidRDefault="00C8258C" w:rsidP="00C8258C">
      <w:pPr>
        <w:pStyle w:val="N3"/>
      </w:pPr>
      <w:r w:rsidRPr="00D62921">
        <w:t>for</w:t>
      </w:r>
      <w:r w:rsidRPr="00FA6476">
        <w:t xml:space="preserve"> </w:t>
      </w:r>
      <w:r w:rsidRPr="00D62921">
        <w:t>paragraph</w:t>
      </w:r>
      <w:r w:rsidRPr="00FA6476">
        <w:t xml:space="preserve"> </w:t>
      </w:r>
      <w:r w:rsidRPr="00D62921">
        <w:t>(</w:t>
      </w:r>
      <w:r>
        <w:t>8</w:t>
      </w:r>
      <w:r w:rsidRPr="00D62921">
        <w:t>)(b)</w:t>
      </w:r>
      <w:r w:rsidRPr="00FA6476">
        <w:t xml:space="preserve"> </w:t>
      </w:r>
      <w:r w:rsidRPr="00D62921">
        <w:t>substitute</w:t>
      </w:r>
      <w:r>
        <w:t>—</w:t>
      </w:r>
    </w:p>
    <w:p w14:paraId="6301D128" w14:textId="77777777" w:rsidR="00C8258C" w:rsidRDefault="00C8258C" w:rsidP="00C8258C">
      <w:pPr>
        <w:pStyle w:val="LQN3"/>
      </w:pPr>
      <w:r w:rsidRPr="00D62921">
        <w:fldChar w:fldCharType="begin"/>
      </w:r>
      <w:r w:rsidRPr="00D62921">
        <w:instrText xml:space="preserve"> SYMBOL 147 \* MERGEFORMAT </w:instrText>
      </w:r>
      <w:r w:rsidRPr="00D62921">
        <w:fldChar w:fldCharType="end"/>
      </w:r>
      <w:r>
        <w:t>(b)</w:t>
      </w:r>
      <w:r w:rsidRPr="00FA6476">
        <w:tab/>
      </w:r>
      <w:r w:rsidRPr="00D62921">
        <w:t>such</w:t>
      </w:r>
      <w:r w:rsidRPr="00FA6476">
        <w:t xml:space="preserve"> </w:t>
      </w:r>
      <w:r w:rsidRPr="00D62921">
        <w:t>equipment</w:t>
      </w:r>
      <w:r w:rsidRPr="00FA6476">
        <w:t xml:space="preserve"> </w:t>
      </w:r>
      <w:r w:rsidRPr="00D62921">
        <w:t>as</w:t>
      </w:r>
      <w:r w:rsidRPr="00FA6476">
        <w:t xml:space="preserve"> </w:t>
      </w:r>
      <w:r w:rsidRPr="00D62921">
        <w:t>it</w:t>
      </w:r>
      <w:r w:rsidRPr="00FA6476">
        <w:t xml:space="preserve"> </w:t>
      </w:r>
      <w:r w:rsidRPr="00D62921">
        <w:t>is</w:t>
      </w:r>
      <w:r w:rsidRPr="00FA6476">
        <w:t xml:space="preserve"> </w:t>
      </w:r>
      <w:r w:rsidRPr="00D62921">
        <w:t>reasonable</w:t>
      </w:r>
      <w:r w:rsidRPr="00FA6476">
        <w:t xml:space="preserve"> </w:t>
      </w:r>
      <w:r w:rsidRPr="00D62921">
        <w:t>to</w:t>
      </w:r>
      <w:r w:rsidRPr="00FA6476">
        <w:t xml:space="preserve"> </w:t>
      </w:r>
      <w:r w:rsidRPr="00D62921">
        <w:t>provide</w:t>
      </w:r>
      <w:r w:rsidRPr="00FA6476">
        <w:t xml:space="preserve"> </w:t>
      </w:r>
      <w:r w:rsidRPr="00D62921">
        <w:t>for</w:t>
      </w:r>
      <w:r w:rsidRPr="00FA6476">
        <w:t xml:space="preserve"> </w:t>
      </w:r>
      <w:r w:rsidRPr="00D62921">
        <w:t>the</w:t>
      </w:r>
      <w:r w:rsidRPr="00FA6476">
        <w:t xml:space="preserve"> </w:t>
      </w:r>
      <w:r w:rsidRPr="00D62921">
        <w:t>purposes</w:t>
      </w:r>
      <w:r w:rsidRPr="00FA6476">
        <w:t xml:space="preserve"> </w:t>
      </w:r>
      <w:r w:rsidRPr="00D62921">
        <w:t>of</w:t>
      </w:r>
      <w:r w:rsidRPr="00FA6476">
        <w:t xml:space="preserve"> </w:t>
      </w:r>
      <w:r w:rsidRPr="00D62921">
        <w:t>enabling,</w:t>
      </w:r>
      <w:r w:rsidRPr="00FA6476">
        <w:t xml:space="preserve"> </w:t>
      </w:r>
      <w:r w:rsidRPr="00D62921">
        <w:t>or</w:t>
      </w:r>
      <w:r w:rsidRPr="00FA6476">
        <w:t xml:space="preserve"> </w:t>
      </w:r>
      <w:r w:rsidRPr="00D62921">
        <w:t>making</w:t>
      </w:r>
      <w:r w:rsidRPr="00FA6476">
        <w:t xml:space="preserve"> </w:t>
      </w:r>
      <w:r w:rsidRPr="00D62921">
        <w:t>it</w:t>
      </w:r>
      <w:r w:rsidRPr="00FA6476">
        <w:t xml:space="preserve"> </w:t>
      </w:r>
      <w:r w:rsidRPr="00D62921">
        <w:t>easier</w:t>
      </w:r>
      <w:r w:rsidRPr="00FA6476">
        <w:t xml:space="preserve"> </w:t>
      </w:r>
      <w:r w:rsidRPr="00D62921">
        <w:t>for,</w:t>
      </w:r>
      <w:r w:rsidRPr="00FA6476">
        <w:t xml:space="preserve"> </w:t>
      </w:r>
      <w:r w:rsidRPr="00D62921">
        <w:t>relevant</w:t>
      </w:r>
      <w:r w:rsidRPr="00FA6476">
        <w:t xml:space="preserve"> </w:t>
      </w:r>
      <w:r w:rsidRPr="00D62921">
        <w:t>persons</w:t>
      </w:r>
      <w:r w:rsidRPr="00FA6476">
        <w:t xml:space="preserve"> </w:t>
      </w:r>
      <w:r w:rsidRPr="00D62921">
        <w:t>to</w:t>
      </w:r>
      <w:r w:rsidRPr="00FA6476">
        <w:t xml:space="preserve"> </w:t>
      </w:r>
      <w:r w:rsidRPr="00D62921">
        <w:t>vote</w:t>
      </w:r>
      <w:r w:rsidRPr="00FA6476">
        <w:t xml:space="preserve"> </w:t>
      </w:r>
      <w:r w:rsidRPr="00D62921">
        <w:t>independently</w:t>
      </w:r>
      <w:r w:rsidRPr="00FA6476">
        <w:t xml:space="preserve"> </w:t>
      </w:r>
      <w:r w:rsidRPr="00D62921">
        <w:t>in</w:t>
      </w:r>
      <w:r w:rsidRPr="00FA6476">
        <w:t xml:space="preserve"> </w:t>
      </w:r>
      <w:r w:rsidRPr="00D62921">
        <w:t>the</w:t>
      </w:r>
      <w:r w:rsidRPr="00FA6476">
        <w:t xml:space="preserve"> </w:t>
      </w:r>
      <w:r w:rsidRPr="00D62921">
        <w:t>manner</w:t>
      </w:r>
      <w:r w:rsidRPr="00FA6476">
        <w:t xml:space="preserve"> </w:t>
      </w:r>
      <w:r w:rsidRPr="00D62921">
        <w:t>directed</w:t>
      </w:r>
      <w:r w:rsidRPr="00FA6476">
        <w:t xml:space="preserve"> </w:t>
      </w:r>
      <w:r w:rsidRPr="00D62921">
        <w:t>by</w:t>
      </w:r>
      <w:r w:rsidRPr="00FA6476">
        <w:t xml:space="preserve"> </w:t>
      </w:r>
      <w:r w:rsidRPr="00D62921">
        <w:t>rule</w:t>
      </w:r>
      <w:r w:rsidRPr="00FA6476">
        <w:t xml:space="preserve"> </w:t>
      </w:r>
      <w:r w:rsidRPr="00D62921">
        <w:t>4</w:t>
      </w:r>
      <w:r>
        <w:t>2</w:t>
      </w:r>
      <w:r w:rsidRPr="00D62921">
        <w:t>,</w:t>
      </w:r>
      <w:r w:rsidRPr="00FA6476">
        <w:t xml:space="preserve"> </w:t>
      </w:r>
      <w:r w:rsidRPr="00D62921">
        <w:t>including</w:t>
      </w:r>
      <w:r w:rsidRPr="00FA6476">
        <w:t xml:space="preserve"> </w:t>
      </w:r>
      <w:r w:rsidRPr="00D62921">
        <w:t>in</w:t>
      </w:r>
      <w:r w:rsidRPr="00FA6476">
        <w:t xml:space="preserve"> </w:t>
      </w:r>
      <w:r w:rsidRPr="00D62921">
        <w:t>relation</w:t>
      </w:r>
      <w:r w:rsidRPr="00FA6476">
        <w:t xml:space="preserve"> </w:t>
      </w:r>
      <w:r w:rsidRPr="00D62921">
        <w:t>to</w:t>
      </w:r>
      <w:r w:rsidRPr="00FA6476">
        <w:t xml:space="preserve"> </w:t>
      </w:r>
      <w:r w:rsidRPr="00D62921">
        <w:t>voting</w:t>
      </w:r>
      <w:r w:rsidRPr="00FA6476">
        <w:t xml:space="preserve"> </w:t>
      </w:r>
      <w:r w:rsidRPr="00D62921">
        <w:t>secretly.</w:t>
      </w:r>
      <w:r w:rsidRPr="00D62921">
        <w:fldChar w:fldCharType="begin"/>
      </w:r>
      <w:r w:rsidRPr="00D62921">
        <w:instrText xml:space="preserve"> SYMBOL 148 \* MERGEFORMAT </w:instrText>
      </w:r>
      <w:r w:rsidRPr="00D62921">
        <w:fldChar w:fldCharType="end"/>
      </w:r>
      <w:r>
        <w:t>;</w:t>
      </w:r>
    </w:p>
    <w:p w14:paraId="57C1C7EB" w14:textId="77777777" w:rsidR="00C8258C" w:rsidRDefault="00C8258C" w:rsidP="00C8258C">
      <w:pPr>
        <w:pStyle w:val="N3"/>
      </w:pPr>
      <w:r>
        <w:t>after</w:t>
      </w:r>
      <w:r w:rsidRPr="00FA6476">
        <w:t xml:space="preserve"> </w:t>
      </w:r>
      <w:r>
        <w:t>paragraph</w:t>
      </w:r>
      <w:r w:rsidRPr="00FA6476">
        <w:t xml:space="preserve"> </w:t>
      </w:r>
      <w:r>
        <w:t>(8)</w:t>
      </w:r>
      <w:r w:rsidRPr="00FA6476">
        <w:t xml:space="preserve"> </w:t>
      </w:r>
      <w:r>
        <w:t>insert—</w:t>
      </w:r>
    </w:p>
    <w:p w14:paraId="401F5AC9" w14:textId="77777777" w:rsidR="00C8258C" w:rsidRDefault="00C8258C" w:rsidP="00C8258C">
      <w:pPr>
        <w:pStyle w:val="LQN2"/>
      </w:pPr>
      <w:r w:rsidRPr="00A47267">
        <w:fldChar w:fldCharType="begin"/>
      </w:r>
      <w:r w:rsidRPr="00A47267">
        <w:instrText xml:space="preserve"> SYMBOL 147 \* MERGEFORMAT </w:instrText>
      </w:r>
      <w:r w:rsidRPr="00A47267">
        <w:fldChar w:fldCharType="end"/>
      </w:r>
      <w:r>
        <w:t>(8A)</w:t>
      </w:r>
      <w:r w:rsidRPr="00FA6476">
        <w:t> </w:t>
      </w:r>
      <w:r w:rsidRPr="00A47267">
        <w:t>In</w:t>
      </w:r>
      <w:r w:rsidRPr="00FA6476">
        <w:t xml:space="preserve"> </w:t>
      </w:r>
      <w:r w:rsidRPr="00A47267">
        <w:t>this</w:t>
      </w:r>
      <w:r w:rsidRPr="00FA6476">
        <w:t xml:space="preserve"> </w:t>
      </w:r>
      <w:r w:rsidRPr="00A47267">
        <w:t>rule,</w:t>
      </w:r>
      <w:r w:rsidRPr="00FA6476">
        <w:t xml:space="preserve"> </w:t>
      </w:r>
      <w:r w:rsidRPr="00A47267">
        <w:t>“relevant</w:t>
      </w:r>
      <w:r w:rsidRPr="00FA6476">
        <w:t xml:space="preserve"> </w:t>
      </w:r>
      <w:r w:rsidRPr="00A47267">
        <w:t>persons”</w:t>
      </w:r>
      <w:r w:rsidRPr="00FA6476">
        <w:t xml:space="preserve"> </w:t>
      </w:r>
      <w:r w:rsidRPr="00A47267">
        <w:t>means</w:t>
      </w:r>
      <w:r w:rsidRPr="00FA6476">
        <w:t xml:space="preserve"> </w:t>
      </w:r>
      <w:r>
        <w:t>persons</w:t>
      </w:r>
      <w:r w:rsidRPr="00FA6476">
        <w:t xml:space="preserve"> </w:t>
      </w:r>
      <w:r w:rsidRPr="00A47267">
        <w:t>who</w:t>
      </w:r>
      <w:r w:rsidRPr="00FA6476">
        <w:t xml:space="preserve"> </w:t>
      </w:r>
      <w:r w:rsidRPr="00A47267">
        <w:t>find</w:t>
      </w:r>
      <w:r w:rsidRPr="00FA6476">
        <w:t xml:space="preserve"> </w:t>
      </w:r>
      <w:r w:rsidRPr="00A47267">
        <w:t>it</w:t>
      </w:r>
      <w:r w:rsidRPr="00FA6476">
        <w:t xml:space="preserve"> </w:t>
      </w:r>
      <w:r w:rsidRPr="00A47267">
        <w:t>difficult</w:t>
      </w:r>
      <w:r w:rsidRPr="00FA6476">
        <w:t xml:space="preserve"> </w:t>
      </w:r>
      <w:r w:rsidRPr="00A47267">
        <w:t>or</w:t>
      </w:r>
      <w:r w:rsidRPr="00FA6476">
        <w:t xml:space="preserve"> </w:t>
      </w:r>
      <w:r w:rsidRPr="00A47267">
        <w:t>impossible</w:t>
      </w:r>
      <w:r w:rsidRPr="00FA6476">
        <w:t xml:space="preserve"> </w:t>
      </w:r>
      <w:r w:rsidRPr="00A47267">
        <w:t>to</w:t>
      </w:r>
      <w:r w:rsidRPr="00FA6476">
        <w:t xml:space="preserve"> </w:t>
      </w:r>
      <w:r w:rsidRPr="00A47267">
        <w:t>vote</w:t>
      </w:r>
      <w:r w:rsidRPr="00FA6476">
        <w:t xml:space="preserve"> </w:t>
      </w:r>
      <w:r w:rsidRPr="00A47267">
        <w:t>in</w:t>
      </w:r>
      <w:r w:rsidRPr="00FA6476">
        <w:t xml:space="preserve"> </w:t>
      </w:r>
      <w:r w:rsidRPr="00A47267">
        <w:t>the</w:t>
      </w:r>
      <w:r w:rsidRPr="00FA6476">
        <w:t xml:space="preserve"> </w:t>
      </w:r>
      <w:r w:rsidRPr="00A47267">
        <w:t>manner</w:t>
      </w:r>
      <w:r w:rsidRPr="00FA6476">
        <w:t xml:space="preserve"> </w:t>
      </w:r>
      <w:r w:rsidRPr="00A47267">
        <w:t>directed</w:t>
      </w:r>
      <w:r w:rsidRPr="00FA6476">
        <w:t xml:space="preserve"> </w:t>
      </w:r>
      <w:r w:rsidRPr="00A47267">
        <w:t>by</w:t>
      </w:r>
      <w:r w:rsidRPr="00FA6476">
        <w:t xml:space="preserve"> </w:t>
      </w:r>
      <w:r w:rsidRPr="00A47267">
        <w:t>rule</w:t>
      </w:r>
      <w:r w:rsidRPr="00FA6476">
        <w:t xml:space="preserve"> </w:t>
      </w:r>
      <w:r w:rsidRPr="00A47267">
        <w:t>42</w:t>
      </w:r>
      <w:r w:rsidRPr="00FA6476">
        <w:t xml:space="preserve"> </w:t>
      </w:r>
      <w:r w:rsidRPr="00A47267">
        <w:t>because</w:t>
      </w:r>
      <w:r w:rsidRPr="00FA6476">
        <w:t xml:space="preserve"> </w:t>
      </w:r>
      <w:r w:rsidRPr="00A47267">
        <w:t>of</w:t>
      </w:r>
      <w:r>
        <w:t>—</w:t>
      </w:r>
    </w:p>
    <w:p w14:paraId="0DEAB7C0" w14:textId="77777777" w:rsidR="00C8258C" w:rsidRDefault="00C8258C" w:rsidP="00C8258C">
      <w:pPr>
        <w:pStyle w:val="LQN3"/>
      </w:pPr>
      <w:r>
        <w:t>(a)</w:t>
      </w:r>
      <w:r w:rsidRPr="00FA6476">
        <w:tab/>
      </w:r>
      <w:r w:rsidRPr="00A47267">
        <w:t>sever</w:t>
      </w:r>
      <w:r>
        <w:t>e</w:t>
      </w:r>
      <w:r w:rsidRPr="00FA6476">
        <w:t xml:space="preserve"> </w:t>
      </w:r>
      <w:r w:rsidRPr="00A47267">
        <w:t>sight</w:t>
      </w:r>
      <w:r w:rsidRPr="00FA6476">
        <w:t xml:space="preserve"> </w:t>
      </w:r>
      <w:r w:rsidRPr="00A47267">
        <w:t>impairment</w:t>
      </w:r>
      <w:r w:rsidRPr="00FA6476">
        <w:t xml:space="preserve"> </w:t>
      </w:r>
      <w:r w:rsidRPr="00A47267">
        <w:t>o</w:t>
      </w:r>
      <w:r>
        <w:t>r</w:t>
      </w:r>
      <w:r w:rsidRPr="00FA6476">
        <w:t xml:space="preserve"> </w:t>
      </w:r>
      <w:r w:rsidRPr="00A47267">
        <w:t>partial</w:t>
      </w:r>
      <w:r w:rsidRPr="00FA6476">
        <w:t xml:space="preserve"> </w:t>
      </w:r>
      <w:r w:rsidRPr="00A47267">
        <w:t>sight,</w:t>
      </w:r>
      <w:r w:rsidRPr="00FA6476">
        <w:t xml:space="preserve"> </w:t>
      </w:r>
      <w:r w:rsidRPr="00A47267">
        <w:t>or</w:t>
      </w:r>
    </w:p>
    <w:p w14:paraId="0097F55B" w14:textId="77777777" w:rsidR="00C8258C" w:rsidRDefault="00C8258C" w:rsidP="00C8258C">
      <w:pPr>
        <w:pStyle w:val="LQN3"/>
      </w:pPr>
      <w:r>
        <w:t>(b)</w:t>
      </w:r>
      <w:r w:rsidRPr="00FA6476">
        <w:tab/>
      </w:r>
      <w:r w:rsidRPr="00A47267">
        <w:t>other</w:t>
      </w:r>
      <w:r w:rsidRPr="00FA6476">
        <w:t xml:space="preserve"> </w:t>
      </w:r>
      <w:r w:rsidRPr="00A47267">
        <w:t>disability.</w:t>
      </w:r>
      <w:r w:rsidRPr="00A47267">
        <w:fldChar w:fldCharType="begin"/>
      </w:r>
      <w:r w:rsidRPr="00A47267">
        <w:instrText xml:space="preserve"> SYMBOL 148 \* MERGEFORMAT </w:instrText>
      </w:r>
      <w:r w:rsidRPr="00A47267">
        <w:fldChar w:fldCharType="end"/>
      </w:r>
      <w:r>
        <w:t>;</w:t>
      </w:r>
    </w:p>
    <w:p w14:paraId="60AC44CD" w14:textId="77777777" w:rsidR="00C8258C" w:rsidRPr="00A47267" w:rsidRDefault="00C8258C" w:rsidP="00C8258C">
      <w:pPr>
        <w:pStyle w:val="N3"/>
      </w:pPr>
      <w:r>
        <w:t>omit</w:t>
      </w:r>
      <w:r w:rsidRPr="00FA6476">
        <w:t xml:space="preserve"> </w:t>
      </w:r>
      <w:r>
        <w:t>paragraph</w:t>
      </w:r>
      <w:r w:rsidRPr="00FA6476">
        <w:t xml:space="preserve"> </w:t>
      </w:r>
      <w:r>
        <w:t>(10);</w:t>
      </w:r>
    </w:p>
    <w:p w14:paraId="4BD854C6" w14:textId="77777777" w:rsidR="00C8258C" w:rsidRDefault="00C8258C" w:rsidP="00C8258C">
      <w:pPr>
        <w:pStyle w:val="N3"/>
      </w:pPr>
      <w:r>
        <w:t>in</w:t>
      </w:r>
      <w:r w:rsidRPr="00FA6476">
        <w:t xml:space="preserve"> </w:t>
      </w:r>
      <w:r>
        <w:t>paragraph</w:t>
      </w:r>
      <w:r w:rsidRPr="00FA6476">
        <w:t xml:space="preserve"> </w:t>
      </w:r>
      <w:r>
        <w:t>(13)(a),</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45390F3D" w14:textId="77777777" w:rsidR="00C8258C" w:rsidRPr="001F0548" w:rsidRDefault="00C8258C" w:rsidP="00C8258C">
      <w:pPr>
        <w:pStyle w:val="N3"/>
      </w:pPr>
      <w:r>
        <w:t>in</w:t>
      </w:r>
      <w:r w:rsidRPr="00FA6476">
        <w:t xml:space="preserve"> </w:t>
      </w:r>
      <w:r>
        <w:t>paragraph</w:t>
      </w:r>
      <w:r w:rsidRPr="00FA6476">
        <w:t xml:space="preserve"> </w:t>
      </w:r>
      <w:r>
        <w:t>(13)(b),</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390A72CC" w14:textId="77777777" w:rsidR="00C8258C" w:rsidRDefault="00C8258C" w:rsidP="00C8258C">
      <w:pPr>
        <w:pStyle w:val="N3"/>
      </w:pPr>
      <w:r w:rsidRPr="00D62921">
        <w:lastRenderedPageBreak/>
        <w:t>after</w:t>
      </w:r>
      <w:r w:rsidRPr="00FA6476">
        <w:t xml:space="preserve"> </w:t>
      </w:r>
      <w:r w:rsidRPr="00D62921">
        <w:t>paragraph</w:t>
      </w:r>
      <w:r w:rsidRPr="00FA6476">
        <w:t xml:space="preserve"> </w:t>
      </w:r>
      <w:r w:rsidRPr="00D62921">
        <w:t>(1</w:t>
      </w:r>
      <w:r>
        <w:t>4</w:t>
      </w:r>
      <w:r w:rsidRPr="00D62921">
        <w:t>)</w:t>
      </w:r>
      <w:r w:rsidRPr="00FA6476">
        <w:t xml:space="preserve"> </w:t>
      </w:r>
      <w:r w:rsidRPr="00D62921">
        <w:t>insert</w:t>
      </w:r>
      <w:r>
        <w:t>—</w:t>
      </w:r>
    </w:p>
    <w:p w14:paraId="60E2DB91" w14:textId="77777777" w:rsidR="00C8258C" w:rsidRDefault="00C8258C" w:rsidP="00C8258C">
      <w:pPr>
        <w:pStyle w:val="LQN2"/>
      </w:pPr>
      <w:r w:rsidRPr="00D62921">
        <w:fldChar w:fldCharType="begin"/>
      </w:r>
      <w:r w:rsidRPr="00D62921">
        <w:instrText xml:space="preserve"> SYMBOL 147 \* MERGEFORMAT </w:instrText>
      </w:r>
      <w:r w:rsidRPr="00D62921">
        <w:fldChar w:fldCharType="end"/>
      </w:r>
      <w:r>
        <w:t>(15)</w:t>
      </w:r>
      <w:r w:rsidRPr="00FA6476">
        <w:t> </w:t>
      </w:r>
      <w:r>
        <w:t>The</w:t>
      </w:r>
      <w:r w:rsidRPr="00FA6476">
        <w:t xml:space="preserve"> </w:t>
      </w:r>
      <w:r>
        <w:t>Electoral</w:t>
      </w:r>
      <w:r w:rsidRPr="00FA6476">
        <w:t xml:space="preserve"> </w:t>
      </w:r>
      <w:r>
        <w:t>Commission</w:t>
      </w:r>
      <w:r w:rsidRPr="00FA6476">
        <w:t xml:space="preserve"> </w:t>
      </w:r>
      <w:r>
        <w:t>must</w:t>
      </w:r>
      <w:r w:rsidRPr="00FA6476">
        <w:t xml:space="preserve"> </w:t>
      </w:r>
      <w:r>
        <w:t>give</w:t>
      </w:r>
      <w:r w:rsidRPr="00FA6476">
        <w:t xml:space="preserve"> </w:t>
      </w:r>
      <w:r>
        <w:t>guidance</w:t>
      </w:r>
      <w:r w:rsidRPr="00FA6476">
        <w:t xml:space="preserve"> </w:t>
      </w:r>
      <w:r>
        <w:t>to</w:t>
      </w:r>
      <w:r w:rsidRPr="00FA6476">
        <w:t xml:space="preserve"> </w:t>
      </w:r>
      <w:r>
        <w:t>returning</w:t>
      </w:r>
      <w:r w:rsidRPr="00FA6476">
        <w:t xml:space="preserve"> </w:t>
      </w:r>
      <w:r>
        <w:t>officers</w:t>
      </w:r>
      <w:r w:rsidRPr="00FA6476">
        <w:t xml:space="preserve"> </w:t>
      </w:r>
      <w:r>
        <w:t>in</w:t>
      </w:r>
      <w:r w:rsidRPr="00FA6476">
        <w:t xml:space="preserve"> </w:t>
      </w:r>
      <w:r>
        <w:t>relation</w:t>
      </w:r>
      <w:r w:rsidRPr="00FA6476">
        <w:t xml:space="preserve"> </w:t>
      </w:r>
      <w:r>
        <w:t>to</w:t>
      </w:r>
      <w:r w:rsidRPr="00FA6476">
        <w:t xml:space="preserve"> </w:t>
      </w:r>
      <w:r>
        <w:t>the</w:t>
      </w:r>
      <w:r w:rsidRPr="00FA6476">
        <w:t xml:space="preserve"> </w:t>
      </w:r>
      <w:r>
        <w:t>duty</w:t>
      </w:r>
      <w:r w:rsidRPr="00FA6476">
        <w:t xml:space="preserve"> </w:t>
      </w:r>
      <w:r>
        <w:t>imposed</w:t>
      </w:r>
      <w:r w:rsidRPr="00FA6476">
        <w:t xml:space="preserve"> </w:t>
      </w:r>
      <w:r>
        <w:t>by</w:t>
      </w:r>
      <w:r w:rsidRPr="00FA6476">
        <w:t xml:space="preserve"> </w:t>
      </w:r>
      <w:r>
        <w:t>paragraph</w:t>
      </w:r>
      <w:r w:rsidRPr="00FA6476">
        <w:t xml:space="preserve"> </w:t>
      </w:r>
      <w:r>
        <w:t>(8)(b).</w:t>
      </w:r>
    </w:p>
    <w:p w14:paraId="7A0E333F" w14:textId="77777777" w:rsidR="00C8258C" w:rsidRDefault="00C8258C" w:rsidP="00C8258C">
      <w:pPr>
        <w:pStyle w:val="LQN2"/>
      </w:pPr>
      <w:r>
        <w:t>(16)</w:t>
      </w:r>
      <w:r w:rsidRPr="00FA6476">
        <w:t> </w:t>
      </w:r>
      <w:r>
        <w:t>Before</w:t>
      </w:r>
      <w:r w:rsidRPr="00FA6476">
        <w:t xml:space="preserve"> </w:t>
      </w:r>
      <w:r>
        <w:t>giving</w:t>
      </w:r>
      <w:r w:rsidRPr="00FA6476">
        <w:t xml:space="preserve"> </w:t>
      </w:r>
      <w:r>
        <w:t>guidance</w:t>
      </w:r>
      <w:r w:rsidRPr="00FA6476">
        <w:t xml:space="preserve"> </w:t>
      </w:r>
      <w:r>
        <w:t>under</w:t>
      </w:r>
      <w:r w:rsidRPr="00FA6476">
        <w:t xml:space="preserve"> </w:t>
      </w:r>
      <w:r>
        <w:t>paragraph</w:t>
      </w:r>
      <w:r w:rsidRPr="00FA6476">
        <w:t xml:space="preserve"> </w:t>
      </w:r>
      <w:r>
        <w:t>(15),</w:t>
      </w:r>
      <w:r w:rsidRPr="00FA6476">
        <w:t xml:space="preserve"> </w:t>
      </w:r>
      <w:r>
        <w:t>the</w:t>
      </w:r>
      <w:r w:rsidRPr="00FA6476">
        <w:t xml:space="preserve"> </w:t>
      </w:r>
      <w:r>
        <w:t>Electoral</w:t>
      </w:r>
      <w:r w:rsidRPr="00FA6476">
        <w:t xml:space="preserve"> </w:t>
      </w:r>
      <w:r>
        <w:t>Commission</w:t>
      </w:r>
      <w:r w:rsidRPr="00FA6476">
        <w:t xml:space="preserve"> </w:t>
      </w:r>
      <w:r>
        <w:t>must</w:t>
      </w:r>
      <w:r w:rsidRPr="00FA6476">
        <w:t xml:space="preserve"> </w:t>
      </w:r>
      <w:r>
        <w:t>consult</w:t>
      </w:r>
      <w:r w:rsidRPr="00FA6476">
        <w:t xml:space="preserve"> </w:t>
      </w:r>
      <w:r>
        <w:t>such</w:t>
      </w:r>
      <w:r w:rsidRPr="00FA6476">
        <w:t xml:space="preserve"> </w:t>
      </w:r>
      <w:r>
        <w:t>persons,</w:t>
      </w:r>
      <w:r w:rsidRPr="00FA6476">
        <w:t xml:space="preserve"> </w:t>
      </w:r>
      <w:r>
        <w:t>including</w:t>
      </w:r>
      <w:r w:rsidRPr="00FA6476">
        <w:t xml:space="preserve"> </w:t>
      </w:r>
      <w:r>
        <w:t>bodies</w:t>
      </w:r>
      <w:r w:rsidRPr="00FA6476">
        <w:t xml:space="preserve"> </w:t>
      </w:r>
      <w:r>
        <w:t>representing</w:t>
      </w:r>
      <w:r w:rsidRPr="00FA6476">
        <w:t xml:space="preserve"> </w:t>
      </w:r>
      <w:r>
        <w:t>the</w:t>
      </w:r>
      <w:r w:rsidRPr="00FA6476">
        <w:t xml:space="preserve"> </w:t>
      </w:r>
      <w:r>
        <w:t>interests</w:t>
      </w:r>
      <w:r w:rsidRPr="00FA6476">
        <w:t xml:space="preserve"> </w:t>
      </w:r>
      <w:r>
        <w:t>of</w:t>
      </w:r>
      <w:r w:rsidRPr="00FA6476">
        <w:t xml:space="preserve"> </w:t>
      </w:r>
      <w:r>
        <w:t>relevant</w:t>
      </w:r>
      <w:r w:rsidRPr="00FA6476">
        <w:t xml:space="preserve"> </w:t>
      </w:r>
      <w:r>
        <w:t>persons,</w:t>
      </w:r>
      <w:r w:rsidRPr="00FA6476">
        <w:t xml:space="preserve"> </w:t>
      </w:r>
      <w:r>
        <w:t>as</w:t>
      </w:r>
      <w:r w:rsidRPr="00FA6476">
        <w:t xml:space="preserve"> </w:t>
      </w:r>
      <w:r>
        <w:t>it</w:t>
      </w:r>
      <w:r w:rsidRPr="00FA6476">
        <w:t xml:space="preserve"> </w:t>
      </w:r>
      <w:r>
        <w:t>considers</w:t>
      </w:r>
      <w:r w:rsidRPr="00FA6476">
        <w:t xml:space="preserve"> </w:t>
      </w:r>
      <w:r>
        <w:t>appropriate.</w:t>
      </w:r>
    </w:p>
    <w:p w14:paraId="0DD0F578" w14:textId="77777777" w:rsidR="00C8258C" w:rsidRDefault="00C8258C" w:rsidP="00C8258C">
      <w:pPr>
        <w:pStyle w:val="LQN2"/>
      </w:pPr>
      <w:r>
        <w:t>(17)</w:t>
      </w:r>
      <w:r w:rsidRPr="00FA6476">
        <w:t> </w:t>
      </w:r>
      <w:r>
        <w:t>In</w:t>
      </w:r>
      <w:r w:rsidRPr="00FA6476">
        <w:t xml:space="preserve"> </w:t>
      </w:r>
      <w:r>
        <w:t>performing</w:t>
      </w:r>
      <w:r w:rsidRPr="00FA6476">
        <w:t xml:space="preserve"> </w:t>
      </w:r>
      <w:r>
        <w:t>the</w:t>
      </w:r>
      <w:r w:rsidRPr="00FA6476">
        <w:t xml:space="preserve"> </w:t>
      </w:r>
      <w:r>
        <w:t>duty</w:t>
      </w:r>
      <w:r w:rsidRPr="00FA6476">
        <w:t xml:space="preserve"> </w:t>
      </w:r>
      <w:r>
        <w:t>imposed</w:t>
      </w:r>
      <w:r w:rsidRPr="00FA6476">
        <w:t xml:space="preserve"> </w:t>
      </w:r>
      <w:r>
        <w:t>by</w:t>
      </w:r>
      <w:r w:rsidRPr="00FA6476">
        <w:t xml:space="preserve"> </w:t>
      </w:r>
      <w:r>
        <w:t>paragraph</w:t>
      </w:r>
      <w:r w:rsidRPr="00FA6476">
        <w:t xml:space="preserve"> </w:t>
      </w:r>
      <w:r>
        <w:t>(8)(b),</w:t>
      </w:r>
      <w:r w:rsidRPr="00FA6476">
        <w:t xml:space="preserve"> </w:t>
      </w:r>
      <w:r>
        <w:t>a</w:t>
      </w:r>
      <w:r w:rsidRPr="00FA6476">
        <w:t xml:space="preserve"> </w:t>
      </w:r>
      <w:r>
        <w:t>returning</w:t>
      </w:r>
      <w:r w:rsidRPr="00FA6476">
        <w:t xml:space="preserve"> </w:t>
      </w:r>
      <w:r>
        <w:t>officer</w:t>
      </w:r>
      <w:r w:rsidRPr="00FA6476">
        <w:t xml:space="preserve"> </w:t>
      </w:r>
      <w:r>
        <w:t>must</w:t>
      </w:r>
      <w:r w:rsidRPr="00FA6476">
        <w:t xml:space="preserve"> </w:t>
      </w:r>
      <w:r>
        <w:t>have</w:t>
      </w:r>
      <w:r w:rsidRPr="00FA6476">
        <w:t xml:space="preserve"> </w:t>
      </w:r>
      <w:r>
        <w:t>regard</w:t>
      </w:r>
      <w:r w:rsidRPr="00FA6476">
        <w:t xml:space="preserve"> </w:t>
      </w:r>
      <w:r>
        <w:t>to</w:t>
      </w:r>
      <w:r w:rsidRPr="00FA6476">
        <w:t xml:space="preserve"> </w:t>
      </w:r>
      <w:r>
        <w:t>guidance</w:t>
      </w:r>
      <w:r w:rsidRPr="00FA6476">
        <w:t xml:space="preserve"> </w:t>
      </w:r>
      <w:r>
        <w:t>given</w:t>
      </w:r>
      <w:r w:rsidRPr="00FA6476">
        <w:t xml:space="preserve"> </w:t>
      </w:r>
      <w:r>
        <w:t>under</w:t>
      </w:r>
      <w:r w:rsidRPr="00FA6476">
        <w:t xml:space="preserve"> </w:t>
      </w:r>
      <w:r>
        <w:t>paragraph</w:t>
      </w:r>
      <w:r w:rsidRPr="00FA6476">
        <w:t xml:space="preserve"> </w:t>
      </w:r>
      <w:r>
        <w:t>(15).</w:t>
      </w:r>
      <w:r w:rsidRPr="00D62921">
        <w:fldChar w:fldCharType="begin"/>
      </w:r>
      <w:r w:rsidRPr="00D62921">
        <w:instrText xml:space="preserve"> SYMBOL 148 \* MERGEFORMAT </w:instrText>
      </w:r>
      <w:r w:rsidRPr="00D62921">
        <w:fldChar w:fldCharType="end"/>
      </w:r>
    </w:p>
    <w:p w14:paraId="2465C08E" w14:textId="77777777" w:rsidR="00C8258C" w:rsidRDefault="00C8258C" w:rsidP="00C8258C">
      <w:pPr>
        <w:pStyle w:val="N1"/>
        <w:tabs>
          <w:tab w:val="num" w:pos="360"/>
        </w:tabs>
        <w:ind w:left="0"/>
      </w:pPr>
      <w:r w:rsidRPr="00FA6476">
        <w:t> </w:t>
      </w:r>
      <w:r w:rsidRPr="007E5FB9">
        <w:t>In</w:t>
      </w:r>
      <w:r w:rsidRPr="00FA6476">
        <w:t xml:space="preserve"> </w:t>
      </w:r>
      <w:r w:rsidRPr="007E5FB9">
        <w:t>rule</w:t>
      </w:r>
      <w:r w:rsidRPr="00FA6476">
        <w:t xml:space="preserve"> </w:t>
      </w:r>
      <w:r w:rsidRPr="007E5FB9">
        <w:t>33</w:t>
      </w:r>
      <w:r w:rsidRPr="00FA6476">
        <w:t xml:space="preserve"> </w:t>
      </w:r>
      <w:r w:rsidRPr="007E5FB9">
        <w:t>(appointment</w:t>
      </w:r>
      <w:r w:rsidRPr="00FA6476">
        <w:t xml:space="preserve"> </w:t>
      </w:r>
      <w:r w:rsidRPr="007E5FB9">
        <w:t>of</w:t>
      </w:r>
      <w:r w:rsidRPr="00FA6476">
        <w:t xml:space="preserve"> </w:t>
      </w:r>
      <w:r w:rsidRPr="007E5FB9">
        <w:t>polling</w:t>
      </w:r>
      <w:r w:rsidRPr="00FA6476">
        <w:t xml:space="preserve"> </w:t>
      </w:r>
      <w:r w:rsidRPr="007E5FB9">
        <w:t>and</w:t>
      </w:r>
      <w:r w:rsidRPr="00FA6476">
        <w:t xml:space="preserve"> </w:t>
      </w:r>
      <w:r w:rsidRPr="007E5FB9">
        <w:t>counting</w:t>
      </w:r>
      <w:r w:rsidRPr="00FA6476">
        <w:t xml:space="preserve"> </w:t>
      </w:r>
      <w:r w:rsidRPr="007E5FB9">
        <w:t>agents)</w:t>
      </w:r>
      <w:r>
        <w:t>—</w:t>
      </w:r>
    </w:p>
    <w:p w14:paraId="6E98D7C2" w14:textId="77777777" w:rsidR="00C8258C" w:rsidRDefault="00C8258C" w:rsidP="00C8258C">
      <w:pPr>
        <w:pStyle w:val="N3"/>
      </w:pPr>
      <w:r w:rsidRPr="007E5FB9">
        <w:t>in</w:t>
      </w:r>
      <w:r w:rsidRPr="00FA6476">
        <w:t xml:space="preserve"> </w:t>
      </w:r>
      <w:r w:rsidRPr="007E5FB9">
        <w:t>paragraph</w:t>
      </w:r>
      <w:r w:rsidRPr="00FA6476">
        <w:t xml:space="preserve"> </w:t>
      </w:r>
      <w:r w:rsidRPr="007E5FB9">
        <w:t>(8)(a),</w:t>
      </w:r>
      <w:r w:rsidRPr="00FA6476">
        <w:t xml:space="preserve"> </w:t>
      </w:r>
      <w:r w:rsidRPr="007E5FB9">
        <w:t>for</w:t>
      </w:r>
      <w:r w:rsidRPr="00FA6476">
        <w:t xml:space="preserve"> </w:t>
      </w:r>
      <w:r w:rsidRPr="007E5FB9">
        <w:t>“and</w:t>
      </w:r>
      <w:r w:rsidRPr="00FA6476">
        <w:t xml:space="preserve"> </w:t>
      </w:r>
      <w:r w:rsidRPr="007E5FB9">
        <w:t>addresses”</w:t>
      </w:r>
      <w:r w:rsidRPr="00FA6476">
        <w:t xml:space="preserve"> </w:t>
      </w:r>
      <w:r w:rsidRPr="007E5FB9">
        <w:t>substitute</w:t>
      </w:r>
      <w:r w:rsidRPr="00FA6476">
        <w:t xml:space="preserve"> </w:t>
      </w:r>
      <w:r w:rsidRPr="007E5FB9">
        <w:t>“,</w:t>
      </w:r>
      <w:r w:rsidRPr="00FA6476">
        <w:t xml:space="preserve"> </w:t>
      </w:r>
      <w:r w:rsidRPr="007E5FB9">
        <w:t>postal</w:t>
      </w:r>
      <w:r w:rsidRPr="00FA6476">
        <w:t xml:space="preserve"> </w:t>
      </w:r>
      <w:r w:rsidRPr="007E5FB9">
        <w:t>addresses</w:t>
      </w:r>
      <w:r w:rsidRPr="00FA6476">
        <w:t xml:space="preserve"> </w:t>
      </w:r>
      <w:r w:rsidRPr="007E5FB9">
        <w:t>and</w:t>
      </w:r>
      <w:r w:rsidRPr="00FA6476">
        <w:t xml:space="preserve"> </w:t>
      </w:r>
      <w:r w:rsidRPr="007E5FB9">
        <w:t>e-mail</w:t>
      </w:r>
      <w:r w:rsidRPr="00FA6476">
        <w:t xml:space="preserve"> </w:t>
      </w:r>
      <w:r w:rsidRPr="007E5FB9">
        <w:t>addresses,</w:t>
      </w:r>
      <w:r w:rsidRPr="00FA6476">
        <w:t xml:space="preserve"> </w:t>
      </w:r>
      <w:r w:rsidRPr="007E5FB9">
        <w:t>where</w:t>
      </w:r>
      <w:r w:rsidRPr="00FA6476">
        <w:t xml:space="preserve"> </w:t>
      </w:r>
      <w:r w:rsidRPr="007E5FB9">
        <w:t>available,”;</w:t>
      </w:r>
    </w:p>
    <w:p w14:paraId="789A14F3" w14:textId="77777777" w:rsidR="00C8258C" w:rsidRDefault="00C8258C" w:rsidP="00C8258C">
      <w:pPr>
        <w:pStyle w:val="N3"/>
      </w:pPr>
      <w:r w:rsidRPr="007E5FB9">
        <w:t>in</w:t>
      </w:r>
      <w:r w:rsidRPr="00FA6476">
        <w:t xml:space="preserve"> </w:t>
      </w:r>
      <w:r w:rsidRPr="007E5FB9">
        <w:t>paragraph</w:t>
      </w:r>
      <w:r w:rsidRPr="00FA6476">
        <w:t xml:space="preserve"> </w:t>
      </w:r>
      <w:r w:rsidRPr="007E5FB9">
        <w:t>(9)(b),</w:t>
      </w:r>
      <w:r w:rsidRPr="00FA6476">
        <w:t xml:space="preserve"> </w:t>
      </w:r>
      <w:r w:rsidRPr="007E5FB9">
        <w:t>for</w:t>
      </w:r>
      <w:r w:rsidRPr="00FA6476">
        <w:t xml:space="preserve"> </w:t>
      </w:r>
      <w:r w:rsidRPr="007E5FB9">
        <w:t>“</w:t>
      </w:r>
      <w:r>
        <w:t>and</w:t>
      </w:r>
      <w:r w:rsidRPr="00FA6476">
        <w:t xml:space="preserve"> </w:t>
      </w:r>
      <w:r w:rsidRPr="007E5FB9">
        <w:t>address”</w:t>
      </w:r>
      <w:r w:rsidRPr="00FA6476">
        <w:t xml:space="preserve"> </w:t>
      </w:r>
      <w:r w:rsidRPr="007E5FB9">
        <w:t>substitute</w:t>
      </w:r>
      <w:r w:rsidRPr="00FA6476">
        <w:t xml:space="preserve"> </w:t>
      </w:r>
      <w:r w:rsidRPr="007E5FB9">
        <w:t>“,</w:t>
      </w:r>
      <w:r w:rsidRPr="00FA6476">
        <w:t xml:space="preserve"> </w:t>
      </w:r>
      <w:r w:rsidRPr="007E5FB9">
        <w:t>postal</w:t>
      </w:r>
      <w:r w:rsidRPr="00FA6476">
        <w:t xml:space="preserve"> </w:t>
      </w:r>
      <w:r w:rsidRPr="007E5FB9">
        <w:t>address</w:t>
      </w:r>
      <w:r w:rsidRPr="00FA6476">
        <w:t xml:space="preserve"> </w:t>
      </w:r>
      <w:r w:rsidRPr="007E5FB9">
        <w:t>and</w:t>
      </w:r>
      <w:r w:rsidRPr="00FA6476">
        <w:t xml:space="preserve"> </w:t>
      </w:r>
      <w:r w:rsidRPr="007E5FB9">
        <w:t>e-mail</w:t>
      </w:r>
      <w:r w:rsidRPr="00FA6476">
        <w:t xml:space="preserve"> </w:t>
      </w:r>
      <w:r w:rsidRPr="007E5FB9">
        <w:t>address,</w:t>
      </w:r>
      <w:r w:rsidRPr="00FA6476">
        <w:t xml:space="preserve"> </w:t>
      </w:r>
      <w:r w:rsidRPr="007E5FB9">
        <w:t>where</w:t>
      </w:r>
      <w:r w:rsidRPr="00FA6476">
        <w:t xml:space="preserve"> </w:t>
      </w:r>
      <w:r w:rsidRPr="007E5FB9">
        <w:t>available”.</w:t>
      </w:r>
    </w:p>
    <w:p w14:paraId="4A22A8A3" w14:textId="77777777" w:rsidR="00C8258C" w:rsidRDefault="00C8258C" w:rsidP="00C8258C">
      <w:pPr>
        <w:pStyle w:val="N1"/>
        <w:tabs>
          <w:tab w:val="num" w:pos="360"/>
        </w:tabs>
        <w:ind w:left="0"/>
      </w:pPr>
      <w:r w:rsidRPr="00FA6476">
        <w:t> </w:t>
      </w:r>
      <w:r w:rsidRPr="007E5FB9">
        <w:t>In</w:t>
      </w:r>
      <w:r w:rsidRPr="00FA6476">
        <w:t xml:space="preserve"> </w:t>
      </w:r>
      <w:r w:rsidRPr="007E5FB9">
        <w:t>rule</w:t>
      </w:r>
      <w:r w:rsidRPr="00FA6476">
        <w:t xml:space="preserve"> </w:t>
      </w:r>
      <w:r w:rsidRPr="007E5FB9">
        <w:t>34</w:t>
      </w:r>
      <w:r w:rsidRPr="00FA6476">
        <w:t xml:space="preserve"> </w:t>
      </w:r>
      <w:r w:rsidRPr="007E5FB9">
        <w:t>(polling</w:t>
      </w:r>
      <w:r w:rsidRPr="00FA6476">
        <w:t xml:space="preserve"> </w:t>
      </w:r>
      <w:r w:rsidRPr="007E5FB9">
        <w:t>and</w:t>
      </w:r>
      <w:r w:rsidRPr="00FA6476">
        <w:t xml:space="preserve"> </w:t>
      </w:r>
      <w:r w:rsidRPr="007E5FB9">
        <w:t>counting</w:t>
      </w:r>
      <w:r w:rsidRPr="00FA6476">
        <w:t xml:space="preserve"> </w:t>
      </w:r>
      <w:r w:rsidRPr="007E5FB9">
        <w:t>agents:</w:t>
      </w:r>
      <w:r w:rsidRPr="00FA6476">
        <w:t xml:space="preserve"> </w:t>
      </w:r>
      <w:r w:rsidRPr="007E5FB9">
        <w:t>supplemental</w:t>
      </w:r>
      <w:r w:rsidRPr="00FA6476">
        <w:t xml:space="preserve"> </w:t>
      </w:r>
      <w:r w:rsidRPr="007E5FB9">
        <w:t>provision),</w:t>
      </w:r>
      <w:r w:rsidRPr="00FA6476">
        <w:t xml:space="preserve"> </w:t>
      </w:r>
      <w:r w:rsidRPr="007E5FB9">
        <w:t>after</w:t>
      </w:r>
      <w:r w:rsidRPr="00FA6476">
        <w:t xml:space="preserve"> </w:t>
      </w:r>
      <w:r w:rsidRPr="007E5FB9">
        <w:t>paragraph</w:t>
      </w:r>
      <w:r w:rsidRPr="00FA6476">
        <w:t xml:space="preserve"> </w:t>
      </w:r>
      <w:r w:rsidRPr="007E5FB9">
        <w:t>(3)</w:t>
      </w:r>
      <w:r w:rsidRPr="00FA6476">
        <w:t xml:space="preserve"> </w:t>
      </w:r>
      <w:r w:rsidRPr="007E5FB9">
        <w:t>insert</w:t>
      </w:r>
      <w:r>
        <w:t>—</w:t>
      </w:r>
    </w:p>
    <w:p w14:paraId="2EAC4085" w14:textId="77777777" w:rsidR="00C8258C" w:rsidRDefault="00C8258C" w:rsidP="00C8258C">
      <w:pPr>
        <w:pStyle w:val="LQN2"/>
      </w:pPr>
      <w:r w:rsidRPr="007E5FB9">
        <w:fldChar w:fldCharType="begin"/>
      </w:r>
      <w:r w:rsidRPr="007E5FB9">
        <w:instrText xml:space="preserve"> SYMBOL 147 \* MERGEFORMAT </w:instrText>
      </w:r>
      <w:r w:rsidRPr="007E5FB9">
        <w:fldChar w:fldCharType="end"/>
      </w:r>
      <w:r>
        <w:t>(3A)</w:t>
      </w:r>
      <w:r w:rsidRPr="00FA6476">
        <w:t> </w:t>
      </w:r>
      <w:r w:rsidRPr="007E5FB9">
        <w:t>Any</w:t>
      </w:r>
      <w:r w:rsidRPr="00FA6476">
        <w:t xml:space="preserve"> </w:t>
      </w:r>
      <w:r w:rsidRPr="007E5FB9">
        <w:t>notice</w:t>
      </w:r>
      <w:r w:rsidRPr="00FA6476">
        <w:t xml:space="preserve"> </w:t>
      </w:r>
      <w:r w:rsidRPr="007E5FB9">
        <w:t>required</w:t>
      </w:r>
      <w:r w:rsidRPr="00FA6476">
        <w:t xml:space="preserve"> </w:t>
      </w:r>
      <w:r w:rsidRPr="007E5FB9">
        <w:t>to</w:t>
      </w:r>
      <w:r w:rsidRPr="00FA6476">
        <w:t xml:space="preserve"> </w:t>
      </w:r>
      <w:r w:rsidRPr="007E5FB9">
        <w:t>be</w:t>
      </w:r>
      <w:r w:rsidRPr="00FA6476">
        <w:t xml:space="preserve"> </w:t>
      </w:r>
      <w:r w:rsidRPr="007E5FB9">
        <w:t>given</w:t>
      </w:r>
      <w:r w:rsidRPr="00FA6476">
        <w:t xml:space="preserve"> </w:t>
      </w:r>
      <w:r w:rsidRPr="007E5FB9">
        <w:t>to</w:t>
      </w:r>
      <w:r w:rsidRPr="00FA6476">
        <w:t xml:space="preserve"> </w:t>
      </w:r>
      <w:r w:rsidRPr="007E5FB9">
        <w:t>a</w:t>
      </w:r>
      <w:r w:rsidRPr="00FA6476">
        <w:t xml:space="preserve"> </w:t>
      </w:r>
      <w:r w:rsidRPr="007E5FB9">
        <w:t>counting</w:t>
      </w:r>
      <w:r w:rsidRPr="00FA6476">
        <w:t xml:space="preserve"> </w:t>
      </w:r>
      <w:r w:rsidRPr="007E5FB9">
        <w:t>agent</w:t>
      </w:r>
      <w:r w:rsidRPr="00FA6476">
        <w:t xml:space="preserve"> </w:t>
      </w:r>
      <w:r w:rsidRPr="007E5FB9">
        <w:t>by</w:t>
      </w:r>
      <w:r w:rsidRPr="00FA6476">
        <w:t xml:space="preserve"> </w:t>
      </w:r>
      <w:r w:rsidRPr="007E5FB9">
        <w:t>the</w:t>
      </w:r>
      <w:r w:rsidRPr="00FA6476">
        <w:t xml:space="preserve"> </w:t>
      </w:r>
      <w:r w:rsidRPr="007E5FB9">
        <w:t>returning</w:t>
      </w:r>
      <w:r w:rsidRPr="00FA6476">
        <w:t xml:space="preserve"> </w:t>
      </w:r>
      <w:r w:rsidRPr="007E5FB9">
        <w:t>officer</w:t>
      </w:r>
      <w:r w:rsidRPr="00FA6476">
        <w:t xml:space="preserve"> </w:t>
      </w:r>
      <w:r w:rsidRPr="007E5FB9">
        <w:t>may</w:t>
      </w:r>
      <w:r w:rsidRPr="00FA6476">
        <w:t xml:space="preserve"> </w:t>
      </w:r>
      <w:r w:rsidRPr="007E5FB9">
        <w:t>be</w:t>
      </w:r>
      <w:r w:rsidRPr="00FA6476">
        <w:t xml:space="preserve"> </w:t>
      </w:r>
      <w:r w:rsidRPr="007E5FB9">
        <w:t>sent</w:t>
      </w:r>
      <w:r w:rsidRPr="00FA6476">
        <w:t xml:space="preserve"> </w:t>
      </w:r>
      <w:r w:rsidRPr="007E5FB9">
        <w:t>to</w:t>
      </w:r>
      <w:r w:rsidRPr="00FA6476">
        <w:t xml:space="preserve"> </w:t>
      </w:r>
      <w:r w:rsidRPr="007E5FB9">
        <w:t>the</w:t>
      </w:r>
      <w:r w:rsidRPr="00FA6476">
        <w:t xml:space="preserve"> </w:t>
      </w:r>
      <w:r w:rsidRPr="007E5FB9">
        <w:t>postal</w:t>
      </w:r>
      <w:r w:rsidRPr="00FA6476">
        <w:t xml:space="preserve"> </w:t>
      </w:r>
      <w:r w:rsidRPr="007E5FB9">
        <w:t>or</w:t>
      </w:r>
      <w:r w:rsidRPr="00FA6476">
        <w:t xml:space="preserve"> </w:t>
      </w:r>
      <w:r w:rsidRPr="007E5FB9">
        <w:t>e-mail</w:t>
      </w:r>
      <w:r w:rsidRPr="00FA6476">
        <w:t xml:space="preserve"> </w:t>
      </w:r>
      <w:r w:rsidRPr="007E5FB9">
        <w:t>address</w:t>
      </w:r>
      <w:r w:rsidRPr="00FA6476">
        <w:t xml:space="preserve"> </w:t>
      </w:r>
      <w:r w:rsidRPr="007E5FB9">
        <w:t>provided</w:t>
      </w:r>
      <w:r w:rsidRPr="00FA6476">
        <w:t xml:space="preserve"> </w:t>
      </w:r>
      <w:r w:rsidRPr="007E5FB9">
        <w:t>in</w:t>
      </w:r>
      <w:r w:rsidRPr="00FA6476">
        <w:t xml:space="preserve"> </w:t>
      </w:r>
      <w:r w:rsidRPr="007E5FB9">
        <w:t>the</w:t>
      </w:r>
      <w:r w:rsidRPr="00FA6476">
        <w:t xml:space="preserve"> </w:t>
      </w:r>
      <w:r w:rsidRPr="007E5FB9">
        <w:t>notice</w:t>
      </w:r>
      <w:r w:rsidRPr="00FA6476">
        <w:t xml:space="preserve"> </w:t>
      </w:r>
      <w:r w:rsidRPr="007E5FB9">
        <w:t>of</w:t>
      </w:r>
      <w:r w:rsidRPr="00FA6476">
        <w:t xml:space="preserve"> </w:t>
      </w:r>
      <w:r w:rsidRPr="007E5FB9">
        <w:t>appointment.</w:t>
      </w:r>
      <w:r w:rsidRPr="007E5FB9">
        <w:fldChar w:fldCharType="begin"/>
      </w:r>
      <w:r w:rsidRPr="007E5FB9">
        <w:instrText xml:space="preserve"> SYMBOL 148 \* MERGEFORMAT </w:instrText>
      </w:r>
      <w:r w:rsidRPr="007E5FB9">
        <w:fldChar w:fldCharType="end"/>
      </w:r>
    </w:p>
    <w:p w14:paraId="2133F6D9" w14:textId="77777777" w:rsidR="00C8258C" w:rsidRDefault="00C8258C" w:rsidP="00C8258C">
      <w:pPr>
        <w:pStyle w:val="N1"/>
        <w:tabs>
          <w:tab w:val="num" w:pos="360"/>
        </w:tabs>
        <w:ind w:left="0"/>
      </w:pPr>
      <w:r w:rsidRPr="00FA6476">
        <w:t> </w:t>
      </w:r>
      <w:r w:rsidRPr="007E5FB9">
        <w:t>In</w:t>
      </w:r>
      <w:r w:rsidRPr="00FA6476">
        <w:t xml:space="preserve"> </w:t>
      </w:r>
      <w:r w:rsidRPr="007E5FB9">
        <w:t>rule</w:t>
      </w:r>
      <w:r w:rsidRPr="00FA6476">
        <w:t xml:space="preserve"> </w:t>
      </w:r>
      <w:r w:rsidRPr="007E5FB9">
        <w:t>39(3)(b)</w:t>
      </w:r>
      <w:r w:rsidRPr="00FA6476">
        <w:t xml:space="preserve"> </w:t>
      </w:r>
      <w:r w:rsidRPr="007E5FB9">
        <w:t>(sealing</w:t>
      </w:r>
      <w:r w:rsidRPr="00FA6476">
        <w:t xml:space="preserve"> </w:t>
      </w:r>
      <w:r w:rsidRPr="007E5FB9">
        <w:t>of</w:t>
      </w:r>
      <w:r w:rsidRPr="00FA6476">
        <w:t xml:space="preserve"> </w:t>
      </w:r>
      <w:r w:rsidRPr="007E5FB9">
        <w:t>ballot</w:t>
      </w:r>
      <w:r w:rsidRPr="00FA6476">
        <w:t xml:space="preserve"> </w:t>
      </w:r>
      <w:r w:rsidRPr="007E5FB9">
        <w:t>boxes),</w:t>
      </w:r>
      <w:r w:rsidRPr="00FA6476">
        <w:t xml:space="preserve"> </w:t>
      </w:r>
      <w:r w:rsidRPr="007E5FB9">
        <w:t>for</w:t>
      </w:r>
      <w:r w:rsidRPr="00FA6476">
        <w:t xml:space="preserve"> </w:t>
      </w:r>
      <w:r w:rsidRPr="007E5FB9">
        <w:t>“returning</w:t>
      </w:r>
      <w:r w:rsidRPr="00FA6476">
        <w:t xml:space="preserve"> </w:t>
      </w:r>
      <w:r w:rsidRPr="007E5FB9">
        <w:t>officer’s”</w:t>
      </w:r>
      <w:r w:rsidRPr="00FA6476">
        <w:t xml:space="preserve"> </w:t>
      </w:r>
      <w:r w:rsidRPr="007E5FB9">
        <w:t>substitute</w:t>
      </w:r>
      <w:r w:rsidRPr="00FA6476">
        <w:t xml:space="preserve"> </w:t>
      </w:r>
      <w:r w:rsidRPr="007E5FB9">
        <w:t>“presiding</w:t>
      </w:r>
      <w:r w:rsidRPr="00FA6476">
        <w:t xml:space="preserve"> </w:t>
      </w:r>
      <w:r w:rsidRPr="007E5FB9">
        <w:t>officer’s”.</w:t>
      </w:r>
    </w:p>
    <w:p w14:paraId="6191B613" w14:textId="77777777" w:rsidR="00C8258C" w:rsidRDefault="00C8258C" w:rsidP="00C8258C">
      <w:pPr>
        <w:pStyle w:val="N1"/>
        <w:tabs>
          <w:tab w:val="num" w:pos="360"/>
        </w:tabs>
        <w:ind w:left="0"/>
      </w:pPr>
      <w:r w:rsidRPr="00FA6476">
        <w:t> </w:t>
      </w:r>
      <w:r w:rsidRPr="007E5FB9">
        <w:t>For</w:t>
      </w:r>
      <w:r w:rsidRPr="00FA6476">
        <w:t xml:space="preserve"> </w:t>
      </w:r>
      <w:r w:rsidRPr="007E5FB9">
        <w:t>rule</w:t>
      </w:r>
      <w:r w:rsidRPr="00FA6476">
        <w:t xml:space="preserve"> </w:t>
      </w:r>
      <w:r w:rsidRPr="007E5FB9">
        <w:t>40</w:t>
      </w:r>
      <w:r w:rsidRPr="00FA6476">
        <w:t xml:space="preserve"> </w:t>
      </w:r>
      <w:r w:rsidRPr="007E5FB9">
        <w:t>(questions</w:t>
      </w:r>
      <w:r w:rsidRPr="00FA6476">
        <w:t xml:space="preserve"> </w:t>
      </w:r>
      <w:r w:rsidRPr="007E5FB9">
        <w:t>that</w:t>
      </w:r>
      <w:r w:rsidRPr="00FA6476">
        <w:t xml:space="preserve"> </w:t>
      </w:r>
      <w:r w:rsidRPr="007E5FB9">
        <w:t>may</w:t>
      </w:r>
      <w:r w:rsidRPr="00FA6476">
        <w:t xml:space="preserve"> </w:t>
      </w:r>
      <w:r w:rsidRPr="007E5FB9">
        <w:t>be</w:t>
      </w:r>
      <w:r w:rsidRPr="00FA6476">
        <w:t xml:space="preserve"> </w:t>
      </w:r>
      <w:r w:rsidRPr="007E5FB9">
        <w:t>put</w:t>
      </w:r>
      <w:r w:rsidRPr="00FA6476">
        <w:t xml:space="preserve"> </w:t>
      </w:r>
      <w:r w:rsidRPr="007E5FB9">
        <w:t>to</w:t>
      </w:r>
      <w:r w:rsidRPr="00FA6476">
        <w:t xml:space="preserve"> </w:t>
      </w:r>
      <w:r w:rsidRPr="007E5FB9">
        <w:t>voters)</w:t>
      </w:r>
      <w:r w:rsidRPr="00FA6476">
        <w:t xml:space="preserve"> </w:t>
      </w:r>
      <w:r w:rsidRPr="007E5FB9">
        <w:t>substitute</w:t>
      </w:r>
      <w:r>
        <w:t>—</w:t>
      </w:r>
    </w:p>
    <w:p w14:paraId="2E02EF8A" w14:textId="77777777" w:rsidR="00C8258C" w:rsidRDefault="00C8258C" w:rsidP="00C8258C">
      <w:pPr>
        <w:pStyle w:val="LQH1"/>
      </w:pPr>
      <w:r w:rsidRPr="007E5FB9">
        <w:fldChar w:fldCharType="begin"/>
      </w:r>
      <w:r w:rsidRPr="007E5FB9">
        <w:instrText xml:space="preserve"> SYMBOL 147 \* MERGEFORMAT </w:instrText>
      </w:r>
      <w:r w:rsidRPr="007E5FB9">
        <w:fldChar w:fldCharType="end"/>
      </w:r>
      <w:r w:rsidRPr="007E5FB9">
        <w:t>Questions</w:t>
      </w:r>
      <w:r w:rsidRPr="00FA6476">
        <w:t xml:space="preserve"> </w:t>
      </w:r>
      <w:r w:rsidRPr="007E5FB9">
        <w:t>to</w:t>
      </w:r>
      <w:r w:rsidRPr="00FA6476">
        <w:t xml:space="preserve"> </w:t>
      </w:r>
      <w:r w:rsidRPr="007E5FB9">
        <w:t>be</w:t>
      </w:r>
      <w:r w:rsidRPr="00FA6476">
        <w:t xml:space="preserve"> </w:t>
      </w:r>
      <w:r w:rsidRPr="007E5FB9">
        <w:t>put</w:t>
      </w:r>
      <w:r w:rsidRPr="00FA6476">
        <w:t xml:space="preserve"> </w:t>
      </w:r>
      <w:r w:rsidRPr="007E5FB9">
        <w:t>to</w:t>
      </w:r>
      <w:r w:rsidRPr="00FA6476">
        <w:t xml:space="preserve"> </w:t>
      </w:r>
      <w:r w:rsidRPr="007E5FB9">
        <w:t>voters</w:t>
      </w:r>
    </w:p>
    <w:p w14:paraId="41AC458B" w14:textId="77777777" w:rsidR="00C8258C" w:rsidRDefault="00C8258C" w:rsidP="00C8258C">
      <w:pPr>
        <w:pStyle w:val="LQN1"/>
      </w:pPr>
      <w:r w:rsidRPr="007E5FB9">
        <w:rPr>
          <w:b/>
        </w:rPr>
        <w:t>40.</w:t>
      </w:r>
      <w:r>
        <w:t>—(1)</w:t>
      </w:r>
      <w:r w:rsidRPr="00FA6476">
        <w:t> </w:t>
      </w:r>
      <w:r>
        <w:t>At</w:t>
      </w:r>
      <w:r w:rsidRPr="00FA6476">
        <w:t xml:space="preserve"> </w:t>
      </w:r>
      <w:r>
        <w:t>the</w:t>
      </w:r>
      <w:r w:rsidRPr="00FA6476">
        <w:t xml:space="preserve"> </w:t>
      </w:r>
      <w:r>
        <w:t>time</w:t>
      </w:r>
      <w:r w:rsidRPr="00FA6476">
        <w:t xml:space="preserve"> </w:t>
      </w:r>
      <w:r>
        <w:t>of</w:t>
      </w:r>
      <w:r w:rsidRPr="00FA6476">
        <w:t xml:space="preserve"> </w:t>
      </w:r>
      <w:r>
        <w:t>an</w:t>
      </w:r>
      <w:r w:rsidRPr="00FA6476">
        <w:t xml:space="preserve"> </w:t>
      </w:r>
      <w:r>
        <w:t>application</w:t>
      </w:r>
      <w:r w:rsidRPr="00FA6476">
        <w:t xml:space="preserve"> </w:t>
      </w:r>
      <w:r>
        <w:t>for</w:t>
      </w:r>
      <w:r w:rsidRPr="00FA6476">
        <w:t xml:space="preserve"> </w:t>
      </w:r>
      <w:r>
        <w:t>a</w:t>
      </w:r>
      <w:r w:rsidRPr="00FA6476">
        <w:t xml:space="preserve"> </w:t>
      </w:r>
      <w:r>
        <w:t>ballot</w:t>
      </w:r>
      <w:r w:rsidRPr="00FA6476">
        <w:t xml:space="preserve"> </w:t>
      </w:r>
      <w:r>
        <w:t>paper,</w:t>
      </w:r>
      <w:r w:rsidRPr="00FA6476">
        <w:t xml:space="preserve"> </w:t>
      </w:r>
      <w:r>
        <w:t>but</w:t>
      </w:r>
      <w:r w:rsidRPr="00FA6476">
        <w:t xml:space="preserve"> </w:t>
      </w:r>
      <w:r>
        <w:t>not</w:t>
      </w:r>
      <w:r w:rsidRPr="00FA6476">
        <w:t xml:space="preserve"> </w:t>
      </w:r>
      <w:r>
        <w:t>afterwards,</w:t>
      </w:r>
      <w:r w:rsidRPr="00FA6476">
        <w:t xml:space="preserve"> </w:t>
      </w:r>
      <w:r>
        <w:t>the</w:t>
      </w:r>
      <w:r w:rsidRPr="00FA6476">
        <w:t xml:space="preserve"> </w:t>
      </w:r>
      <w:r>
        <w:t>presiding</w:t>
      </w:r>
      <w:r w:rsidRPr="00FA6476">
        <w:t xml:space="preserve"> </w:t>
      </w:r>
      <w:r>
        <w:t>officer</w:t>
      </w:r>
      <w:r w:rsidRPr="00FA6476">
        <w:t xml:space="preserve"> </w:t>
      </w:r>
      <w:r>
        <w:t>may</w:t>
      </w:r>
      <w:r w:rsidRPr="00FA6476">
        <w:t xml:space="preserve"> </w:t>
      </w:r>
      <w:r>
        <w:t>put</w:t>
      </w:r>
      <w:r w:rsidRPr="00FA6476">
        <w:t xml:space="preserve"> </w:t>
      </w:r>
      <w:r>
        <w:t>to</w:t>
      </w:r>
      <w:r w:rsidRPr="00FA6476">
        <w:t xml:space="preserve"> </w:t>
      </w:r>
      <w:r>
        <w:t>any</w:t>
      </w:r>
      <w:r w:rsidRPr="00FA6476">
        <w:t xml:space="preserve"> </w:t>
      </w:r>
      <w:r>
        <w:t>person</w:t>
      </w:r>
      <w:r w:rsidRPr="00FA6476">
        <w:t xml:space="preserve"> </w:t>
      </w:r>
      <w:r>
        <w:t>described</w:t>
      </w:r>
      <w:r w:rsidRPr="00FA6476">
        <w:t xml:space="preserve"> </w:t>
      </w:r>
      <w:r>
        <w:t>in</w:t>
      </w:r>
      <w:r w:rsidRPr="00FA6476">
        <w:t xml:space="preserve"> </w:t>
      </w:r>
      <w:r>
        <w:t>column</w:t>
      </w:r>
      <w:r w:rsidRPr="00FA6476">
        <w:t xml:space="preserve"> </w:t>
      </w:r>
      <w:r>
        <w:t>(1)</w:t>
      </w:r>
      <w:r w:rsidRPr="00FA6476">
        <w:t xml:space="preserve"> </w:t>
      </w:r>
      <w:r>
        <w:t>of</w:t>
      </w:r>
      <w:r w:rsidRPr="00FA6476">
        <w:t xml:space="preserve"> </w:t>
      </w:r>
      <w:r>
        <w:t>Table</w:t>
      </w:r>
      <w:r w:rsidRPr="00FA6476">
        <w:t xml:space="preserve"> </w:t>
      </w:r>
      <w:r>
        <w:t>1</w:t>
      </w:r>
      <w:r w:rsidRPr="00FA6476">
        <w:t xml:space="preserve"> </w:t>
      </w:r>
      <w:r>
        <w:t>(set</w:t>
      </w:r>
      <w:r w:rsidRPr="00FA6476">
        <w:t xml:space="preserve"> </w:t>
      </w:r>
      <w:r>
        <w:t>out</w:t>
      </w:r>
      <w:r w:rsidRPr="00FA6476">
        <w:t xml:space="preserve"> </w:t>
      </w:r>
      <w:r>
        <w:t>in</w:t>
      </w:r>
      <w:r w:rsidRPr="00FA6476">
        <w:t xml:space="preserve"> </w:t>
      </w:r>
      <w:r>
        <w:t>paragraph</w:t>
      </w:r>
      <w:r w:rsidRPr="00FA6476">
        <w:t xml:space="preserve"> </w:t>
      </w:r>
      <w:r>
        <w:t>(4))</w:t>
      </w:r>
      <w:r w:rsidRPr="00FA6476">
        <w:t xml:space="preserve"> </w:t>
      </w:r>
      <w:r>
        <w:t>or</w:t>
      </w:r>
      <w:r w:rsidRPr="00FA6476">
        <w:t xml:space="preserve"> </w:t>
      </w:r>
      <w:r>
        <w:t>in</w:t>
      </w:r>
      <w:r w:rsidRPr="00FA6476">
        <w:t xml:space="preserve"> </w:t>
      </w:r>
      <w:r>
        <w:t>column</w:t>
      </w:r>
      <w:r w:rsidRPr="00FA6476">
        <w:t xml:space="preserve"> </w:t>
      </w:r>
      <w:r>
        <w:t>(1)</w:t>
      </w:r>
      <w:r w:rsidRPr="00FA6476">
        <w:t xml:space="preserve"> </w:t>
      </w:r>
      <w:r>
        <w:t>of</w:t>
      </w:r>
      <w:r w:rsidRPr="00FA6476">
        <w:t xml:space="preserve"> </w:t>
      </w:r>
      <w:r>
        <w:t>Table</w:t>
      </w:r>
      <w:r w:rsidRPr="00FA6476">
        <w:t xml:space="preserve"> </w:t>
      </w:r>
      <w:r>
        <w:t>2</w:t>
      </w:r>
      <w:r w:rsidRPr="00FA6476">
        <w:t xml:space="preserve"> </w:t>
      </w:r>
      <w:r>
        <w:t>(set</w:t>
      </w:r>
      <w:r w:rsidRPr="00FA6476">
        <w:t xml:space="preserve"> </w:t>
      </w:r>
      <w:r>
        <w:t>out</w:t>
      </w:r>
      <w:r w:rsidRPr="00FA6476">
        <w:t xml:space="preserve"> </w:t>
      </w:r>
      <w:r>
        <w:t>in</w:t>
      </w:r>
      <w:r w:rsidRPr="00FA6476">
        <w:t xml:space="preserve"> </w:t>
      </w:r>
      <w:r>
        <w:t>paragraph</w:t>
      </w:r>
      <w:r w:rsidRPr="00FA6476">
        <w:t xml:space="preserve"> </w:t>
      </w:r>
      <w:r>
        <w:t>(5)),</w:t>
      </w:r>
      <w:r w:rsidRPr="00FA6476">
        <w:t xml:space="preserve"> </w:t>
      </w:r>
      <w:r>
        <w:t>one</w:t>
      </w:r>
      <w:r w:rsidRPr="00FA6476">
        <w:t xml:space="preserve"> </w:t>
      </w:r>
      <w:r>
        <w:t>or</w:t>
      </w:r>
      <w:r w:rsidRPr="00FA6476">
        <w:t xml:space="preserve"> </w:t>
      </w:r>
      <w:r>
        <w:t>more</w:t>
      </w:r>
      <w:r w:rsidRPr="00FA6476">
        <w:t xml:space="preserve"> </w:t>
      </w:r>
      <w:r>
        <w:t>of</w:t>
      </w:r>
      <w:r w:rsidRPr="00FA6476">
        <w:t xml:space="preserve"> </w:t>
      </w:r>
      <w:r>
        <w:t>the</w:t>
      </w:r>
      <w:r w:rsidRPr="00FA6476">
        <w:t xml:space="preserve"> </w:t>
      </w:r>
      <w:r>
        <w:t>questions</w:t>
      </w:r>
      <w:r w:rsidRPr="00FA6476">
        <w:t xml:space="preserve"> </w:t>
      </w:r>
      <w:r>
        <w:t>set</w:t>
      </w:r>
      <w:r w:rsidRPr="00FA6476">
        <w:t xml:space="preserve"> </w:t>
      </w:r>
      <w:r>
        <w:t>out</w:t>
      </w:r>
      <w:r w:rsidRPr="00FA6476">
        <w:t xml:space="preserve"> </w:t>
      </w:r>
      <w:r>
        <w:t>in</w:t>
      </w:r>
      <w:r w:rsidRPr="00FA6476">
        <w:t xml:space="preserve"> </w:t>
      </w:r>
      <w:r>
        <w:t>the</w:t>
      </w:r>
      <w:r w:rsidRPr="00FA6476">
        <w:t xml:space="preserve"> </w:t>
      </w:r>
      <w:r>
        <w:t>corresponding</w:t>
      </w:r>
      <w:r w:rsidRPr="00FA6476">
        <w:t xml:space="preserve"> </w:t>
      </w:r>
      <w:r>
        <w:t>entries</w:t>
      </w:r>
      <w:r w:rsidRPr="00FA6476">
        <w:t xml:space="preserve"> </w:t>
      </w:r>
      <w:r>
        <w:t>in</w:t>
      </w:r>
      <w:r w:rsidRPr="00FA6476">
        <w:t xml:space="preserve"> </w:t>
      </w:r>
      <w:r>
        <w:t>columns</w:t>
      </w:r>
      <w:r w:rsidRPr="00FA6476">
        <w:t xml:space="preserve"> </w:t>
      </w:r>
      <w:r>
        <w:t>(2)</w:t>
      </w:r>
      <w:r w:rsidRPr="00FA6476">
        <w:t xml:space="preserve"> </w:t>
      </w:r>
      <w:r>
        <w:t>and</w:t>
      </w:r>
      <w:r w:rsidRPr="00FA6476">
        <w:t xml:space="preserve"> </w:t>
      </w:r>
      <w:r>
        <w:t>(3).</w:t>
      </w:r>
    </w:p>
    <w:p w14:paraId="08F4B91F" w14:textId="77777777" w:rsidR="00C8258C" w:rsidRDefault="00C8258C" w:rsidP="00C8258C">
      <w:pPr>
        <w:pStyle w:val="LQN2"/>
      </w:pPr>
      <w:r>
        <w:t>(2)</w:t>
      </w:r>
      <w:r w:rsidRPr="00FA6476">
        <w:t> </w:t>
      </w:r>
      <w:r>
        <w:t>If</w:t>
      </w:r>
      <w:r w:rsidRPr="00FA6476">
        <w:t xml:space="preserve"> </w:t>
      </w:r>
      <w:r>
        <w:t>required</w:t>
      </w:r>
      <w:r w:rsidRPr="00FA6476">
        <w:t xml:space="preserve"> </w:t>
      </w:r>
      <w:r>
        <w:t>to</w:t>
      </w:r>
      <w:r w:rsidRPr="00FA6476">
        <w:t xml:space="preserve"> </w:t>
      </w:r>
      <w:r>
        <w:t>do</w:t>
      </w:r>
      <w:r w:rsidRPr="00FA6476">
        <w:t xml:space="preserve"> </w:t>
      </w:r>
      <w:r>
        <w:t>so</w:t>
      </w:r>
      <w:r w:rsidRPr="00FA6476">
        <w:t xml:space="preserve"> </w:t>
      </w:r>
      <w:r>
        <w:t>by</w:t>
      </w:r>
      <w:r w:rsidRPr="00FA6476">
        <w:t xml:space="preserve"> </w:t>
      </w:r>
      <w:r>
        <w:t>a</w:t>
      </w:r>
      <w:r w:rsidRPr="00FA6476">
        <w:t xml:space="preserve"> </w:t>
      </w:r>
      <w:r>
        <w:t>candidate</w:t>
      </w:r>
      <w:r w:rsidRPr="00FA6476">
        <w:t xml:space="preserve"> </w:t>
      </w:r>
      <w:r>
        <w:t>or</w:t>
      </w:r>
      <w:r w:rsidRPr="00FA6476">
        <w:t xml:space="preserve"> </w:t>
      </w:r>
      <w:r>
        <w:t>the</w:t>
      </w:r>
      <w:r w:rsidRPr="00FA6476">
        <w:t xml:space="preserve"> </w:t>
      </w:r>
      <w:r>
        <w:t>candidate’s</w:t>
      </w:r>
      <w:r w:rsidRPr="00FA6476">
        <w:t xml:space="preserve"> </w:t>
      </w:r>
      <w:r>
        <w:t>election</w:t>
      </w:r>
      <w:r w:rsidRPr="00FA6476">
        <w:t xml:space="preserve"> </w:t>
      </w:r>
      <w:r>
        <w:t>or</w:t>
      </w:r>
      <w:r w:rsidRPr="00FA6476">
        <w:t xml:space="preserve"> </w:t>
      </w:r>
      <w:r>
        <w:t>polling</w:t>
      </w:r>
      <w:r w:rsidRPr="00FA6476">
        <w:t xml:space="preserve"> </w:t>
      </w:r>
      <w:r>
        <w:t>agent,</w:t>
      </w:r>
      <w:r w:rsidRPr="00FA6476">
        <w:t xml:space="preserve"> </w:t>
      </w:r>
      <w:r>
        <w:t>the</w:t>
      </w:r>
      <w:r w:rsidRPr="00FA6476">
        <w:t xml:space="preserve"> </w:t>
      </w:r>
      <w:r>
        <w:t>presiding</w:t>
      </w:r>
      <w:r w:rsidRPr="00FA6476">
        <w:t xml:space="preserve"> </w:t>
      </w:r>
      <w:r>
        <w:t>officer</w:t>
      </w:r>
      <w:r w:rsidRPr="00FA6476">
        <w:t xml:space="preserve"> </w:t>
      </w:r>
      <w:r>
        <w:t>must</w:t>
      </w:r>
      <w:r w:rsidRPr="00FA6476">
        <w:t xml:space="preserve"> </w:t>
      </w:r>
      <w:r>
        <w:t>put</w:t>
      </w:r>
      <w:r w:rsidRPr="00FA6476">
        <w:t xml:space="preserve"> </w:t>
      </w:r>
      <w:r>
        <w:t>to</w:t>
      </w:r>
      <w:r w:rsidRPr="00FA6476">
        <w:t xml:space="preserve"> </w:t>
      </w:r>
      <w:r>
        <w:t>any</w:t>
      </w:r>
      <w:r w:rsidRPr="00FA6476">
        <w:t xml:space="preserve"> </w:t>
      </w:r>
      <w:r>
        <w:t>person</w:t>
      </w:r>
      <w:r w:rsidRPr="00FA6476">
        <w:t xml:space="preserve"> </w:t>
      </w:r>
      <w:r>
        <w:t>described</w:t>
      </w:r>
      <w:r w:rsidRPr="00FA6476">
        <w:t xml:space="preserve"> </w:t>
      </w:r>
      <w:r>
        <w:t>in</w:t>
      </w:r>
      <w:r w:rsidRPr="00FA6476">
        <w:t xml:space="preserve"> </w:t>
      </w:r>
      <w:r>
        <w:t>column</w:t>
      </w:r>
      <w:r w:rsidRPr="00FA6476">
        <w:t xml:space="preserve"> </w:t>
      </w:r>
      <w:r>
        <w:t>(1)</w:t>
      </w:r>
      <w:r w:rsidRPr="00FA6476">
        <w:t xml:space="preserve"> </w:t>
      </w:r>
      <w:r>
        <w:t>of</w:t>
      </w:r>
      <w:r w:rsidRPr="00FA6476">
        <w:t xml:space="preserve"> </w:t>
      </w:r>
      <w:r>
        <w:t>Table</w:t>
      </w:r>
      <w:r w:rsidRPr="00FA6476">
        <w:t xml:space="preserve"> </w:t>
      </w:r>
      <w:r>
        <w:t>1,</w:t>
      </w:r>
      <w:r w:rsidRPr="00FA6476">
        <w:t xml:space="preserve"> </w:t>
      </w:r>
      <w:r>
        <w:t>one</w:t>
      </w:r>
      <w:r w:rsidRPr="00FA6476">
        <w:t xml:space="preserve"> </w:t>
      </w:r>
      <w:r>
        <w:t>or</w:t>
      </w:r>
      <w:r w:rsidRPr="00FA6476">
        <w:t xml:space="preserve"> </w:t>
      </w:r>
      <w:r>
        <w:t>more</w:t>
      </w:r>
      <w:r w:rsidRPr="00FA6476">
        <w:t xml:space="preserve"> </w:t>
      </w:r>
      <w:r>
        <w:t>of</w:t>
      </w:r>
      <w:r w:rsidRPr="00FA6476">
        <w:t xml:space="preserve"> </w:t>
      </w:r>
      <w:r>
        <w:t>the</w:t>
      </w:r>
      <w:r w:rsidRPr="00FA6476">
        <w:t xml:space="preserve"> </w:t>
      </w:r>
      <w:r>
        <w:t>questions</w:t>
      </w:r>
      <w:r w:rsidRPr="00FA6476">
        <w:t xml:space="preserve"> </w:t>
      </w:r>
      <w:r>
        <w:t>set</w:t>
      </w:r>
      <w:r w:rsidRPr="00FA6476">
        <w:t xml:space="preserve"> </w:t>
      </w:r>
      <w:r>
        <w:t>out</w:t>
      </w:r>
      <w:r w:rsidRPr="00FA6476">
        <w:t xml:space="preserve"> </w:t>
      </w:r>
      <w:r>
        <w:t>in</w:t>
      </w:r>
      <w:r w:rsidRPr="00FA6476">
        <w:t xml:space="preserve"> </w:t>
      </w:r>
      <w:r>
        <w:t>the</w:t>
      </w:r>
      <w:r w:rsidRPr="00FA6476">
        <w:t xml:space="preserve"> </w:t>
      </w:r>
      <w:r>
        <w:t>corresponding</w:t>
      </w:r>
      <w:r w:rsidRPr="00FA6476">
        <w:t xml:space="preserve"> </w:t>
      </w:r>
      <w:r>
        <w:t>entries</w:t>
      </w:r>
      <w:r w:rsidRPr="00FA6476">
        <w:t xml:space="preserve"> </w:t>
      </w:r>
      <w:r>
        <w:t>in</w:t>
      </w:r>
      <w:r w:rsidRPr="00FA6476">
        <w:t xml:space="preserve"> </w:t>
      </w:r>
      <w:r>
        <w:t>columns</w:t>
      </w:r>
      <w:r w:rsidRPr="00FA6476">
        <w:t xml:space="preserve"> </w:t>
      </w:r>
      <w:r>
        <w:t>(2)</w:t>
      </w:r>
      <w:r w:rsidRPr="00FA6476">
        <w:t xml:space="preserve"> </w:t>
      </w:r>
      <w:r>
        <w:t>and</w:t>
      </w:r>
      <w:r w:rsidRPr="00FA6476">
        <w:t xml:space="preserve"> </w:t>
      </w:r>
      <w:r>
        <w:t>(3).</w:t>
      </w:r>
    </w:p>
    <w:p w14:paraId="2F6E82A6" w14:textId="77777777" w:rsidR="00C8258C" w:rsidRDefault="00C8258C" w:rsidP="00C8258C">
      <w:pPr>
        <w:pStyle w:val="LQN2"/>
      </w:pPr>
      <w:r>
        <w:t>(3)</w:t>
      </w:r>
      <w:r w:rsidRPr="00FA6476">
        <w:t> </w:t>
      </w:r>
      <w:r>
        <w:t>A</w:t>
      </w:r>
      <w:r w:rsidRPr="00FA6476">
        <w:t xml:space="preserve"> </w:t>
      </w:r>
      <w:r>
        <w:t>question</w:t>
      </w:r>
      <w:r w:rsidRPr="00FA6476">
        <w:t xml:space="preserve"> </w:t>
      </w:r>
      <w:r>
        <w:t>may</w:t>
      </w:r>
      <w:r w:rsidRPr="00FA6476">
        <w:t xml:space="preserve"> </w:t>
      </w:r>
      <w:r>
        <w:t>be</w:t>
      </w:r>
      <w:r w:rsidRPr="00FA6476">
        <w:t xml:space="preserve"> </w:t>
      </w:r>
      <w:r>
        <w:t>asked</w:t>
      </w:r>
      <w:r w:rsidRPr="00FA6476">
        <w:t xml:space="preserve"> </w:t>
      </w:r>
      <w:r>
        <w:t>in</w:t>
      </w:r>
      <w:r w:rsidRPr="00FA6476">
        <w:t xml:space="preserve"> </w:t>
      </w:r>
      <w:r>
        <w:t>English</w:t>
      </w:r>
      <w:r w:rsidRPr="00FA6476">
        <w:t xml:space="preserve"> </w:t>
      </w:r>
      <w:r>
        <w:t>(as</w:t>
      </w:r>
      <w:r w:rsidRPr="00FA6476">
        <w:t xml:space="preserve"> </w:t>
      </w:r>
      <w:r>
        <w:t>set</w:t>
      </w:r>
      <w:r w:rsidRPr="00FA6476">
        <w:t xml:space="preserve"> </w:t>
      </w:r>
      <w:r>
        <w:t>out</w:t>
      </w:r>
      <w:r w:rsidRPr="00FA6476">
        <w:t xml:space="preserve"> </w:t>
      </w:r>
      <w:r>
        <w:t>in</w:t>
      </w:r>
      <w:r w:rsidRPr="00FA6476">
        <w:t xml:space="preserve"> </w:t>
      </w:r>
      <w:r>
        <w:t>column</w:t>
      </w:r>
      <w:r w:rsidRPr="00FA6476">
        <w:t xml:space="preserve"> </w:t>
      </w:r>
      <w:r>
        <w:t>(2)</w:t>
      </w:r>
      <w:r w:rsidRPr="00FA6476">
        <w:t xml:space="preserve"> </w:t>
      </w:r>
      <w:r>
        <w:t>of</w:t>
      </w:r>
      <w:r w:rsidRPr="00FA6476">
        <w:t xml:space="preserve"> </w:t>
      </w:r>
      <w:r>
        <w:t>the</w:t>
      </w:r>
      <w:r w:rsidRPr="00FA6476">
        <w:t xml:space="preserve"> </w:t>
      </w:r>
      <w:r>
        <w:t>Tables)</w:t>
      </w:r>
      <w:r w:rsidRPr="00FA6476">
        <w:t xml:space="preserve"> </w:t>
      </w:r>
      <w:r>
        <w:t>or</w:t>
      </w:r>
      <w:r w:rsidRPr="00FA6476">
        <w:t xml:space="preserve"> </w:t>
      </w:r>
      <w:r>
        <w:t>Welsh</w:t>
      </w:r>
      <w:r w:rsidRPr="00FA6476">
        <w:t xml:space="preserve"> </w:t>
      </w:r>
      <w:r>
        <w:t>(as</w:t>
      </w:r>
      <w:r w:rsidRPr="00FA6476">
        <w:t xml:space="preserve"> </w:t>
      </w:r>
      <w:r>
        <w:t>set</w:t>
      </w:r>
      <w:r w:rsidRPr="00FA6476">
        <w:t xml:space="preserve"> </w:t>
      </w:r>
      <w:r>
        <w:t>out</w:t>
      </w:r>
      <w:r w:rsidRPr="00FA6476">
        <w:t xml:space="preserve"> </w:t>
      </w:r>
      <w:r>
        <w:t>in</w:t>
      </w:r>
      <w:r w:rsidRPr="00FA6476">
        <w:t xml:space="preserve"> </w:t>
      </w:r>
      <w:r>
        <w:t>column</w:t>
      </w:r>
      <w:r w:rsidRPr="00FA6476">
        <w:t xml:space="preserve"> </w:t>
      </w:r>
      <w:r>
        <w:t>(3)</w:t>
      </w:r>
      <w:r w:rsidRPr="00FA6476">
        <w:t xml:space="preserve"> </w:t>
      </w:r>
      <w:r>
        <w:t>of</w:t>
      </w:r>
      <w:r w:rsidRPr="00FA6476">
        <w:t xml:space="preserve"> </w:t>
      </w:r>
      <w:r>
        <w:t>the</w:t>
      </w:r>
      <w:r w:rsidRPr="00FA6476">
        <w:t xml:space="preserve"> </w:t>
      </w:r>
      <w:r>
        <w:t>Tables).</w:t>
      </w:r>
    </w:p>
    <w:p w14:paraId="3D96F079" w14:textId="77777777" w:rsidR="00C8258C" w:rsidRDefault="00C8258C" w:rsidP="00C8258C">
      <w:pPr>
        <w:pStyle w:val="LQN2"/>
      </w:pPr>
      <w:r>
        <w:t>(4)</w:t>
      </w:r>
      <w:r w:rsidRPr="00FA6476">
        <w:t> </w:t>
      </w:r>
      <w:r>
        <w:t>Table</w:t>
      </w:r>
      <w:r w:rsidRPr="00FA6476">
        <w:t xml:space="preserve"> </w:t>
      </w:r>
      <w:r>
        <w:t>1</w:t>
      </w:r>
      <w:r w:rsidRPr="00FA6476">
        <w:t xml:space="preserve"> </w:t>
      </w:r>
      <w:r>
        <w:t>sets</w:t>
      </w:r>
      <w:r w:rsidRPr="00FA6476">
        <w:t xml:space="preserve"> </w:t>
      </w:r>
      <w:r>
        <w:t>out</w:t>
      </w:r>
      <w:r w:rsidRPr="00FA6476">
        <w:t xml:space="preserve"> </w:t>
      </w:r>
      <w:r>
        <w:t>the</w:t>
      </w:r>
      <w:r w:rsidRPr="00FA6476">
        <w:t xml:space="preserve"> </w:t>
      </w:r>
      <w:r>
        <w:t>questions</w:t>
      </w:r>
      <w:r w:rsidRPr="00FA6476">
        <w:t xml:space="preserve"> </w:t>
      </w:r>
      <w:r>
        <w:t>that</w:t>
      </w:r>
      <w:r w:rsidRPr="00FA6476">
        <w:t xml:space="preserve"> </w:t>
      </w:r>
      <w:r>
        <w:t>a</w:t>
      </w:r>
      <w:r w:rsidRPr="00FA6476">
        <w:t xml:space="preserve"> </w:t>
      </w:r>
      <w:r>
        <w:t>presiding</w:t>
      </w:r>
      <w:r w:rsidRPr="00FA6476">
        <w:t xml:space="preserve"> </w:t>
      </w:r>
      <w:r>
        <w:t>officer</w:t>
      </w:r>
      <w:r w:rsidRPr="00FA6476">
        <w:t xml:space="preserve"> </w:t>
      </w:r>
      <w:r>
        <w:t>may</w:t>
      </w:r>
      <w:r w:rsidRPr="00FA6476">
        <w:t xml:space="preserve"> </w:t>
      </w:r>
      <w:r>
        <w:t>put</w:t>
      </w:r>
      <w:r w:rsidRPr="00FA6476">
        <w:t xml:space="preserve"> </w:t>
      </w:r>
      <w:r>
        <w:t>under</w:t>
      </w:r>
      <w:r w:rsidRPr="00FA6476">
        <w:t xml:space="preserve"> </w:t>
      </w:r>
      <w:r>
        <w:t>paragraph</w:t>
      </w:r>
      <w:r w:rsidRPr="00FA6476">
        <w:t xml:space="preserve"> </w:t>
      </w:r>
      <w:r>
        <w:t>(1)</w:t>
      </w:r>
      <w:r w:rsidRPr="00FA6476">
        <w:t xml:space="preserve"> </w:t>
      </w:r>
      <w:r>
        <w:t>and</w:t>
      </w:r>
      <w:r w:rsidRPr="00FA6476">
        <w:t xml:space="preserve"> </w:t>
      </w:r>
      <w:r>
        <w:t>that</w:t>
      </w:r>
      <w:r w:rsidRPr="00FA6476">
        <w:t xml:space="preserve"> </w:t>
      </w:r>
      <w:r>
        <w:t>a</w:t>
      </w:r>
      <w:r w:rsidRPr="00FA6476">
        <w:t xml:space="preserve"> </w:t>
      </w:r>
      <w:r>
        <w:t>candidate,</w:t>
      </w:r>
      <w:r w:rsidRPr="00FA6476">
        <w:t xml:space="preserve"> </w:t>
      </w:r>
      <w:r>
        <w:t>or</w:t>
      </w:r>
      <w:r w:rsidRPr="00FA6476">
        <w:t xml:space="preserve"> </w:t>
      </w:r>
      <w:r>
        <w:t>a</w:t>
      </w:r>
      <w:r w:rsidRPr="00FA6476">
        <w:t xml:space="preserve"> </w:t>
      </w:r>
      <w:r>
        <w:t>candidate’s</w:t>
      </w:r>
      <w:r w:rsidRPr="00FA6476">
        <w:t xml:space="preserve"> </w:t>
      </w:r>
      <w:r>
        <w:t>election</w:t>
      </w:r>
      <w:r w:rsidRPr="00FA6476">
        <w:t xml:space="preserve"> </w:t>
      </w:r>
      <w:r>
        <w:t>or</w:t>
      </w:r>
      <w:r w:rsidRPr="00FA6476">
        <w:t xml:space="preserve"> </w:t>
      </w:r>
      <w:r>
        <w:lastRenderedPageBreak/>
        <w:t>polling</w:t>
      </w:r>
      <w:r w:rsidRPr="00FA6476">
        <w:t xml:space="preserve"> </w:t>
      </w:r>
      <w:r>
        <w:t>agent,</w:t>
      </w:r>
      <w:r w:rsidRPr="00FA6476">
        <w:t xml:space="preserve"> </w:t>
      </w:r>
      <w:r>
        <w:t>may</w:t>
      </w:r>
      <w:r w:rsidRPr="00FA6476">
        <w:t xml:space="preserve"> </w:t>
      </w:r>
      <w:r>
        <w:t>require</w:t>
      </w:r>
      <w:r w:rsidRPr="00FA6476">
        <w:t xml:space="preserve"> </w:t>
      </w:r>
      <w:r>
        <w:t>to</w:t>
      </w:r>
      <w:r w:rsidRPr="00FA6476">
        <w:t xml:space="preserve"> </w:t>
      </w:r>
      <w:r>
        <w:t>be</w:t>
      </w:r>
      <w:r w:rsidRPr="00FA6476">
        <w:t xml:space="preserve"> </w:t>
      </w:r>
      <w:r>
        <w:t>put</w:t>
      </w:r>
      <w:r w:rsidRPr="00FA6476">
        <w:t xml:space="preserve"> </w:t>
      </w:r>
      <w:r>
        <w:t>under</w:t>
      </w:r>
      <w:r w:rsidRPr="00FA6476">
        <w:t xml:space="preserve"> </w:t>
      </w:r>
      <w:r>
        <w:t>paragraph</w:t>
      </w:r>
      <w:r w:rsidRPr="00FA6476">
        <w:t xml:space="preserve"> </w:t>
      </w:r>
      <w:r>
        <w:t>(2).</w:t>
      </w:r>
    </w:p>
    <w:p w14:paraId="62942773" w14:textId="77777777" w:rsidR="00C8258C" w:rsidRDefault="00C8258C" w:rsidP="00C8258C">
      <w:pPr>
        <w:pStyle w:val="linespace"/>
      </w:pPr>
    </w:p>
    <w:p w14:paraId="68BA4A48" w14:textId="77777777" w:rsidR="00C8258C" w:rsidRPr="007E5FB9" w:rsidRDefault="00C8258C" w:rsidP="00C8258C">
      <w:pPr>
        <w:pStyle w:val="LQTableNumber"/>
      </w:pPr>
      <w:r>
        <w:t>Table</w:t>
      </w:r>
      <w:r w:rsidRPr="00FA6476">
        <w:t xml:space="preserve"> </w:t>
      </w:r>
      <w:r>
        <w:t>1</w:t>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C8258C" w:rsidRPr="007E5FB9" w14:paraId="1A2F285E" w14:textId="77777777" w:rsidTr="00BC528C">
        <w:tc>
          <w:tcPr>
            <w:tcW w:w="1433" w:type="dxa"/>
          </w:tcPr>
          <w:p w14:paraId="4DC08E63" w14:textId="77777777" w:rsidR="00C8258C" w:rsidRPr="007E5FB9" w:rsidRDefault="00C8258C" w:rsidP="00BC528C">
            <w:pPr>
              <w:pStyle w:val="ColumnHeader"/>
            </w:pPr>
            <w:r w:rsidRPr="007E5FB9">
              <w:t>Column</w:t>
            </w:r>
            <w:r w:rsidRPr="00FA6476">
              <w:t xml:space="preserve"> </w:t>
            </w:r>
            <w:r>
              <w:t>(1)</w:t>
            </w:r>
          </w:p>
        </w:tc>
        <w:tc>
          <w:tcPr>
            <w:tcW w:w="1433" w:type="dxa"/>
          </w:tcPr>
          <w:p w14:paraId="6F234AD2" w14:textId="77777777" w:rsidR="00C8258C" w:rsidRPr="007E5FB9" w:rsidRDefault="00C8258C" w:rsidP="00BC528C">
            <w:pPr>
              <w:pStyle w:val="ColumnHeader"/>
            </w:pPr>
            <w:r>
              <w:t>Column</w:t>
            </w:r>
            <w:r w:rsidRPr="00FA6476">
              <w:t xml:space="preserve"> </w:t>
            </w:r>
            <w:r>
              <w:t>(2)</w:t>
            </w:r>
          </w:p>
        </w:tc>
        <w:tc>
          <w:tcPr>
            <w:tcW w:w="1433" w:type="dxa"/>
          </w:tcPr>
          <w:p w14:paraId="37FA58D8" w14:textId="77777777" w:rsidR="00C8258C" w:rsidRPr="007E5FB9" w:rsidRDefault="00C8258C" w:rsidP="00BC528C">
            <w:pPr>
              <w:pStyle w:val="ColumnHeader"/>
            </w:pPr>
            <w:r>
              <w:t>Column</w:t>
            </w:r>
            <w:r w:rsidRPr="00FA6476">
              <w:t xml:space="preserve"> </w:t>
            </w:r>
            <w:r>
              <w:t>(3)</w:t>
            </w:r>
          </w:p>
        </w:tc>
      </w:tr>
      <w:tr w:rsidR="00C8258C" w:rsidRPr="007E5FB9" w14:paraId="58115B14" w14:textId="77777777" w:rsidTr="00BC528C">
        <w:tc>
          <w:tcPr>
            <w:tcW w:w="1433" w:type="dxa"/>
          </w:tcPr>
          <w:p w14:paraId="1E2C6615" w14:textId="77777777" w:rsidR="00C8258C" w:rsidRPr="007E5FB9" w:rsidRDefault="00C8258C" w:rsidP="00BC528C">
            <w:pPr>
              <w:pStyle w:val="TableText"/>
              <w:rPr>
                <w:b/>
                <w:bCs/>
              </w:rPr>
            </w:pPr>
            <w:r>
              <w:rPr>
                <w:b/>
                <w:bCs/>
              </w:rPr>
              <w:t>Description</w:t>
            </w:r>
          </w:p>
        </w:tc>
        <w:tc>
          <w:tcPr>
            <w:tcW w:w="1433" w:type="dxa"/>
          </w:tcPr>
          <w:p w14:paraId="2854F57E" w14:textId="77777777" w:rsidR="00C8258C" w:rsidRPr="007E5FB9" w:rsidRDefault="00C8258C" w:rsidP="00BC528C">
            <w:pPr>
              <w:pStyle w:val="TableText"/>
              <w:rPr>
                <w:szCs w:val="21"/>
              </w:rPr>
            </w:pPr>
            <w:r w:rsidRPr="007E5FB9">
              <w:rPr>
                <w:b/>
                <w:bCs/>
                <w:szCs w:val="21"/>
                <w:lang w:eastAsia="en-GB"/>
              </w:rPr>
              <w:t>Questions</w:t>
            </w:r>
            <w:r w:rsidRPr="00FA6476">
              <w:rPr>
                <w:b/>
                <w:bCs/>
                <w:szCs w:val="21"/>
                <w:lang w:eastAsia="en-GB"/>
              </w:rPr>
              <w:t xml:space="preserve"> </w:t>
            </w:r>
            <w:r w:rsidRPr="007E5FB9">
              <w:rPr>
                <w:b/>
                <w:bCs/>
                <w:szCs w:val="21"/>
                <w:lang w:eastAsia="en-GB"/>
              </w:rPr>
              <w:t>to</w:t>
            </w:r>
            <w:r w:rsidRPr="00FA6476">
              <w:rPr>
                <w:b/>
                <w:bCs/>
                <w:szCs w:val="21"/>
                <w:lang w:eastAsia="en-GB"/>
              </w:rPr>
              <w:t xml:space="preserve"> </w:t>
            </w:r>
            <w:r w:rsidRPr="007E5FB9">
              <w:rPr>
                <w:b/>
                <w:bCs/>
                <w:szCs w:val="21"/>
                <w:lang w:eastAsia="en-GB"/>
              </w:rPr>
              <w:t>be</w:t>
            </w:r>
            <w:r w:rsidRPr="00FA6476">
              <w:rPr>
                <w:b/>
                <w:bCs/>
                <w:szCs w:val="21"/>
                <w:lang w:eastAsia="en-GB"/>
              </w:rPr>
              <w:t xml:space="preserve"> </w:t>
            </w:r>
            <w:r w:rsidRPr="007E5FB9">
              <w:rPr>
                <w:b/>
                <w:bCs/>
                <w:szCs w:val="21"/>
                <w:lang w:eastAsia="en-GB"/>
              </w:rPr>
              <w:t>asked</w:t>
            </w:r>
            <w:r w:rsidRPr="00FA6476">
              <w:rPr>
                <w:b/>
                <w:bCs/>
                <w:szCs w:val="21"/>
                <w:lang w:eastAsia="en-GB"/>
              </w:rPr>
              <w:t xml:space="preserve"> </w:t>
            </w:r>
            <w:r w:rsidRPr="007E5FB9">
              <w:rPr>
                <w:b/>
                <w:bCs/>
                <w:szCs w:val="21"/>
                <w:lang w:eastAsia="en-GB"/>
              </w:rPr>
              <w:t>in</w:t>
            </w:r>
            <w:r w:rsidRPr="00FA6476">
              <w:rPr>
                <w:b/>
                <w:bCs/>
                <w:szCs w:val="21"/>
                <w:lang w:eastAsia="en-GB"/>
              </w:rPr>
              <w:t xml:space="preserve"> </w:t>
            </w:r>
            <w:r w:rsidRPr="007E5FB9">
              <w:rPr>
                <w:b/>
                <w:bCs/>
                <w:szCs w:val="21"/>
                <w:lang w:eastAsia="en-GB"/>
              </w:rPr>
              <w:t>English</w:t>
            </w:r>
          </w:p>
        </w:tc>
        <w:tc>
          <w:tcPr>
            <w:tcW w:w="1433" w:type="dxa"/>
          </w:tcPr>
          <w:p w14:paraId="5E5AAFA6" w14:textId="77777777" w:rsidR="00C8258C" w:rsidRPr="007E5FB9" w:rsidRDefault="00C8258C" w:rsidP="00BC528C">
            <w:pPr>
              <w:pStyle w:val="TableText"/>
              <w:rPr>
                <w:szCs w:val="21"/>
              </w:rPr>
            </w:pPr>
            <w:r w:rsidRPr="007E5FB9">
              <w:rPr>
                <w:b/>
                <w:bCs/>
                <w:szCs w:val="21"/>
                <w:lang w:eastAsia="en-GB"/>
              </w:rPr>
              <w:t>Questions</w:t>
            </w:r>
            <w:r w:rsidRPr="00FA6476">
              <w:rPr>
                <w:b/>
                <w:bCs/>
                <w:szCs w:val="21"/>
                <w:lang w:eastAsia="en-GB"/>
              </w:rPr>
              <w:t xml:space="preserve"> </w:t>
            </w:r>
            <w:r w:rsidRPr="007E5FB9">
              <w:rPr>
                <w:b/>
                <w:bCs/>
                <w:szCs w:val="21"/>
                <w:lang w:eastAsia="en-GB"/>
              </w:rPr>
              <w:t>to</w:t>
            </w:r>
            <w:r w:rsidRPr="00FA6476">
              <w:rPr>
                <w:b/>
                <w:bCs/>
                <w:szCs w:val="21"/>
                <w:lang w:eastAsia="en-GB"/>
              </w:rPr>
              <w:t xml:space="preserve"> </w:t>
            </w:r>
            <w:r w:rsidRPr="007E5FB9">
              <w:rPr>
                <w:b/>
                <w:bCs/>
                <w:szCs w:val="21"/>
                <w:lang w:eastAsia="en-GB"/>
              </w:rPr>
              <w:t>be</w:t>
            </w:r>
            <w:r w:rsidRPr="00FA6476">
              <w:rPr>
                <w:b/>
                <w:bCs/>
                <w:szCs w:val="21"/>
                <w:lang w:eastAsia="en-GB"/>
              </w:rPr>
              <w:t xml:space="preserve"> </w:t>
            </w:r>
            <w:r w:rsidRPr="007E5FB9">
              <w:rPr>
                <w:b/>
                <w:bCs/>
                <w:szCs w:val="21"/>
                <w:lang w:eastAsia="en-GB"/>
              </w:rPr>
              <w:t>asked</w:t>
            </w:r>
            <w:r w:rsidRPr="00FA6476">
              <w:rPr>
                <w:b/>
                <w:bCs/>
                <w:szCs w:val="21"/>
                <w:lang w:eastAsia="en-GB"/>
              </w:rPr>
              <w:t xml:space="preserve"> </w:t>
            </w:r>
            <w:r w:rsidRPr="007E5FB9">
              <w:rPr>
                <w:b/>
                <w:bCs/>
                <w:szCs w:val="21"/>
                <w:lang w:eastAsia="en-GB"/>
              </w:rPr>
              <w:t>in</w:t>
            </w:r>
            <w:r w:rsidRPr="00FA6476">
              <w:rPr>
                <w:b/>
                <w:bCs/>
                <w:szCs w:val="21"/>
                <w:lang w:eastAsia="en-GB"/>
              </w:rPr>
              <w:t xml:space="preserve"> </w:t>
            </w:r>
            <w:r w:rsidRPr="007E5FB9">
              <w:rPr>
                <w:b/>
                <w:bCs/>
                <w:szCs w:val="21"/>
                <w:lang w:eastAsia="en-GB"/>
              </w:rPr>
              <w:t>Welsh</w:t>
            </w:r>
          </w:p>
        </w:tc>
      </w:tr>
      <w:tr w:rsidR="00C8258C" w:rsidRPr="007E5FB9" w14:paraId="34B90FD3" w14:textId="77777777" w:rsidTr="00BC528C">
        <w:tc>
          <w:tcPr>
            <w:tcW w:w="1433" w:type="dxa"/>
          </w:tcPr>
          <w:p w14:paraId="2CDFFE0F" w14:textId="77777777" w:rsidR="00C8258C" w:rsidRPr="007E5FB9" w:rsidRDefault="00C8258C" w:rsidP="00BC528C">
            <w:pPr>
              <w:pStyle w:val="TableText"/>
            </w:pPr>
            <w:r>
              <w:t>1.</w:t>
            </w:r>
            <w:r w:rsidRPr="00FA6476">
              <w:t xml:space="preserve"> </w:t>
            </w:r>
            <w:r>
              <w:t>A</w:t>
            </w:r>
            <w:r w:rsidRPr="00FA6476">
              <w:t xml:space="preserve"> </w:t>
            </w:r>
            <w:r>
              <w:t>person</w:t>
            </w:r>
            <w:r w:rsidRPr="00FA6476">
              <w:t xml:space="preserve"> </w:t>
            </w:r>
            <w:r>
              <w:t>applying</w:t>
            </w:r>
            <w:r w:rsidRPr="00FA6476">
              <w:t xml:space="preserve"> </w:t>
            </w:r>
            <w:r>
              <w:t>as</w:t>
            </w:r>
            <w:r w:rsidRPr="00FA6476">
              <w:t xml:space="preserve"> </w:t>
            </w:r>
            <w:r>
              <w:t>an</w:t>
            </w:r>
            <w:r w:rsidRPr="00FA6476">
              <w:t xml:space="preserve"> </w:t>
            </w:r>
            <w:r>
              <w:t>elector</w:t>
            </w:r>
          </w:p>
        </w:tc>
        <w:tc>
          <w:tcPr>
            <w:tcW w:w="1433" w:type="dxa"/>
          </w:tcPr>
          <w:p w14:paraId="28225F97" w14:textId="77777777" w:rsidR="00C8258C" w:rsidRDefault="00C8258C" w:rsidP="00BC528C">
            <w:pPr>
              <w:pStyle w:val="TableText"/>
            </w:pPr>
            <w:r>
              <w:t>1(a)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registered</w:t>
            </w:r>
            <w:r w:rsidRPr="00FA6476">
              <w:t xml:space="preserve"> </w:t>
            </w:r>
            <w:r>
              <w:t>in</w:t>
            </w:r>
            <w:r w:rsidRPr="00FA6476">
              <w:t xml:space="preserve"> </w:t>
            </w:r>
            <w:r>
              <w:t>the</w:t>
            </w:r>
            <w:r w:rsidRPr="00FA6476">
              <w:t xml:space="preserve"> </w:t>
            </w:r>
            <w:r>
              <w:t>register</w:t>
            </w:r>
            <w:r w:rsidRPr="00FA6476">
              <w:t xml:space="preserve"> </w:t>
            </w:r>
            <w:r>
              <w:t>of</w:t>
            </w:r>
            <w:r w:rsidRPr="00FA6476">
              <w:t xml:space="preserve"> </w:t>
            </w:r>
            <w:r>
              <w:t>local</w:t>
            </w:r>
            <w:r w:rsidRPr="00FA6476">
              <w:t xml:space="preserve"> </w:t>
            </w:r>
            <w:r>
              <w:t>government</w:t>
            </w:r>
            <w:r w:rsidRPr="00FA6476">
              <w:t xml:space="preserve"> </w:t>
            </w:r>
            <w:r>
              <w:t>electors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follows?”</w:t>
            </w:r>
          </w:p>
          <w:p w14:paraId="49B9EB09" w14:textId="77777777" w:rsidR="00C8258C" w:rsidRDefault="00C8258C" w:rsidP="00BC528C">
            <w:pPr>
              <w:pStyle w:val="linespace"/>
            </w:pPr>
          </w:p>
          <w:p w14:paraId="7C7AA789" w14:textId="77777777" w:rsidR="00C8258C" w:rsidRDefault="00C8258C"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1(a)</w:t>
            </w:r>
          </w:p>
          <w:p w14:paraId="087A28DC" w14:textId="77777777" w:rsidR="00C8258C" w:rsidRDefault="00C8258C" w:rsidP="00BC528C">
            <w:pPr>
              <w:pStyle w:val="TableText"/>
              <w:rPr>
                <w:i/>
                <w:iCs/>
              </w:rPr>
            </w:pPr>
            <w:r>
              <w:rPr>
                <w:i/>
                <w:iCs/>
              </w:rPr>
              <w:t>The</w:t>
            </w:r>
            <w:r w:rsidRPr="00FA6476">
              <w:rPr>
                <w:i/>
                <w:iCs/>
              </w:rPr>
              <w:t xml:space="preserve"> </w:t>
            </w:r>
            <w:r>
              <w:rPr>
                <w:i/>
                <w:iCs/>
              </w:rPr>
              <w:t>presiding</w:t>
            </w:r>
            <w:r w:rsidRPr="00FA6476">
              <w:rPr>
                <w:i/>
                <w:iCs/>
              </w:rPr>
              <w:t xml:space="preserve"> </w:t>
            </w:r>
            <w:r>
              <w:rPr>
                <w:i/>
                <w:iCs/>
              </w:rPr>
              <w:t>officer</w:t>
            </w:r>
            <w:r w:rsidRPr="00FA6476">
              <w:rPr>
                <w:i/>
                <w:iCs/>
              </w:rPr>
              <w:t xml:space="preserve"> </w:t>
            </w:r>
            <w:r>
              <w:rPr>
                <w:i/>
                <w:iCs/>
              </w:rPr>
              <w:t>must</w:t>
            </w:r>
            <w:r w:rsidRPr="00FA6476">
              <w:rPr>
                <w:i/>
                <w:iCs/>
              </w:rPr>
              <w:t xml:space="preserve"> </w:t>
            </w:r>
            <w:r>
              <w:rPr>
                <w:i/>
                <w:iCs/>
              </w:rPr>
              <w:t>then</w:t>
            </w:r>
            <w:r w:rsidRPr="00FA6476">
              <w:rPr>
                <w:i/>
                <w:iCs/>
              </w:rPr>
              <w:t xml:space="preserve"> </w:t>
            </w:r>
            <w:r>
              <w:rPr>
                <w:i/>
                <w:iCs/>
              </w:rPr>
              <w:t>read</w:t>
            </w:r>
            <w:r w:rsidRPr="00FA6476">
              <w:rPr>
                <w:i/>
                <w:iCs/>
              </w:rPr>
              <w:t xml:space="preserve"> </w:t>
            </w:r>
            <w:r>
              <w:rPr>
                <w:i/>
                <w:iCs/>
              </w:rPr>
              <w:t>the</w:t>
            </w:r>
            <w:r w:rsidRPr="00FA6476">
              <w:rPr>
                <w:i/>
                <w:iCs/>
              </w:rPr>
              <w:t xml:space="preserve"> </w:t>
            </w:r>
            <w:r>
              <w:rPr>
                <w:i/>
                <w:iCs/>
              </w:rPr>
              <w:t>whole</w:t>
            </w:r>
            <w:r w:rsidRPr="00FA6476">
              <w:rPr>
                <w:i/>
                <w:iCs/>
              </w:rPr>
              <w:t xml:space="preserve"> </w:t>
            </w:r>
            <w:r>
              <w:rPr>
                <w:i/>
                <w:iCs/>
              </w:rPr>
              <w:t>entry</w:t>
            </w:r>
            <w:r w:rsidRPr="00FA6476">
              <w:rPr>
                <w:i/>
                <w:iCs/>
              </w:rPr>
              <w:t xml:space="preserve"> </w:t>
            </w:r>
            <w:r>
              <w:rPr>
                <w:i/>
                <w:iCs/>
              </w:rPr>
              <w:t>from</w:t>
            </w:r>
            <w:r w:rsidRPr="00FA6476">
              <w:rPr>
                <w:i/>
                <w:iCs/>
              </w:rPr>
              <w:t xml:space="preserve"> </w:t>
            </w:r>
            <w:r>
              <w:rPr>
                <w:i/>
                <w:iCs/>
              </w:rPr>
              <w:t>the</w:t>
            </w:r>
            <w:r w:rsidRPr="00FA6476">
              <w:rPr>
                <w:i/>
                <w:iCs/>
              </w:rPr>
              <w:t xml:space="preserve"> </w:t>
            </w:r>
            <w:r>
              <w:rPr>
                <w:i/>
                <w:iCs/>
              </w:rPr>
              <w:t>copies</w:t>
            </w:r>
            <w:r w:rsidRPr="00FA6476">
              <w:rPr>
                <w:i/>
                <w:iCs/>
              </w:rPr>
              <w:t xml:space="preserve"> </w:t>
            </w:r>
            <w:r>
              <w:rPr>
                <w:i/>
                <w:iCs/>
              </w:rPr>
              <w:t>of</w:t>
            </w:r>
            <w:r w:rsidRPr="00FA6476">
              <w:rPr>
                <w:i/>
                <w:iCs/>
              </w:rPr>
              <w:t xml:space="preserve"> </w:t>
            </w:r>
            <w:r>
              <w:rPr>
                <w:i/>
                <w:iCs/>
              </w:rPr>
              <w:t>the</w:t>
            </w:r>
            <w:r w:rsidRPr="00FA6476">
              <w:rPr>
                <w:i/>
                <w:iCs/>
              </w:rPr>
              <w:t xml:space="preserve"> </w:t>
            </w:r>
            <w:r>
              <w:rPr>
                <w:i/>
                <w:iCs/>
              </w:rPr>
              <w:t>registration</w:t>
            </w:r>
            <w:r w:rsidRPr="00FA6476">
              <w:rPr>
                <w:i/>
                <w:iCs/>
              </w:rPr>
              <w:t xml:space="preserve"> </w:t>
            </w:r>
            <w:r>
              <w:rPr>
                <w:i/>
                <w:iCs/>
              </w:rPr>
              <w:t>records.</w:t>
            </w:r>
          </w:p>
          <w:p w14:paraId="517E3D96" w14:textId="77777777" w:rsidR="00C8258C" w:rsidRDefault="00C8258C" w:rsidP="00BC528C">
            <w:pPr>
              <w:pStyle w:val="linespace"/>
            </w:pPr>
          </w:p>
          <w:p w14:paraId="730D9023" w14:textId="77777777" w:rsidR="00C8258C" w:rsidRDefault="00C8258C" w:rsidP="00BC528C">
            <w:pPr>
              <w:pStyle w:val="TableText"/>
            </w:pPr>
            <w:r>
              <w:t>1(b)</w:t>
            </w:r>
            <w:r w:rsidRPr="00FA6476">
              <w:t xml:space="preserve"> </w:t>
            </w:r>
            <w:r>
              <w:t>“Have</w:t>
            </w:r>
            <w:r w:rsidRPr="00FA6476">
              <w:t xml:space="preserve"> </w:t>
            </w:r>
            <w:r w:rsidRPr="008E2BDA">
              <w:t>you</w:t>
            </w:r>
            <w:r w:rsidRPr="00FA6476">
              <w:t xml:space="preserve"> </w:t>
            </w:r>
            <w:r w:rsidRPr="008E2BDA">
              <w:t>already</w:t>
            </w:r>
            <w:r w:rsidRPr="00FA6476">
              <w:t xml:space="preserve"> </w:t>
            </w:r>
            <w:r w:rsidRPr="008E2BDA">
              <w:t>voted,</w:t>
            </w:r>
            <w:r w:rsidRPr="00FA6476">
              <w:t xml:space="preserve"> </w:t>
            </w:r>
            <w:r w:rsidRPr="008E2BDA">
              <w:t>in</w:t>
            </w:r>
            <w:r w:rsidRPr="00FA6476">
              <w:t xml:space="preserve"> </w:t>
            </w:r>
            <w:r w:rsidRPr="008E2BDA">
              <w:t>this</w:t>
            </w:r>
            <w:r w:rsidRPr="00FA6476">
              <w:t xml:space="preserve"> </w:t>
            </w:r>
            <w:r w:rsidRPr="008E2BDA">
              <w:t>or</w:t>
            </w:r>
            <w:r w:rsidRPr="00FA6476">
              <w:t xml:space="preserve"> </w:t>
            </w:r>
            <w:r w:rsidRPr="008E2BDA">
              <w:t>another</w:t>
            </w:r>
            <w:r w:rsidRPr="00FA6476">
              <w:t xml:space="preserve"> </w:t>
            </w:r>
            <w:r w:rsidRPr="008E2BDA">
              <w:t>ward,</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otherwise</w:t>
            </w:r>
            <w:r w:rsidRPr="00FA6476">
              <w:t xml:space="preserve"> </w:t>
            </w:r>
            <w:r>
              <w:t>than</w:t>
            </w:r>
            <w:r w:rsidRPr="00FA6476">
              <w:t xml:space="preserve"> </w:t>
            </w:r>
            <w:r>
              <w:t>as</w:t>
            </w:r>
            <w:r w:rsidRPr="00FA6476">
              <w:t xml:space="preserve"> </w:t>
            </w:r>
            <w:r>
              <w:t>proxy</w:t>
            </w:r>
            <w:r w:rsidRPr="00FA6476">
              <w:t xml:space="preserve"> </w:t>
            </w:r>
            <w:r>
              <w:t>for</w:t>
            </w:r>
            <w:r w:rsidRPr="00FA6476">
              <w:t xml:space="preserve"> </w:t>
            </w:r>
            <w:r>
              <w:t>some</w:t>
            </w:r>
            <w:r w:rsidRPr="00FA6476">
              <w:t xml:space="preserve"> </w:t>
            </w:r>
            <w:r>
              <w:t>other</w:t>
            </w:r>
            <w:r w:rsidRPr="00FA6476">
              <w:t xml:space="preserve"> </w:t>
            </w:r>
            <w:r>
              <w:t>person?”</w:t>
            </w:r>
          </w:p>
          <w:p w14:paraId="6A5F7716" w14:textId="77777777" w:rsidR="00C8258C" w:rsidRDefault="00C8258C" w:rsidP="00BC528C">
            <w:pPr>
              <w:pStyle w:val="linespace"/>
            </w:pPr>
          </w:p>
          <w:p w14:paraId="6B68883E" w14:textId="77777777" w:rsidR="00C8258C" w:rsidRDefault="00C8258C"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1(b)</w:t>
            </w:r>
          </w:p>
          <w:p w14:paraId="243F9907" w14:textId="77777777" w:rsidR="00C8258C" w:rsidRDefault="00C8258C" w:rsidP="00BC528C">
            <w:pPr>
              <w:pStyle w:val="TableText"/>
              <w:rPr>
                <w:i/>
                <w:iCs/>
              </w:rPr>
            </w:pPr>
            <w:r>
              <w:rPr>
                <w:i/>
                <w:iCs/>
              </w:rPr>
              <w:t>The</w:t>
            </w:r>
            <w:r w:rsidRPr="00FA6476">
              <w:rPr>
                <w:i/>
                <w:iCs/>
              </w:rPr>
              <w:t xml:space="preserve"> </w:t>
            </w:r>
            <w:r>
              <w:rPr>
                <w:i/>
                <w:iCs/>
              </w:rPr>
              <w:t>words</w:t>
            </w:r>
            <w:r w:rsidRPr="00FA6476">
              <w:rPr>
                <w:i/>
                <w:iCs/>
              </w:rPr>
              <w:t xml:space="preserve"> </w:t>
            </w:r>
            <w:r>
              <w:rPr>
                <w:i/>
                <w:iCs/>
              </w:rPr>
              <w:t>“,</w:t>
            </w:r>
            <w:r w:rsidRPr="00FA6476">
              <w:rPr>
                <w:i/>
                <w:iCs/>
              </w:rPr>
              <w:t xml:space="preserve"> </w:t>
            </w:r>
            <w:r>
              <w:rPr>
                <w:i/>
                <w:iCs/>
              </w:rPr>
              <w:t>in</w:t>
            </w:r>
            <w:r w:rsidRPr="00FA6476">
              <w:rPr>
                <w:i/>
                <w:iCs/>
              </w:rPr>
              <w:t xml:space="preserve"> </w:t>
            </w:r>
            <w:r>
              <w:rPr>
                <w:i/>
                <w:iCs/>
              </w:rPr>
              <w:t>this</w:t>
            </w:r>
          </w:p>
          <w:p w14:paraId="36DE679A" w14:textId="77777777" w:rsidR="00C8258C" w:rsidRPr="008E2BDA" w:rsidRDefault="00C8258C" w:rsidP="00BC528C">
            <w:pPr>
              <w:pStyle w:val="TableText"/>
              <w:rPr>
                <w:i/>
                <w:iCs/>
              </w:rPr>
            </w:pPr>
            <w:r w:rsidRPr="008E2BDA">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0D39526B" w14:textId="77777777" w:rsidR="00C8258C" w:rsidRDefault="00C8258C"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6B1B93AF" w14:textId="77777777" w:rsidR="00C8258C" w:rsidRPr="007E5FB9" w:rsidRDefault="00C8258C" w:rsidP="00BC528C">
            <w:pPr>
              <w:pStyle w:val="linespace"/>
            </w:pPr>
          </w:p>
        </w:tc>
        <w:tc>
          <w:tcPr>
            <w:tcW w:w="1433" w:type="dxa"/>
          </w:tcPr>
          <w:p w14:paraId="1BFD7EFD" w14:textId="77777777" w:rsidR="00C8258C" w:rsidRPr="00165F26" w:rsidRDefault="00C8258C" w:rsidP="00BC528C">
            <w:pPr>
              <w:spacing w:before="20" w:line="220" w:lineRule="atLeast"/>
              <w:rPr>
                <w:sz w:val="21"/>
                <w:szCs w:val="20"/>
                <w:lang w:val="cy-GB" w:eastAsia="en-US"/>
              </w:rPr>
            </w:pPr>
            <w:r w:rsidRPr="00165F26">
              <w:rPr>
                <w:sz w:val="21"/>
                <w:szCs w:val="20"/>
                <w:lang w:val="cy-GB" w:eastAsia="en-US"/>
              </w:rPr>
              <w:lastRenderedPageBreak/>
              <w:t>1(a) “Ai chi yw’r person sydd wedi ei gofrestru yn y gofrestr etholwyr llywodraeth leol ar gyfer yr etholiad hwn fel a ganlyn?”</w:t>
            </w:r>
          </w:p>
          <w:p w14:paraId="66FD5E4A" w14:textId="77777777" w:rsidR="00C8258C" w:rsidRPr="00165F26" w:rsidRDefault="00C8258C" w:rsidP="00BC528C">
            <w:pPr>
              <w:spacing w:line="240" w:lineRule="exact"/>
              <w:rPr>
                <w:noProof/>
                <w:sz w:val="20"/>
                <w:szCs w:val="20"/>
                <w:lang w:val="cy-GB" w:eastAsia="en-US"/>
              </w:rPr>
            </w:pPr>
          </w:p>
          <w:p w14:paraId="2117276F" w14:textId="77777777" w:rsidR="00C8258C" w:rsidRPr="00165F26" w:rsidRDefault="00C8258C" w:rsidP="00BC528C">
            <w:pPr>
              <w:spacing w:before="20" w:line="220" w:lineRule="atLeast"/>
              <w:rPr>
                <w:i/>
                <w:iCs/>
                <w:sz w:val="21"/>
                <w:szCs w:val="20"/>
                <w:u w:val="single"/>
                <w:lang w:val="cy-GB" w:eastAsia="en-US"/>
              </w:rPr>
            </w:pPr>
            <w:r w:rsidRPr="00165F26">
              <w:rPr>
                <w:i/>
                <w:sz w:val="21"/>
                <w:szCs w:val="20"/>
                <w:u w:val="single"/>
                <w:lang w:val="cy-GB" w:eastAsia="en-US"/>
              </w:rPr>
              <w:t>Nodiadau ar 1(a)</w:t>
            </w:r>
          </w:p>
          <w:p w14:paraId="10508C0B" w14:textId="77777777" w:rsidR="00C8258C" w:rsidRPr="00165F26" w:rsidRDefault="00C8258C" w:rsidP="00BC528C">
            <w:pPr>
              <w:spacing w:before="20" w:line="220" w:lineRule="atLeast"/>
              <w:rPr>
                <w:i/>
                <w:iCs/>
                <w:sz w:val="21"/>
                <w:szCs w:val="20"/>
                <w:lang w:val="cy-GB" w:eastAsia="en-US"/>
              </w:rPr>
            </w:pPr>
            <w:r w:rsidRPr="00165F26">
              <w:rPr>
                <w:i/>
                <w:sz w:val="21"/>
                <w:szCs w:val="20"/>
                <w:lang w:val="cy-GB" w:eastAsia="en-US"/>
              </w:rPr>
              <w:t>Yna rhaid i’r swyddog llywyddu ddarllen y cofnod cyfan o’r copïau o’r cofnodion cofrestru.</w:t>
            </w:r>
          </w:p>
          <w:p w14:paraId="7D1936BE" w14:textId="77777777" w:rsidR="00C8258C" w:rsidRPr="00165F26" w:rsidRDefault="00C8258C" w:rsidP="00BC528C">
            <w:pPr>
              <w:spacing w:line="240" w:lineRule="exact"/>
              <w:rPr>
                <w:noProof/>
                <w:sz w:val="20"/>
                <w:szCs w:val="20"/>
                <w:lang w:val="cy-GB" w:eastAsia="en-US"/>
              </w:rPr>
            </w:pPr>
          </w:p>
          <w:p w14:paraId="4B56126E" w14:textId="77777777" w:rsidR="00C8258C" w:rsidRPr="00165F26" w:rsidRDefault="00C8258C" w:rsidP="00BC528C">
            <w:pPr>
              <w:spacing w:before="20" w:line="220" w:lineRule="atLeast"/>
              <w:rPr>
                <w:sz w:val="21"/>
                <w:szCs w:val="20"/>
                <w:lang w:val="cy-GB" w:eastAsia="en-US"/>
              </w:rPr>
            </w:pPr>
            <w:r w:rsidRPr="00165F26">
              <w:rPr>
                <w:sz w:val="21"/>
                <w:szCs w:val="20"/>
                <w:lang w:val="cy-GB" w:eastAsia="en-US"/>
              </w:rPr>
              <w:t>1(b) “Ydych chi eisoes wedi pleidleisio, yn y ward hon neu mewn ward arall, yn yr etholiad ar gyfer cynghorwyr i’r gymuned hon, heblaw fel dirprwy ar ran rhyw berson arall?”</w:t>
            </w:r>
          </w:p>
          <w:p w14:paraId="400DE618" w14:textId="77777777" w:rsidR="00C8258C" w:rsidRPr="00165F26" w:rsidRDefault="00C8258C" w:rsidP="00BC528C">
            <w:pPr>
              <w:spacing w:line="240" w:lineRule="exact"/>
              <w:rPr>
                <w:noProof/>
                <w:sz w:val="20"/>
                <w:szCs w:val="20"/>
                <w:lang w:val="cy-GB" w:eastAsia="en-US"/>
              </w:rPr>
            </w:pPr>
          </w:p>
          <w:p w14:paraId="70410247" w14:textId="77777777" w:rsidR="00C8258C" w:rsidRPr="00165F26" w:rsidRDefault="00C8258C" w:rsidP="00BC528C">
            <w:pPr>
              <w:spacing w:before="20" w:line="220" w:lineRule="atLeast"/>
              <w:rPr>
                <w:i/>
                <w:iCs/>
                <w:sz w:val="21"/>
                <w:szCs w:val="20"/>
                <w:u w:val="single"/>
                <w:lang w:val="cy-GB" w:eastAsia="en-US"/>
              </w:rPr>
            </w:pPr>
            <w:r w:rsidRPr="00165F26">
              <w:rPr>
                <w:i/>
                <w:sz w:val="21"/>
                <w:szCs w:val="20"/>
                <w:u w:val="single"/>
                <w:lang w:val="cy-GB" w:eastAsia="en-US"/>
              </w:rPr>
              <w:t>Nodiadau ar 1(b)</w:t>
            </w:r>
          </w:p>
          <w:p w14:paraId="09015CA6" w14:textId="77777777" w:rsidR="00C8258C" w:rsidRPr="00165F26" w:rsidRDefault="00C8258C" w:rsidP="00BC528C">
            <w:pPr>
              <w:spacing w:before="20" w:line="220" w:lineRule="atLeast"/>
              <w:rPr>
                <w:i/>
                <w:iCs/>
                <w:sz w:val="21"/>
                <w:szCs w:val="20"/>
                <w:lang w:val="cy-GB" w:eastAsia="en-US"/>
              </w:rPr>
            </w:pPr>
            <w:r w:rsidRPr="00165F26">
              <w:rPr>
                <w:i/>
                <w:sz w:val="21"/>
                <w:szCs w:val="20"/>
                <w:lang w:val="cy-GB" w:eastAsia="en-US"/>
              </w:rPr>
              <w:t>Caniateir hepgor y geiriau “, yn y ward hon</w:t>
            </w:r>
          </w:p>
          <w:p w14:paraId="144C13B7" w14:textId="77777777" w:rsidR="00C8258C" w:rsidRPr="00165F26" w:rsidRDefault="00C8258C" w:rsidP="00BC528C">
            <w:pPr>
              <w:spacing w:before="20" w:line="220" w:lineRule="atLeast"/>
              <w:rPr>
                <w:i/>
                <w:iCs/>
                <w:sz w:val="21"/>
                <w:szCs w:val="20"/>
                <w:lang w:val="cy-GB" w:eastAsia="en-US"/>
              </w:rPr>
            </w:pPr>
            <w:r w:rsidRPr="00165F26">
              <w:rPr>
                <w:i/>
                <w:sz w:val="21"/>
                <w:szCs w:val="20"/>
                <w:lang w:val="cy-GB" w:eastAsia="en-US"/>
              </w:rPr>
              <w:t xml:space="preserve">neu mewn ward arall,” </w:t>
            </w:r>
            <w:r w:rsidRPr="00165F26">
              <w:rPr>
                <w:i/>
                <w:sz w:val="21"/>
                <w:szCs w:val="20"/>
                <w:lang w:val="cy-GB" w:eastAsia="en-US"/>
              </w:rPr>
              <w:lastRenderedPageBreak/>
              <w:t>os oes etholiad</w:t>
            </w:r>
          </w:p>
          <w:p w14:paraId="459D0AED" w14:textId="77777777" w:rsidR="00C8258C" w:rsidRPr="007E5FB9" w:rsidRDefault="00C8258C" w:rsidP="00BC528C">
            <w:pPr>
              <w:pStyle w:val="TableText"/>
            </w:pPr>
            <w:r w:rsidRPr="00165F26">
              <w:rPr>
                <w:i/>
                <w:sz w:val="24"/>
                <w:szCs w:val="24"/>
                <w:lang w:val="cy-GB" w:eastAsia="en-GB"/>
              </w:rPr>
              <w:t>yn digwydd mewn un ward yn unig neu os nad oes wardiau.</w:t>
            </w:r>
          </w:p>
        </w:tc>
      </w:tr>
      <w:tr w:rsidR="00C8258C" w:rsidRPr="007E5FB9" w14:paraId="28B25B10" w14:textId="77777777" w:rsidTr="00BC528C">
        <w:tc>
          <w:tcPr>
            <w:tcW w:w="1433" w:type="dxa"/>
          </w:tcPr>
          <w:p w14:paraId="3AA0D071" w14:textId="77777777" w:rsidR="00C8258C" w:rsidRPr="007E5FB9" w:rsidRDefault="00C8258C" w:rsidP="00BC528C">
            <w:pPr>
              <w:pStyle w:val="TableText"/>
            </w:pPr>
            <w:r>
              <w:lastRenderedPageBreak/>
              <w:t>2.</w:t>
            </w:r>
            <w:r w:rsidRPr="00FA6476">
              <w:t xml:space="preserve"> </w:t>
            </w:r>
            <w:r>
              <w:t>A</w:t>
            </w:r>
            <w:r w:rsidRPr="00FA6476">
              <w:t xml:space="preserve"> </w:t>
            </w:r>
            <w:r>
              <w:t>person</w:t>
            </w:r>
            <w:r w:rsidRPr="00FA6476">
              <w:t xml:space="preserve"> </w:t>
            </w:r>
            <w:r>
              <w:t>applying</w:t>
            </w:r>
            <w:r w:rsidRPr="00FA6476">
              <w:t xml:space="preserve"> </w:t>
            </w:r>
            <w:r>
              <w:t>as</w:t>
            </w:r>
            <w:r w:rsidRPr="00FA6476">
              <w:t xml:space="preserve"> </w:t>
            </w:r>
            <w:r>
              <w:t>a</w:t>
            </w:r>
            <w:r w:rsidRPr="00FA6476">
              <w:t xml:space="preserve"> </w:t>
            </w:r>
            <w:r>
              <w:t>proxy</w:t>
            </w:r>
            <w:r w:rsidRPr="00FA6476">
              <w:t xml:space="preserve"> </w:t>
            </w:r>
            <w:r>
              <w:t>for</w:t>
            </w:r>
            <w:r w:rsidRPr="00FA6476">
              <w:t xml:space="preserve"> </w:t>
            </w:r>
            <w:r>
              <w:t>an</w:t>
            </w:r>
            <w:r w:rsidRPr="00FA6476">
              <w:t xml:space="preserve"> </w:t>
            </w:r>
            <w:r>
              <w:t>elector</w:t>
            </w:r>
            <w:r w:rsidRPr="00FA6476">
              <w:t xml:space="preserve"> </w:t>
            </w:r>
            <w:r>
              <w:t>other</w:t>
            </w:r>
            <w:r w:rsidRPr="00FA6476">
              <w:t xml:space="preserve"> </w:t>
            </w:r>
            <w:r>
              <w:t>than</w:t>
            </w:r>
            <w:r w:rsidRPr="00FA6476">
              <w:t xml:space="preserve"> </w:t>
            </w:r>
            <w:r>
              <w:t>an</w:t>
            </w:r>
            <w:r w:rsidRPr="00FA6476">
              <w:t xml:space="preserve"> </w:t>
            </w:r>
            <w:r>
              <w:t>elector</w:t>
            </w:r>
            <w:r w:rsidRPr="00FA6476">
              <w:t xml:space="preserve"> </w:t>
            </w:r>
            <w:r>
              <w:t>who</w:t>
            </w:r>
            <w:r w:rsidRPr="00FA6476">
              <w:t xml:space="preserve"> </w:t>
            </w:r>
            <w:r>
              <w:t>has</w:t>
            </w:r>
            <w:r w:rsidRPr="00FA6476">
              <w:t xml:space="preserve"> </w:t>
            </w:r>
            <w:r>
              <w:t>an</w:t>
            </w:r>
            <w:r w:rsidRPr="00FA6476">
              <w:t xml:space="preserve"> </w:t>
            </w:r>
            <w:r>
              <w:t>anonymous</w:t>
            </w:r>
            <w:r w:rsidRPr="00FA6476">
              <w:t xml:space="preserve"> </w:t>
            </w:r>
            <w:r>
              <w:t>entry</w:t>
            </w:r>
          </w:p>
        </w:tc>
        <w:tc>
          <w:tcPr>
            <w:tcW w:w="1433" w:type="dxa"/>
          </w:tcPr>
          <w:p w14:paraId="46696122" w14:textId="77777777" w:rsidR="00C8258C" w:rsidRDefault="00C8258C" w:rsidP="00BC528C">
            <w:pPr>
              <w:pStyle w:val="TableText"/>
            </w:pPr>
            <w:r>
              <w:t>2(a)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whose</w:t>
            </w:r>
            <w:r w:rsidRPr="00FA6476">
              <w:t xml:space="preserve"> </w:t>
            </w:r>
            <w:r>
              <w:t>name</w:t>
            </w:r>
            <w:r w:rsidRPr="00FA6476">
              <w:t xml:space="preserve"> </w:t>
            </w:r>
            <w:r>
              <w:t>appears</w:t>
            </w:r>
            <w:r w:rsidRPr="00FA6476">
              <w:t xml:space="preserve"> </w:t>
            </w:r>
            <w:r>
              <w:t>as</w:t>
            </w:r>
            <w:r w:rsidRPr="00FA6476">
              <w:t xml:space="preserve"> </w:t>
            </w:r>
            <w:r>
              <w:t>AB</w:t>
            </w:r>
            <w:r w:rsidRPr="00FA6476">
              <w:t xml:space="preserve"> </w:t>
            </w:r>
            <w:r>
              <w:t>in</w:t>
            </w:r>
            <w:r w:rsidRPr="00FA6476">
              <w:t xml:space="preserve"> </w:t>
            </w:r>
            <w:r>
              <w:t>the</w:t>
            </w:r>
            <w:r w:rsidRPr="00FA6476">
              <w:t xml:space="preserve"> </w:t>
            </w:r>
            <w:r>
              <w:t>list</w:t>
            </w:r>
            <w:r w:rsidRPr="00FA6476">
              <w:t xml:space="preserve"> </w:t>
            </w:r>
            <w:r>
              <w:t>of</w:t>
            </w:r>
            <w:r w:rsidRPr="00FA6476">
              <w:t xml:space="preserve"> </w:t>
            </w:r>
            <w:r>
              <w:t>proxies</w:t>
            </w:r>
            <w:r w:rsidRPr="00FA6476">
              <w:t xml:space="preserve"> </w:t>
            </w:r>
            <w:r>
              <w:t>for</w:t>
            </w:r>
            <w:r w:rsidRPr="00FA6476">
              <w:t xml:space="preserve"> </w:t>
            </w:r>
            <w:r>
              <w:t>this</w:t>
            </w:r>
            <w:r w:rsidRPr="00FA6476">
              <w:t xml:space="preserve"> </w:t>
            </w:r>
            <w:r>
              <w:t>election</w:t>
            </w:r>
            <w:r w:rsidRPr="00FA6476">
              <w:t xml:space="preserve"> </w:t>
            </w:r>
            <w:r>
              <w:t>as</w:t>
            </w:r>
            <w:r w:rsidRPr="00FA6476">
              <w:t xml:space="preserve"> </w:t>
            </w:r>
            <w:r>
              <w:t>entitled</w:t>
            </w:r>
            <w:r w:rsidRPr="00FA6476">
              <w:t xml:space="preserve"> </w:t>
            </w:r>
            <w:r>
              <w:t>to</w:t>
            </w:r>
            <w:r w:rsidRPr="00FA6476">
              <w:t xml:space="preserve"> </w:t>
            </w:r>
            <w:r>
              <w:t>vote</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53C02646" w14:textId="77777777" w:rsidR="00C8258C" w:rsidRDefault="00C8258C" w:rsidP="00BC528C">
            <w:pPr>
              <w:pStyle w:val="linespace"/>
            </w:pPr>
          </w:p>
          <w:p w14:paraId="0D892BDE" w14:textId="77777777" w:rsidR="00C8258C" w:rsidRDefault="00C8258C" w:rsidP="00BC528C">
            <w:pPr>
              <w:pStyle w:val="TableText"/>
            </w:pPr>
            <w:r>
              <w:t>2(b)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rsidRPr="008E2BDA">
              <w:t>another</w:t>
            </w:r>
            <w:r w:rsidRPr="00FA6476">
              <w:t xml:space="preserve"> </w:t>
            </w:r>
            <w:r w:rsidRPr="008E2BDA">
              <w:t>ward,</w:t>
            </w:r>
            <w:r w:rsidRPr="00FA6476">
              <w:t xml:space="preserve"> </w:t>
            </w:r>
            <w:r w:rsidRPr="008E2BDA">
              <w:t>at</w:t>
            </w:r>
            <w:r w:rsidRPr="00FA6476">
              <w:t xml:space="preserve"> </w:t>
            </w:r>
            <w:r w:rsidRPr="008E2BDA">
              <w:t>the</w:t>
            </w:r>
            <w:r w:rsidRPr="00FA6476">
              <w:t xml:space="preserve"> </w:t>
            </w:r>
            <w:r w:rsidRPr="008E2BDA">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CD?”</w:t>
            </w:r>
          </w:p>
          <w:p w14:paraId="62648E5B" w14:textId="77777777" w:rsidR="00C8258C" w:rsidRDefault="00C8258C" w:rsidP="00BC528C">
            <w:pPr>
              <w:pStyle w:val="linespace"/>
            </w:pPr>
          </w:p>
          <w:p w14:paraId="46B6276E" w14:textId="77777777" w:rsidR="00C8258C" w:rsidRDefault="00C8258C" w:rsidP="00BC528C">
            <w:pPr>
              <w:pStyle w:val="TableText"/>
            </w:pPr>
            <w:r>
              <w:t>2(c)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CD?”</w:t>
            </w:r>
          </w:p>
          <w:p w14:paraId="55136FCA" w14:textId="77777777" w:rsidR="00C8258C" w:rsidRDefault="00C8258C" w:rsidP="00BC528C">
            <w:pPr>
              <w:pStyle w:val="linespace"/>
            </w:pPr>
          </w:p>
          <w:p w14:paraId="65B48780" w14:textId="77777777" w:rsidR="00C8258C" w:rsidRDefault="00C8258C" w:rsidP="00BC528C">
            <w:pPr>
              <w:pStyle w:val="TableText"/>
              <w:rPr>
                <w:i/>
                <w:iCs/>
                <w:u w:val="single"/>
              </w:rPr>
            </w:pPr>
            <w:r>
              <w:rPr>
                <w:i/>
                <w:iCs/>
                <w:u w:val="single"/>
              </w:rPr>
              <w:t>Notes</w:t>
            </w:r>
            <w:r w:rsidRPr="00FA6476">
              <w:rPr>
                <w:i/>
                <w:iCs/>
                <w:u w:val="single"/>
              </w:rPr>
              <w:t xml:space="preserve"> </w:t>
            </w:r>
            <w:r>
              <w:rPr>
                <w:i/>
                <w:iCs/>
                <w:u w:val="single"/>
              </w:rPr>
              <w:t>to</w:t>
            </w:r>
            <w:r w:rsidRPr="00FA6476">
              <w:rPr>
                <w:i/>
                <w:iCs/>
                <w:u w:val="single"/>
              </w:rPr>
              <w:t xml:space="preserve"> </w:t>
            </w:r>
            <w:r>
              <w:rPr>
                <w:i/>
                <w:iCs/>
                <w:u w:val="single"/>
              </w:rPr>
              <w:t>2(a)</w:t>
            </w:r>
            <w:r w:rsidRPr="00FA6476">
              <w:rPr>
                <w:i/>
                <w:iCs/>
                <w:u w:val="single"/>
              </w:rPr>
              <w:t xml:space="preserve"> </w:t>
            </w:r>
            <w:r>
              <w:rPr>
                <w:i/>
                <w:iCs/>
                <w:u w:val="single"/>
              </w:rPr>
              <w:t>to</w:t>
            </w:r>
            <w:r w:rsidRPr="00FA6476">
              <w:rPr>
                <w:i/>
                <w:iCs/>
                <w:u w:val="single"/>
              </w:rPr>
              <w:t xml:space="preserve"> </w:t>
            </w:r>
            <w:r>
              <w:rPr>
                <w:i/>
                <w:iCs/>
                <w:u w:val="single"/>
              </w:rPr>
              <w:t>(c)</w:t>
            </w:r>
          </w:p>
          <w:p w14:paraId="59BF21A6" w14:textId="77777777" w:rsidR="00C8258C" w:rsidRDefault="00C8258C" w:rsidP="00BC528C">
            <w:pPr>
              <w:pStyle w:val="TableText"/>
            </w:pPr>
            <w:r>
              <w:rPr>
                <w:i/>
                <w:iCs/>
              </w:rPr>
              <w:t>Where</w:t>
            </w:r>
            <w:r w:rsidRPr="00FA6476">
              <w:rPr>
                <w:i/>
                <w:iCs/>
              </w:rPr>
              <w:t xml:space="preserve"> </w:t>
            </w:r>
            <w:r>
              <w:rPr>
                <w:i/>
                <w:iCs/>
              </w:rPr>
              <w:t>a</w:t>
            </w:r>
            <w:r w:rsidRPr="00FA6476">
              <w:rPr>
                <w:i/>
                <w:iCs/>
              </w:rPr>
              <w:t xml:space="preserve"> </w:t>
            </w:r>
            <w:r>
              <w:rPr>
                <w:i/>
                <w:iCs/>
              </w:rPr>
              <w:t>question</w:t>
            </w:r>
            <w:r w:rsidRPr="00FA6476">
              <w:rPr>
                <w:i/>
                <w:iCs/>
              </w:rPr>
              <w:t xml:space="preserve"> </w:t>
            </w:r>
            <w:r>
              <w:rPr>
                <w:i/>
                <w:iCs/>
              </w:rPr>
              <w:t>refers</w:t>
            </w:r>
            <w:r w:rsidRPr="00FA6476">
              <w:rPr>
                <w:i/>
                <w:iCs/>
              </w:rPr>
              <w:t xml:space="preserve"> </w:t>
            </w:r>
            <w:r>
              <w:rPr>
                <w:i/>
                <w:iCs/>
              </w:rPr>
              <w:t>to</w:t>
            </w:r>
            <w:r w:rsidRPr="00FA6476">
              <w:rPr>
                <w:i/>
                <w:iCs/>
              </w:rPr>
              <w:t xml:space="preserve"> </w:t>
            </w:r>
            <w:r>
              <w:rPr>
                <w:i/>
                <w:iCs/>
              </w:rPr>
              <w:t>AB,</w:t>
            </w:r>
            <w:r w:rsidRPr="00FA6476">
              <w:rPr>
                <w:i/>
                <w:iCs/>
              </w:rPr>
              <w:t xml:space="preserve"> </w:t>
            </w:r>
            <w:r>
              <w:rPr>
                <w:i/>
                <w:iCs/>
              </w:rPr>
              <w:t>the</w:t>
            </w:r>
            <w:r w:rsidRPr="00FA6476">
              <w:rPr>
                <w:i/>
                <w:iCs/>
              </w:rPr>
              <w:t xml:space="preserve"> </w:t>
            </w:r>
            <w:r>
              <w:rPr>
                <w:i/>
                <w:iCs/>
              </w:rPr>
              <w:t>presiding</w:t>
            </w:r>
            <w:r w:rsidRPr="00FA6476">
              <w:rPr>
                <w:i/>
                <w:iCs/>
              </w:rPr>
              <w:t xml:space="preserve"> </w:t>
            </w:r>
            <w:r>
              <w:rPr>
                <w:i/>
                <w:iCs/>
              </w:rPr>
              <w:t>officer</w:t>
            </w:r>
            <w:r w:rsidRPr="00FA6476">
              <w:rPr>
                <w:i/>
                <w:iCs/>
              </w:rPr>
              <w:t xml:space="preserve"> </w:t>
            </w:r>
            <w:r>
              <w:rPr>
                <w:i/>
                <w:iCs/>
              </w:rPr>
              <w:t>reads</w:t>
            </w:r>
            <w:r w:rsidRPr="00FA6476">
              <w:rPr>
                <w:i/>
                <w:iCs/>
              </w:rPr>
              <w:t xml:space="preserve"> </w:t>
            </w:r>
            <w:r>
              <w:rPr>
                <w:i/>
                <w:iCs/>
              </w:rPr>
              <w:t>out</w:t>
            </w:r>
            <w:r w:rsidRPr="00FA6476">
              <w:rPr>
                <w:i/>
                <w:iCs/>
              </w:rPr>
              <w:t xml:space="preserve"> </w:t>
            </w:r>
            <w:r>
              <w:rPr>
                <w:i/>
                <w:iCs/>
              </w:rPr>
              <w:t>the</w:t>
            </w:r>
            <w:r w:rsidRPr="00FA6476">
              <w:rPr>
                <w:i/>
                <w:iCs/>
              </w:rPr>
              <w:t xml:space="preserve"> </w:t>
            </w:r>
            <w:r>
              <w:rPr>
                <w:i/>
                <w:iCs/>
              </w:rPr>
              <w:t>name</w:t>
            </w:r>
            <w:r w:rsidRPr="00FA6476">
              <w:rPr>
                <w:i/>
                <w:iCs/>
              </w:rPr>
              <w:t xml:space="preserve"> </w:t>
            </w:r>
            <w:r>
              <w:rPr>
                <w:i/>
                <w:iCs/>
              </w:rPr>
              <w:t>as</w:t>
            </w:r>
            <w:r w:rsidRPr="00FA6476">
              <w:rPr>
                <w:i/>
                <w:iCs/>
              </w:rPr>
              <w:t xml:space="preserve"> </w:t>
            </w:r>
            <w:r>
              <w:rPr>
                <w:i/>
                <w:iCs/>
              </w:rPr>
              <w:t>it</w:t>
            </w:r>
            <w:r w:rsidRPr="00FA6476">
              <w:rPr>
                <w:i/>
                <w:iCs/>
              </w:rPr>
              <w:t xml:space="preserve"> </w:t>
            </w:r>
            <w:r>
              <w:rPr>
                <w:i/>
                <w:iCs/>
              </w:rPr>
              <w:t>appears</w:t>
            </w:r>
            <w:r w:rsidRPr="00FA6476">
              <w:rPr>
                <w:i/>
                <w:iCs/>
              </w:rPr>
              <w:t xml:space="preserve"> </w:t>
            </w:r>
            <w:r>
              <w:rPr>
                <w:i/>
                <w:iCs/>
              </w:rPr>
              <w:t>in</w:t>
            </w:r>
            <w:r w:rsidRPr="00FA6476">
              <w:rPr>
                <w:i/>
                <w:iCs/>
              </w:rPr>
              <w:t xml:space="preserve"> </w:t>
            </w:r>
            <w:r>
              <w:rPr>
                <w:i/>
                <w:iCs/>
              </w:rPr>
              <w:t>the</w:t>
            </w:r>
            <w:r w:rsidRPr="00FA6476">
              <w:rPr>
                <w:i/>
                <w:iCs/>
              </w:rPr>
              <w:t xml:space="preserve"> </w:t>
            </w:r>
            <w:r>
              <w:rPr>
                <w:i/>
                <w:iCs/>
              </w:rPr>
              <w:t>list</w:t>
            </w:r>
            <w:r w:rsidRPr="00FA6476">
              <w:rPr>
                <w:i/>
                <w:iCs/>
              </w:rPr>
              <w:t xml:space="preserve"> </w:t>
            </w:r>
            <w:r>
              <w:rPr>
                <w:i/>
                <w:iCs/>
              </w:rPr>
              <w:t>of</w:t>
            </w:r>
            <w:r w:rsidRPr="00FA6476">
              <w:rPr>
                <w:i/>
                <w:iCs/>
              </w:rPr>
              <w:t xml:space="preserve"> </w:t>
            </w:r>
            <w:r>
              <w:rPr>
                <w:i/>
                <w:iCs/>
              </w:rPr>
              <w:t>proxies.</w:t>
            </w:r>
            <w:r w:rsidRPr="00FA6476">
              <w:rPr>
                <w:i/>
                <w:iCs/>
              </w:rPr>
              <w:t xml:space="preserve"> </w:t>
            </w:r>
            <w:r>
              <w:rPr>
                <w:i/>
                <w:iCs/>
              </w:rPr>
              <w:t>Where</w:t>
            </w:r>
            <w:r w:rsidRPr="00FA6476">
              <w:rPr>
                <w:i/>
                <w:iCs/>
              </w:rPr>
              <w:t xml:space="preserve"> </w:t>
            </w:r>
            <w:r>
              <w:rPr>
                <w:i/>
                <w:iCs/>
              </w:rPr>
              <w:t>a</w:t>
            </w:r>
            <w:r w:rsidRPr="00FA6476">
              <w:rPr>
                <w:i/>
                <w:iCs/>
              </w:rPr>
              <w:t xml:space="preserve"> </w:t>
            </w:r>
            <w:r>
              <w:rPr>
                <w:i/>
                <w:iCs/>
              </w:rPr>
              <w:t>question</w:t>
            </w:r>
            <w:r w:rsidRPr="00FA6476">
              <w:rPr>
                <w:i/>
                <w:iCs/>
              </w:rPr>
              <w:t xml:space="preserve"> </w:t>
            </w:r>
            <w:r>
              <w:rPr>
                <w:i/>
                <w:iCs/>
              </w:rPr>
              <w:lastRenderedPageBreak/>
              <w:t>refers</w:t>
            </w:r>
            <w:r w:rsidRPr="00FA6476">
              <w:rPr>
                <w:i/>
                <w:iCs/>
              </w:rPr>
              <w:t xml:space="preserve"> </w:t>
            </w:r>
            <w:r>
              <w:rPr>
                <w:i/>
                <w:iCs/>
              </w:rPr>
              <w:t>to</w:t>
            </w:r>
            <w:r w:rsidRPr="00FA6476">
              <w:rPr>
                <w:i/>
                <w:iCs/>
              </w:rPr>
              <w:t xml:space="preserve"> </w:t>
            </w:r>
            <w:r>
              <w:rPr>
                <w:i/>
                <w:iCs/>
              </w:rPr>
              <w:t>CD,</w:t>
            </w:r>
            <w:r w:rsidRPr="00FA6476">
              <w:rPr>
                <w:i/>
                <w:iCs/>
              </w:rPr>
              <w:t xml:space="preserve"> </w:t>
            </w:r>
            <w:r>
              <w:rPr>
                <w:i/>
                <w:iCs/>
              </w:rPr>
              <w:t>the</w:t>
            </w:r>
            <w:r w:rsidRPr="00FA6476">
              <w:rPr>
                <w:i/>
                <w:iCs/>
              </w:rPr>
              <w:t xml:space="preserve"> </w:t>
            </w:r>
            <w:r>
              <w:rPr>
                <w:i/>
                <w:iCs/>
              </w:rPr>
              <w:t>presiding</w:t>
            </w:r>
            <w:r w:rsidRPr="00FA6476">
              <w:rPr>
                <w:i/>
                <w:iCs/>
              </w:rPr>
              <w:t xml:space="preserve"> </w:t>
            </w:r>
            <w:r>
              <w:rPr>
                <w:i/>
                <w:iCs/>
              </w:rPr>
              <w:t>officer</w:t>
            </w:r>
            <w:r w:rsidRPr="00FA6476">
              <w:rPr>
                <w:i/>
                <w:iCs/>
              </w:rPr>
              <w:t xml:space="preserve"> </w:t>
            </w:r>
            <w:r>
              <w:rPr>
                <w:i/>
                <w:iCs/>
              </w:rPr>
              <w:t>reads</w:t>
            </w:r>
            <w:r w:rsidRPr="00FA6476">
              <w:rPr>
                <w:i/>
                <w:iCs/>
              </w:rPr>
              <w:t xml:space="preserve"> </w:t>
            </w:r>
            <w:r>
              <w:rPr>
                <w:i/>
                <w:iCs/>
              </w:rPr>
              <w:t>out</w:t>
            </w:r>
            <w:r w:rsidRPr="00FA6476">
              <w:rPr>
                <w:i/>
                <w:iCs/>
              </w:rPr>
              <w:t xml:space="preserve"> </w:t>
            </w:r>
            <w:r>
              <w:rPr>
                <w:i/>
                <w:iCs/>
              </w:rPr>
              <w:t>the</w:t>
            </w:r>
            <w:r w:rsidRPr="00FA6476">
              <w:rPr>
                <w:i/>
                <w:iCs/>
              </w:rPr>
              <w:t xml:space="preserve"> </w:t>
            </w:r>
            <w:r>
              <w:rPr>
                <w:i/>
                <w:iCs/>
              </w:rPr>
              <w:t>name</w:t>
            </w:r>
            <w:r w:rsidRPr="00FA6476">
              <w:rPr>
                <w:i/>
                <w:iCs/>
              </w:rPr>
              <w:t xml:space="preserve"> </w:t>
            </w:r>
            <w:r>
              <w:rPr>
                <w:i/>
                <w:iCs/>
              </w:rPr>
              <w:t>of</w:t>
            </w:r>
            <w:r w:rsidRPr="00FA6476">
              <w:rPr>
                <w:i/>
                <w:iCs/>
              </w:rPr>
              <w:t xml:space="preserve"> </w:t>
            </w:r>
            <w:r>
              <w:rPr>
                <w:i/>
                <w:iCs/>
              </w:rPr>
              <w:t>the</w:t>
            </w:r>
            <w:r w:rsidRPr="00FA6476">
              <w:rPr>
                <w:i/>
                <w:iCs/>
              </w:rPr>
              <w:t xml:space="preserve"> </w:t>
            </w:r>
            <w:r>
              <w:rPr>
                <w:i/>
                <w:iCs/>
              </w:rPr>
              <w:t>elector</w:t>
            </w:r>
            <w:r>
              <w:t>.</w:t>
            </w:r>
          </w:p>
          <w:p w14:paraId="147AC994" w14:textId="77777777" w:rsidR="00C8258C" w:rsidRDefault="00C8258C" w:rsidP="00BC528C">
            <w:pPr>
              <w:pStyle w:val="linespace"/>
            </w:pPr>
          </w:p>
          <w:p w14:paraId="4593F84D" w14:textId="77777777" w:rsidR="00C8258C" w:rsidRDefault="00C8258C" w:rsidP="00BC528C">
            <w:pPr>
              <w:pStyle w:val="TableText"/>
              <w:rPr>
                <w:i/>
                <w:iCs/>
              </w:rPr>
            </w:pPr>
            <w:r>
              <w:rPr>
                <w:i/>
                <w:iCs/>
                <w:u w:val="single"/>
              </w:rPr>
              <w:t>Note</w:t>
            </w:r>
            <w:r w:rsidRPr="00FA6476">
              <w:rPr>
                <w:i/>
                <w:iCs/>
                <w:u w:val="single"/>
              </w:rPr>
              <w:t xml:space="preserve"> </w:t>
            </w:r>
            <w:r>
              <w:rPr>
                <w:i/>
                <w:iCs/>
                <w:u w:val="single"/>
              </w:rPr>
              <w:t>to</w:t>
            </w:r>
            <w:r w:rsidRPr="00FA6476">
              <w:rPr>
                <w:i/>
                <w:iCs/>
                <w:u w:val="single"/>
              </w:rPr>
              <w:t xml:space="preserve"> </w:t>
            </w:r>
            <w:r>
              <w:rPr>
                <w:i/>
                <w:iCs/>
                <w:u w:val="single"/>
              </w:rPr>
              <w:t>2(b)</w:t>
            </w:r>
          </w:p>
          <w:p w14:paraId="58A96B07" w14:textId="77777777" w:rsidR="00C8258C" w:rsidRDefault="00C8258C" w:rsidP="00BC528C">
            <w:pPr>
              <w:pStyle w:val="TableText"/>
              <w:rPr>
                <w:i/>
                <w:iCs/>
              </w:rPr>
            </w:pPr>
            <w:r>
              <w:rPr>
                <w:i/>
                <w:iCs/>
              </w:rPr>
              <w:t>The</w:t>
            </w:r>
            <w:r w:rsidRPr="00FA6476">
              <w:rPr>
                <w:i/>
                <w:iCs/>
              </w:rPr>
              <w:t xml:space="preserve"> </w:t>
            </w:r>
            <w:r>
              <w:rPr>
                <w:i/>
                <w:iCs/>
              </w:rPr>
              <w:t>words</w:t>
            </w:r>
            <w:r w:rsidRPr="00FA6476">
              <w:rPr>
                <w:i/>
                <w:iCs/>
              </w:rPr>
              <w:t xml:space="preserve"> </w:t>
            </w:r>
            <w:r>
              <w:rPr>
                <w:i/>
                <w:iCs/>
              </w:rPr>
              <w:t>“,</w:t>
            </w:r>
            <w:r w:rsidRPr="00FA6476">
              <w:rPr>
                <w:i/>
                <w:iCs/>
              </w:rPr>
              <w:t xml:space="preserve"> </w:t>
            </w:r>
            <w:r>
              <w:rPr>
                <w:i/>
                <w:iCs/>
              </w:rPr>
              <w:t>in</w:t>
            </w:r>
            <w:r w:rsidRPr="00FA6476">
              <w:rPr>
                <w:i/>
                <w:iCs/>
              </w:rPr>
              <w:t xml:space="preserve"> </w:t>
            </w:r>
            <w:r>
              <w:rPr>
                <w:i/>
                <w:iCs/>
              </w:rPr>
              <w:t>this</w:t>
            </w:r>
          </w:p>
          <w:p w14:paraId="767BC933" w14:textId="77777777" w:rsidR="00C8258C" w:rsidRPr="008E2BDA" w:rsidRDefault="00C8258C" w:rsidP="00BC528C">
            <w:pPr>
              <w:pStyle w:val="TableText"/>
              <w:rPr>
                <w:i/>
                <w:iCs/>
              </w:rPr>
            </w:pPr>
            <w:r>
              <w:rPr>
                <w:i/>
                <w:iCs/>
              </w:rPr>
              <w:t>or</w:t>
            </w:r>
            <w:r w:rsidRPr="00FA6476">
              <w:rPr>
                <w:i/>
                <w:iCs/>
              </w:rPr>
              <w:t xml:space="preserve"> </w:t>
            </w:r>
            <w:r>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05E2ABAF" w14:textId="77777777" w:rsidR="00C8258C" w:rsidRDefault="00C8258C" w:rsidP="00BC528C">
            <w:pPr>
              <w:pStyle w:val="TableText"/>
              <w:rPr>
                <w:i/>
                <w:iCs/>
              </w:rPr>
            </w:pPr>
            <w:r w:rsidRPr="008E2BDA">
              <w:rPr>
                <w:i/>
                <w:iCs/>
              </w:rPr>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63E0F951" w14:textId="77777777" w:rsidR="00C8258C" w:rsidRPr="007E5FB9" w:rsidRDefault="00C8258C" w:rsidP="00BC528C">
            <w:pPr>
              <w:pStyle w:val="linespace"/>
            </w:pPr>
          </w:p>
        </w:tc>
        <w:tc>
          <w:tcPr>
            <w:tcW w:w="1433" w:type="dxa"/>
          </w:tcPr>
          <w:p w14:paraId="48C980BA" w14:textId="77777777" w:rsidR="00C8258C" w:rsidRDefault="00C8258C" w:rsidP="00BC528C">
            <w:pPr>
              <w:pStyle w:val="TableText"/>
            </w:pPr>
            <w:r>
              <w:lastRenderedPageBreak/>
              <w:t>2(a) “Ai chi yw’r person y mae ei enw’n ymddangos fel AB yn y rhestr dirprwyon ar gyfer yr etholiad hwn fel person sydd â hawl i bleidleisio fel dirprwy ar ran CD?”</w:t>
            </w:r>
          </w:p>
          <w:p w14:paraId="755C336A" w14:textId="77777777" w:rsidR="00C8258C" w:rsidRDefault="00C8258C" w:rsidP="00BC528C">
            <w:pPr>
              <w:pStyle w:val="linespace"/>
            </w:pPr>
          </w:p>
          <w:p w14:paraId="6D2D4D29" w14:textId="77777777" w:rsidR="00C8258C" w:rsidRDefault="00C8258C" w:rsidP="00BC528C">
            <w:pPr>
              <w:pStyle w:val="TableText"/>
            </w:pPr>
            <w:r>
              <w:t>2(b) “Ydych chi eisoes wedi pleidleisio, yn y ward hon neu mewn ward arall, yn yr etholiad ar gyfer cynghorwyr i’r gymuned hon, fel dirprwy ar ran CD?”</w:t>
            </w:r>
          </w:p>
          <w:p w14:paraId="7DF60E35" w14:textId="77777777" w:rsidR="00C8258C" w:rsidRDefault="00C8258C" w:rsidP="00BC528C">
            <w:pPr>
              <w:pStyle w:val="linespace"/>
            </w:pPr>
          </w:p>
          <w:p w14:paraId="638C123E" w14:textId="77777777" w:rsidR="00C8258C" w:rsidRDefault="00C8258C" w:rsidP="00BC528C">
            <w:pPr>
              <w:pStyle w:val="TableText"/>
            </w:pPr>
            <w:r>
              <w:t>2(c) “Ai chi yw priod, partner sifil, rhiant, taid/tad-cu neu nain/mam-gu, brawd, chwaer, plentyn, ŵyr neu wyres CD?”</w:t>
            </w:r>
          </w:p>
          <w:p w14:paraId="0FA4D2A2" w14:textId="77777777" w:rsidR="00C8258C" w:rsidRDefault="00C8258C" w:rsidP="00BC528C">
            <w:pPr>
              <w:pStyle w:val="linespace"/>
            </w:pPr>
          </w:p>
          <w:p w14:paraId="413138DD" w14:textId="77777777" w:rsidR="00C8258C" w:rsidRDefault="00C8258C" w:rsidP="00BC528C">
            <w:pPr>
              <w:pStyle w:val="TableText"/>
              <w:rPr>
                <w:i/>
                <w:iCs/>
                <w:u w:val="single"/>
              </w:rPr>
            </w:pPr>
            <w:r>
              <w:rPr>
                <w:i/>
                <w:u w:val="single"/>
              </w:rPr>
              <w:t>Nodiadau ar 2(a) i (c)</w:t>
            </w:r>
          </w:p>
          <w:p w14:paraId="185F4FFA" w14:textId="77777777" w:rsidR="00C8258C" w:rsidRDefault="00C8258C" w:rsidP="00BC528C">
            <w:pPr>
              <w:pStyle w:val="TableText"/>
            </w:pPr>
            <w:r>
              <w:rPr>
                <w:i/>
              </w:rPr>
              <w:t xml:space="preserve">Pan fo cwestiwn yn cyfeirio at </w:t>
            </w:r>
            <w:r>
              <w:rPr>
                <w:i/>
              </w:rPr>
              <w:lastRenderedPageBreak/>
              <w:t>AB, mae’r swyddog llywyddu’n darllen yr enw fel y mae’n ymddangos yn y rhestr dirprwyon. Pan fo cwestiwn yn cyfeirio at CD, mae’r swyddog llywyddu yn darllen enw’r etholwr</w:t>
            </w:r>
            <w:r>
              <w:t>.</w:t>
            </w:r>
          </w:p>
          <w:p w14:paraId="1B8BED8F" w14:textId="77777777" w:rsidR="00C8258C" w:rsidRDefault="00C8258C" w:rsidP="00BC528C">
            <w:pPr>
              <w:pStyle w:val="linespace"/>
            </w:pPr>
          </w:p>
          <w:p w14:paraId="62254237" w14:textId="77777777" w:rsidR="00C8258C" w:rsidRDefault="00C8258C" w:rsidP="00BC528C">
            <w:pPr>
              <w:pStyle w:val="TableText"/>
              <w:rPr>
                <w:i/>
                <w:iCs/>
              </w:rPr>
            </w:pPr>
            <w:r>
              <w:rPr>
                <w:i/>
                <w:u w:val="single"/>
              </w:rPr>
              <w:t>Nodyn ar 2(b)</w:t>
            </w:r>
          </w:p>
          <w:p w14:paraId="4A6A2BD2" w14:textId="77777777" w:rsidR="00C8258C" w:rsidRDefault="00C8258C" w:rsidP="00BC528C">
            <w:pPr>
              <w:pStyle w:val="TableText"/>
              <w:rPr>
                <w:i/>
                <w:iCs/>
              </w:rPr>
            </w:pPr>
            <w:r>
              <w:rPr>
                <w:i/>
              </w:rPr>
              <w:t>Caniateir hepgor y geiriau “, yn y ward hon</w:t>
            </w:r>
          </w:p>
          <w:p w14:paraId="661FEA15" w14:textId="77777777" w:rsidR="00C8258C" w:rsidRPr="008E2BDA" w:rsidRDefault="00C8258C" w:rsidP="00BC528C">
            <w:pPr>
              <w:pStyle w:val="TableText"/>
              <w:rPr>
                <w:i/>
                <w:iCs/>
              </w:rPr>
            </w:pPr>
            <w:r>
              <w:rPr>
                <w:i/>
              </w:rPr>
              <w:t>neu mewn ward arall,” os oes etholiad</w:t>
            </w:r>
          </w:p>
          <w:p w14:paraId="71641CD0" w14:textId="77777777" w:rsidR="00C8258C" w:rsidRPr="007E5FB9" w:rsidRDefault="00C8258C" w:rsidP="00BC528C">
            <w:pPr>
              <w:pStyle w:val="TableText"/>
            </w:pPr>
            <w:r>
              <w:rPr>
                <w:i/>
              </w:rPr>
              <w:t>yn digwydd mewn un ward yn unig neu os nad oes wardiau.</w:t>
            </w:r>
          </w:p>
        </w:tc>
      </w:tr>
      <w:tr w:rsidR="00C8258C" w:rsidRPr="007E5FB9" w14:paraId="438DB6A5" w14:textId="77777777" w:rsidTr="00BC528C">
        <w:tc>
          <w:tcPr>
            <w:tcW w:w="1433" w:type="dxa"/>
          </w:tcPr>
          <w:p w14:paraId="5D5C4642" w14:textId="77777777" w:rsidR="00C8258C" w:rsidRPr="007E5FB9" w:rsidRDefault="00C8258C" w:rsidP="00BC528C">
            <w:pPr>
              <w:pStyle w:val="TableText"/>
            </w:pPr>
            <w:r>
              <w:lastRenderedPageBreak/>
              <w:t>3.</w:t>
            </w:r>
            <w:r w:rsidRPr="00FA6476">
              <w:t xml:space="preserve"> </w:t>
            </w:r>
            <w:r>
              <w:t>A</w:t>
            </w:r>
            <w:r w:rsidRPr="00FA6476">
              <w:t xml:space="preserve"> </w:t>
            </w:r>
            <w:r>
              <w:t>person</w:t>
            </w:r>
            <w:r w:rsidRPr="00FA6476">
              <w:t xml:space="preserve"> </w:t>
            </w:r>
            <w:r>
              <w:t>applying</w:t>
            </w:r>
            <w:r w:rsidRPr="00FA6476">
              <w:t xml:space="preserve"> </w:t>
            </w:r>
            <w:r>
              <w:t>as</w:t>
            </w:r>
            <w:r w:rsidRPr="00FA6476">
              <w:t xml:space="preserve"> </w:t>
            </w:r>
            <w:r>
              <w:t>proxy</w:t>
            </w:r>
            <w:r w:rsidRPr="00FA6476">
              <w:t xml:space="preserve"> </w:t>
            </w:r>
            <w:r>
              <w:t>for</w:t>
            </w:r>
            <w:r w:rsidRPr="00FA6476">
              <w:t xml:space="preserve"> </w:t>
            </w:r>
            <w:r>
              <w:t>an</w:t>
            </w:r>
            <w:r w:rsidRPr="00FA6476">
              <w:t xml:space="preserve"> </w:t>
            </w:r>
            <w:r>
              <w:t>elector</w:t>
            </w:r>
            <w:r w:rsidRPr="00FA6476">
              <w:t xml:space="preserve"> </w:t>
            </w:r>
            <w:r>
              <w:t>who</w:t>
            </w:r>
            <w:r w:rsidRPr="00FA6476">
              <w:t xml:space="preserve"> </w:t>
            </w:r>
            <w:r>
              <w:t>has</w:t>
            </w:r>
            <w:r w:rsidRPr="00FA6476">
              <w:t xml:space="preserve"> </w:t>
            </w:r>
            <w:r>
              <w:t>an</w:t>
            </w:r>
            <w:r w:rsidRPr="00FA6476">
              <w:t xml:space="preserve"> </w:t>
            </w:r>
            <w:r>
              <w:t>anonymous</w:t>
            </w:r>
            <w:r w:rsidRPr="00FA6476">
              <w:t xml:space="preserve"> </w:t>
            </w:r>
            <w:r>
              <w:t>entry,</w:t>
            </w:r>
            <w:r w:rsidRPr="00FA6476">
              <w:t xml:space="preserve"> </w:t>
            </w:r>
            <w:r>
              <w:t>instead</w:t>
            </w:r>
            <w:r w:rsidRPr="00FA6476">
              <w:t xml:space="preserve"> </w:t>
            </w:r>
            <w:r>
              <w:t>of</w:t>
            </w:r>
            <w:r w:rsidRPr="00FA6476">
              <w:t xml:space="preserve"> </w:t>
            </w:r>
            <w:r>
              <w:t>the</w:t>
            </w:r>
            <w:r w:rsidRPr="00FA6476">
              <w:t xml:space="preserve"> </w:t>
            </w:r>
            <w:r>
              <w:t>questions</w:t>
            </w:r>
            <w:r w:rsidRPr="00FA6476">
              <w:t xml:space="preserve"> </w:t>
            </w:r>
            <w:r>
              <w:t>at</w:t>
            </w:r>
            <w:r w:rsidRPr="00FA6476">
              <w:t xml:space="preserve"> </w:t>
            </w:r>
            <w:r>
              <w:t>entry</w:t>
            </w:r>
            <w:r w:rsidRPr="00FA6476">
              <w:t xml:space="preserve"> </w:t>
            </w:r>
            <w:r>
              <w:t>2</w:t>
            </w:r>
          </w:p>
        </w:tc>
        <w:tc>
          <w:tcPr>
            <w:tcW w:w="1433" w:type="dxa"/>
          </w:tcPr>
          <w:p w14:paraId="38003CD3" w14:textId="77777777" w:rsidR="00C8258C" w:rsidRDefault="00C8258C" w:rsidP="00BC528C">
            <w:pPr>
              <w:pStyle w:val="TableText"/>
            </w:pPr>
            <w:r>
              <w:t>3(a)</w:t>
            </w:r>
            <w:r w:rsidRPr="00FA6476">
              <w:t xml:space="preserve"> </w:t>
            </w:r>
            <w:r>
              <w:t>“Are</w:t>
            </w:r>
            <w:r w:rsidRPr="00FA6476">
              <w:t xml:space="preserve"> </w:t>
            </w:r>
            <w:r>
              <w:t>you</w:t>
            </w:r>
            <w:r w:rsidRPr="00FA6476">
              <w:t xml:space="preserve"> </w:t>
            </w:r>
            <w:r>
              <w:t>the</w:t>
            </w:r>
            <w:r w:rsidRPr="00FA6476">
              <w:t xml:space="preserve"> </w:t>
            </w:r>
            <w:r>
              <w:t>person</w:t>
            </w:r>
            <w:r w:rsidRPr="00FA6476">
              <w:t xml:space="preserve"> </w:t>
            </w:r>
            <w:r>
              <w:t>entitled</w:t>
            </w:r>
            <w:r w:rsidRPr="00FA6476">
              <w:t xml:space="preserve"> </w:t>
            </w:r>
            <w:r>
              <w:t>to</w:t>
            </w:r>
            <w:r w:rsidRPr="00FA6476">
              <w:t xml:space="preserve"> </w:t>
            </w:r>
            <w:r>
              <w:t>vote</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the</w:t>
            </w:r>
            <w:r w:rsidRPr="00FA6476">
              <w:t xml:space="preserve"> </w:t>
            </w:r>
            <w:r>
              <w:t>elector</w:t>
            </w:r>
            <w:r w:rsidRPr="00FA6476">
              <w:t xml:space="preserve"> </w:t>
            </w:r>
            <w:r>
              <w:t>whose</w:t>
            </w:r>
            <w:r w:rsidRPr="00FA6476">
              <w:t xml:space="preserve"> </w:t>
            </w:r>
            <w:r>
              <w:t>number</w:t>
            </w:r>
            <w:r w:rsidRPr="00FA6476">
              <w:t xml:space="preserve"> </w:t>
            </w:r>
            <w:r>
              <w:t>on</w:t>
            </w:r>
            <w:r w:rsidRPr="00FA6476">
              <w:t xml:space="preserve"> </w:t>
            </w:r>
            <w:r>
              <w:t>the</w:t>
            </w:r>
            <w:r w:rsidRPr="00FA6476">
              <w:t xml:space="preserve"> </w:t>
            </w:r>
            <w:r>
              <w:t>register</w:t>
            </w:r>
            <w:r w:rsidRPr="00FA6476">
              <w:t xml:space="preserve"> </w:t>
            </w:r>
            <w:r>
              <w:t>of</w:t>
            </w:r>
            <w:r w:rsidRPr="00FA6476">
              <w:t xml:space="preserve"> </w:t>
            </w:r>
            <w:r>
              <w:t>electors</w:t>
            </w:r>
            <w:r w:rsidRPr="00FA6476">
              <w:t xml:space="preserve"> </w:t>
            </w:r>
            <w:r>
              <w:t>is</w:t>
            </w:r>
            <w:r w:rsidRPr="00FA6476">
              <w:t xml:space="preserve"> </w:t>
            </w:r>
            <w:r>
              <w:t>[X]?”</w:t>
            </w:r>
          </w:p>
          <w:p w14:paraId="7C2A453D" w14:textId="77777777" w:rsidR="00C8258C" w:rsidRDefault="00C8258C" w:rsidP="00BC528C">
            <w:pPr>
              <w:pStyle w:val="linespace"/>
            </w:pPr>
          </w:p>
          <w:p w14:paraId="7CAF2626" w14:textId="77777777" w:rsidR="00C8258C" w:rsidRDefault="00C8258C" w:rsidP="00BC528C">
            <w:pPr>
              <w:pStyle w:val="TableText"/>
            </w:pPr>
            <w:r>
              <w:t>3(b)</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as</w:t>
            </w:r>
            <w:r w:rsidRPr="00FA6476">
              <w:t xml:space="preserve"> </w:t>
            </w:r>
            <w:r>
              <w:t>proxy</w:t>
            </w:r>
            <w:r w:rsidRPr="00FA6476">
              <w:t xml:space="preserve"> </w:t>
            </w:r>
            <w:r>
              <w:t>on</w:t>
            </w:r>
            <w:r w:rsidRPr="00FA6476">
              <w:t xml:space="preserve"> </w:t>
            </w:r>
            <w:r>
              <w:t>behalf</w:t>
            </w:r>
            <w:r w:rsidRPr="00FA6476">
              <w:t xml:space="preserve"> </w:t>
            </w:r>
            <w:r>
              <w:t>of</w:t>
            </w:r>
            <w:r w:rsidRPr="00FA6476">
              <w:t xml:space="preserve"> </w:t>
            </w:r>
            <w:r>
              <w:t>the</w:t>
            </w:r>
            <w:r w:rsidRPr="00FA6476">
              <w:t xml:space="preserve"> </w:t>
            </w:r>
            <w:r>
              <w:t>elector</w:t>
            </w:r>
            <w:r w:rsidRPr="00FA6476">
              <w:t xml:space="preserve"> </w:t>
            </w:r>
            <w:r>
              <w:t>whose</w:t>
            </w:r>
            <w:r w:rsidRPr="00FA6476">
              <w:t xml:space="preserve"> </w:t>
            </w:r>
            <w:r>
              <w:t>number</w:t>
            </w:r>
            <w:r w:rsidRPr="00FA6476">
              <w:t xml:space="preserve"> </w:t>
            </w:r>
            <w:r>
              <w:t>on</w:t>
            </w:r>
            <w:r w:rsidRPr="00FA6476">
              <w:t xml:space="preserve"> </w:t>
            </w:r>
            <w:r>
              <w:t>the</w:t>
            </w:r>
            <w:r w:rsidRPr="00FA6476">
              <w:t xml:space="preserve"> </w:t>
            </w:r>
            <w:r>
              <w:t>register</w:t>
            </w:r>
            <w:r w:rsidRPr="00FA6476">
              <w:t xml:space="preserve"> </w:t>
            </w:r>
            <w:r>
              <w:t>of</w:t>
            </w:r>
            <w:r w:rsidRPr="00FA6476">
              <w:t xml:space="preserve"> </w:t>
            </w:r>
            <w:r>
              <w:t>electors</w:t>
            </w:r>
            <w:r w:rsidRPr="00FA6476">
              <w:t xml:space="preserve"> </w:t>
            </w:r>
            <w:r>
              <w:t>is</w:t>
            </w:r>
            <w:r w:rsidRPr="00FA6476">
              <w:t xml:space="preserve"> </w:t>
            </w:r>
            <w:r>
              <w:t>[X]?”</w:t>
            </w:r>
          </w:p>
          <w:p w14:paraId="66577CB5" w14:textId="77777777" w:rsidR="00C8258C" w:rsidRDefault="00C8258C" w:rsidP="00BC528C">
            <w:pPr>
              <w:pStyle w:val="linespace"/>
            </w:pPr>
          </w:p>
          <w:p w14:paraId="4558242A" w14:textId="77777777" w:rsidR="00C8258C" w:rsidRDefault="00C8258C" w:rsidP="00BC528C">
            <w:pPr>
              <w:pStyle w:val="TableText"/>
            </w:pPr>
            <w:r>
              <w:t>3(c)</w:t>
            </w:r>
            <w:r w:rsidRPr="00FA6476">
              <w:t xml:space="preserve"> </w:t>
            </w:r>
            <w:r>
              <w:t>“Are</w:t>
            </w:r>
            <w:r w:rsidRPr="00FA6476">
              <w:t xml:space="preserve"> </w:t>
            </w:r>
            <w:r>
              <w:t>you</w:t>
            </w:r>
            <w:r w:rsidRPr="00FA6476">
              <w:t xml:space="preserve"> </w:t>
            </w:r>
            <w:r>
              <w:t>the</w:t>
            </w:r>
            <w:r w:rsidRPr="00FA6476">
              <w:t xml:space="preserve"> </w:t>
            </w:r>
            <w:r>
              <w:t>spouse,</w:t>
            </w:r>
            <w:r w:rsidRPr="00FA6476">
              <w:t xml:space="preserve"> </w:t>
            </w:r>
            <w:r>
              <w:lastRenderedPageBreak/>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r w:rsidRPr="00FA6476">
              <w:t xml:space="preserve"> </w:t>
            </w:r>
            <w:r>
              <w:t>of</w:t>
            </w:r>
            <w:r w:rsidRPr="00FA6476">
              <w:t xml:space="preserve"> </w:t>
            </w:r>
            <w:r>
              <w:t>the</w:t>
            </w:r>
            <w:r w:rsidRPr="00FA6476">
              <w:t xml:space="preserve"> </w:t>
            </w:r>
            <w:r>
              <w:t>elector</w:t>
            </w:r>
            <w:r w:rsidRPr="00FA6476">
              <w:t xml:space="preserve"> </w:t>
            </w:r>
            <w:r>
              <w:t>whose</w:t>
            </w:r>
            <w:r w:rsidRPr="00FA6476">
              <w:t xml:space="preserve"> </w:t>
            </w:r>
            <w:r>
              <w:t>number</w:t>
            </w:r>
            <w:r w:rsidRPr="00FA6476">
              <w:t xml:space="preserve"> </w:t>
            </w:r>
            <w:r>
              <w:t>on</w:t>
            </w:r>
            <w:r w:rsidRPr="00FA6476">
              <w:t xml:space="preserve"> </w:t>
            </w:r>
            <w:r>
              <w:t>the</w:t>
            </w:r>
            <w:r w:rsidRPr="00FA6476">
              <w:t xml:space="preserve"> </w:t>
            </w:r>
            <w:r>
              <w:t>register</w:t>
            </w:r>
            <w:r w:rsidRPr="00FA6476">
              <w:t xml:space="preserve"> </w:t>
            </w:r>
            <w:r>
              <w:t>of</w:t>
            </w:r>
            <w:r w:rsidRPr="00FA6476">
              <w:t xml:space="preserve"> </w:t>
            </w:r>
            <w:r>
              <w:t>electors</w:t>
            </w:r>
            <w:r w:rsidRPr="00FA6476">
              <w:t xml:space="preserve"> </w:t>
            </w:r>
            <w:r>
              <w:t>is</w:t>
            </w:r>
            <w:r w:rsidRPr="00FA6476">
              <w:t xml:space="preserve"> </w:t>
            </w:r>
            <w:r>
              <w:t>[X]?”</w:t>
            </w:r>
          </w:p>
          <w:p w14:paraId="61703520" w14:textId="77777777" w:rsidR="00C8258C" w:rsidRDefault="00C8258C" w:rsidP="00BC528C">
            <w:pPr>
              <w:pStyle w:val="linespace"/>
            </w:pPr>
          </w:p>
          <w:p w14:paraId="28B2EC9C" w14:textId="77777777" w:rsidR="00C8258C" w:rsidRDefault="00C8258C" w:rsidP="00BC528C">
            <w:pPr>
              <w:pStyle w:val="TableText"/>
              <w:rPr>
                <w:i/>
                <w:iCs/>
                <w:u w:val="single"/>
              </w:rPr>
            </w:pPr>
            <w:r>
              <w:rPr>
                <w:i/>
                <w:iCs/>
                <w:u w:val="single"/>
              </w:rPr>
              <w:t>Note</w:t>
            </w:r>
            <w:r w:rsidRPr="00FA6476">
              <w:rPr>
                <w:i/>
                <w:iCs/>
                <w:u w:val="single"/>
              </w:rPr>
              <w:t xml:space="preserve"> </w:t>
            </w:r>
            <w:r>
              <w:rPr>
                <w:i/>
                <w:iCs/>
                <w:u w:val="single"/>
              </w:rPr>
              <w:t>to</w:t>
            </w:r>
            <w:r w:rsidRPr="00FA6476">
              <w:rPr>
                <w:i/>
                <w:iCs/>
                <w:u w:val="single"/>
              </w:rPr>
              <w:t xml:space="preserve"> </w:t>
            </w:r>
            <w:r>
              <w:rPr>
                <w:i/>
                <w:iCs/>
                <w:u w:val="single"/>
              </w:rPr>
              <w:t>3(a)</w:t>
            </w:r>
            <w:r w:rsidRPr="00FA6476">
              <w:rPr>
                <w:i/>
                <w:iCs/>
                <w:u w:val="single"/>
              </w:rPr>
              <w:t xml:space="preserve"> </w:t>
            </w:r>
            <w:r>
              <w:rPr>
                <w:i/>
                <w:iCs/>
                <w:u w:val="single"/>
              </w:rPr>
              <w:t>to</w:t>
            </w:r>
            <w:r w:rsidRPr="00FA6476">
              <w:rPr>
                <w:i/>
                <w:iCs/>
                <w:u w:val="single"/>
              </w:rPr>
              <w:t xml:space="preserve"> </w:t>
            </w:r>
            <w:r>
              <w:rPr>
                <w:i/>
                <w:iCs/>
                <w:u w:val="single"/>
              </w:rPr>
              <w:t>(c)</w:t>
            </w:r>
          </w:p>
          <w:p w14:paraId="732BEA4B" w14:textId="77777777" w:rsidR="00C8258C" w:rsidRDefault="00C8258C" w:rsidP="00BC528C">
            <w:pPr>
              <w:pStyle w:val="TableText"/>
              <w:rPr>
                <w:i/>
                <w:iCs/>
              </w:rPr>
            </w:pPr>
            <w:r>
              <w:rPr>
                <w:i/>
                <w:iCs/>
              </w:rPr>
              <w:t>Where</w:t>
            </w:r>
            <w:r w:rsidRPr="00FA6476">
              <w:rPr>
                <w:i/>
                <w:iCs/>
              </w:rPr>
              <w:t xml:space="preserve"> </w:t>
            </w:r>
            <w:r>
              <w:rPr>
                <w:i/>
                <w:iCs/>
              </w:rPr>
              <w:t>the</w:t>
            </w:r>
            <w:r w:rsidRPr="00FA6476">
              <w:rPr>
                <w:i/>
                <w:iCs/>
              </w:rPr>
              <w:t xml:space="preserve"> </w:t>
            </w:r>
            <w:r>
              <w:rPr>
                <w:i/>
                <w:iCs/>
              </w:rPr>
              <w:t>questions</w:t>
            </w:r>
            <w:r w:rsidRPr="00FA6476">
              <w:rPr>
                <w:i/>
                <w:iCs/>
              </w:rPr>
              <w:t xml:space="preserve"> </w:t>
            </w:r>
            <w:r>
              <w:rPr>
                <w:i/>
                <w:iCs/>
              </w:rPr>
              <w:t>in</w:t>
            </w:r>
            <w:r w:rsidRPr="00FA6476">
              <w:rPr>
                <w:i/>
                <w:iCs/>
              </w:rPr>
              <w:t xml:space="preserve"> </w:t>
            </w:r>
            <w:r>
              <w:rPr>
                <w:i/>
                <w:iCs/>
              </w:rPr>
              <w:t>this</w:t>
            </w:r>
            <w:r w:rsidRPr="00FA6476">
              <w:rPr>
                <w:i/>
                <w:iCs/>
              </w:rPr>
              <w:t xml:space="preserve"> </w:t>
            </w:r>
            <w:r>
              <w:rPr>
                <w:i/>
                <w:iCs/>
              </w:rPr>
              <w:t>entry</w:t>
            </w:r>
            <w:r w:rsidRPr="00FA6476">
              <w:rPr>
                <w:i/>
                <w:iCs/>
              </w:rPr>
              <w:t xml:space="preserve"> </w:t>
            </w:r>
            <w:r>
              <w:rPr>
                <w:i/>
                <w:iCs/>
              </w:rPr>
              <w:t>refer</w:t>
            </w:r>
            <w:r w:rsidRPr="00FA6476">
              <w:rPr>
                <w:i/>
                <w:iCs/>
              </w:rPr>
              <w:t xml:space="preserve"> </w:t>
            </w:r>
            <w:r>
              <w:rPr>
                <w:i/>
                <w:iCs/>
              </w:rPr>
              <w:t>to</w:t>
            </w:r>
            <w:r w:rsidRPr="00FA6476">
              <w:rPr>
                <w:i/>
                <w:iCs/>
              </w:rPr>
              <w:t xml:space="preserve"> </w:t>
            </w:r>
            <w:r>
              <w:rPr>
                <w:i/>
                <w:iCs/>
              </w:rPr>
              <w:t>[X],</w:t>
            </w:r>
            <w:r w:rsidRPr="00FA6476">
              <w:rPr>
                <w:i/>
                <w:iCs/>
              </w:rPr>
              <w:t xml:space="preserve"> </w:t>
            </w:r>
            <w:r>
              <w:rPr>
                <w:i/>
                <w:iCs/>
              </w:rPr>
              <w:t>the</w:t>
            </w:r>
            <w:r w:rsidRPr="00FA6476">
              <w:rPr>
                <w:i/>
                <w:iCs/>
              </w:rPr>
              <w:t xml:space="preserve"> </w:t>
            </w:r>
            <w:r>
              <w:rPr>
                <w:i/>
                <w:iCs/>
              </w:rPr>
              <w:t>presiding</w:t>
            </w:r>
            <w:r w:rsidRPr="00FA6476">
              <w:rPr>
                <w:i/>
                <w:iCs/>
              </w:rPr>
              <w:t xml:space="preserve"> </w:t>
            </w:r>
            <w:r>
              <w:rPr>
                <w:i/>
                <w:iCs/>
              </w:rPr>
              <w:t>officer</w:t>
            </w:r>
            <w:r w:rsidRPr="00FA6476">
              <w:rPr>
                <w:i/>
                <w:iCs/>
              </w:rPr>
              <w:t xml:space="preserve"> </w:t>
            </w:r>
            <w:r>
              <w:rPr>
                <w:i/>
                <w:iCs/>
              </w:rPr>
              <w:t>must</w:t>
            </w:r>
            <w:r w:rsidRPr="00FA6476">
              <w:rPr>
                <w:i/>
                <w:iCs/>
              </w:rPr>
              <w:t xml:space="preserve"> </w:t>
            </w:r>
            <w:r>
              <w:rPr>
                <w:i/>
                <w:iCs/>
              </w:rPr>
              <w:t>read</w:t>
            </w:r>
            <w:r w:rsidRPr="00FA6476">
              <w:rPr>
                <w:i/>
                <w:iCs/>
              </w:rPr>
              <w:t xml:space="preserve"> </w:t>
            </w:r>
            <w:r>
              <w:rPr>
                <w:i/>
                <w:iCs/>
              </w:rPr>
              <w:t>the</w:t>
            </w:r>
            <w:r w:rsidRPr="00FA6476">
              <w:rPr>
                <w:i/>
                <w:iCs/>
              </w:rPr>
              <w:t xml:space="preserve"> </w:t>
            </w:r>
            <w:r>
              <w:rPr>
                <w:i/>
                <w:iCs/>
              </w:rPr>
              <w:t>elector’s</w:t>
            </w:r>
            <w:r w:rsidRPr="00FA6476">
              <w:rPr>
                <w:i/>
                <w:iCs/>
              </w:rPr>
              <w:t xml:space="preserve"> </w:t>
            </w:r>
            <w:r>
              <w:rPr>
                <w:i/>
                <w:iCs/>
              </w:rPr>
              <w:t>number</w:t>
            </w:r>
            <w:r w:rsidRPr="00FA6476">
              <w:rPr>
                <w:i/>
                <w:iCs/>
              </w:rPr>
              <w:t xml:space="preserve"> </w:t>
            </w:r>
            <w:r>
              <w:rPr>
                <w:i/>
                <w:iCs/>
              </w:rPr>
              <w:t>from</w:t>
            </w:r>
            <w:r w:rsidRPr="00FA6476">
              <w:rPr>
                <w:i/>
                <w:iCs/>
              </w:rPr>
              <w:t xml:space="preserve"> </w:t>
            </w:r>
            <w:r>
              <w:rPr>
                <w:i/>
                <w:iCs/>
              </w:rPr>
              <w:t>the</w:t>
            </w:r>
            <w:r w:rsidRPr="00FA6476">
              <w:rPr>
                <w:i/>
                <w:iCs/>
              </w:rPr>
              <w:t xml:space="preserve"> </w:t>
            </w:r>
            <w:r>
              <w:rPr>
                <w:i/>
                <w:iCs/>
              </w:rPr>
              <w:t>copies</w:t>
            </w:r>
            <w:r w:rsidRPr="00FA6476">
              <w:rPr>
                <w:i/>
                <w:iCs/>
              </w:rPr>
              <w:t xml:space="preserve"> </w:t>
            </w:r>
            <w:r>
              <w:rPr>
                <w:i/>
                <w:iCs/>
              </w:rPr>
              <w:t>of</w:t>
            </w:r>
            <w:r w:rsidRPr="00FA6476">
              <w:rPr>
                <w:i/>
                <w:iCs/>
              </w:rPr>
              <w:t xml:space="preserve"> </w:t>
            </w:r>
            <w:r>
              <w:rPr>
                <w:i/>
                <w:iCs/>
              </w:rPr>
              <w:t>the</w:t>
            </w:r>
            <w:r w:rsidRPr="00FA6476">
              <w:rPr>
                <w:i/>
                <w:iCs/>
              </w:rPr>
              <w:t xml:space="preserve"> </w:t>
            </w:r>
            <w:r>
              <w:rPr>
                <w:i/>
                <w:iCs/>
              </w:rPr>
              <w:t>registration</w:t>
            </w:r>
            <w:r w:rsidRPr="00FA6476">
              <w:rPr>
                <w:i/>
                <w:iCs/>
              </w:rPr>
              <w:t xml:space="preserve"> </w:t>
            </w:r>
            <w:r>
              <w:rPr>
                <w:i/>
                <w:iCs/>
              </w:rPr>
              <w:t>records.</w:t>
            </w:r>
          </w:p>
          <w:p w14:paraId="76C84657" w14:textId="77777777" w:rsidR="00C8258C" w:rsidRPr="007E5FB9" w:rsidRDefault="00C8258C" w:rsidP="00BC528C">
            <w:pPr>
              <w:pStyle w:val="linespace"/>
            </w:pPr>
          </w:p>
        </w:tc>
        <w:tc>
          <w:tcPr>
            <w:tcW w:w="1433" w:type="dxa"/>
          </w:tcPr>
          <w:p w14:paraId="7C3F649F" w14:textId="77777777" w:rsidR="00C8258C" w:rsidRDefault="00C8258C" w:rsidP="00BC528C">
            <w:pPr>
              <w:pStyle w:val="TableText"/>
            </w:pPr>
            <w:r>
              <w:lastRenderedPageBreak/>
              <w:t>3(a) “Ai chi yw’r person sydd â hawl i bleidleisio fel dirprwy ar ran yr etholwr sydd â’r rhif [X] yn y gofrestr etholwyr?”</w:t>
            </w:r>
          </w:p>
          <w:p w14:paraId="2704330E" w14:textId="77777777" w:rsidR="00C8258C" w:rsidRDefault="00C8258C" w:rsidP="00BC528C">
            <w:pPr>
              <w:pStyle w:val="linespace"/>
            </w:pPr>
          </w:p>
          <w:p w14:paraId="67276D56" w14:textId="77777777" w:rsidR="00C8258C" w:rsidRDefault="00C8258C" w:rsidP="00BC528C">
            <w:pPr>
              <w:pStyle w:val="TableText"/>
            </w:pPr>
            <w:r>
              <w:t>3(b) “Ydych chi eisoes wedi pleidleisio fel dirprwy ar ran yr etholwr sydd â’r rhif [X] yn y gofrestr etholwyr?”</w:t>
            </w:r>
          </w:p>
          <w:p w14:paraId="6E9A607E" w14:textId="77777777" w:rsidR="00C8258C" w:rsidRDefault="00C8258C" w:rsidP="00BC528C">
            <w:pPr>
              <w:pStyle w:val="linespace"/>
            </w:pPr>
          </w:p>
          <w:p w14:paraId="3374C353" w14:textId="77777777" w:rsidR="00C8258C" w:rsidRDefault="00C8258C" w:rsidP="00BC528C">
            <w:pPr>
              <w:pStyle w:val="TableText"/>
            </w:pPr>
            <w:r>
              <w:t xml:space="preserve">3(c) “Ai chi yw priod, partner sifil, </w:t>
            </w:r>
            <w:r>
              <w:lastRenderedPageBreak/>
              <w:t>rhiant, taid/tad-cu neu nain/mam-gu, brawd, chwaer, plentyn, ŵyr neu wyres yr etholwr sydd â’r rhif [X] yn y gofrestr etholwyr?”</w:t>
            </w:r>
          </w:p>
          <w:p w14:paraId="2176233E" w14:textId="77777777" w:rsidR="00C8258C" w:rsidRDefault="00C8258C" w:rsidP="00BC528C">
            <w:pPr>
              <w:pStyle w:val="linespace"/>
            </w:pPr>
          </w:p>
          <w:p w14:paraId="4C32BE11" w14:textId="77777777" w:rsidR="00C8258C" w:rsidRDefault="00C8258C" w:rsidP="00BC528C">
            <w:pPr>
              <w:pStyle w:val="TableText"/>
              <w:rPr>
                <w:i/>
                <w:iCs/>
                <w:u w:val="single"/>
              </w:rPr>
            </w:pPr>
            <w:r>
              <w:rPr>
                <w:i/>
                <w:u w:val="single"/>
              </w:rPr>
              <w:t>Nodyn ar 3(a) i (c)</w:t>
            </w:r>
          </w:p>
          <w:p w14:paraId="51B26306" w14:textId="77777777" w:rsidR="00C8258C" w:rsidRPr="007E5FB9" w:rsidRDefault="00C8258C" w:rsidP="00BC528C">
            <w:pPr>
              <w:pStyle w:val="TableText"/>
            </w:pPr>
            <w:r>
              <w:rPr>
                <w:i/>
              </w:rPr>
              <w:t>Pan fo’r cwestiynau yn y cofnod hwn yn cyfeirio at [X], rhaid i’r swyddog llywyddu ddarllen rhif yr etholwr o’r copïau o’r cofnodion cofrestru.</w:t>
            </w:r>
          </w:p>
        </w:tc>
      </w:tr>
      <w:tr w:rsidR="00C8258C" w:rsidRPr="007E5FB9" w14:paraId="20933EA6" w14:textId="77777777" w:rsidTr="00BC528C">
        <w:tc>
          <w:tcPr>
            <w:tcW w:w="1433" w:type="dxa"/>
          </w:tcPr>
          <w:p w14:paraId="2EA4AD23" w14:textId="77777777" w:rsidR="00C8258C" w:rsidRPr="007E5FB9" w:rsidRDefault="00C8258C" w:rsidP="00BC528C">
            <w:pPr>
              <w:pStyle w:val="TableText"/>
            </w:pPr>
            <w:r w:rsidRPr="00AB19DD">
              <w:lastRenderedPageBreak/>
              <w:t>4.</w:t>
            </w:r>
            <w:r w:rsidRPr="00FA6476">
              <w:t xml:space="preserve"> </w:t>
            </w:r>
            <w:r w:rsidRPr="00AB19DD">
              <w:t>A</w:t>
            </w:r>
            <w:r w:rsidRPr="00FA6476">
              <w:t xml:space="preserve"> </w:t>
            </w:r>
            <w:r w:rsidRPr="00AB19DD">
              <w:t>person</w:t>
            </w:r>
            <w:r w:rsidRPr="00FA6476">
              <w:t xml:space="preserve"> </w:t>
            </w:r>
            <w:r w:rsidRPr="00AB19DD">
              <w:t>applying</w:t>
            </w:r>
            <w:r w:rsidRPr="00FA6476">
              <w:t xml:space="preserve"> </w:t>
            </w:r>
            <w:r w:rsidRPr="00AB19DD">
              <w:t>as</w:t>
            </w:r>
            <w:r w:rsidRPr="00FA6476">
              <w:t xml:space="preserve"> </w:t>
            </w:r>
            <w:r w:rsidRPr="00AB19DD">
              <w:t>proxy</w:t>
            </w:r>
            <w:r w:rsidRPr="00FA6476">
              <w:t xml:space="preserve"> </w:t>
            </w:r>
            <w:r w:rsidRPr="00AB19DD">
              <w:t>who</w:t>
            </w:r>
            <w:r w:rsidRPr="00FA6476">
              <w:t xml:space="preserve"> </w:t>
            </w:r>
            <w:r w:rsidRPr="00AB19DD">
              <w:t>has</w:t>
            </w:r>
            <w:r w:rsidRPr="00FA6476">
              <w:t xml:space="preserve"> </w:t>
            </w:r>
            <w:r w:rsidRPr="00AB19DD">
              <w:t>been</w:t>
            </w:r>
            <w:r w:rsidRPr="00FA6476">
              <w:t xml:space="preserve"> </w:t>
            </w:r>
            <w:r w:rsidRPr="00AB19DD">
              <w:t>asked</w:t>
            </w:r>
            <w:r w:rsidRPr="00FA6476">
              <w:t xml:space="preserve"> </w:t>
            </w:r>
            <w:r w:rsidRPr="00AB19DD">
              <w:t>the</w:t>
            </w:r>
            <w:r w:rsidRPr="00FA6476">
              <w:t xml:space="preserve"> </w:t>
            </w:r>
            <w:r w:rsidRPr="00AB19DD">
              <w:t>question</w:t>
            </w:r>
            <w:r w:rsidRPr="00FA6476">
              <w:t xml:space="preserve"> </w:t>
            </w:r>
            <w:r w:rsidRPr="00AB19DD">
              <w:t>numbered</w:t>
            </w:r>
            <w:r w:rsidRPr="00FA6476">
              <w:t xml:space="preserve"> </w:t>
            </w:r>
            <w:r w:rsidRPr="00AB19DD">
              <w:t>2(c)</w:t>
            </w:r>
            <w:r w:rsidRPr="00FA6476">
              <w:t xml:space="preserve"> </w:t>
            </w:r>
            <w:r w:rsidRPr="00AB19DD">
              <w:t>or</w:t>
            </w:r>
            <w:r w:rsidRPr="00FA6476">
              <w:t xml:space="preserve"> </w:t>
            </w:r>
            <w:r w:rsidRPr="00AB19DD">
              <w:t>3(c)</w:t>
            </w:r>
            <w:r w:rsidRPr="00FA6476">
              <w:t xml:space="preserve"> </w:t>
            </w:r>
            <w:r w:rsidRPr="00AB19DD">
              <w:t>and</w:t>
            </w:r>
            <w:r w:rsidRPr="00FA6476">
              <w:t xml:space="preserve"> </w:t>
            </w:r>
            <w:r w:rsidRPr="00AB19DD">
              <w:t>has</w:t>
            </w:r>
            <w:r w:rsidRPr="00FA6476">
              <w:t xml:space="preserve"> </w:t>
            </w:r>
            <w:r w:rsidRPr="00AB19DD">
              <w:t>not</w:t>
            </w:r>
            <w:r w:rsidRPr="00FA6476">
              <w:t xml:space="preserve"> </w:t>
            </w:r>
            <w:r w:rsidRPr="00AB19DD">
              <w:t>answered</w:t>
            </w:r>
            <w:r w:rsidRPr="00FA6476">
              <w:t xml:space="preserve"> </w:t>
            </w:r>
            <w:r w:rsidRPr="00AB19DD">
              <w:t>“yes”</w:t>
            </w:r>
          </w:p>
        </w:tc>
        <w:tc>
          <w:tcPr>
            <w:tcW w:w="1433" w:type="dxa"/>
          </w:tcPr>
          <w:p w14:paraId="7E92DF58" w14:textId="77777777" w:rsidR="00C8258C" w:rsidRDefault="00C8258C" w:rsidP="00BC528C">
            <w:pPr>
              <w:pStyle w:val="TableText"/>
            </w:pPr>
            <w:r>
              <w:t>4</w:t>
            </w:r>
            <w:r w:rsidRPr="00FA6476">
              <w:t xml:space="preserve"> </w:t>
            </w:r>
            <w:r>
              <w:t>“Have</w:t>
            </w:r>
            <w:r w:rsidRPr="00FA6476">
              <w:t xml:space="preserve"> </w:t>
            </w:r>
            <w:r>
              <w:t>you</w:t>
            </w:r>
            <w:r w:rsidRPr="00FA6476">
              <w:t xml:space="preserve"> </w:t>
            </w:r>
            <w:r>
              <w:t>already</w:t>
            </w:r>
            <w:r w:rsidRPr="00FA6476">
              <w:t xml:space="preserve"> </w:t>
            </w:r>
            <w:r>
              <w:t>voted,</w:t>
            </w:r>
            <w:r w:rsidRPr="00FA6476">
              <w:t xml:space="preserve"> </w:t>
            </w:r>
            <w:r>
              <w:t>in</w:t>
            </w:r>
            <w:r w:rsidRPr="00FA6476">
              <w:t xml:space="preserve"> </w:t>
            </w:r>
            <w:r>
              <w:t>this</w:t>
            </w:r>
            <w:r w:rsidRPr="00FA6476">
              <w:t xml:space="preserve"> </w:t>
            </w:r>
            <w:r>
              <w:t>or</w:t>
            </w:r>
            <w:r w:rsidRPr="00FA6476">
              <w:t xml:space="preserve"> </w:t>
            </w:r>
            <w:r w:rsidRPr="008E2BDA">
              <w:t>another</w:t>
            </w:r>
            <w:r w:rsidRPr="00FA6476">
              <w:t xml:space="preserve"> </w:t>
            </w:r>
            <w:r w:rsidRPr="008E2BDA">
              <w:t>ward,</w:t>
            </w:r>
          </w:p>
          <w:p w14:paraId="638F25AF" w14:textId="77777777" w:rsidR="00C8258C" w:rsidRDefault="00C8258C" w:rsidP="00BC528C">
            <w:pPr>
              <w:pStyle w:val="TableText"/>
            </w:pP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for</w:t>
            </w:r>
            <w:r w:rsidRPr="00FA6476">
              <w:t xml:space="preserve"> </w:t>
            </w:r>
            <w:r>
              <w:t>this</w:t>
            </w:r>
            <w:r w:rsidRPr="00FA6476">
              <w:t xml:space="preserve"> </w:t>
            </w:r>
            <w:r>
              <w:t>community,</w:t>
            </w:r>
            <w:r w:rsidRPr="00FA6476">
              <w:t xml:space="preserve"> </w:t>
            </w:r>
            <w:r>
              <w:t>on</w:t>
            </w:r>
            <w:r w:rsidRPr="00FA6476">
              <w:t xml:space="preserve"> </w:t>
            </w:r>
            <w:r>
              <w:t>behalf</w:t>
            </w:r>
            <w:r w:rsidRPr="00FA6476">
              <w:t xml:space="preserve"> </w:t>
            </w:r>
            <w:r>
              <w:t>of</w:t>
            </w:r>
            <w:r w:rsidRPr="00FA6476">
              <w:t xml:space="preserve"> </w:t>
            </w:r>
            <w:r>
              <w:t>two</w:t>
            </w:r>
            <w:r w:rsidRPr="00FA6476">
              <w:t xml:space="preserve"> </w:t>
            </w:r>
            <w:r>
              <w:t>persons</w:t>
            </w:r>
            <w:r w:rsidRPr="00FA6476">
              <w:t xml:space="preserve"> </w:t>
            </w:r>
            <w:r>
              <w:t>of</w:t>
            </w:r>
            <w:r w:rsidRPr="00FA6476">
              <w:t xml:space="preserve"> </w:t>
            </w:r>
            <w:r>
              <w:t>whom</w:t>
            </w:r>
            <w:r w:rsidRPr="00FA6476">
              <w:t xml:space="preserve"> </w:t>
            </w:r>
            <w:r>
              <w:t>you</w:t>
            </w:r>
            <w:r w:rsidRPr="00FA6476">
              <w:t xml:space="preserve"> </w:t>
            </w:r>
            <w:r>
              <w:t>are</w:t>
            </w:r>
            <w:r w:rsidRPr="00FA6476">
              <w:t xml:space="preserve"> </w:t>
            </w:r>
            <w:r>
              <w:t>not</w:t>
            </w:r>
            <w:r w:rsidRPr="00FA6476">
              <w:t xml:space="preserve"> </w:t>
            </w:r>
            <w:r>
              <w:t>the</w:t>
            </w:r>
            <w:r w:rsidRPr="00FA6476">
              <w:t xml:space="preserve"> </w:t>
            </w:r>
            <w:r>
              <w:t>spouse,</w:t>
            </w:r>
            <w:r w:rsidRPr="00FA6476">
              <w:t xml:space="preserve"> </w:t>
            </w:r>
            <w:r>
              <w:t>civil</w:t>
            </w:r>
            <w:r w:rsidRPr="00FA6476">
              <w:t xml:space="preserve"> </w:t>
            </w:r>
            <w:r>
              <w:t>partner,</w:t>
            </w:r>
            <w:r w:rsidRPr="00FA6476">
              <w:t xml:space="preserve"> </w:t>
            </w:r>
            <w:r>
              <w:t>parent,</w:t>
            </w:r>
            <w:r w:rsidRPr="00FA6476">
              <w:t xml:space="preserve"> </w:t>
            </w:r>
            <w:r>
              <w:t>grandparent,</w:t>
            </w:r>
            <w:r w:rsidRPr="00FA6476">
              <w:t xml:space="preserve"> </w:t>
            </w:r>
            <w:r>
              <w:t>brother,</w:t>
            </w:r>
            <w:r w:rsidRPr="00FA6476">
              <w:t xml:space="preserve"> </w:t>
            </w:r>
            <w:r>
              <w:t>sister,</w:t>
            </w:r>
            <w:r w:rsidRPr="00FA6476">
              <w:t xml:space="preserve"> </w:t>
            </w:r>
            <w:r>
              <w:t>child</w:t>
            </w:r>
            <w:r w:rsidRPr="00FA6476">
              <w:t xml:space="preserve"> </w:t>
            </w:r>
            <w:r>
              <w:t>or</w:t>
            </w:r>
            <w:r w:rsidRPr="00FA6476">
              <w:t xml:space="preserve"> </w:t>
            </w:r>
            <w:r>
              <w:t>grandchild?”</w:t>
            </w:r>
          </w:p>
          <w:p w14:paraId="05A58804" w14:textId="77777777" w:rsidR="00C8258C" w:rsidRDefault="00C8258C" w:rsidP="00BC528C">
            <w:pPr>
              <w:pStyle w:val="linespace"/>
            </w:pPr>
          </w:p>
          <w:p w14:paraId="3A5FA1F9" w14:textId="77777777" w:rsidR="00C8258C" w:rsidRDefault="00C8258C" w:rsidP="00BC528C">
            <w:pPr>
              <w:pStyle w:val="TableText"/>
              <w:rPr>
                <w:i/>
                <w:iCs/>
                <w:u w:val="single"/>
              </w:rPr>
            </w:pPr>
            <w:r w:rsidRPr="00AB19DD">
              <w:rPr>
                <w:i/>
                <w:iCs/>
                <w:u w:val="single"/>
              </w:rPr>
              <w:t>Note</w:t>
            </w:r>
            <w:r w:rsidRPr="00FA6476">
              <w:rPr>
                <w:i/>
                <w:iCs/>
                <w:u w:val="single"/>
              </w:rPr>
              <w:t xml:space="preserve"> </w:t>
            </w:r>
            <w:r w:rsidRPr="00AB19DD">
              <w:rPr>
                <w:i/>
                <w:iCs/>
                <w:u w:val="single"/>
              </w:rPr>
              <w:t>to</w:t>
            </w:r>
            <w:r w:rsidRPr="00FA6476">
              <w:rPr>
                <w:i/>
                <w:iCs/>
                <w:u w:val="single"/>
              </w:rPr>
              <w:t xml:space="preserve"> </w:t>
            </w:r>
            <w:r w:rsidRPr="00AB19DD">
              <w:rPr>
                <w:i/>
                <w:iCs/>
                <w:u w:val="single"/>
              </w:rPr>
              <w:t>4</w:t>
            </w:r>
          </w:p>
          <w:p w14:paraId="01D5A0DB" w14:textId="77777777" w:rsidR="00C8258C" w:rsidRPr="00AB19DD" w:rsidRDefault="00C8258C" w:rsidP="00BC528C">
            <w:pPr>
              <w:pStyle w:val="TableText"/>
              <w:rPr>
                <w:i/>
                <w:iCs/>
              </w:rPr>
            </w:pPr>
            <w:r w:rsidRPr="00AB19DD">
              <w:rPr>
                <w:i/>
                <w:iCs/>
              </w:rPr>
              <w:t>The</w:t>
            </w:r>
            <w:r w:rsidRPr="00FA6476">
              <w:rPr>
                <w:i/>
                <w:iCs/>
              </w:rPr>
              <w:t xml:space="preserve"> </w:t>
            </w:r>
            <w:r w:rsidRPr="00AB19DD">
              <w:rPr>
                <w:i/>
                <w:iCs/>
              </w:rPr>
              <w:t>words</w:t>
            </w:r>
            <w:r w:rsidRPr="00FA6476">
              <w:rPr>
                <w:i/>
                <w:iCs/>
              </w:rPr>
              <w:t xml:space="preserve"> </w:t>
            </w:r>
            <w:r w:rsidRPr="00AB19DD">
              <w:rPr>
                <w:i/>
                <w:iCs/>
              </w:rPr>
              <w:t>“,</w:t>
            </w:r>
            <w:r w:rsidRPr="00FA6476">
              <w:rPr>
                <w:i/>
                <w:iCs/>
              </w:rPr>
              <w:t xml:space="preserve"> </w:t>
            </w:r>
            <w:r w:rsidRPr="00AB19DD">
              <w:rPr>
                <w:i/>
                <w:iCs/>
              </w:rPr>
              <w:t>in</w:t>
            </w:r>
            <w:r w:rsidRPr="00FA6476">
              <w:rPr>
                <w:i/>
                <w:iCs/>
              </w:rPr>
              <w:t xml:space="preserve"> </w:t>
            </w:r>
            <w:r w:rsidRPr="00AB19DD">
              <w:rPr>
                <w:i/>
                <w:iCs/>
              </w:rPr>
              <w:t>this</w:t>
            </w:r>
          </w:p>
          <w:p w14:paraId="7B88AB66" w14:textId="77777777" w:rsidR="00C8258C" w:rsidRPr="008E2BDA" w:rsidRDefault="00C8258C" w:rsidP="00BC528C">
            <w:pPr>
              <w:pStyle w:val="TableText"/>
              <w:rPr>
                <w:i/>
                <w:iCs/>
              </w:rPr>
            </w:pPr>
            <w:r w:rsidRPr="00AB19DD">
              <w:rPr>
                <w:i/>
                <w:iCs/>
              </w:rPr>
              <w:t>or</w:t>
            </w:r>
            <w:r w:rsidRPr="00FA6476">
              <w:rPr>
                <w:i/>
                <w:iCs/>
              </w:rPr>
              <w:t xml:space="preserve"> </w:t>
            </w:r>
            <w:r w:rsidRPr="008E2BDA">
              <w:rPr>
                <w:i/>
                <w:iCs/>
              </w:rPr>
              <w:t>another</w:t>
            </w:r>
            <w:r w:rsidRPr="00FA6476">
              <w:rPr>
                <w:i/>
                <w:iCs/>
              </w:rPr>
              <w:t xml:space="preserve"> </w:t>
            </w:r>
            <w:r w:rsidRPr="008E2BDA">
              <w:rPr>
                <w:i/>
                <w:iCs/>
              </w:rPr>
              <w:t>ward,”</w:t>
            </w:r>
            <w:r w:rsidRPr="00FA6476">
              <w:rPr>
                <w:i/>
                <w:iCs/>
              </w:rPr>
              <w:t xml:space="preserve"> </w:t>
            </w:r>
            <w:r w:rsidRPr="008E2BDA">
              <w:rPr>
                <w:i/>
                <w:iCs/>
              </w:rPr>
              <w:t>may</w:t>
            </w:r>
            <w:r w:rsidRPr="00FA6476">
              <w:rPr>
                <w:i/>
                <w:iCs/>
              </w:rPr>
              <w:t xml:space="preserve"> </w:t>
            </w:r>
            <w:r w:rsidRPr="008E2BDA">
              <w:rPr>
                <w:i/>
                <w:iCs/>
              </w:rPr>
              <w:t>be</w:t>
            </w:r>
            <w:r w:rsidRPr="00FA6476">
              <w:rPr>
                <w:i/>
                <w:iCs/>
              </w:rPr>
              <w:t xml:space="preserve"> </w:t>
            </w:r>
            <w:r w:rsidRPr="008E2BDA">
              <w:rPr>
                <w:i/>
                <w:iCs/>
              </w:rPr>
              <w:t>omitted</w:t>
            </w:r>
            <w:r w:rsidRPr="00FA6476">
              <w:rPr>
                <w:i/>
                <w:iCs/>
              </w:rPr>
              <w:t xml:space="preserve"> </w:t>
            </w:r>
            <w:r w:rsidRPr="008E2BDA">
              <w:rPr>
                <w:i/>
                <w:iCs/>
              </w:rPr>
              <w:t>if</w:t>
            </w:r>
            <w:r w:rsidRPr="00FA6476">
              <w:rPr>
                <w:i/>
                <w:iCs/>
              </w:rPr>
              <w:t xml:space="preserve"> </w:t>
            </w:r>
            <w:r w:rsidRPr="008E2BDA">
              <w:rPr>
                <w:i/>
                <w:iCs/>
              </w:rPr>
              <w:t>an</w:t>
            </w:r>
            <w:r w:rsidRPr="00FA6476">
              <w:rPr>
                <w:i/>
                <w:iCs/>
              </w:rPr>
              <w:t xml:space="preserve"> </w:t>
            </w:r>
            <w:r w:rsidRPr="008E2BDA">
              <w:rPr>
                <w:i/>
                <w:iCs/>
              </w:rPr>
              <w:t>election</w:t>
            </w:r>
          </w:p>
          <w:p w14:paraId="452470F3" w14:textId="77777777" w:rsidR="00C8258C" w:rsidRPr="00AB19DD" w:rsidRDefault="00C8258C" w:rsidP="00BC528C">
            <w:pPr>
              <w:pStyle w:val="TableText"/>
              <w:rPr>
                <w:i/>
                <w:iCs/>
              </w:rPr>
            </w:pPr>
            <w:r w:rsidRPr="008E2BDA">
              <w:rPr>
                <w:i/>
                <w:iCs/>
              </w:rPr>
              <w:lastRenderedPageBreak/>
              <w:t>is</w:t>
            </w:r>
            <w:r w:rsidRPr="00FA6476">
              <w:rPr>
                <w:i/>
                <w:iCs/>
              </w:rPr>
              <w:t xml:space="preserve"> </w:t>
            </w:r>
            <w:r w:rsidRPr="008E2BDA">
              <w:rPr>
                <w:i/>
                <w:iCs/>
              </w:rPr>
              <w:t>taking</w:t>
            </w:r>
            <w:r w:rsidRPr="00FA6476">
              <w:rPr>
                <w:i/>
                <w:iCs/>
              </w:rPr>
              <w:t xml:space="preserve"> </w:t>
            </w:r>
            <w:r w:rsidRPr="008E2BDA">
              <w:rPr>
                <w:i/>
                <w:iCs/>
              </w:rPr>
              <w:t>place</w:t>
            </w:r>
            <w:r w:rsidRPr="00FA6476">
              <w:rPr>
                <w:i/>
                <w:iCs/>
              </w:rPr>
              <w:t xml:space="preserve"> </w:t>
            </w:r>
            <w:r w:rsidRPr="008E2BDA">
              <w:rPr>
                <w:i/>
                <w:iCs/>
              </w:rPr>
              <w:t>only</w:t>
            </w:r>
            <w:r w:rsidRPr="00FA6476">
              <w:rPr>
                <w:i/>
                <w:iCs/>
              </w:rPr>
              <w:t xml:space="preserve"> </w:t>
            </w:r>
            <w:r w:rsidRPr="008E2BDA">
              <w:rPr>
                <w:i/>
                <w:iCs/>
              </w:rPr>
              <w:t>in</w:t>
            </w:r>
            <w:r w:rsidRPr="00FA6476">
              <w:rPr>
                <w:i/>
                <w:iCs/>
              </w:rPr>
              <w:t xml:space="preserve"> </w:t>
            </w:r>
            <w:r w:rsidRPr="008E2BDA">
              <w:rPr>
                <w:i/>
                <w:iCs/>
              </w:rPr>
              <w:t>one</w:t>
            </w:r>
            <w:r w:rsidRPr="00FA6476">
              <w:rPr>
                <w:i/>
                <w:iCs/>
              </w:rPr>
              <w:t xml:space="preserve"> </w:t>
            </w:r>
            <w:r w:rsidRPr="008E2BDA">
              <w:rPr>
                <w:i/>
                <w:iCs/>
              </w:rPr>
              <w:t>ward</w:t>
            </w:r>
            <w:r w:rsidRPr="00FA6476">
              <w:rPr>
                <w:i/>
                <w:iCs/>
              </w:rPr>
              <w:t xml:space="preserve"> </w:t>
            </w:r>
            <w:r w:rsidRPr="008E2BDA">
              <w:rPr>
                <w:i/>
                <w:iCs/>
              </w:rPr>
              <w:t>or</w:t>
            </w:r>
            <w:r w:rsidRPr="00FA6476">
              <w:rPr>
                <w:i/>
                <w:iCs/>
              </w:rPr>
              <w:t xml:space="preserve"> </w:t>
            </w:r>
            <w:r w:rsidRPr="008E2BDA">
              <w:rPr>
                <w:i/>
                <w:iCs/>
              </w:rPr>
              <w:t>if</w:t>
            </w:r>
            <w:r w:rsidRPr="00FA6476">
              <w:rPr>
                <w:i/>
                <w:iCs/>
              </w:rPr>
              <w:t xml:space="preserve"> </w:t>
            </w:r>
            <w:r w:rsidRPr="008E2BDA">
              <w:rPr>
                <w:i/>
                <w:iCs/>
              </w:rPr>
              <w:t>there</w:t>
            </w:r>
            <w:r w:rsidRPr="00FA6476">
              <w:rPr>
                <w:i/>
                <w:iCs/>
              </w:rPr>
              <w:t xml:space="preserve"> </w:t>
            </w:r>
            <w:r w:rsidRPr="008E2BDA">
              <w:rPr>
                <w:i/>
                <w:iCs/>
              </w:rPr>
              <w:t>are</w:t>
            </w:r>
            <w:r w:rsidRPr="00FA6476">
              <w:rPr>
                <w:i/>
                <w:iCs/>
              </w:rPr>
              <w:t xml:space="preserve"> </w:t>
            </w:r>
            <w:r w:rsidRPr="008E2BDA">
              <w:rPr>
                <w:i/>
                <w:iCs/>
              </w:rPr>
              <w:t>no</w:t>
            </w:r>
            <w:r w:rsidRPr="00FA6476">
              <w:rPr>
                <w:i/>
                <w:iCs/>
              </w:rPr>
              <w:t xml:space="preserve"> </w:t>
            </w:r>
            <w:r w:rsidRPr="008E2BDA">
              <w:rPr>
                <w:i/>
                <w:iCs/>
              </w:rPr>
              <w:t>wards.</w:t>
            </w:r>
          </w:p>
          <w:p w14:paraId="220E05A7" w14:textId="77777777" w:rsidR="00C8258C" w:rsidRPr="007E5FB9" w:rsidRDefault="00C8258C" w:rsidP="00BC528C">
            <w:pPr>
              <w:pStyle w:val="linespace"/>
            </w:pPr>
          </w:p>
        </w:tc>
        <w:tc>
          <w:tcPr>
            <w:tcW w:w="1433" w:type="dxa"/>
          </w:tcPr>
          <w:p w14:paraId="0EFB9650" w14:textId="77777777" w:rsidR="00C8258C" w:rsidRDefault="00C8258C" w:rsidP="00BC528C">
            <w:pPr>
              <w:pStyle w:val="TableText"/>
            </w:pPr>
            <w:r>
              <w:lastRenderedPageBreak/>
              <w:t>4 “Ydych chi eisoes wedi pleidleisio, yn y ward hon neu mewn ward arall,</w:t>
            </w:r>
          </w:p>
          <w:p w14:paraId="64C228D7" w14:textId="77777777" w:rsidR="00C8258C" w:rsidRDefault="00C8258C" w:rsidP="00BC528C">
            <w:pPr>
              <w:pStyle w:val="TableText"/>
            </w:pPr>
            <w:r>
              <w:t>yn yr etholiad ar gyfer cynghorwyr i’r gymuned hon, ar ran dau berson nad ydych yn briod, yn bartner sifil, yn rhiant, yn daid/tad-cu neu’n nain/mam-gu, yn frawd, yn chwaer, yn blentyn, yn ŵyr neu’n wyres iddynt?”</w:t>
            </w:r>
          </w:p>
          <w:p w14:paraId="07A5BFA3" w14:textId="77777777" w:rsidR="00C8258C" w:rsidRDefault="00C8258C" w:rsidP="00BC528C">
            <w:pPr>
              <w:pStyle w:val="linespace"/>
            </w:pPr>
          </w:p>
          <w:p w14:paraId="7CB58988" w14:textId="77777777" w:rsidR="00C8258C" w:rsidRDefault="00C8258C" w:rsidP="00BC528C">
            <w:pPr>
              <w:pStyle w:val="TableText"/>
              <w:rPr>
                <w:i/>
                <w:iCs/>
                <w:u w:val="single"/>
              </w:rPr>
            </w:pPr>
            <w:r>
              <w:rPr>
                <w:i/>
                <w:u w:val="single"/>
              </w:rPr>
              <w:t>Nodyn ar 4</w:t>
            </w:r>
          </w:p>
          <w:p w14:paraId="5B6A24E2" w14:textId="77777777" w:rsidR="00C8258C" w:rsidRPr="00AB19DD" w:rsidRDefault="00C8258C" w:rsidP="00BC528C">
            <w:pPr>
              <w:pStyle w:val="TableText"/>
              <w:rPr>
                <w:i/>
                <w:iCs/>
              </w:rPr>
            </w:pPr>
            <w:r>
              <w:rPr>
                <w:i/>
              </w:rPr>
              <w:lastRenderedPageBreak/>
              <w:t>Caniateir hepgor y geiriau “, yn y ward hon</w:t>
            </w:r>
          </w:p>
          <w:p w14:paraId="1215E352" w14:textId="77777777" w:rsidR="00C8258C" w:rsidRPr="008E2BDA" w:rsidRDefault="00C8258C" w:rsidP="00BC528C">
            <w:pPr>
              <w:pStyle w:val="TableText"/>
              <w:rPr>
                <w:i/>
                <w:iCs/>
              </w:rPr>
            </w:pPr>
            <w:r>
              <w:rPr>
                <w:i/>
              </w:rPr>
              <w:t>neu mewn ward arall,” os oes etholiad</w:t>
            </w:r>
          </w:p>
          <w:p w14:paraId="6CBE85DF" w14:textId="77777777" w:rsidR="00C8258C" w:rsidRPr="00AB19DD" w:rsidRDefault="00C8258C" w:rsidP="00BC528C">
            <w:pPr>
              <w:pStyle w:val="TableText"/>
              <w:rPr>
                <w:i/>
                <w:iCs/>
              </w:rPr>
            </w:pPr>
            <w:r>
              <w:rPr>
                <w:i/>
              </w:rPr>
              <w:t>yn digwydd mewn un ward yn unig neu os nad oes wardiau.</w:t>
            </w:r>
          </w:p>
          <w:p w14:paraId="6422A7FB" w14:textId="77777777" w:rsidR="00C8258C" w:rsidRPr="007E5FB9" w:rsidRDefault="00C8258C" w:rsidP="00BC528C">
            <w:pPr>
              <w:pStyle w:val="TableText"/>
            </w:pPr>
          </w:p>
        </w:tc>
      </w:tr>
    </w:tbl>
    <w:p w14:paraId="4BD72073" w14:textId="77777777" w:rsidR="00C8258C" w:rsidRDefault="00C8258C" w:rsidP="00C8258C">
      <w:pPr>
        <w:pStyle w:val="LQN2"/>
      </w:pPr>
      <w:r>
        <w:lastRenderedPageBreak/>
        <w:t>(5)</w:t>
      </w:r>
      <w:r w:rsidRPr="00FA6476">
        <w:t> </w:t>
      </w:r>
      <w:r w:rsidRPr="00C9756E">
        <w:t>Table</w:t>
      </w:r>
      <w:r w:rsidRPr="00FA6476">
        <w:t xml:space="preserve"> </w:t>
      </w:r>
      <w:r w:rsidRPr="00C9756E">
        <w:t>2</w:t>
      </w:r>
      <w:r w:rsidRPr="00FA6476">
        <w:t xml:space="preserve"> </w:t>
      </w:r>
      <w:r w:rsidRPr="00C9756E">
        <w:t>sets</w:t>
      </w:r>
      <w:r w:rsidRPr="00FA6476">
        <w:t xml:space="preserve"> </w:t>
      </w:r>
      <w:r w:rsidRPr="00C9756E">
        <w:t>out</w:t>
      </w:r>
      <w:r w:rsidRPr="00FA6476">
        <w:t xml:space="preserve"> </w:t>
      </w:r>
      <w:r w:rsidRPr="00C9756E">
        <w:t>the</w:t>
      </w:r>
      <w:r w:rsidRPr="00FA6476">
        <w:t xml:space="preserve"> </w:t>
      </w:r>
      <w:r w:rsidRPr="00C9756E">
        <w:t>questions</w:t>
      </w:r>
      <w:r w:rsidRPr="00FA6476">
        <w:t xml:space="preserve"> </w:t>
      </w:r>
      <w:r w:rsidRPr="00C9756E">
        <w:t>that</w:t>
      </w:r>
      <w:r w:rsidRPr="00FA6476">
        <w:t xml:space="preserve"> </w:t>
      </w:r>
      <w:r w:rsidRPr="00C9756E">
        <w:t>a</w:t>
      </w:r>
      <w:r w:rsidRPr="00FA6476">
        <w:t xml:space="preserve"> </w:t>
      </w:r>
      <w:r w:rsidRPr="00C9756E">
        <w:t>presiding</w:t>
      </w:r>
      <w:r w:rsidRPr="00FA6476">
        <w:t xml:space="preserve"> </w:t>
      </w:r>
      <w:r w:rsidRPr="00C9756E">
        <w:t>officer</w:t>
      </w:r>
      <w:r w:rsidRPr="00FA6476">
        <w:t xml:space="preserve"> </w:t>
      </w:r>
      <w:r w:rsidRPr="00C9756E">
        <w:t>may</w:t>
      </w:r>
      <w:r w:rsidRPr="00FA6476">
        <w:t xml:space="preserve"> </w:t>
      </w:r>
      <w:r w:rsidRPr="00C9756E">
        <w:t>put</w:t>
      </w:r>
      <w:r w:rsidRPr="00FA6476">
        <w:t xml:space="preserve"> </w:t>
      </w:r>
      <w:r w:rsidRPr="00C9756E">
        <w:t>under</w:t>
      </w:r>
      <w:r w:rsidRPr="00FA6476">
        <w:t xml:space="preserve"> </w:t>
      </w:r>
      <w:r w:rsidRPr="00C9756E">
        <w:t>paragraph</w:t>
      </w:r>
      <w:r w:rsidRPr="00FA6476">
        <w:t xml:space="preserve"> </w:t>
      </w:r>
      <w:r w:rsidRPr="00C9756E">
        <w:t>(1)</w:t>
      </w:r>
      <w:r w:rsidRPr="00FA6476">
        <w:t xml:space="preserve"> </w:t>
      </w:r>
      <w:r w:rsidRPr="00C9756E">
        <w:t>but</w:t>
      </w:r>
      <w:r w:rsidRPr="00FA6476">
        <w:t xml:space="preserve"> </w:t>
      </w:r>
      <w:r w:rsidRPr="00C9756E">
        <w:t>cannot</w:t>
      </w:r>
      <w:r w:rsidRPr="00FA6476">
        <w:t xml:space="preserve"> </w:t>
      </w:r>
      <w:r w:rsidRPr="00C9756E">
        <w:t>be</w:t>
      </w:r>
      <w:r w:rsidRPr="00FA6476">
        <w:t xml:space="preserve"> </w:t>
      </w:r>
      <w:r w:rsidRPr="00C9756E">
        <w:t>required</w:t>
      </w:r>
      <w:r w:rsidRPr="00FA6476">
        <w:t xml:space="preserve"> </w:t>
      </w:r>
      <w:r w:rsidRPr="00C9756E">
        <w:t>to</w:t>
      </w:r>
      <w:r w:rsidRPr="00FA6476">
        <w:t xml:space="preserve"> </w:t>
      </w:r>
      <w:r w:rsidRPr="00C9756E">
        <w:t>put</w:t>
      </w:r>
      <w:r w:rsidRPr="00FA6476">
        <w:t xml:space="preserve"> </w:t>
      </w:r>
      <w:r w:rsidRPr="00C9756E">
        <w:t>under</w:t>
      </w:r>
      <w:r w:rsidRPr="00FA6476">
        <w:t xml:space="preserve"> </w:t>
      </w:r>
      <w:r w:rsidRPr="00C9756E">
        <w:t>paragraph</w:t>
      </w:r>
      <w:r w:rsidRPr="00FA6476">
        <w:t xml:space="preserve"> </w:t>
      </w:r>
      <w:r w:rsidRPr="00C9756E">
        <w:t>(2).</w:t>
      </w:r>
    </w:p>
    <w:p w14:paraId="1704B3D2" w14:textId="77777777" w:rsidR="00C8258C" w:rsidRDefault="00C8258C" w:rsidP="00C8258C">
      <w:pPr>
        <w:pStyle w:val="linespace"/>
      </w:pPr>
    </w:p>
    <w:p w14:paraId="2A73432D" w14:textId="77777777" w:rsidR="00C8258C" w:rsidRPr="00C9756E" w:rsidRDefault="00C8258C" w:rsidP="00C8258C">
      <w:pPr>
        <w:pStyle w:val="LQTableNumber"/>
      </w:pPr>
      <w:r>
        <w:t>Table</w:t>
      </w:r>
      <w:r w:rsidRPr="00FA6476">
        <w:t xml:space="preserve"> </w:t>
      </w:r>
      <w:r>
        <w:t>2</w:t>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C8258C" w:rsidRPr="00C9756E" w14:paraId="67E5DA85" w14:textId="77777777" w:rsidTr="00BC528C">
        <w:tc>
          <w:tcPr>
            <w:tcW w:w="1433" w:type="dxa"/>
          </w:tcPr>
          <w:p w14:paraId="22E4DE8E" w14:textId="77777777" w:rsidR="00C8258C" w:rsidRPr="00C9756E" w:rsidRDefault="00C8258C" w:rsidP="00BC528C">
            <w:pPr>
              <w:pStyle w:val="ColumnHeader"/>
            </w:pPr>
            <w:r w:rsidRPr="00C9756E">
              <w:t>Column</w:t>
            </w:r>
            <w:r w:rsidRPr="00FA6476">
              <w:t xml:space="preserve"> </w:t>
            </w:r>
            <w:r>
              <w:t>(1)</w:t>
            </w:r>
          </w:p>
        </w:tc>
        <w:tc>
          <w:tcPr>
            <w:tcW w:w="1433" w:type="dxa"/>
          </w:tcPr>
          <w:p w14:paraId="413AB2D2" w14:textId="77777777" w:rsidR="00C8258C" w:rsidRPr="00C9756E" w:rsidRDefault="00C8258C" w:rsidP="00BC528C">
            <w:pPr>
              <w:pStyle w:val="ColumnHeader"/>
            </w:pPr>
            <w:r>
              <w:t>Column</w:t>
            </w:r>
            <w:r w:rsidRPr="00FA6476">
              <w:t xml:space="preserve"> </w:t>
            </w:r>
            <w:r>
              <w:t>(2)</w:t>
            </w:r>
          </w:p>
        </w:tc>
        <w:tc>
          <w:tcPr>
            <w:tcW w:w="1433" w:type="dxa"/>
          </w:tcPr>
          <w:p w14:paraId="03EAF5D7" w14:textId="77777777" w:rsidR="00C8258C" w:rsidRPr="00C9756E" w:rsidRDefault="00C8258C" w:rsidP="00BC528C">
            <w:pPr>
              <w:pStyle w:val="ColumnHeader"/>
            </w:pPr>
            <w:r>
              <w:t>Column</w:t>
            </w:r>
            <w:r w:rsidRPr="00FA6476">
              <w:t xml:space="preserve"> </w:t>
            </w:r>
            <w:r>
              <w:t>(3)</w:t>
            </w:r>
          </w:p>
        </w:tc>
      </w:tr>
      <w:tr w:rsidR="00C8258C" w:rsidRPr="00C9756E" w14:paraId="0CEFA76B" w14:textId="77777777" w:rsidTr="00BC528C">
        <w:tc>
          <w:tcPr>
            <w:tcW w:w="1433" w:type="dxa"/>
          </w:tcPr>
          <w:p w14:paraId="77FD20F7" w14:textId="77777777" w:rsidR="00C8258C" w:rsidRPr="00C9756E" w:rsidRDefault="00C8258C" w:rsidP="00BC528C">
            <w:pPr>
              <w:pStyle w:val="TableText"/>
            </w:pPr>
            <w:r>
              <w:rPr>
                <w:b/>
                <w:bCs/>
              </w:rPr>
              <w:t>Description</w:t>
            </w:r>
          </w:p>
        </w:tc>
        <w:tc>
          <w:tcPr>
            <w:tcW w:w="1433" w:type="dxa"/>
          </w:tcPr>
          <w:p w14:paraId="44E69F36" w14:textId="77777777" w:rsidR="00C8258C" w:rsidRPr="00C9756E" w:rsidRDefault="00C8258C" w:rsidP="00BC528C">
            <w:pPr>
              <w:pStyle w:val="TableText"/>
            </w:pPr>
            <w:r>
              <w:rPr>
                <w:b/>
                <w:bCs/>
              </w:rPr>
              <w:t>Question</w:t>
            </w:r>
            <w:r w:rsidRPr="00FA6476">
              <w:rPr>
                <w:b/>
                <w:bCs/>
              </w:rPr>
              <w:t xml:space="preserve"> </w:t>
            </w:r>
            <w:r>
              <w:rPr>
                <w:b/>
                <w:bCs/>
              </w:rPr>
              <w:t>to</w:t>
            </w:r>
            <w:r w:rsidRPr="00FA6476">
              <w:rPr>
                <w:b/>
                <w:bCs/>
              </w:rPr>
              <w:t xml:space="preserve"> </w:t>
            </w:r>
            <w:r>
              <w:rPr>
                <w:b/>
                <w:bCs/>
              </w:rPr>
              <w:t>be</w:t>
            </w:r>
            <w:r w:rsidRPr="00FA6476">
              <w:rPr>
                <w:b/>
                <w:bCs/>
              </w:rPr>
              <w:t xml:space="preserve"> </w:t>
            </w:r>
            <w:r>
              <w:rPr>
                <w:b/>
                <w:bCs/>
              </w:rPr>
              <w:t>asked</w:t>
            </w:r>
            <w:r w:rsidRPr="00FA6476">
              <w:rPr>
                <w:b/>
                <w:bCs/>
              </w:rPr>
              <w:t xml:space="preserve"> </w:t>
            </w:r>
            <w:r>
              <w:rPr>
                <w:b/>
                <w:bCs/>
              </w:rPr>
              <w:t>in</w:t>
            </w:r>
            <w:r w:rsidRPr="00FA6476">
              <w:rPr>
                <w:b/>
                <w:bCs/>
              </w:rPr>
              <w:t xml:space="preserve"> </w:t>
            </w:r>
            <w:r>
              <w:rPr>
                <w:b/>
                <w:bCs/>
              </w:rPr>
              <w:t>English</w:t>
            </w:r>
          </w:p>
        </w:tc>
        <w:tc>
          <w:tcPr>
            <w:tcW w:w="1433" w:type="dxa"/>
          </w:tcPr>
          <w:p w14:paraId="5E76C1A4" w14:textId="77777777" w:rsidR="00C8258C" w:rsidRPr="00C9756E" w:rsidRDefault="00C8258C" w:rsidP="00BC528C">
            <w:pPr>
              <w:pStyle w:val="TableText"/>
            </w:pPr>
            <w:r>
              <w:rPr>
                <w:b/>
                <w:bCs/>
              </w:rPr>
              <w:t>Question</w:t>
            </w:r>
            <w:r w:rsidRPr="00FA6476">
              <w:rPr>
                <w:b/>
                <w:bCs/>
              </w:rPr>
              <w:t xml:space="preserve"> </w:t>
            </w:r>
            <w:r>
              <w:rPr>
                <w:b/>
                <w:bCs/>
              </w:rPr>
              <w:t>to</w:t>
            </w:r>
            <w:r w:rsidRPr="00FA6476">
              <w:rPr>
                <w:b/>
                <w:bCs/>
              </w:rPr>
              <w:t xml:space="preserve"> </w:t>
            </w:r>
            <w:r>
              <w:rPr>
                <w:b/>
                <w:bCs/>
              </w:rPr>
              <w:t>be</w:t>
            </w:r>
            <w:r w:rsidRPr="00FA6476">
              <w:rPr>
                <w:b/>
                <w:bCs/>
              </w:rPr>
              <w:t xml:space="preserve"> </w:t>
            </w:r>
            <w:r>
              <w:rPr>
                <w:b/>
                <w:bCs/>
              </w:rPr>
              <w:t>asked</w:t>
            </w:r>
            <w:r w:rsidRPr="00FA6476">
              <w:rPr>
                <w:b/>
                <w:bCs/>
              </w:rPr>
              <w:t xml:space="preserve"> </w:t>
            </w:r>
            <w:r>
              <w:rPr>
                <w:b/>
                <w:bCs/>
              </w:rPr>
              <w:t>in</w:t>
            </w:r>
            <w:r w:rsidRPr="00FA6476">
              <w:rPr>
                <w:b/>
                <w:bCs/>
              </w:rPr>
              <w:t xml:space="preserve"> </w:t>
            </w:r>
            <w:r>
              <w:rPr>
                <w:b/>
                <w:bCs/>
              </w:rPr>
              <w:t>Welsh</w:t>
            </w:r>
          </w:p>
        </w:tc>
      </w:tr>
      <w:tr w:rsidR="00C8258C" w:rsidRPr="00C9756E" w14:paraId="04638EE9" w14:textId="77777777" w:rsidTr="00BC528C">
        <w:tc>
          <w:tcPr>
            <w:tcW w:w="1433" w:type="dxa"/>
          </w:tcPr>
          <w:p w14:paraId="60F66A7E" w14:textId="77777777" w:rsidR="00C8258C" w:rsidRPr="00C9756E" w:rsidRDefault="00C8258C" w:rsidP="00BC528C">
            <w:pPr>
              <w:pStyle w:val="TableText"/>
            </w:pPr>
            <w:r>
              <w:t>1.</w:t>
            </w:r>
            <w:r w:rsidRPr="00FA6476">
              <w:t xml:space="preserve"> </w:t>
            </w:r>
            <w:r>
              <w:t>A</w:t>
            </w:r>
            <w:r w:rsidRPr="00FA6476">
              <w:t xml:space="preserve"> </w:t>
            </w:r>
            <w:r>
              <w:t>person</w:t>
            </w:r>
            <w:r w:rsidRPr="00FA6476">
              <w:t xml:space="preserve"> </w:t>
            </w:r>
            <w:r>
              <w:t>applying</w:t>
            </w:r>
            <w:r w:rsidRPr="00FA6476">
              <w:t xml:space="preserve"> </w:t>
            </w:r>
            <w:r>
              <w:t>as</w:t>
            </w:r>
            <w:r w:rsidRPr="00FA6476">
              <w:t xml:space="preserve"> </w:t>
            </w:r>
            <w:r>
              <w:t>an</w:t>
            </w:r>
            <w:r w:rsidRPr="00FA6476">
              <w:t xml:space="preserve"> </w:t>
            </w:r>
            <w:r>
              <w:t>elector</w:t>
            </w:r>
            <w:r w:rsidRPr="00FA6476">
              <w:t xml:space="preserve"> </w:t>
            </w:r>
            <w:r>
              <w:t>in</w:t>
            </w:r>
            <w:r w:rsidRPr="00FA6476">
              <w:t xml:space="preserve"> </w:t>
            </w:r>
            <w:r>
              <w:t>relation</w:t>
            </w:r>
            <w:r w:rsidRPr="00FA6476">
              <w:t xml:space="preserve"> </w:t>
            </w:r>
            <w:r>
              <w:t>to</w:t>
            </w:r>
            <w:r w:rsidRPr="00FA6476">
              <w:t xml:space="preserve"> </w:t>
            </w:r>
            <w:r>
              <w:t>whom</w:t>
            </w:r>
            <w:r w:rsidRPr="00FA6476">
              <w:t xml:space="preserve"> </w:t>
            </w:r>
            <w:r>
              <w:t>there</w:t>
            </w:r>
            <w:r w:rsidRPr="00FA6476">
              <w:t xml:space="preserve"> </w:t>
            </w:r>
            <w:r>
              <w:t>is</w:t>
            </w:r>
            <w:r w:rsidRPr="00FA6476">
              <w:t xml:space="preserve"> </w:t>
            </w:r>
            <w:r>
              <w:t>an</w:t>
            </w:r>
            <w:r w:rsidRPr="00FA6476">
              <w:t xml:space="preserve"> </w:t>
            </w:r>
            <w:r>
              <w:t>entry</w:t>
            </w:r>
            <w:r w:rsidRPr="00FA6476">
              <w:t xml:space="preserve"> </w:t>
            </w:r>
            <w:r>
              <w:t>in</w:t>
            </w:r>
            <w:r w:rsidRPr="00FA6476">
              <w:t xml:space="preserve"> </w:t>
            </w:r>
            <w:r>
              <w:t>the</w:t>
            </w:r>
            <w:r w:rsidRPr="00FA6476">
              <w:t xml:space="preserve"> </w:t>
            </w:r>
            <w:r>
              <w:t>postal</w:t>
            </w:r>
            <w:r w:rsidRPr="00FA6476">
              <w:t xml:space="preserve"> </w:t>
            </w:r>
            <w:r>
              <w:t>voters</w:t>
            </w:r>
            <w:r w:rsidRPr="00FA6476">
              <w:t xml:space="preserve"> </w:t>
            </w:r>
            <w:r>
              <w:t>list</w:t>
            </w:r>
          </w:p>
        </w:tc>
        <w:tc>
          <w:tcPr>
            <w:tcW w:w="1433" w:type="dxa"/>
          </w:tcPr>
          <w:p w14:paraId="68604D92" w14:textId="77777777" w:rsidR="00C8258C" w:rsidRDefault="00C8258C" w:rsidP="00BC528C">
            <w:pPr>
              <w:pStyle w:val="TableText"/>
            </w:pPr>
            <w:r>
              <w:t>1(a)</w:t>
            </w:r>
            <w:r w:rsidRPr="00FA6476">
              <w:t xml:space="preserve"> </w:t>
            </w:r>
            <w:r>
              <w:t>“Did</w:t>
            </w:r>
            <w:r w:rsidRPr="00FA6476">
              <w:t xml:space="preserve"> </w:t>
            </w:r>
            <w:r>
              <w:t>you</w:t>
            </w:r>
            <w:r w:rsidRPr="00FA6476">
              <w:t xml:space="preserve"> </w:t>
            </w:r>
            <w:r>
              <w:t>apply</w:t>
            </w:r>
            <w:r w:rsidRPr="00FA6476">
              <w:t xml:space="preserve"> </w:t>
            </w:r>
            <w:r>
              <w:t>to</w:t>
            </w:r>
            <w:r w:rsidRPr="00FA6476">
              <w:t xml:space="preserve"> </w:t>
            </w:r>
            <w:r>
              <w:t>vote</w:t>
            </w:r>
            <w:r w:rsidRPr="00FA6476">
              <w:t xml:space="preserve"> </w:t>
            </w:r>
            <w:r>
              <w:t>by</w:t>
            </w:r>
            <w:r w:rsidRPr="00FA6476">
              <w:t xml:space="preserve"> </w:t>
            </w:r>
            <w:r>
              <w:t>post?”</w:t>
            </w:r>
          </w:p>
          <w:p w14:paraId="518CC629" w14:textId="77777777" w:rsidR="00C8258C" w:rsidRDefault="00C8258C" w:rsidP="00BC528C">
            <w:pPr>
              <w:pStyle w:val="linespace"/>
            </w:pPr>
          </w:p>
          <w:p w14:paraId="209AF0DB" w14:textId="77777777" w:rsidR="00C8258C" w:rsidRPr="00C9756E" w:rsidRDefault="00C8258C" w:rsidP="00BC528C">
            <w:pPr>
              <w:pStyle w:val="TableText"/>
            </w:pPr>
            <w:r>
              <w:t>1(b)</w:t>
            </w:r>
            <w:r w:rsidRPr="00FA6476">
              <w:t xml:space="preserve"> </w:t>
            </w:r>
            <w:r>
              <w:t>“Why</w:t>
            </w:r>
            <w:r w:rsidRPr="00FA6476">
              <w:t xml:space="preserve"> </w:t>
            </w:r>
            <w:r>
              <w:t>have</w:t>
            </w:r>
            <w:r w:rsidRPr="00FA6476">
              <w:t xml:space="preserve"> </w:t>
            </w:r>
            <w:r>
              <w:t>you</w:t>
            </w:r>
            <w:r w:rsidRPr="00FA6476">
              <w:t xml:space="preserve"> </w:t>
            </w:r>
            <w:r>
              <w:t>not</w:t>
            </w:r>
            <w:r w:rsidRPr="00FA6476">
              <w:t xml:space="preserve"> </w:t>
            </w:r>
            <w:r>
              <w:t>voted</w:t>
            </w:r>
            <w:r w:rsidRPr="00FA6476">
              <w:t xml:space="preserve"> </w:t>
            </w:r>
            <w:r>
              <w:t>by</w:t>
            </w:r>
            <w:r w:rsidRPr="00FA6476">
              <w:t xml:space="preserve"> </w:t>
            </w:r>
            <w:r>
              <w:t>post?”</w:t>
            </w:r>
          </w:p>
        </w:tc>
        <w:tc>
          <w:tcPr>
            <w:tcW w:w="1433" w:type="dxa"/>
          </w:tcPr>
          <w:p w14:paraId="7316D2DA" w14:textId="77777777" w:rsidR="00C8258C" w:rsidRDefault="00C8258C" w:rsidP="00BC528C">
            <w:pPr>
              <w:pStyle w:val="TableText"/>
            </w:pPr>
            <w:r>
              <w:t>1(a)</w:t>
            </w:r>
            <w:r w:rsidRPr="00FA6476">
              <w:t xml:space="preserve"> </w:t>
            </w:r>
            <w:r>
              <w:t>“Wnaethoch</w:t>
            </w:r>
            <w:r w:rsidRPr="00FA6476">
              <w:t xml:space="preserve"> </w:t>
            </w:r>
            <w:r>
              <w:t>chi</w:t>
            </w:r>
            <w:r w:rsidRPr="00FA6476">
              <w:t xml:space="preserve"> </w:t>
            </w:r>
            <w:r>
              <w:t>gais</w:t>
            </w:r>
            <w:r w:rsidRPr="00FA6476">
              <w:t xml:space="preserve"> </w:t>
            </w:r>
            <w:r>
              <w:t>i</w:t>
            </w:r>
            <w:r w:rsidRPr="00FA6476">
              <w:t xml:space="preserve"> </w:t>
            </w:r>
            <w:r>
              <w:t>bleidleisio</w:t>
            </w:r>
            <w:r w:rsidRPr="00FA6476">
              <w:t xml:space="preserve"> </w:t>
            </w:r>
            <w:r>
              <w:t>drwy’r</w:t>
            </w:r>
            <w:r w:rsidRPr="00FA6476">
              <w:t xml:space="preserve"> </w:t>
            </w:r>
            <w:r>
              <w:t>post?”</w:t>
            </w:r>
          </w:p>
          <w:p w14:paraId="4DA3F878" w14:textId="77777777" w:rsidR="00C8258C" w:rsidRDefault="00C8258C" w:rsidP="00BC528C">
            <w:pPr>
              <w:pStyle w:val="linespace"/>
            </w:pPr>
          </w:p>
          <w:p w14:paraId="267FF66D" w14:textId="77777777" w:rsidR="00C8258C" w:rsidRDefault="00C8258C" w:rsidP="00BC528C">
            <w:pPr>
              <w:pStyle w:val="TableText"/>
            </w:pPr>
            <w:r>
              <w:t>1(b)</w:t>
            </w:r>
            <w:r w:rsidRPr="00FA6476">
              <w:t xml:space="preserve"> </w:t>
            </w:r>
            <w:r>
              <w:t>“Pam</w:t>
            </w:r>
            <w:r w:rsidRPr="00FA6476">
              <w:t xml:space="preserve"> </w:t>
            </w:r>
            <w:r>
              <w:t>nad</w:t>
            </w:r>
            <w:r w:rsidRPr="00FA6476">
              <w:t xml:space="preserve"> </w:t>
            </w:r>
            <w:r>
              <w:t>ydych</w:t>
            </w:r>
            <w:r w:rsidRPr="00FA6476">
              <w:t xml:space="preserve"> </w:t>
            </w:r>
            <w:r>
              <w:t>chi</w:t>
            </w:r>
            <w:r w:rsidRPr="00FA6476">
              <w:t xml:space="preserve"> </w:t>
            </w:r>
            <w:r>
              <w:t>wedi</w:t>
            </w:r>
            <w:r w:rsidRPr="00FA6476">
              <w:t xml:space="preserve"> </w:t>
            </w:r>
            <w:r>
              <w:t>pleidleisio</w:t>
            </w:r>
            <w:r w:rsidRPr="00FA6476">
              <w:t xml:space="preserve"> </w:t>
            </w:r>
            <w:r>
              <w:t>drwy’r</w:t>
            </w:r>
            <w:r w:rsidRPr="00FA6476">
              <w:t xml:space="preserve"> </w:t>
            </w:r>
            <w:r>
              <w:t>post?”</w:t>
            </w:r>
          </w:p>
          <w:p w14:paraId="161D7D7B" w14:textId="77777777" w:rsidR="00C8258C" w:rsidRPr="00C9756E" w:rsidRDefault="00C8258C" w:rsidP="00BC528C">
            <w:pPr>
              <w:pStyle w:val="linespace"/>
            </w:pPr>
          </w:p>
        </w:tc>
      </w:tr>
      <w:tr w:rsidR="00C8258C" w:rsidRPr="00C9756E" w14:paraId="32E949C4" w14:textId="77777777" w:rsidTr="00BC528C">
        <w:tc>
          <w:tcPr>
            <w:tcW w:w="1433" w:type="dxa"/>
          </w:tcPr>
          <w:p w14:paraId="7A6E2F19" w14:textId="77777777" w:rsidR="00C8258C" w:rsidRPr="00C9756E" w:rsidRDefault="00C8258C" w:rsidP="00BC528C">
            <w:pPr>
              <w:pStyle w:val="TableText"/>
            </w:pPr>
            <w:r>
              <w:t>2.</w:t>
            </w:r>
            <w:r w:rsidRPr="00FA6476">
              <w:t xml:space="preserve"> </w:t>
            </w:r>
            <w:r>
              <w:t>A</w:t>
            </w:r>
            <w:r w:rsidRPr="00FA6476">
              <w:t xml:space="preserve"> </w:t>
            </w:r>
            <w:r>
              <w:t>person</w:t>
            </w:r>
            <w:r w:rsidRPr="00FA6476">
              <w:t xml:space="preserve"> </w:t>
            </w:r>
            <w:r>
              <w:t>applying</w:t>
            </w:r>
            <w:r w:rsidRPr="00FA6476">
              <w:t xml:space="preserve"> </w:t>
            </w:r>
            <w:r>
              <w:t>as</w:t>
            </w:r>
            <w:r w:rsidRPr="00FA6476">
              <w:t xml:space="preserve"> </w:t>
            </w:r>
            <w:r>
              <w:t>proxy</w:t>
            </w:r>
            <w:r w:rsidRPr="00FA6476">
              <w:t xml:space="preserve"> </w:t>
            </w:r>
            <w:r>
              <w:t>who</w:t>
            </w:r>
            <w:r w:rsidRPr="00FA6476">
              <w:t xml:space="preserve"> </w:t>
            </w:r>
            <w:r>
              <w:t>is</w:t>
            </w:r>
            <w:r w:rsidRPr="00FA6476">
              <w:t xml:space="preserve"> </w:t>
            </w:r>
            <w:r>
              <w:t>named</w:t>
            </w:r>
            <w:r w:rsidRPr="00FA6476">
              <w:t xml:space="preserve"> </w:t>
            </w:r>
            <w:r>
              <w:t>in</w:t>
            </w:r>
            <w:r w:rsidRPr="00FA6476">
              <w:t xml:space="preserve"> </w:t>
            </w:r>
            <w:r>
              <w:t>the</w:t>
            </w:r>
            <w:r w:rsidRPr="00FA6476">
              <w:t xml:space="preserve"> </w:t>
            </w:r>
            <w:r>
              <w:t>proxy</w:t>
            </w:r>
            <w:r w:rsidRPr="00FA6476">
              <w:t xml:space="preserve"> </w:t>
            </w:r>
            <w:r>
              <w:t>postal</w:t>
            </w:r>
            <w:r w:rsidRPr="00FA6476">
              <w:t xml:space="preserve"> </w:t>
            </w:r>
            <w:r>
              <w:t>voters</w:t>
            </w:r>
            <w:r w:rsidRPr="00FA6476">
              <w:t xml:space="preserve"> </w:t>
            </w:r>
            <w:r>
              <w:t>list</w:t>
            </w:r>
          </w:p>
        </w:tc>
        <w:tc>
          <w:tcPr>
            <w:tcW w:w="1433" w:type="dxa"/>
          </w:tcPr>
          <w:p w14:paraId="7011C399" w14:textId="77777777" w:rsidR="00C8258C" w:rsidRDefault="00C8258C" w:rsidP="00BC528C">
            <w:pPr>
              <w:pStyle w:val="TableText"/>
            </w:pPr>
            <w:r>
              <w:t>2(a)</w:t>
            </w:r>
            <w:r w:rsidRPr="00FA6476">
              <w:t xml:space="preserve"> </w:t>
            </w:r>
            <w:r>
              <w:t>“Did</w:t>
            </w:r>
            <w:r w:rsidRPr="00FA6476">
              <w:t xml:space="preserve"> </w:t>
            </w:r>
            <w:r>
              <w:t>you</w:t>
            </w:r>
            <w:r w:rsidRPr="00FA6476">
              <w:t xml:space="preserve"> </w:t>
            </w:r>
            <w:r>
              <w:t>apply</w:t>
            </w:r>
            <w:r w:rsidRPr="00FA6476">
              <w:t xml:space="preserve"> </w:t>
            </w:r>
            <w:r>
              <w:t>to</w:t>
            </w:r>
            <w:r w:rsidRPr="00FA6476">
              <w:t xml:space="preserve"> </w:t>
            </w:r>
            <w:r>
              <w:t>vote</w:t>
            </w:r>
            <w:r w:rsidRPr="00FA6476">
              <w:t xml:space="preserve"> </w:t>
            </w:r>
            <w:r>
              <w:t>by</w:t>
            </w:r>
            <w:r w:rsidRPr="00FA6476">
              <w:t xml:space="preserve"> </w:t>
            </w:r>
            <w:r>
              <w:t>post</w:t>
            </w:r>
            <w:r w:rsidRPr="00FA6476">
              <w:t xml:space="preserve"> </w:t>
            </w:r>
            <w:r>
              <w:t>as</w:t>
            </w:r>
            <w:r w:rsidRPr="00FA6476">
              <w:t xml:space="preserve"> </w:t>
            </w:r>
            <w:r>
              <w:t>proxy?”</w:t>
            </w:r>
          </w:p>
          <w:p w14:paraId="7489A59C" w14:textId="77777777" w:rsidR="00C8258C" w:rsidRDefault="00C8258C" w:rsidP="00BC528C">
            <w:pPr>
              <w:pStyle w:val="linespace"/>
            </w:pPr>
          </w:p>
          <w:p w14:paraId="5FA35A90" w14:textId="77777777" w:rsidR="00C8258C" w:rsidRPr="00C9756E" w:rsidRDefault="00C8258C" w:rsidP="00BC528C">
            <w:pPr>
              <w:pStyle w:val="TableText"/>
            </w:pPr>
            <w:r>
              <w:t>2(b)</w:t>
            </w:r>
            <w:r w:rsidRPr="00FA6476">
              <w:t xml:space="preserve"> </w:t>
            </w:r>
            <w:r>
              <w:t>“Why</w:t>
            </w:r>
            <w:r w:rsidRPr="00FA6476">
              <w:t xml:space="preserve"> </w:t>
            </w:r>
            <w:r>
              <w:t>have</w:t>
            </w:r>
            <w:r w:rsidRPr="00FA6476">
              <w:t xml:space="preserve"> </w:t>
            </w:r>
            <w:r>
              <w:t>you</w:t>
            </w:r>
            <w:r w:rsidRPr="00FA6476">
              <w:t xml:space="preserve"> </w:t>
            </w:r>
            <w:r>
              <w:t>not</w:t>
            </w:r>
            <w:r w:rsidRPr="00FA6476">
              <w:t xml:space="preserve"> </w:t>
            </w:r>
            <w:r>
              <w:t>voted</w:t>
            </w:r>
            <w:r w:rsidRPr="00FA6476">
              <w:t xml:space="preserve"> </w:t>
            </w:r>
            <w:r>
              <w:t>by</w:t>
            </w:r>
            <w:r w:rsidRPr="00FA6476">
              <w:t xml:space="preserve"> </w:t>
            </w:r>
            <w:r>
              <w:t>post</w:t>
            </w:r>
            <w:r w:rsidRPr="00FA6476">
              <w:t xml:space="preserve"> </w:t>
            </w:r>
            <w:r>
              <w:t>as</w:t>
            </w:r>
            <w:r w:rsidRPr="00FA6476">
              <w:t xml:space="preserve"> </w:t>
            </w:r>
            <w:r>
              <w:t>proxy?”</w:t>
            </w:r>
          </w:p>
        </w:tc>
        <w:tc>
          <w:tcPr>
            <w:tcW w:w="1433" w:type="dxa"/>
          </w:tcPr>
          <w:p w14:paraId="18D6411F" w14:textId="77777777" w:rsidR="00C8258C" w:rsidRDefault="00C8258C" w:rsidP="00BC528C">
            <w:pPr>
              <w:pStyle w:val="TableText"/>
            </w:pPr>
            <w:r>
              <w:t>2(a)</w:t>
            </w:r>
            <w:r w:rsidRPr="00FA6476">
              <w:t xml:space="preserve"> </w:t>
            </w:r>
            <w:r>
              <w:t>“Wnaethoch</w:t>
            </w:r>
            <w:r w:rsidRPr="00FA6476">
              <w:t xml:space="preserve"> </w:t>
            </w:r>
            <w:r>
              <w:t>chi</w:t>
            </w:r>
            <w:r w:rsidRPr="00FA6476">
              <w:t xml:space="preserve"> </w:t>
            </w:r>
            <w:r>
              <w:t>gais</w:t>
            </w:r>
            <w:r w:rsidRPr="00FA6476">
              <w:t xml:space="preserve"> </w:t>
            </w:r>
            <w:r>
              <w:t>i</w:t>
            </w:r>
            <w:r w:rsidRPr="00FA6476">
              <w:t xml:space="preserve"> </w:t>
            </w:r>
            <w:r>
              <w:t>bleidleisio</w:t>
            </w:r>
            <w:r w:rsidRPr="00FA6476">
              <w:t xml:space="preserve"> </w:t>
            </w:r>
            <w:r>
              <w:t>drwy’r</w:t>
            </w:r>
            <w:r w:rsidRPr="00FA6476">
              <w:t xml:space="preserve"> </w:t>
            </w:r>
            <w:r>
              <w:t>post</w:t>
            </w:r>
            <w:r w:rsidRPr="00FA6476">
              <w:t xml:space="preserve"> </w:t>
            </w:r>
            <w:r>
              <w:t>fel</w:t>
            </w:r>
            <w:r w:rsidRPr="00FA6476">
              <w:t xml:space="preserve"> </w:t>
            </w:r>
            <w:r>
              <w:t>dirprwy?”</w:t>
            </w:r>
          </w:p>
          <w:p w14:paraId="6E8D10EF" w14:textId="77777777" w:rsidR="00C8258C" w:rsidRDefault="00C8258C" w:rsidP="00BC528C">
            <w:pPr>
              <w:pStyle w:val="linespace"/>
            </w:pPr>
          </w:p>
          <w:p w14:paraId="34CF9663" w14:textId="77777777" w:rsidR="00C8258C" w:rsidRDefault="00C8258C" w:rsidP="00BC528C">
            <w:pPr>
              <w:pStyle w:val="TableText"/>
            </w:pPr>
            <w:r>
              <w:t>2(b)</w:t>
            </w:r>
            <w:r w:rsidRPr="00FA6476">
              <w:t xml:space="preserve"> </w:t>
            </w:r>
            <w:r>
              <w:t>“Pam</w:t>
            </w:r>
            <w:r w:rsidRPr="00FA6476">
              <w:t xml:space="preserve"> </w:t>
            </w:r>
            <w:r>
              <w:t>nad</w:t>
            </w:r>
            <w:r w:rsidRPr="00FA6476">
              <w:t xml:space="preserve"> </w:t>
            </w:r>
            <w:r>
              <w:t>ydych</w:t>
            </w:r>
            <w:r w:rsidRPr="00FA6476">
              <w:t xml:space="preserve"> </w:t>
            </w:r>
            <w:r>
              <w:t>chi</w:t>
            </w:r>
            <w:r w:rsidRPr="00FA6476">
              <w:t xml:space="preserve"> </w:t>
            </w:r>
            <w:r>
              <w:t>wedi</w:t>
            </w:r>
            <w:r w:rsidRPr="00FA6476">
              <w:t xml:space="preserve"> </w:t>
            </w:r>
            <w:r>
              <w:t>pleidleisio</w:t>
            </w:r>
            <w:r w:rsidRPr="00FA6476">
              <w:t xml:space="preserve"> </w:t>
            </w:r>
            <w:r>
              <w:t>drwy’r</w:t>
            </w:r>
            <w:r w:rsidRPr="00FA6476">
              <w:t xml:space="preserve"> </w:t>
            </w:r>
            <w:r>
              <w:t>post</w:t>
            </w:r>
            <w:r w:rsidRPr="00FA6476">
              <w:t xml:space="preserve"> </w:t>
            </w:r>
            <w:r>
              <w:t>fel</w:t>
            </w:r>
            <w:r w:rsidRPr="00FA6476">
              <w:t xml:space="preserve"> </w:t>
            </w:r>
            <w:r>
              <w:t>dirprwy?”</w:t>
            </w:r>
          </w:p>
          <w:p w14:paraId="1AC92DA8" w14:textId="77777777" w:rsidR="00C8258C" w:rsidRPr="00C9756E" w:rsidRDefault="00C8258C" w:rsidP="00BC528C">
            <w:pPr>
              <w:pStyle w:val="linespace"/>
            </w:pPr>
          </w:p>
        </w:tc>
      </w:tr>
    </w:tbl>
    <w:p w14:paraId="3ABFC5D6" w14:textId="77777777" w:rsidR="00C8258C" w:rsidRDefault="00C8258C" w:rsidP="00C8258C">
      <w:pPr>
        <w:pStyle w:val="LQN2"/>
      </w:pPr>
      <w:r>
        <w:t>(6)</w:t>
      </w:r>
      <w:r w:rsidRPr="00FA6476">
        <w:t> </w:t>
      </w:r>
      <w:r>
        <w:t>A</w:t>
      </w:r>
      <w:r w:rsidRPr="00FA6476">
        <w:t xml:space="preserve"> </w:t>
      </w:r>
      <w:r>
        <w:t>ballot</w:t>
      </w:r>
      <w:r w:rsidRPr="00FA6476">
        <w:t xml:space="preserve"> </w:t>
      </w:r>
      <w:r>
        <w:t>paper</w:t>
      </w:r>
      <w:r w:rsidRPr="00FA6476">
        <w:t xml:space="preserve"> </w:t>
      </w:r>
      <w:r>
        <w:t>must</w:t>
      </w:r>
      <w:r w:rsidRPr="00FA6476">
        <w:t xml:space="preserve"> </w:t>
      </w:r>
      <w:r>
        <w:t>not</w:t>
      </w:r>
      <w:r w:rsidRPr="00FA6476">
        <w:t xml:space="preserve"> </w:t>
      </w:r>
      <w:r>
        <w:t>be</w:t>
      </w:r>
      <w:r w:rsidRPr="00FA6476">
        <w:t xml:space="preserve"> </w:t>
      </w:r>
      <w:r>
        <w:t>given</w:t>
      </w:r>
      <w:r w:rsidRPr="00FA6476">
        <w:t xml:space="preserve"> </w:t>
      </w:r>
      <w:r>
        <w:t>to</w:t>
      </w:r>
      <w:r w:rsidRPr="00FA6476">
        <w:t xml:space="preserve"> </w:t>
      </w:r>
      <w:r>
        <w:t>any</w:t>
      </w:r>
      <w:r w:rsidRPr="00FA6476">
        <w:t xml:space="preserve"> </w:t>
      </w:r>
      <w:r>
        <w:t>person</w:t>
      </w:r>
      <w:r w:rsidRPr="00FA6476">
        <w:t xml:space="preserve"> </w:t>
      </w:r>
      <w:r>
        <w:t>required</w:t>
      </w:r>
      <w:r w:rsidRPr="00FA6476">
        <w:t xml:space="preserve"> </w:t>
      </w:r>
      <w:r>
        <w:t>to</w:t>
      </w:r>
      <w:r w:rsidRPr="00FA6476">
        <w:t xml:space="preserve"> </w:t>
      </w:r>
      <w:r>
        <w:t>answer</w:t>
      </w:r>
      <w:r w:rsidRPr="00FA6476">
        <w:t xml:space="preserve"> </w:t>
      </w:r>
      <w:r>
        <w:t>one</w:t>
      </w:r>
      <w:r w:rsidRPr="00FA6476">
        <w:t xml:space="preserve"> </w:t>
      </w:r>
      <w:r>
        <w:t>or</w:t>
      </w:r>
      <w:r w:rsidRPr="00FA6476">
        <w:t xml:space="preserve"> </w:t>
      </w:r>
      <w:r>
        <w:t>more</w:t>
      </w:r>
      <w:r w:rsidRPr="00FA6476">
        <w:t xml:space="preserve"> </w:t>
      </w:r>
      <w:r>
        <w:t>of</w:t>
      </w:r>
      <w:r w:rsidRPr="00FA6476">
        <w:t xml:space="preserve"> </w:t>
      </w:r>
      <w:r>
        <w:t>the</w:t>
      </w:r>
      <w:r w:rsidRPr="00FA6476">
        <w:t xml:space="preserve"> </w:t>
      </w:r>
      <w:r>
        <w:t>questions</w:t>
      </w:r>
      <w:r w:rsidRPr="00FA6476">
        <w:t xml:space="preserve"> </w:t>
      </w:r>
      <w:r>
        <w:t>in</w:t>
      </w:r>
      <w:r w:rsidRPr="00FA6476">
        <w:t xml:space="preserve"> </w:t>
      </w:r>
      <w:r>
        <w:t>Table</w:t>
      </w:r>
      <w:r w:rsidRPr="00FA6476">
        <w:t xml:space="preserve"> </w:t>
      </w:r>
      <w:r>
        <w:t>1</w:t>
      </w:r>
      <w:r w:rsidRPr="00FA6476">
        <w:t xml:space="preserve"> </w:t>
      </w:r>
      <w:r>
        <w:t>or</w:t>
      </w:r>
      <w:r w:rsidRPr="00FA6476">
        <w:t xml:space="preserve"> </w:t>
      </w:r>
      <w:r>
        <w:t>2</w:t>
      </w:r>
      <w:r w:rsidRPr="00FA6476">
        <w:t xml:space="preserve"> </w:t>
      </w:r>
      <w:r>
        <w:t>unless</w:t>
      </w:r>
      <w:r w:rsidRPr="00FA6476">
        <w:t xml:space="preserve"> </w:t>
      </w:r>
      <w:r>
        <w:t>the</w:t>
      </w:r>
      <w:r w:rsidRPr="00FA6476">
        <w:t xml:space="preserve"> </w:t>
      </w:r>
      <w:r>
        <w:t>person</w:t>
      </w:r>
      <w:r w:rsidRPr="00FA6476">
        <w:t xml:space="preserve"> </w:t>
      </w:r>
      <w:r>
        <w:t>has</w:t>
      </w:r>
      <w:r w:rsidRPr="00FA6476">
        <w:t xml:space="preserve"> </w:t>
      </w:r>
      <w:r>
        <w:t>answered</w:t>
      </w:r>
      <w:r w:rsidRPr="00FA6476">
        <w:t xml:space="preserve"> </w:t>
      </w:r>
      <w:r>
        <w:t>the</w:t>
      </w:r>
      <w:r w:rsidRPr="00FA6476">
        <w:t xml:space="preserve"> </w:t>
      </w:r>
      <w:r>
        <w:t>question</w:t>
      </w:r>
      <w:r w:rsidRPr="00FA6476">
        <w:t xml:space="preserve"> </w:t>
      </w:r>
      <w:r>
        <w:t>or</w:t>
      </w:r>
      <w:r w:rsidRPr="00FA6476">
        <w:t xml:space="preserve"> </w:t>
      </w:r>
      <w:r>
        <w:t>questions</w:t>
      </w:r>
      <w:r w:rsidRPr="00FA6476">
        <w:t xml:space="preserve"> </w:t>
      </w:r>
      <w:r>
        <w:t>satisfactorily.</w:t>
      </w:r>
    </w:p>
    <w:p w14:paraId="6A157037" w14:textId="77777777" w:rsidR="00C8258C" w:rsidRDefault="00C8258C" w:rsidP="00C8258C">
      <w:pPr>
        <w:pStyle w:val="LQN2"/>
      </w:pPr>
      <w:r>
        <w:lastRenderedPageBreak/>
        <w:t>(7)</w:t>
      </w:r>
      <w:r w:rsidRPr="00FA6476">
        <w:t> </w:t>
      </w:r>
      <w:r>
        <w:t>Except</w:t>
      </w:r>
      <w:r w:rsidRPr="00FA6476">
        <w:t xml:space="preserve"> </w:t>
      </w:r>
      <w:r>
        <w:t>as</w:t>
      </w:r>
      <w:r w:rsidRPr="00FA6476">
        <w:t xml:space="preserve"> </w:t>
      </w:r>
      <w:r>
        <w:t>authorised</w:t>
      </w:r>
      <w:r w:rsidRPr="00FA6476">
        <w:t xml:space="preserve"> </w:t>
      </w:r>
      <w:r>
        <w:t>by</w:t>
      </w:r>
      <w:r w:rsidRPr="00FA6476">
        <w:t xml:space="preserve"> </w:t>
      </w:r>
      <w:r>
        <w:t>this</w:t>
      </w:r>
      <w:r w:rsidRPr="00FA6476">
        <w:t xml:space="preserve"> </w:t>
      </w:r>
      <w:r>
        <w:t>rule,</w:t>
      </w:r>
      <w:r w:rsidRPr="00FA6476">
        <w:t xml:space="preserve"> </w:t>
      </w:r>
      <w:r>
        <w:t>no</w:t>
      </w:r>
      <w:r w:rsidRPr="00FA6476">
        <w:t xml:space="preserve"> </w:t>
      </w:r>
      <w:r>
        <w:t>inquiry</w:t>
      </w:r>
      <w:r w:rsidRPr="00FA6476">
        <w:t xml:space="preserve"> </w:t>
      </w:r>
      <w:r>
        <w:t>is</w:t>
      </w:r>
      <w:r w:rsidRPr="00FA6476">
        <w:t xml:space="preserve"> </w:t>
      </w:r>
      <w:r>
        <w:t>permitted</w:t>
      </w:r>
      <w:r w:rsidRPr="00FA6476">
        <w:t xml:space="preserve"> </w:t>
      </w:r>
      <w:r>
        <w:t>as</w:t>
      </w:r>
      <w:r w:rsidRPr="00FA6476">
        <w:t xml:space="preserve"> </w:t>
      </w:r>
      <w:r>
        <w:t>to</w:t>
      </w:r>
      <w:r w:rsidRPr="00FA6476">
        <w:t xml:space="preserve"> </w:t>
      </w:r>
      <w:r>
        <w:t>the</w:t>
      </w:r>
      <w:r w:rsidRPr="00FA6476">
        <w:t xml:space="preserve"> </w:t>
      </w:r>
      <w:r>
        <w:t>right</w:t>
      </w:r>
      <w:r w:rsidRPr="00FA6476">
        <w:t xml:space="preserve"> </w:t>
      </w:r>
      <w:r>
        <w:t>of</w:t>
      </w:r>
      <w:r w:rsidRPr="00FA6476">
        <w:t xml:space="preserve"> </w:t>
      </w:r>
      <w:r>
        <w:t>any</w:t>
      </w:r>
      <w:r w:rsidRPr="00FA6476">
        <w:t xml:space="preserve"> </w:t>
      </w:r>
      <w:r>
        <w:t>person</w:t>
      </w:r>
      <w:r w:rsidRPr="00FA6476">
        <w:t xml:space="preserve"> </w:t>
      </w:r>
      <w:r>
        <w:t>to</w:t>
      </w:r>
      <w:r w:rsidRPr="00FA6476">
        <w:t xml:space="preserve"> </w:t>
      </w:r>
      <w:r>
        <w:t>vote.</w:t>
      </w:r>
    </w:p>
    <w:p w14:paraId="537EE723" w14:textId="77777777" w:rsidR="00C8258C" w:rsidRDefault="00C8258C" w:rsidP="00C8258C">
      <w:pPr>
        <w:pStyle w:val="LQN2"/>
      </w:pPr>
      <w:r>
        <w:t>(8)</w:t>
      </w:r>
      <w:r w:rsidRPr="00FA6476">
        <w:t> </w:t>
      </w:r>
      <w:r>
        <w:t>In</w:t>
      </w:r>
      <w:r w:rsidRPr="00FA6476">
        <w:t xml:space="preserve"> </w:t>
      </w:r>
      <w:r>
        <w:t>this</w:t>
      </w:r>
      <w:r w:rsidRPr="00FA6476">
        <w:t xml:space="preserve"> </w:t>
      </w:r>
      <w:r>
        <w:t>rule,</w:t>
      </w:r>
      <w:r w:rsidRPr="00FA6476">
        <w:t xml:space="preserve"> </w:t>
      </w:r>
      <w:r>
        <w:t>“the</w:t>
      </w:r>
      <w:r w:rsidRPr="00FA6476">
        <w:t xml:space="preserve"> </w:t>
      </w:r>
      <w:r>
        <w:t>copies</w:t>
      </w:r>
      <w:r w:rsidRPr="00FA6476">
        <w:t xml:space="preserve"> </w:t>
      </w:r>
      <w:r>
        <w:t>of</w:t>
      </w:r>
      <w:r w:rsidRPr="00FA6476">
        <w:t xml:space="preserve"> </w:t>
      </w:r>
      <w:r>
        <w:t>the</w:t>
      </w:r>
      <w:r w:rsidRPr="00FA6476">
        <w:t xml:space="preserve"> </w:t>
      </w:r>
      <w:r>
        <w:t>registration</w:t>
      </w:r>
      <w:r w:rsidRPr="00FA6476">
        <w:t xml:space="preserve"> </w:t>
      </w:r>
      <w:r>
        <w:t>records”</w:t>
      </w:r>
      <w:r w:rsidRPr="00FA6476">
        <w:t xml:space="preserve"> </w:t>
      </w:r>
      <w:r>
        <w:t>means</w:t>
      </w:r>
      <w:r w:rsidRPr="00FA6476">
        <w:t xml:space="preserve"> </w:t>
      </w:r>
      <w:r>
        <w:t>the</w:t>
      </w:r>
      <w:r w:rsidRPr="00FA6476">
        <w:t xml:space="preserve"> </w:t>
      </w:r>
      <w:r>
        <w:t>copies</w:t>
      </w:r>
      <w:r w:rsidRPr="00FA6476">
        <w:t xml:space="preserve"> </w:t>
      </w:r>
      <w:r>
        <w:t>provided</w:t>
      </w:r>
      <w:r w:rsidRPr="00FA6476">
        <w:t xml:space="preserve"> </w:t>
      </w:r>
      <w:r>
        <w:t>by</w:t>
      </w:r>
      <w:r w:rsidRPr="00FA6476">
        <w:t xml:space="preserve"> </w:t>
      </w:r>
      <w:r>
        <w:t>the</w:t>
      </w:r>
      <w:r w:rsidRPr="00FA6476">
        <w:t xml:space="preserve"> </w:t>
      </w:r>
      <w:r>
        <w:t>returning</w:t>
      </w:r>
      <w:r w:rsidRPr="00FA6476">
        <w:t xml:space="preserve"> </w:t>
      </w:r>
      <w:r>
        <w:t>officer</w:t>
      </w:r>
      <w:r w:rsidRPr="00FA6476">
        <w:t xml:space="preserve"> </w:t>
      </w:r>
      <w:r>
        <w:t>for</w:t>
      </w:r>
      <w:r w:rsidRPr="00FA6476">
        <w:t xml:space="preserve"> </w:t>
      </w:r>
      <w:r>
        <w:t>the</w:t>
      </w:r>
      <w:r w:rsidRPr="00FA6476">
        <w:t xml:space="preserve"> </w:t>
      </w:r>
      <w:r>
        <w:t>polling</w:t>
      </w:r>
      <w:r w:rsidRPr="00FA6476">
        <w:t xml:space="preserve"> </w:t>
      </w:r>
      <w:r>
        <w:t>station</w:t>
      </w:r>
      <w:r w:rsidRPr="00FA6476">
        <w:t xml:space="preserve"> </w:t>
      </w:r>
      <w:r>
        <w:t>under</w:t>
      </w:r>
      <w:r w:rsidRPr="00FA6476">
        <w:t xml:space="preserve"> </w:t>
      </w:r>
      <w:r>
        <w:t>rule</w:t>
      </w:r>
      <w:r w:rsidRPr="00FA6476">
        <w:t xml:space="preserve"> </w:t>
      </w:r>
      <w:r>
        <w:t>32(5)(b)</w:t>
      </w:r>
      <w:r w:rsidRPr="00FA6476">
        <w:t xml:space="preserve"> </w:t>
      </w:r>
      <w:r>
        <w:t>and</w:t>
      </w:r>
      <w:r w:rsidRPr="00FA6476">
        <w:t xml:space="preserve"> </w:t>
      </w:r>
      <w:r>
        <w:t>(c)</w:t>
      </w:r>
      <w:r w:rsidRPr="00FA6476">
        <w:t xml:space="preserve"> </w:t>
      </w:r>
      <w:r>
        <w:t>(copies</w:t>
      </w:r>
      <w:r w:rsidRPr="00FA6476">
        <w:t xml:space="preserve"> </w:t>
      </w:r>
      <w:r>
        <w:t>of</w:t>
      </w:r>
      <w:r w:rsidRPr="00FA6476">
        <w:t xml:space="preserve"> </w:t>
      </w:r>
      <w:r>
        <w:t>the</w:t>
      </w:r>
      <w:r w:rsidRPr="00FA6476">
        <w:t xml:space="preserve"> </w:t>
      </w:r>
      <w:r>
        <w:t>relevant</w:t>
      </w:r>
      <w:r w:rsidRPr="00FA6476">
        <w:t xml:space="preserve"> </w:t>
      </w:r>
      <w:r>
        <w:t>register</w:t>
      </w:r>
      <w:r w:rsidRPr="00FA6476">
        <w:t xml:space="preserve"> </w:t>
      </w:r>
      <w:r>
        <w:t>of</w:t>
      </w:r>
      <w:r w:rsidRPr="00FA6476">
        <w:t xml:space="preserve"> </w:t>
      </w:r>
      <w:r>
        <w:t>electors</w:t>
      </w:r>
      <w:r w:rsidRPr="00FA6476">
        <w:t xml:space="preserve"> </w:t>
      </w:r>
      <w:r>
        <w:t>and</w:t>
      </w:r>
      <w:r w:rsidRPr="00FA6476">
        <w:t xml:space="preserve"> </w:t>
      </w:r>
      <w:r>
        <w:t>copies</w:t>
      </w:r>
      <w:r w:rsidRPr="00FA6476">
        <w:t xml:space="preserve"> </w:t>
      </w:r>
      <w:r>
        <w:t>of</w:t>
      </w:r>
      <w:r w:rsidRPr="00FA6476">
        <w:t xml:space="preserve"> </w:t>
      </w:r>
      <w:r>
        <w:t>any</w:t>
      </w:r>
      <w:r w:rsidRPr="00FA6476">
        <w:t xml:space="preserve"> </w:t>
      </w:r>
      <w:r>
        <w:t>notices</w:t>
      </w:r>
      <w:r w:rsidRPr="00FA6476">
        <w:t xml:space="preserve"> </w:t>
      </w:r>
      <w:r>
        <w:t>issued</w:t>
      </w:r>
      <w:r w:rsidRPr="00FA6476">
        <w:t xml:space="preserve"> </w:t>
      </w:r>
      <w:r>
        <w:t>under</w:t>
      </w:r>
      <w:r w:rsidRPr="00FA6476">
        <w:t xml:space="preserve"> </w:t>
      </w:r>
      <w:r>
        <w:t>section</w:t>
      </w:r>
      <w:r w:rsidRPr="00FA6476">
        <w:t xml:space="preserve"> </w:t>
      </w:r>
      <w:r>
        <w:t>13B(3B)</w:t>
      </w:r>
      <w:r w:rsidRPr="00FA6476">
        <w:t xml:space="preserve"> </w:t>
      </w:r>
      <w:r>
        <w:t>or</w:t>
      </w:r>
      <w:r w:rsidRPr="00FA6476">
        <w:t xml:space="preserve"> </w:t>
      </w:r>
      <w:r>
        <w:t>(3D)</w:t>
      </w:r>
      <w:r w:rsidRPr="00FA6476">
        <w:t xml:space="preserve"> </w:t>
      </w:r>
      <w:r>
        <w:t>of</w:t>
      </w:r>
      <w:r w:rsidRPr="00FA6476">
        <w:t xml:space="preserve"> </w:t>
      </w:r>
      <w:r>
        <w:t>the</w:t>
      </w:r>
      <w:r w:rsidRPr="00FA6476">
        <w:t xml:space="preserve"> </w:t>
      </w:r>
      <w:r>
        <w:t>1983</w:t>
      </w:r>
      <w:r w:rsidRPr="00FA6476">
        <w:t xml:space="preserve"> </w:t>
      </w:r>
      <w:r>
        <w:t>Act</w:t>
      </w:r>
      <w:r w:rsidRPr="00FA6476">
        <w:t xml:space="preserve"> </w:t>
      </w:r>
      <w:r>
        <w:t>relating</w:t>
      </w:r>
      <w:r w:rsidRPr="00FA6476">
        <w:t xml:space="preserve"> </w:t>
      </w:r>
      <w:r>
        <w:t>to</w:t>
      </w:r>
      <w:r w:rsidRPr="00FA6476">
        <w:t xml:space="preserve"> </w:t>
      </w:r>
      <w:r>
        <w:t>the</w:t>
      </w:r>
      <w:r w:rsidRPr="00FA6476">
        <w:t xml:space="preserve"> </w:t>
      </w:r>
      <w:r>
        <w:t>relevant</w:t>
      </w:r>
      <w:r w:rsidRPr="00FA6476">
        <w:t xml:space="preserve"> </w:t>
      </w:r>
      <w:r>
        <w:t>register</w:t>
      </w:r>
      <w:r w:rsidRPr="00FA6476">
        <w:t xml:space="preserve"> </w:t>
      </w:r>
      <w:r>
        <w:t>of</w:t>
      </w:r>
      <w:r w:rsidRPr="00FA6476">
        <w:t xml:space="preserve"> </w:t>
      </w:r>
      <w:r>
        <w:t>electors).</w:t>
      </w:r>
      <w:r w:rsidRPr="00727220">
        <w:fldChar w:fldCharType="begin"/>
      </w:r>
      <w:r w:rsidRPr="00727220">
        <w:instrText xml:space="preserve"> SYMBOL 148 \* MERGEFORMAT </w:instrText>
      </w:r>
      <w:r w:rsidRPr="00727220">
        <w:fldChar w:fldCharType="end"/>
      </w:r>
    </w:p>
    <w:p w14:paraId="46761EE7" w14:textId="77777777" w:rsidR="00C8258C" w:rsidRDefault="00C8258C" w:rsidP="00C8258C">
      <w:pPr>
        <w:pStyle w:val="N1"/>
        <w:tabs>
          <w:tab w:val="num" w:pos="360"/>
        </w:tabs>
        <w:ind w:left="0"/>
      </w:pPr>
      <w:r w:rsidRPr="00FA6476">
        <w:t> </w:t>
      </w:r>
      <w:r w:rsidRPr="00694A4E">
        <w:t>In</w:t>
      </w:r>
      <w:r w:rsidRPr="00FA6476">
        <w:t xml:space="preserve"> </w:t>
      </w:r>
      <w:r w:rsidRPr="00694A4E">
        <w:t>rule</w:t>
      </w:r>
      <w:r w:rsidRPr="00FA6476">
        <w:t xml:space="preserve"> </w:t>
      </w:r>
      <w:r w:rsidRPr="00694A4E">
        <w:t>43(1)(a)</w:t>
      </w:r>
      <w:r w:rsidRPr="00FA6476">
        <w:t xml:space="preserve"> </w:t>
      </w:r>
      <w:r w:rsidRPr="00694A4E">
        <w:t>(voters</w:t>
      </w:r>
      <w:r w:rsidRPr="00FA6476">
        <w:t xml:space="preserve"> </w:t>
      </w:r>
      <w:r w:rsidRPr="00694A4E">
        <w:t>with</w:t>
      </w:r>
      <w:r w:rsidRPr="00FA6476">
        <w:t xml:space="preserve"> </w:t>
      </w:r>
      <w:r w:rsidRPr="00694A4E">
        <w:t>a</w:t>
      </w:r>
      <w:r w:rsidRPr="00FA6476">
        <w:t xml:space="preserve"> </w:t>
      </w:r>
      <w:r w:rsidRPr="00694A4E">
        <w:t>disability</w:t>
      </w:r>
      <w:r w:rsidRPr="00FA6476">
        <w:t xml:space="preserve"> </w:t>
      </w:r>
      <w:r w:rsidRPr="00694A4E">
        <w:t>or</w:t>
      </w:r>
      <w:r w:rsidRPr="00FA6476">
        <w:t xml:space="preserve"> </w:t>
      </w:r>
      <w:r w:rsidRPr="00694A4E">
        <w:t>unable</w:t>
      </w:r>
      <w:r w:rsidRPr="00FA6476">
        <w:t xml:space="preserve"> </w:t>
      </w:r>
      <w:r w:rsidRPr="00694A4E">
        <w:t>to</w:t>
      </w:r>
      <w:r w:rsidRPr="00FA6476">
        <w:t xml:space="preserve"> </w:t>
      </w:r>
      <w:r w:rsidRPr="00694A4E">
        <w:t>read:</w:t>
      </w:r>
      <w:r w:rsidRPr="00FA6476">
        <w:t xml:space="preserve"> </w:t>
      </w:r>
      <w:r w:rsidRPr="00694A4E">
        <w:t>marking</w:t>
      </w:r>
      <w:r w:rsidRPr="00FA6476">
        <w:t xml:space="preserve"> </w:t>
      </w:r>
      <w:r w:rsidRPr="00694A4E">
        <w:t>of</w:t>
      </w:r>
      <w:r w:rsidRPr="00FA6476">
        <w:t xml:space="preserve"> </w:t>
      </w:r>
      <w:r w:rsidRPr="00694A4E">
        <w:t>votes</w:t>
      </w:r>
      <w:r w:rsidRPr="00FA6476">
        <w:t xml:space="preserve"> </w:t>
      </w:r>
      <w:r w:rsidRPr="00694A4E">
        <w:t>by</w:t>
      </w:r>
      <w:r w:rsidRPr="00FA6476">
        <w:t xml:space="preserve"> </w:t>
      </w:r>
      <w:r w:rsidRPr="00694A4E">
        <w:t>presiding</w:t>
      </w:r>
      <w:r w:rsidRPr="00FA6476">
        <w:t xml:space="preserve"> </w:t>
      </w:r>
      <w:r w:rsidRPr="00694A4E">
        <w:t>officer),</w:t>
      </w:r>
      <w:r w:rsidRPr="00FA6476">
        <w:t xml:space="preserve"> </w:t>
      </w:r>
      <w:r w:rsidRPr="00694A4E">
        <w:t>for</w:t>
      </w:r>
      <w:r w:rsidRPr="00FA6476">
        <w:t xml:space="preserve"> </w:t>
      </w:r>
      <w:r w:rsidRPr="00694A4E">
        <w:t>“blindness”</w:t>
      </w:r>
      <w:r w:rsidRPr="00FA6476">
        <w:t xml:space="preserve"> </w:t>
      </w:r>
      <w:r w:rsidRPr="00694A4E">
        <w:t>substitute</w:t>
      </w:r>
      <w:r w:rsidRPr="00FA6476">
        <w:t xml:space="preserve"> </w:t>
      </w:r>
      <w:r w:rsidRPr="00694A4E">
        <w:t>“severe</w:t>
      </w:r>
      <w:r w:rsidRPr="00FA6476">
        <w:t xml:space="preserve"> </w:t>
      </w:r>
      <w:r w:rsidRPr="00694A4E">
        <w:t>sight</w:t>
      </w:r>
      <w:r w:rsidRPr="00FA6476">
        <w:t xml:space="preserve"> </w:t>
      </w:r>
      <w:r w:rsidRPr="00694A4E">
        <w:t>impairment”.</w:t>
      </w:r>
    </w:p>
    <w:p w14:paraId="3C8C610E" w14:textId="77777777" w:rsidR="00C8258C" w:rsidRDefault="00C8258C" w:rsidP="00C8258C">
      <w:pPr>
        <w:pStyle w:val="N1"/>
        <w:tabs>
          <w:tab w:val="num" w:pos="360"/>
        </w:tabs>
        <w:ind w:left="0"/>
      </w:pPr>
      <w:r w:rsidRPr="00FA6476">
        <w:t> </w:t>
      </w:r>
      <w:r w:rsidRPr="00694A4E">
        <w:t>In</w:t>
      </w:r>
      <w:r w:rsidRPr="00FA6476">
        <w:t xml:space="preserve"> </w:t>
      </w:r>
      <w:r w:rsidRPr="00694A4E">
        <w:t>rule</w:t>
      </w:r>
      <w:r w:rsidRPr="00FA6476">
        <w:t xml:space="preserve"> </w:t>
      </w:r>
      <w:r w:rsidRPr="00694A4E">
        <w:t>44</w:t>
      </w:r>
      <w:r w:rsidRPr="00FA6476">
        <w:t xml:space="preserve"> </w:t>
      </w:r>
      <w:r w:rsidRPr="00694A4E">
        <w:t>(voters</w:t>
      </w:r>
      <w:r w:rsidRPr="00FA6476">
        <w:t xml:space="preserve"> </w:t>
      </w:r>
      <w:r w:rsidRPr="00694A4E">
        <w:t>with</w:t>
      </w:r>
      <w:r w:rsidRPr="00FA6476">
        <w:t xml:space="preserve"> </w:t>
      </w:r>
      <w:r w:rsidRPr="00694A4E">
        <w:t>a</w:t>
      </w:r>
      <w:r w:rsidRPr="00FA6476">
        <w:t xml:space="preserve"> </w:t>
      </w:r>
      <w:r w:rsidRPr="00694A4E">
        <w:t>disability</w:t>
      </w:r>
      <w:r w:rsidRPr="00FA6476">
        <w:t xml:space="preserve"> </w:t>
      </w:r>
      <w:r w:rsidRPr="00694A4E">
        <w:t>or</w:t>
      </w:r>
      <w:r w:rsidRPr="00FA6476">
        <w:t xml:space="preserve"> </w:t>
      </w:r>
      <w:r w:rsidRPr="00694A4E">
        <w:t>unable</w:t>
      </w:r>
      <w:r w:rsidRPr="00FA6476">
        <w:t xml:space="preserve"> </w:t>
      </w:r>
      <w:r w:rsidRPr="00694A4E">
        <w:t>to</w:t>
      </w:r>
      <w:r w:rsidRPr="00FA6476">
        <w:t xml:space="preserve"> </w:t>
      </w:r>
      <w:r w:rsidRPr="00694A4E">
        <w:t>read:</w:t>
      </w:r>
      <w:r w:rsidRPr="00FA6476">
        <w:t xml:space="preserve"> </w:t>
      </w:r>
      <w:r w:rsidRPr="00694A4E">
        <w:t>assistance</w:t>
      </w:r>
      <w:r w:rsidRPr="00FA6476">
        <w:t xml:space="preserve"> </w:t>
      </w:r>
      <w:r w:rsidRPr="00694A4E">
        <w:t>of</w:t>
      </w:r>
      <w:r w:rsidRPr="00FA6476">
        <w:t xml:space="preserve"> </w:t>
      </w:r>
      <w:r w:rsidRPr="00694A4E">
        <w:t>companions)</w:t>
      </w:r>
      <w:r>
        <w:t>—</w:t>
      </w:r>
    </w:p>
    <w:p w14:paraId="70742775" w14:textId="77777777" w:rsidR="00C8258C" w:rsidRDefault="00C8258C" w:rsidP="00C8258C">
      <w:pPr>
        <w:pStyle w:val="N3"/>
      </w:pPr>
      <w:r>
        <w:t>in</w:t>
      </w:r>
      <w:r w:rsidRPr="00FA6476">
        <w:t xml:space="preserve"> </w:t>
      </w:r>
      <w:r>
        <w:t>paragraph</w:t>
      </w:r>
      <w:r w:rsidRPr="00FA6476">
        <w:t xml:space="preserve"> </w:t>
      </w:r>
      <w:r>
        <w:t>(1),</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331A9762" w14:textId="77777777" w:rsidR="00C8258C" w:rsidRDefault="00C8258C" w:rsidP="00C8258C">
      <w:pPr>
        <w:pStyle w:val="N3"/>
      </w:pPr>
      <w:r>
        <w:t>in</w:t>
      </w:r>
      <w:r w:rsidRPr="00FA6476">
        <w:t xml:space="preserve"> </w:t>
      </w:r>
      <w:r>
        <w:t>paragraph</w:t>
      </w:r>
      <w:r w:rsidRPr="00FA6476">
        <w:t xml:space="preserve"> </w:t>
      </w:r>
      <w:r>
        <w:t>(2),</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1E2E6963" w14:textId="77777777" w:rsidR="00C8258C" w:rsidRDefault="00C8258C" w:rsidP="00C8258C">
      <w:pPr>
        <w:pStyle w:val="N3"/>
      </w:pPr>
      <w:r>
        <w:t>in</w:t>
      </w:r>
      <w:r w:rsidRPr="00FA6476">
        <w:t xml:space="preserve"> </w:t>
      </w:r>
      <w:r>
        <w:t>paragraph</w:t>
      </w:r>
      <w:r w:rsidRPr="00FA6476">
        <w:t xml:space="preserve"> </w:t>
      </w:r>
      <w:r>
        <w:t>(3),</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758DCC2F" w14:textId="77777777" w:rsidR="00C8258C" w:rsidRDefault="00C8258C" w:rsidP="00C8258C">
      <w:pPr>
        <w:pStyle w:val="N3"/>
      </w:pPr>
      <w:r>
        <w:t>in</w:t>
      </w:r>
      <w:r w:rsidRPr="00FA6476">
        <w:t xml:space="preserve"> </w:t>
      </w:r>
      <w:r>
        <w:t>paragraph</w:t>
      </w:r>
      <w:r w:rsidRPr="00FA6476">
        <w:t xml:space="preserve"> </w:t>
      </w:r>
      <w:r>
        <w:t>(7)(a),</w:t>
      </w:r>
      <w:r w:rsidRPr="00FA6476">
        <w:t xml:space="preserve"> </w:t>
      </w:r>
      <w:r>
        <w:t>for</w:t>
      </w:r>
      <w:r w:rsidRPr="00FA6476">
        <w:t xml:space="preserve"> </w:t>
      </w:r>
      <w:r>
        <w:t>“blindness”</w:t>
      </w:r>
      <w:r w:rsidRPr="00FA6476">
        <w:t xml:space="preserve"> </w:t>
      </w:r>
      <w:r>
        <w:t>substitute</w:t>
      </w:r>
      <w:r w:rsidRPr="00FA6476">
        <w:t xml:space="preserve"> </w:t>
      </w:r>
      <w:r>
        <w:t>“severe</w:t>
      </w:r>
      <w:r w:rsidRPr="00FA6476">
        <w:t xml:space="preserve"> </w:t>
      </w:r>
      <w:r>
        <w:t>sight</w:t>
      </w:r>
      <w:r w:rsidRPr="00FA6476">
        <w:t xml:space="preserve"> </w:t>
      </w:r>
      <w:r>
        <w:t>impairment”.</w:t>
      </w:r>
    </w:p>
    <w:p w14:paraId="5BDF2361" w14:textId="77777777" w:rsidR="00C8258C" w:rsidRDefault="00C8258C" w:rsidP="00C8258C">
      <w:pPr>
        <w:pStyle w:val="N1"/>
        <w:tabs>
          <w:tab w:val="num" w:pos="360"/>
        </w:tabs>
        <w:ind w:left="0"/>
      </w:pPr>
      <w:r w:rsidRPr="00FA6476">
        <w:t> </w:t>
      </w:r>
      <w:r w:rsidRPr="0040337C">
        <w:t>In</w:t>
      </w:r>
      <w:r w:rsidRPr="00FA6476">
        <w:t xml:space="preserve"> </w:t>
      </w:r>
      <w:r w:rsidRPr="0040337C">
        <w:t>rule</w:t>
      </w:r>
      <w:r w:rsidRPr="00FA6476">
        <w:t xml:space="preserve"> </w:t>
      </w:r>
      <w:r w:rsidRPr="0040337C">
        <w:t>46(1)</w:t>
      </w:r>
      <w:r w:rsidRPr="00FA6476">
        <w:t xml:space="preserve"> </w:t>
      </w:r>
      <w:r w:rsidRPr="0040337C">
        <w:t>(tendered</w:t>
      </w:r>
      <w:r w:rsidRPr="00FA6476">
        <w:t xml:space="preserve"> </w:t>
      </w:r>
      <w:r w:rsidRPr="0040337C">
        <w:t>ballot</w:t>
      </w:r>
      <w:r w:rsidRPr="00FA6476">
        <w:t xml:space="preserve"> </w:t>
      </w:r>
      <w:r w:rsidRPr="0040337C">
        <w:t>papers:</w:t>
      </w:r>
      <w:r w:rsidRPr="00FA6476">
        <w:t xml:space="preserve"> </w:t>
      </w:r>
      <w:r w:rsidRPr="0040337C">
        <w:t>circumstances</w:t>
      </w:r>
      <w:r w:rsidRPr="00FA6476">
        <w:t xml:space="preserve"> </w:t>
      </w:r>
      <w:r w:rsidRPr="0040337C">
        <w:t>where</w:t>
      </w:r>
      <w:r w:rsidRPr="00FA6476">
        <w:t xml:space="preserve"> </w:t>
      </w:r>
      <w:r w:rsidRPr="0040337C">
        <w:t>available),</w:t>
      </w:r>
      <w:r w:rsidRPr="00FA6476">
        <w:t xml:space="preserve"> </w:t>
      </w:r>
      <w:r w:rsidRPr="0040337C">
        <w:t>in</w:t>
      </w:r>
      <w:r w:rsidRPr="00FA6476">
        <w:t xml:space="preserve"> </w:t>
      </w:r>
      <w:r w:rsidRPr="0040337C">
        <w:t>the</w:t>
      </w:r>
      <w:r w:rsidRPr="00FA6476">
        <w:t xml:space="preserve"> </w:t>
      </w:r>
      <w:r w:rsidRPr="0040337C">
        <w:t>opening</w:t>
      </w:r>
      <w:r w:rsidRPr="00FA6476">
        <w:t xml:space="preserve"> </w:t>
      </w:r>
      <w:r w:rsidRPr="0040337C">
        <w:t>words,</w:t>
      </w:r>
      <w:r w:rsidRPr="00FA6476">
        <w:t xml:space="preserve"> </w:t>
      </w:r>
      <w:r w:rsidRPr="0040337C">
        <w:t>after</w:t>
      </w:r>
      <w:r w:rsidRPr="00FA6476">
        <w:t xml:space="preserve"> </w:t>
      </w:r>
      <w:r w:rsidRPr="0040337C">
        <w:t>“the</w:t>
      </w:r>
      <w:r w:rsidRPr="00FA6476">
        <w:t xml:space="preserve"> </w:t>
      </w:r>
      <w:r w:rsidRPr="0040337C">
        <w:t>poll”</w:t>
      </w:r>
      <w:r w:rsidRPr="00FA6476">
        <w:t xml:space="preserve"> </w:t>
      </w:r>
      <w:r w:rsidRPr="0040337C">
        <w:t>insert</w:t>
      </w:r>
      <w:r w:rsidRPr="00FA6476">
        <w:t xml:space="preserve"> </w:t>
      </w:r>
      <w:r w:rsidRPr="0040337C">
        <w:t>“in</w:t>
      </w:r>
      <w:r w:rsidRPr="00FA6476">
        <w:t xml:space="preserve"> </w:t>
      </w:r>
      <w:r w:rsidRPr="0040337C">
        <w:t>accordance</w:t>
      </w:r>
      <w:r w:rsidRPr="00FA6476">
        <w:t xml:space="preserve"> </w:t>
      </w:r>
      <w:r w:rsidRPr="0040337C">
        <w:t>with</w:t>
      </w:r>
      <w:r w:rsidRPr="00FA6476">
        <w:t xml:space="preserve"> </w:t>
      </w:r>
      <w:r w:rsidRPr="0040337C">
        <w:t>rule</w:t>
      </w:r>
      <w:r w:rsidRPr="00FA6476">
        <w:t xml:space="preserve"> </w:t>
      </w:r>
      <w:r w:rsidRPr="0040337C">
        <w:t>40,”.</w:t>
      </w:r>
    </w:p>
    <w:p w14:paraId="1A5D2744" w14:textId="77777777" w:rsidR="00C8258C" w:rsidRDefault="00C8258C" w:rsidP="00C8258C">
      <w:pPr>
        <w:pStyle w:val="N1"/>
        <w:tabs>
          <w:tab w:val="num" w:pos="360"/>
        </w:tabs>
        <w:ind w:left="0"/>
      </w:pPr>
      <w:r w:rsidRPr="00FA6476">
        <w:t> </w:t>
      </w:r>
      <w:r w:rsidRPr="0040337C">
        <w:t>In</w:t>
      </w:r>
      <w:r w:rsidRPr="00FA6476">
        <w:t xml:space="preserve"> </w:t>
      </w:r>
      <w:r w:rsidRPr="0040337C">
        <w:t>rule</w:t>
      </w:r>
      <w:r w:rsidRPr="00FA6476">
        <w:t xml:space="preserve"> </w:t>
      </w:r>
      <w:r w:rsidRPr="0040337C">
        <w:t>51</w:t>
      </w:r>
      <w:r>
        <w:t>(</w:t>
      </w:r>
      <w:r>
        <w:rPr>
          <w:rStyle w:val="FootnoteReference"/>
        </w:rPr>
        <w:footnoteReference w:id="27"/>
      </w:r>
      <w:r>
        <w:t>)</w:t>
      </w:r>
      <w:r w:rsidRPr="00FA6476">
        <w:t xml:space="preserve"> </w:t>
      </w:r>
      <w:r w:rsidRPr="0040337C">
        <w:t>(procedure</w:t>
      </w:r>
      <w:r w:rsidRPr="00FA6476">
        <w:t xml:space="preserve"> </w:t>
      </w:r>
      <w:r w:rsidRPr="0040337C">
        <w:t>on</w:t>
      </w:r>
      <w:r w:rsidRPr="00FA6476">
        <w:t xml:space="preserve"> </w:t>
      </w:r>
      <w:r w:rsidRPr="0040337C">
        <w:t>close</w:t>
      </w:r>
      <w:r w:rsidRPr="00FA6476">
        <w:t xml:space="preserve"> </w:t>
      </w:r>
      <w:r w:rsidRPr="0040337C">
        <w:t>of</w:t>
      </w:r>
      <w:r w:rsidRPr="00FA6476">
        <w:t xml:space="preserve"> </w:t>
      </w:r>
      <w:r w:rsidRPr="0040337C">
        <w:t>poll)</w:t>
      </w:r>
      <w:r>
        <w:t>—</w:t>
      </w:r>
    </w:p>
    <w:p w14:paraId="02B82C2E" w14:textId="77777777" w:rsidR="00C8258C" w:rsidRDefault="00C8258C" w:rsidP="00C8258C">
      <w:pPr>
        <w:pStyle w:val="N3"/>
      </w:pPr>
      <w:r w:rsidRPr="0040337C">
        <w:t>for</w:t>
      </w:r>
      <w:r w:rsidRPr="00FA6476">
        <w:t xml:space="preserve"> </w:t>
      </w:r>
      <w:r w:rsidRPr="0040337C">
        <w:t>paragraph</w:t>
      </w:r>
      <w:r w:rsidRPr="00FA6476">
        <w:t xml:space="preserve"> </w:t>
      </w:r>
      <w:r w:rsidRPr="0040337C">
        <w:t>(2)</w:t>
      </w:r>
      <w:r w:rsidRPr="00FA6476">
        <w:t xml:space="preserve"> </w:t>
      </w:r>
      <w:r w:rsidRPr="0040337C">
        <w:t>substitute</w:t>
      </w:r>
      <w:r>
        <w:t>—</w:t>
      </w:r>
    </w:p>
    <w:p w14:paraId="6E839755" w14:textId="77777777" w:rsidR="00C8258C" w:rsidRDefault="00C8258C" w:rsidP="00C8258C">
      <w:pPr>
        <w:pStyle w:val="LQN2"/>
      </w:pPr>
      <w:r w:rsidRPr="0040337C">
        <w:fldChar w:fldCharType="begin"/>
      </w:r>
      <w:r w:rsidRPr="0040337C">
        <w:instrText xml:space="preserve"> SYMBOL 147 \* MERGEFORMAT </w:instrText>
      </w:r>
      <w:r w:rsidRPr="0040337C">
        <w:fldChar w:fldCharType="end"/>
      </w:r>
      <w:r>
        <w:t>(2)</w:t>
      </w:r>
      <w:r w:rsidRPr="00FA6476">
        <w:t> </w:t>
      </w:r>
      <w:r w:rsidRPr="0040337C">
        <w:t>In</w:t>
      </w:r>
      <w:r w:rsidRPr="00FA6476">
        <w:t xml:space="preserve"> </w:t>
      </w:r>
      <w:r w:rsidRPr="0040337C">
        <w:t>the</w:t>
      </w:r>
      <w:r w:rsidRPr="00FA6476">
        <w:t xml:space="preserve"> </w:t>
      </w:r>
      <w:r w:rsidRPr="0040337C">
        <w:t>presence</w:t>
      </w:r>
      <w:r w:rsidRPr="00FA6476">
        <w:t xml:space="preserve"> </w:t>
      </w:r>
      <w:r w:rsidRPr="0040337C">
        <w:t>of</w:t>
      </w:r>
      <w:r w:rsidRPr="00FA6476">
        <w:t xml:space="preserve"> </w:t>
      </w:r>
      <w:r w:rsidRPr="0040337C">
        <w:t>any</w:t>
      </w:r>
      <w:r w:rsidRPr="00FA6476">
        <w:t xml:space="preserve"> </w:t>
      </w:r>
      <w:r w:rsidRPr="0040337C">
        <w:t>polling</w:t>
      </w:r>
      <w:r w:rsidRPr="00FA6476">
        <w:t xml:space="preserve"> </w:t>
      </w:r>
      <w:r w:rsidRPr="0040337C">
        <w:t>agents</w:t>
      </w:r>
      <w:r w:rsidRPr="00FA6476">
        <w:t xml:space="preserve"> </w:t>
      </w:r>
      <w:r w:rsidRPr="0040337C">
        <w:t>who</w:t>
      </w:r>
      <w:r w:rsidRPr="00FA6476">
        <w:t xml:space="preserve"> </w:t>
      </w:r>
      <w:r w:rsidRPr="0040337C">
        <w:t>are</w:t>
      </w:r>
      <w:r w:rsidRPr="00FA6476">
        <w:t xml:space="preserve"> </w:t>
      </w:r>
      <w:r w:rsidRPr="0040337C">
        <w:t>in</w:t>
      </w:r>
      <w:r w:rsidRPr="00FA6476">
        <w:t xml:space="preserve"> </w:t>
      </w:r>
      <w:r w:rsidRPr="0040337C">
        <w:t>the</w:t>
      </w:r>
      <w:r w:rsidRPr="00FA6476">
        <w:t xml:space="preserve"> </w:t>
      </w:r>
      <w:r w:rsidRPr="0040337C">
        <w:t>polling</w:t>
      </w:r>
      <w:r w:rsidRPr="00FA6476">
        <w:t xml:space="preserve"> </w:t>
      </w:r>
      <w:r w:rsidRPr="0040337C">
        <w:t>station,</w:t>
      </w:r>
      <w:r w:rsidRPr="00FA6476">
        <w:t xml:space="preserve"> </w:t>
      </w:r>
      <w:r w:rsidRPr="0040337C">
        <w:t>the</w:t>
      </w:r>
      <w:r w:rsidRPr="00FA6476">
        <w:t xml:space="preserve"> </w:t>
      </w:r>
      <w:r w:rsidRPr="0040337C">
        <w:t>presiding</w:t>
      </w:r>
      <w:r w:rsidRPr="00FA6476">
        <w:t xml:space="preserve"> </w:t>
      </w:r>
      <w:r w:rsidRPr="0040337C">
        <w:t>officer</w:t>
      </w:r>
      <w:r w:rsidRPr="00FA6476">
        <w:t xml:space="preserve"> </w:t>
      </w:r>
      <w:r w:rsidRPr="0040337C">
        <w:t>must</w:t>
      </w:r>
      <w:r>
        <w:t>—</w:t>
      </w:r>
    </w:p>
    <w:p w14:paraId="495181AE" w14:textId="77777777" w:rsidR="00C8258C" w:rsidRDefault="00C8258C" w:rsidP="00C8258C">
      <w:pPr>
        <w:pStyle w:val="LQN3"/>
      </w:pPr>
      <w:r>
        <w:t>(a)</w:t>
      </w:r>
      <w:r w:rsidRPr="00FA6476">
        <w:tab/>
      </w:r>
      <w:r>
        <w:t>seal</w:t>
      </w:r>
      <w:r w:rsidRPr="00FA6476">
        <w:t xml:space="preserve"> </w:t>
      </w:r>
      <w:r>
        <w:t>each</w:t>
      </w:r>
      <w:r w:rsidRPr="00FA6476">
        <w:t xml:space="preserve"> </w:t>
      </w:r>
      <w:r>
        <w:t>ballot</w:t>
      </w:r>
      <w:r w:rsidRPr="00FA6476">
        <w:t xml:space="preserve"> </w:t>
      </w:r>
      <w:r>
        <w:t>box</w:t>
      </w:r>
      <w:r w:rsidRPr="00FA6476">
        <w:t xml:space="preserve"> </w:t>
      </w:r>
      <w:r>
        <w:t>in</w:t>
      </w:r>
      <w:r w:rsidRPr="00FA6476">
        <w:t xml:space="preserve"> </w:t>
      </w:r>
      <w:r>
        <w:t>use</w:t>
      </w:r>
      <w:r w:rsidRPr="00FA6476">
        <w:t xml:space="preserve"> </w:t>
      </w:r>
      <w:r>
        <w:t>at</w:t>
      </w:r>
      <w:r w:rsidRPr="00FA6476">
        <w:t xml:space="preserve"> </w:t>
      </w:r>
      <w:r>
        <w:t>the</w:t>
      </w:r>
      <w:r w:rsidRPr="00FA6476">
        <w:t xml:space="preserve"> </w:t>
      </w:r>
      <w:r>
        <w:t>polling</w:t>
      </w:r>
      <w:r w:rsidRPr="00FA6476">
        <w:t xml:space="preserve"> </w:t>
      </w:r>
      <w:r>
        <w:t>station</w:t>
      </w:r>
      <w:r w:rsidRPr="00FA6476">
        <w:t xml:space="preserve"> </w:t>
      </w:r>
      <w:r>
        <w:t>so</w:t>
      </w:r>
      <w:r w:rsidRPr="00FA6476">
        <w:t xml:space="preserve"> </w:t>
      </w:r>
      <w:r>
        <w:t>as</w:t>
      </w:r>
      <w:r w:rsidRPr="00FA6476">
        <w:t xml:space="preserve"> </w:t>
      </w:r>
      <w:r>
        <w:t>to</w:t>
      </w:r>
      <w:r w:rsidRPr="00FA6476">
        <w:t xml:space="preserve"> </w:t>
      </w:r>
      <w:r>
        <w:t>prevent</w:t>
      </w:r>
      <w:r w:rsidRPr="00FA6476">
        <w:t xml:space="preserve"> </w:t>
      </w:r>
      <w:r>
        <w:t>the</w:t>
      </w:r>
      <w:r w:rsidRPr="00FA6476">
        <w:t xml:space="preserve"> </w:t>
      </w:r>
      <w:r>
        <w:t>introduction</w:t>
      </w:r>
      <w:r w:rsidRPr="00FA6476">
        <w:t xml:space="preserve"> </w:t>
      </w:r>
      <w:r>
        <w:t>of</w:t>
      </w:r>
      <w:r w:rsidRPr="00FA6476">
        <w:t xml:space="preserve"> </w:t>
      </w:r>
      <w:r>
        <w:t>additional</w:t>
      </w:r>
      <w:r w:rsidRPr="00FA6476">
        <w:t xml:space="preserve"> </w:t>
      </w:r>
      <w:r>
        <w:t>ballot</w:t>
      </w:r>
      <w:r w:rsidRPr="00FA6476">
        <w:t xml:space="preserve"> </w:t>
      </w:r>
      <w:r>
        <w:t>papers,</w:t>
      </w:r>
      <w:r w:rsidRPr="00FA6476">
        <w:t xml:space="preserve"> </w:t>
      </w:r>
      <w:r>
        <w:t>using</w:t>
      </w:r>
      <w:r w:rsidRPr="00FA6476">
        <w:t xml:space="preserve"> </w:t>
      </w:r>
      <w:r>
        <w:t>the</w:t>
      </w:r>
      <w:r w:rsidRPr="00FA6476">
        <w:t xml:space="preserve"> </w:t>
      </w:r>
      <w:r>
        <w:t>presiding</w:t>
      </w:r>
      <w:r w:rsidRPr="00FA6476">
        <w:t xml:space="preserve"> </w:t>
      </w:r>
      <w:r>
        <w:t>officer</w:t>
      </w:r>
      <w:r w:rsidRPr="003A73A2">
        <w:t>’</w:t>
      </w:r>
      <w:r>
        <w:t>s</w:t>
      </w:r>
      <w:r w:rsidRPr="00FA6476">
        <w:t xml:space="preserve"> </w:t>
      </w:r>
      <w:r>
        <w:t>seal</w:t>
      </w:r>
      <w:r w:rsidRPr="00FA6476">
        <w:t xml:space="preserve"> </w:t>
      </w:r>
      <w:r>
        <w:t>and</w:t>
      </w:r>
      <w:r w:rsidRPr="00FA6476">
        <w:t xml:space="preserve"> </w:t>
      </w:r>
      <w:r>
        <w:t>the</w:t>
      </w:r>
      <w:r w:rsidRPr="00FA6476">
        <w:t xml:space="preserve"> </w:t>
      </w:r>
      <w:r>
        <w:t>seals</w:t>
      </w:r>
      <w:r w:rsidRPr="00FA6476">
        <w:t xml:space="preserve"> </w:t>
      </w:r>
      <w:r>
        <w:t>of</w:t>
      </w:r>
      <w:r w:rsidRPr="00FA6476">
        <w:t xml:space="preserve"> </w:t>
      </w:r>
      <w:r>
        <w:t>any</w:t>
      </w:r>
      <w:r w:rsidRPr="00FA6476">
        <w:t xml:space="preserve"> </w:t>
      </w:r>
      <w:r>
        <w:t>polling</w:t>
      </w:r>
      <w:r w:rsidRPr="00FA6476">
        <w:t xml:space="preserve"> </w:t>
      </w:r>
      <w:r>
        <w:t>agents</w:t>
      </w:r>
      <w:r w:rsidRPr="00FA6476">
        <w:t xml:space="preserve"> </w:t>
      </w:r>
      <w:r>
        <w:t>who</w:t>
      </w:r>
      <w:r w:rsidRPr="00FA6476">
        <w:t xml:space="preserve"> </w:t>
      </w:r>
      <w:r>
        <w:t>wish</w:t>
      </w:r>
      <w:r w:rsidRPr="00FA6476">
        <w:t xml:space="preserve"> </w:t>
      </w:r>
      <w:r>
        <w:t>to</w:t>
      </w:r>
      <w:r w:rsidRPr="00FA6476">
        <w:t xml:space="preserve"> </w:t>
      </w:r>
      <w:r>
        <w:t>affix</w:t>
      </w:r>
      <w:r w:rsidRPr="00FA6476">
        <w:t xml:space="preserve"> </w:t>
      </w:r>
      <w:r>
        <w:t>their</w:t>
      </w:r>
      <w:r w:rsidRPr="00FA6476">
        <w:t xml:space="preserve"> </w:t>
      </w:r>
      <w:r>
        <w:t>seals,</w:t>
      </w:r>
      <w:r w:rsidRPr="00FA6476">
        <w:t xml:space="preserve"> </w:t>
      </w:r>
      <w:r>
        <w:t>and</w:t>
      </w:r>
    </w:p>
    <w:p w14:paraId="56E8CD0C" w14:textId="77777777" w:rsidR="00C8258C" w:rsidRDefault="00C8258C" w:rsidP="00C8258C">
      <w:pPr>
        <w:pStyle w:val="LQN3"/>
      </w:pPr>
      <w:r>
        <w:t>(b)</w:t>
      </w:r>
      <w:r w:rsidRPr="00FA6476">
        <w:tab/>
      </w:r>
      <w:r>
        <w:t>attach</w:t>
      </w:r>
      <w:r w:rsidRPr="00FA6476">
        <w:t xml:space="preserve"> </w:t>
      </w:r>
      <w:r>
        <w:t>any</w:t>
      </w:r>
      <w:r w:rsidRPr="00FA6476">
        <w:t xml:space="preserve"> </w:t>
      </w:r>
      <w:r>
        <w:t>ballot</w:t>
      </w:r>
      <w:r w:rsidRPr="00FA6476">
        <w:t xml:space="preserve"> </w:t>
      </w:r>
      <w:r>
        <w:t>box</w:t>
      </w:r>
      <w:r w:rsidRPr="00FA6476">
        <w:t xml:space="preserve"> </w:t>
      </w:r>
      <w:r>
        <w:t>key</w:t>
      </w:r>
      <w:r w:rsidRPr="00FA6476">
        <w:t xml:space="preserve"> </w:t>
      </w:r>
      <w:r>
        <w:t>to</w:t>
      </w:r>
      <w:r w:rsidRPr="00FA6476">
        <w:t xml:space="preserve"> </w:t>
      </w:r>
      <w:r>
        <w:t>the</w:t>
      </w:r>
      <w:r w:rsidRPr="00FA6476">
        <w:t xml:space="preserve"> </w:t>
      </w:r>
      <w:r>
        <w:t>ballot</w:t>
      </w:r>
      <w:r w:rsidRPr="00FA6476">
        <w:t xml:space="preserve"> </w:t>
      </w:r>
      <w:r>
        <w:t>box.</w:t>
      </w:r>
      <w:r w:rsidRPr="0040337C">
        <w:fldChar w:fldCharType="begin"/>
      </w:r>
      <w:r w:rsidRPr="0040337C">
        <w:instrText xml:space="preserve"> SYMBOL 148 \* MERGEFORMAT </w:instrText>
      </w:r>
      <w:r w:rsidRPr="0040337C">
        <w:fldChar w:fldCharType="end"/>
      </w:r>
      <w:r>
        <w:t>;</w:t>
      </w:r>
    </w:p>
    <w:p w14:paraId="3C0F2139" w14:textId="77777777" w:rsidR="00C8258C" w:rsidRDefault="00C8258C" w:rsidP="00C8258C">
      <w:pPr>
        <w:pStyle w:val="N3"/>
      </w:pPr>
      <w:r w:rsidRPr="0040337C">
        <w:t>after</w:t>
      </w:r>
      <w:r w:rsidRPr="00FA6476">
        <w:t xml:space="preserve"> </w:t>
      </w:r>
      <w:r w:rsidRPr="0040337C">
        <w:t>paragraph</w:t>
      </w:r>
      <w:r w:rsidRPr="00FA6476">
        <w:t xml:space="preserve"> </w:t>
      </w:r>
      <w:r w:rsidRPr="0040337C">
        <w:t>(3)(f)</w:t>
      </w:r>
      <w:r w:rsidRPr="00FA6476">
        <w:t xml:space="preserve"> </w:t>
      </w:r>
      <w:r w:rsidRPr="0040337C">
        <w:t>insert</w:t>
      </w:r>
      <w:r>
        <w:t>—</w:t>
      </w:r>
    </w:p>
    <w:p w14:paraId="2B7A55B5" w14:textId="77777777" w:rsidR="00C8258C" w:rsidRDefault="00C8258C" w:rsidP="00C8258C">
      <w:pPr>
        <w:pStyle w:val="LQN3"/>
      </w:pPr>
      <w:r w:rsidRPr="0040337C">
        <w:fldChar w:fldCharType="begin"/>
      </w:r>
      <w:r w:rsidRPr="0040337C">
        <w:instrText xml:space="preserve"> SYMBOL 147 \* MERGEFORMAT </w:instrText>
      </w:r>
      <w:r w:rsidRPr="0040337C">
        <w:fldChar w:fldCharType="end"/>
      </w:r>
      <w:r>
        <w:t>(g)</w:t>
      </w:r>
      <w:r w:rsidRPr="00FA6476">
        <w:tab/>
      </w:r>
      <w:r w:rsidRPr="0040337C">
        <w:t>the</w:t>
      </w:r>
      <w:r w:rsidRPr="00FA6476">
        <w:t xml:space="preserve"> </w:t>
      </w:r>
      <w:r w:rsidRPr="0040337C">
        <w:t>postal</w:t>
      </w:r>
      <w:r w:rsidRPr="00FA6476">
        <w:t xml:space="preserve"> </w:t>
      </w:r>
      <w:r w:rsidRPr="0040337C">
        <w:t>ballot</w:t>
      </w:r>
      <w:r w:rsidRPr="00FA6476">
        <w:t xml:space="preserve"> </w:t>
      </w:r>
      <w:r w:rsidRPr="0040337C">
        <w:t>papers</w:t>
      </w:r>
      <w:r w:rsidRPr="00FA6476">
        <w:t xml:space="preserve"> </w:t>
      </w:r>
      <w:r w:rsidRPr="0040337C">
        <w:t>and</w:t>
      </w:r>
      <w:r w:rsidRPr="00FA6476">
        <w:t xml:space="preserve"> </w:t>
      </w:r>
      <w:r w:rsidRPr="0040337C">
        <w:t>postal</w:t>
      </w:r>
      <w:r w:rsidRPr="00FA6476">
        <w:t xml:space="preserve"> </w:t>
      </w:r>
      <w:r w:rsidRPr="0040337C">
        <w:t>voting</w:t>
      </w:r>
      <w:r w:rsidRPr="00FA6476">
        <w:t xml:space="preserve"> </w:t>
      </w:r>
      <w:r w:rsidRPr="0040337C">
        <w:t>statements</w:t>
      </w:r>
      <w:r w:rsidRPr="00FA6476">
        <w:t xml:space="preserve"> </w:t>
      </w:r>
      <w:r w:rsidRPr="0040337C">
        <w:t>which</w:t>
      </w:r>
      <w:r w:rsidRPr="00FA6476">
        <w:t xml:space="preserve"> </w:t>
      </w:r>
      <w:r w:rsidRPr="0040337C">
        <w:t>have</w:t>
      </w:r>
      <w:r w:rsidRPr="00FA6476">
        <w:t xml:space="preserve"> </w:t>
      </w:r>
      <w:r w:rsidRPr="0040337C">
        <w:t>been</w:t>
      </w:r>
      <w:r w:rsidRPr="00FA6476">
        <w:t xml:space="preserve"> </w:t>
      </w:r>
      <w:r w:rsidRPr="0040337C">
        <w:t>returned</w:t>
      </w:r>
      <w:r w:rsidRPr="00FA6476">
        <w:t xml:space="preserve"> </w:t>
      </w:r>
      <w:r w:rsidRPr="0040337C">
        <w:t>by</w:t>
      </w:r>
      <w:r w:rsidRPr="00FA6476">
        <w:t xml:space="preserve"> </w:t>
      </w:r>
      <w:r w:rsidRPr="0040337C">
        <w:t>hand</w:t>
      </w:r>
      <w:r w:rsidRPr="00FA6476">
        <w:t xml:space="preserve"> </w:t>
      </w:r>
      <w:r w:rsidRPr="0040337C">
        <w:t>to</w:t>
      </w:r>
      <w:r w:rsidRPr="00FA6476">
        <w:t xml:space="preserve"> </w:t>
      </w:r>
      <w:r w:rsidRPr="0040337C">
        <w:t>the</w:t>
      </w:r>
      <w:r w:rsidRPr="00FA6476">
        <w:t xml:space="preserve"> </w:t>
      </w:r>
      <w:r w:rsidRPr="0040337C">
        <w:t>polling</w:t>
      </w:r>
      <w:r w:rsidRPr="00FA6476">
        <w:t xml:space="preserve"> </w:t>
      </w:r>
      <w:r w:rsidRPr="0040337C">
        <w:t>station,</w:t>
      </w:r>
      <w:r w:rsidRPr="00FA6476">
        <w:t xml:space="preserve"> </w:t>
      </w:r>
      <w:r w:rsidRPr="0040337C">
        <w:t>unless</w:t>
      </w:r>
      <w:r w:rsidRPr="00FA6476">
        <w:t xml:space="preserve"> </w:t>
      </w:r>
      <w:r w:rsidRPr="0040337C">
        <w:t>previously</w:t>
      </w:r>
      <w:r w:rsidRPr="00FA6476">
        <w:t xml:space="preserve"> </w:t>
      </w:r>
      <w:r w:rsidRPr="0040337C">
        <w:t>collected</w:t>
      </w:r>
      <w:r w:rsidRPr="00FA6476">
        <w:t xml:space="preserve"> </w:t>
      </w:r>
      <w:r w:rsidRPr="0040337C">
        <w:t>in</w:t>
      </w:r>
      <w:r w:rsidRPr="00FA6476">
        <w:t xml:space="preserve"> </w:t>
      </w:r>
      <w:r w:rsidRPr="0040337C">
        <w:t>accordance</w:t>
      </w:r>
      <w:r w:rsidRPr="00FA6476">
        <w:t xml:space="preserve"> </w:t>
      </w:r>
      <w:r w:rsidRPr="0040337C">
        <w:t>with</w:t>
      </w:r>
      <w:r w:rsidRPr="00FA6476">
        <w:t xml:space="preserve"> </w:t>
      </w:r>
      <w:r w:rsidRPr="0040337C">
        <w:t>regulation</w:t>
      </w:r>
      <w:r w:rsidRPr="00FA6476">
        <w:t xml:space="preserve"> </w:t>
      </w:r>
      <w:r w:rsidRPr="0040337C">
        <w:t>79(4)</w:t>
      </w:r>
      <w:r w:rsidRPr="00FA6476">
        <w:t xml:space="preserve"> </w:t>
      </w:r>
      <w:r w:rsidRPr="0040337C">
        <w:t>of</w:t>
      </w:r>
      <w:r w:rsidRPr="00FA6476">
        <w:t xml:space="preserve"> </w:t>
      </w:r>
      <w:r w:rsidRPr="0040337C">
        <w:t>the</w:t>
      </w:r>
      <w:r w:rsidRPr="00FA6476">
        <w:t xml:space="preserve"> </w:t>
      </w:r>
      <w:r w:rsidRPr="0040337C">
        <w:t>Representation</w:t>
      </w:r>
      <w:r w:rsidRPr="00FA6476">
        <w:t xml:space="preserve"> </w:t>
      </w:r>
      <w:r w:rsidRPr="0040337C">
        <w:t>of</w:t>
      </w:r>
      <w:r w:rsidRPr="00FA6476">
        <w:t xml:space="preserve"> </w:t>
      </w:r>
      <w:r w:rsidRPr="0040337C">
        <w:t>the</w:t>
      </w:r>
      <w:r w:rsidRPr="00FA6476">
        <w:t xml:space="preserve"> </w:t>
      </w:r>
      <w:r w:rsidRPr="0040337C">
        <w:t>People</w:t>
      </w:r>
      <w:r w:rsidRPr="00FA6476">
        <w:t xml:space="preserve"> </w:t>
      </w:r>
      <w:r w:rsidRPr="0040337C">
        <w:t>(England</w:t>
      </w:r>
      <w:r w:rsidRPr="00FA6476">
        <w:t xml:space="preserve"> </w:t>
      </w:r>
      <w:r w:rsidRPr="0040337C">
        <w:t>and</w:t>
      </w:r>
      <w:r w:rsidRPr="00FA6476">
        <w:t xml:space="preserve"> </w:t>
      </w:r>
      <w:r w:rsidRPr="0040337C">
        <w:t>Wales)</w:t>
      </w:r>
      <w:r w:rsidRPr="00FA6476">
        <w:t xml:space="preserve"> </w:t>
      </w:r>
      <w:r w:rsidRPr="0040337C">
        <w:t>Regulations</w:t>
      </w:r>
      <w:r w:rsidRPr="00FA6476">
        <w:t xml:space="preserve"> </w:t>
      </w:r>
      <w:r w:rsidRPr="0040337C">
        <w:t>2001.</w:t>
      </w:r>
      <w:r w:rsidRPr="0040337C">
        <w:fldChar w:fldCharType="begin"/>
      </w:r>
      <w:r w:rsidRPr="0040337C">
        <w:instrText xml:space="preserve"> SYMBOL 148 \* MERGEFORMAT </w:instrText>
      </w:r>
      <w:r w:rsidRPr="0040337C">
        <w:fldChar w:fldCharType="end"/>
      </w:r>
      <w:r>
        <w:t>;</w:t>
      </w:r>
    </w:p>
    <w:p w14:paraId="0F36DDF8" w14:textId="77777777" w:rsidR="00C8258C" w:rsidRDefault="00C8258C" w:rsidP="00C8258C">
      <w:pPr>
        <w:pStyle w:val="N3"/>
      </w:pPr>
      <w:r w:rsidRPr="005B6481">
        <w:lastRenderedPageBreak/>
        <w:t>in</w:t>
      </w:r>
      <w:r w:rsidRPr="00FA6476">
        <w:t xml:space="preserve"> </w:t>
      </w:r>
      <w:r w:rsidRPr="005B6481">
        <w:t>paragraph</w:t>
      </w:r>
      <w:r w:rsidRPr="00FA6476">
        <w:t xml:space="preserve"> </w:t>
      </w:r>
      <w:r w:rsidRPr="005B6481">
        <w:t>(3A),</w:t>
      </w:r>
      <w:r w:rsidRPr="00FA6476">
        <w:t xml:space="preserve"> </w:t>
      </w:r>
      <w:r w:rsidRPr="005B6481">
        <w:t>for</w:t>
      </w:r>
      <w:r w:rsidRPr="00FA6476">
        <w:t xml:space="preserve"> </w:t>
      </w:r>
      <w:r w:rsidRPr="005B6481">
        <w:t>“or</w:t>
      </w:r>
      <w:r w:rsidRPr="00FA6476">
        <w:t xml:space="preserve"> </w:t>
      </w:r>
      <w:r w:rsidRPr="005B6481">
        <w:t>(f)”</w:t>
      </w:r>
      <w:r w:rsidRPr="00FA6476">
        <w:t xml:space="preserve"> </w:t>
      </w:r>
      <w:r w:rsidRPr="005B6481">
        <w:t>substitute</w:t>
      </w:r>
      <w:r w:rsidRPr="00FA6476">
        <w:t xml:space="preserve"> </w:t>
      </w:r>
      <w:r w:rsidRPr="005B6481">
        <w:t>“,</w:t>
      </w:r>
      <w:r w:rsidRPr="00FA6476">
        <w:t xml:space="preserve"> </w:t>
      </w:r>
      <w:r w:rsidRPr="005B6481">
        <w:t>(f)</w:t>
      </w:r>
      <w:r w:rsidRPr="00FA6476">
        <w:t xml:space="preserve"> </w:t>
      </w:r>
      <w:r w:rsidRPr="005B6481">
        <w:t>or</w:t>
      </w:r>
      <w:r w:rsidRPr="00FA6476">
        <w:t xml:space="preserve"> </w:t>
      </w:r>
      <w:r w:rsidRPr="005B6481">
        <w:t>(g)”;</w:t>
      </w:r>
    </w:p>
    <w:p w14:paraId="46EE2512" w14:textId="77777777" w:rsidR="00C8258C" w:rsidRDefault="00C8258C" w:rsidP="00C8258C">
      <w:pPr>
        <w:pStyle w:val="N3"/>
      </w:pPr>
      <w:r w:rsidRPr="005B6481">
        <w:t>after</w:t>
      </w:r>
      <w:r w:rsidRPr="00FA6476">
        <w:t xml:space="preserve"> </w:t>
      </w:r>
      <w:r w:rsidRPr="005B6481">
        <w:t>paragraph</w:t>
      </w:r>
      <w:r w:rsidRPr="00FA6476">
        <w:t xml:space="preserve"> </w:t>
      </w:r>
      <w:r w:rsidRPr="005B6481">
        <w:t>(3B)</w:t>
      </w:r>
      <w:r w:rsidRPr="00FA6476">
        <w:t xml:space="preserve"> </w:t>
      </w:r>
      <w:r w:rsidRPr="005B6481">
        <w:t>insert</w:t>
      </w:r>
      <w:r>
        <w:t>—</w:t>
      </w:r>
    </w:p>
    <w:p w14:paraId="3911034C" w14:textId="77777777" w:rsidR="00C8258C" w:rsidRDefault="00C8258C" w:rsidP="00C8258C">
      <w:pPr>
        <w:pStyle w:val="LQN2"/>
      </w:pPr>
      <w:r w:rsidRPr="005B6481">
        <w:fldChar w:fldCharType="begin"/>
      </w:r>
      <w:r w:rsidRPr="005B6481">
        <w:instrText xml:space="preserve"> SYMBOL 147 \* MERGEFORMAT </w:instrText>
      </w:r>
      <w:r w:rsidRPr="005B6481">
        <w:fldChar w:fldCharType="end"/>
      </w:r>
      <w:r>
        <w:t>(3C)</w:t>
      </w:r>
      <w:r w:rsidRPr="00FA6476">
        <w:t> </w:t>
      </w:r>
      <w:r w:rsidRPr="005B6481">
        <w:t>Documents</w:t>
      </w:r>
      <w:r w:rsidRPr="00FA6476">
        <w:t xml:space="preserve"> </w:t>
      </w:r>
      <w:r w:rsidRPr="005B6481">
        <w:t>sealed</w:t>
      </w:r>
      <w:r w:rsidRPr="00FA6476">
        <w:t xml:space="preserve"> </w:t>
      </w:r>
      <w:r w:rsidRPr="005B6481">
        <w:t>in</w:t>
      </w:r>
      <w:r w:rsidRPr="00FA6476">
        <w:t xml:space="preserve"> </w:t>
      </w:r>
      <w:r w:rsidRPr="005B6481">
        <w:t>accordance</w:t>
      </w:r>
      <w:r w:rsidRPr="00FA6476">
        <w:t xml:space="preserve"> </w:t>
      </w:r>
      <w:r w:rsidRPr="005B6481">
        <w:t>with</w:t>
      </w:r>
      <w:r w:rsidRPr="00FA6476">
        <w:t xml:space="preserve"> </w:t>
      </w:r>
      <w:r w:rsidRPr="005B6481">
        <w:t>paragraphs</w:t>
      </w:r>
      <w:r w:rsidRPr="00FA6476">
        <w:t xml:space="preserve"> </w:t>
      </w:r>
      <w:r w:rsidRPr="005B6481">
        <w:t>(3)(c)</w:t>
      </w:r>
      <w:r w:rsidRPr="00FA6476">
        <w:t xml:space="preserve"> </w:t>
      </w:r>
      <w:r w:rsidRPr="005B6481">
        <w:t>and</w:t>
      </w:r>
      <w:r w:rsidRPr="00FA6476">
        <w:t xml:space="preserve"> </w:t>
      </w:r>
      <w:r w:rsidRPr="005B6481">
        <w:t>(d)</w:t>
      </w:r>
      <w:r w:rsidRPr="00FA6476">
        <w:t xml:space="preserve"> </w:t>
      </w:r>
      <w:r w:rsidRPr="005B6481">
        <w:t>and</w:t>
      </w:r>
      <w:r w:rsidRPr="00FA6476">
        <w:t xml:space="preserve"> </w:t>
      </w:r>
      <w:r w:rsidRPr="005B6481">
        <w:t>(3B)</w:t>
      </w:r>
      <w:r w:rsidRPr="00FA6476">
        <w:t xml:space="preserve"> </w:t>
      </w:r>
      <w:r w:rsidRPr="005B6481">
        <w:t>may</w:t>
      </w:r>
      <w:r w:rsidRPr="00FA6476">
        <w:t xml:space="preserve"> </w:t>
      </w:r>
      <w:r w:rsidRPr="005B6481">
        <w:t>be</w:t>
      </w:r>
      <w:r w:rsidRPr="00FA6476">
        <w:t xml:space="preserve"> </w:t>
      </w:r>
      <w:r w:rsidRPr="005B6481">
        <w:t>sealed</w:t>
      </w:r>
      <w:r w:rsidRPr="00FA6476">
        <w:t xml:space="preserve"> </w:t>
      </w:r>
      <w:r w:rsidRPr="005B6481">
        <w:t>in</w:t>
      </w:r>
      <w:r w:rsidRPr="00FA6476">
        <w:t xml:space="preserve"> </w:t>
      </w:r>
      <w:r w:rsidRPr="005B6481">
        <w:t>physical</w:t>
      </w:r>
      <w:r w:rsidRPr="00FA6476">
        <w:t xml:space="preserve"> </w:t>
      </w:r>
      <w:r w:rsidRPr="005B6481">
        <w:t>packets</w:t>
      </w:r>
      <w:r w:rsidRPr="00FA6476">
        <w:t xml:space="preserve"> </w:t>
      </w:r>
      <w:r w:rsidRPr="005B6481">
        <w:t>or</w:t>
      </w:r>
      <w:r w:rsidRPr="00FA6476">
        <w:t xml:space="preserve"> </w:t>
      </w:r>
      <w:r w:rsidRPr="005B6481">
        <w:t>electronic</w:t>
      </w:r>
      <w:r w:rsidRPr="00FA6476">
        <w:t xml:space="preserve"> </w:t>
      </w:r>
      <w:r w:rsidRPr="005B6481">
        <w:t>packets,</w:t>
      </w:r>
      <w:r w:rsidRPr="00FA6476">
        <w:t xml:space="preserve"> </w:t>
      </w:r>
      <w:r w:rsidRPr="005B6481">
        <w:t>and</w:t>
      </w:r>
      <w:r w:rsidRPr="00FA6476">
        <w:t xml:space="preserve"> </w:t>
      </w:r>
      <w:r w:rsidRPr="005B6481">
        <w:t>seals</w:t>
      </w:r>
      <w:r w:rsidRPr="00FA6476">
        <w:t xml:space="preserve"> </w:t>
      </w:r>
      <w:r w:rsidRPr="005B6481">
        <w:t>that</w:t>
      </w:r>
      <w:r w:rsidRPr="00FA6476">
        <w:t xml:space="preserve"> </w:t>
      </w:r>
      <w:r w:rsidRPr="005B6481">
        <w:t>are</w:t>
      </w:r>
      <w:r w:rsidRPr="00FA6476">
        <w:t xml:space="preserve"> </w:t>
      </w:r>
      <w:r w:rsidRPr="005B6481">
        <w:t>applied</w:t>
      </w:r>
      <w:r w:rsidRPr="00FA6476">
        <w:t xml:space="preserve"> </w:t>
      </w:r>
      <w:r w:rsidRPr="005B6481">
        <w:t>to</w:t>
      </w:r>
      <w:r w:rsidRPr="00FA6476">
        <w:t xml:space="preserve"> </w:t>
      </w:r>
      <w:r w:rsidRPr="005B6481">
        <w:t>those</w:t>
      </w:r>
      <w:r w:rsidRPr="00FA6476">
        <w:t xml:space="preserve"> </w:t>
      </w:r>
      <w:r w:rsidRPr="005B6481">
        <w:t>packets</w:t>
      </w:r>
      <w:r w:rsidRPr="00FA6476">
        <w:t xml:space="preserve"> </w:t>
      </w:r>
      <w:r w:rsidRPr="005B6481">
        <w:t>may</w:t>
      </w:r>
      <w:r w:rsidRPr="00FA6476">
        <w:t xml:space="preserve"> </w:t>
      </w:r>
      <w:r w:rsidRPr="005B6481">
        <w:t>be</w:t>
      </w:r>
      <w:r w:rsidRPr="00FA6476">
        <w:t xml:space="preserve"> </w:t>
      </w:r>
      <w:r w:rsidRPr="005B6481">
        <w:t>applied</w:t>
      </w:r>
      <w:r w:rsidRPr="00FA6476">
        <w:t xml:space="preserve"> </w:t>
      </w:r>
      <w:r w:rsidRPr="005B6481">
        <w:t>physically</w:t>
      </w:r>
      <w:r w:rsidRPr="00FA6476">
        <w:t xml:space="preserve"> </w:t>
      </w:r>
      <w:r w:rsidRPr="005B6481">
        <w:t>or</w:t>
      </w:r>
      <w:r w:rsidRPr="00FA6476">
        <w:t xml:space="preserve"> </w:t>
      </w:r>
      <w:r w:rsidRPr="005B6481">
        <w:t>electronically,</w:t>
      </w:r>
      <w:r w:rsidRPr="00FA6476">
        <w:t xml:space="preserve"> </w:t>
      </w:r>
      <w:r w:rsidRPr="005B6481">
        <w:t>as</w:t>
      </w:r>
      <w:r w:rsidRPr="00FA6476">
        <w:t xml:space="preserve"> </w:t>
      </w:r>
      <w:r w:rsidRPr="005B6481">
        <w:t>appropriate.</w:t>
      </w:r>
      <w:r w:rsidRPr="005B6481">
        <w:fldChar w:fldCharType="begin"/>
      </w:r>
      <w:r w:rsidRPr="005B6481">
        <w:instrText xml:space="preserve"> SYMBOL 148 \* MERGEFORMAT </w:instrText>
      </w:r>
      <w:r w:rsidRPr="005B6481">
        <w:fldChar w:fldCharType="end"/>
      </w:r>
    </w:p>
    <w:p w14:paraId="5CB859B1" w14:textId="77777777" w:rsidR="00C8258C" w:rsidRDefault="00C8258C" w:rsidP="00C8258C">
      <w:pPr>
        <w:pStyle w:val="N1"/>
        <w:tabs>
          <w:tab w:val="num" w:pos="360"/>
        </w:tabs>
        <w:ind w:left="0"/>
      </w:pPr>
      <w:r w:rsidRPr="00FA6476">
        <w:t> </w:t>
      </w:r>
      <w:r w:rsidRPr="00554426">
        <w:t>In</w:t>
      </w:r>
      <w:r w:rsidRPr="00FA6476">
        <w:t xml:space="preserve"> </w:t>
      </w:r>
      <w:r w:rsidRPr="00554426">
        <w:t>rule</w:t>
      </w:r>
      <w:r w:rsidRPr="00FA6476">
        <w:t xml:space="preserve"> </w:t>
      </w:r>
      <w:r w:rsidRPr="00554426">
        <w:t>6</w:t>
      </w:r>
      <w:r>
        <w:t>4</w:t>
      </w:r>
      <w:r w:rsidRPr="00FA6476">
        <w:t xml:space="preserve"> </w:t>
      </w:r>
      <w:r w:rsidRPr="00554426">
        <w:t>(declaration</w:t>
      </w:r>
      <w:r w:rsidRPr="00FA6476">
        <w:t xml:space="preserve"> </w:t>
      </w:r>
      <w:r w:rsidRPr="00554426">
        <w:t>of</w:t>
      </w:r>
      <w:r w:rsidRPr="00FA6476">
        <w:t xml:space="preserve"> </w:t>
      </w:r>
      <w:r w:rsidRPr="00554426">
        <w:t>result)</w:t>
      </w:r>
      <w:r>
        <w:t>—</w:t>
      </w:r>
    </w:p>
    <w:p w14:paraId="2755C866" w14:textId="77777777" w:rsidR="00C8258C" w:rsidRDefault="00C8258C" w:rsidP="00C8258C">
      <w:pPr>
        <w:pStyle w:val="N3"/>
      </w:pPr>
      <w:r w:rsidRPr="00554426">
        <w:t>after</w:t>
      </w:r>
      <w:r w:rsidRPr="00FA6476">
        <w:t xml:space="preserve"> </w:t>
      </w:r>
      <w:r w:rsidRPr="00554426">
        <w:t>paragraph</w:t>
      </w:r>
      <w:r w:rsidRPr="00FA6476">
        <w:t xml:space="preserve"> </w:t>
      </w:r>
      <w:r w:rsidRPr="00554426">
        <w:t>(1)</w:t>
      </w:r>
      <w:r w:rsidRPr="00FA6476">
        <w:t xml:space="preserve"> </w:t>
      </w:r>
      <w:r w:rsidRPr="00554426">
        <w:t>insert</w:t>
      </w:r>
      <w:r>
        <w:t>—</w:t>
      </w:r>
    </w:p>
    <w:p w14:paraId="20F5B684" w14:textId="77777777" w:rsidR="00C8258C" w:rsidRDefault="00C8258C" w:rsidP="00C8258C">
      <w:pPr>
        <w:pStyle w:val="LQN2"/>
      </w:pPr>
      <w:r w:rsidRPr="00554426">
        <w:fldChar w:fldCharType="begin"/>
      </w:r>
      <w:r w:rsidRPr="00554426">
        <w:instrText xml:space="preserve"> SYMBOL 147 \* MERGEFORMAT </w:instrText>
      </w:r>
      <w:r w:rsidRPr="00554426">
        <w:fldChar w:fldCharType="end"/>
      </w:r>
      <w:r>
        <w:t>(1A)</w:t>
      </w:r>
      <w:r w:rsidRPr="00FA6476">
        <w:t> </w:t>
      </w:r>
      <w:r w:rsidRPr="00554426">
        <w:t>The</w:t>
      </w:r>
      <w:r w:rsidRPr="00FA6476">
        <w:t xml:space="preserve"> </w:t>
      </w:r>
      <w:r w:rsidRPr="00554426">
        <w:t>declaration</w:t>
      </w:r>
      <w:r w:rsidRPr="00FA6476">
        <w:t xml:space="preserve"> </w:t>
      </w:r>
      <w:r w:rsidRPr="00554426">
        <w:t>made</w:t>
      </w:r>
      <w:r w:rsidRPr="00FA6476">
        <w:t xml:space="preserve"> </w:t>
      </w:r>
      <w:r w:rsidRPr="00554426">
        <w:t>by</w:t>
      </w:r>
      <w:r w:rsidRPr="00FA6476">
        <w:t xml:space="preserve"> </w:t>
      </w:r>
      <w:r w:rsidRPr="00554426">
        <w:t>the</w:t>
      </w:r>
      <w:r w:rsidRPr="00FA6476">
        <w:t xml:space="preserve"> </w:t>
      </w:r>
      <w:r w:rsidRPr="00554426">
        <w:t>returning</w:t>
      </w:r>
      <w:r w:rsidRPr="00FA6476">
        <w:t xml:space="preserve"> </w:t>
      </w:r>
      <w:r w:rsidRPr="00554426">
        <w:t>officer</w:t>
      </w:r>
      <w:r w:rsidRPr="00FA6476">
        <w:t xml:space="preserve"> </w:t>
      </w:r>
      <w:r w:rsidRPr="00554426">
        <w:t>in</w:t>
      </w:r>
      <w:r w:rsidRPr="00FA6476">
        <w:t xml:space="preserve"> </w:t>
      </w:r>
      <w:r w:rsidRPr="00554426">
        <w:t>accordance</w:t>
      </w:r>
      <w:r w:rsidRPr="00FA6476">
        <w:t xml:space="preserve"> </w:t>
      </w:r>
      <w:r w:rsidRPr="00554426">
        <w:t>with</w:t>
      </w:r>
      <w:r w:rsidRPr="00FA6476">
        <w:t xml:space="preserve"> </w:t>
      </w:r>
      <w:r w:rsidRPr="00554426">
        <w:t>paragraph</w:t>
      </w:r>
      <w:r w:rsidRPr="00FA6476">
        <w:t xml:space="preserve"> </w:t>
      </w:r>
      <w:r w:rsidRPr="00554426">
        <w:t>(1),</w:t>
      </w:r>
      <w:r w:rsidRPr="00FA6476">
        <w:t xml:space="preserve"> </w:t>
      </w:r>
      <w:r w:rsidRPr="00554426">
        <w:t>must</w:t>
      </w:r>
      <w:r w:rsidRPr="00FA6476">
        <w:t xml:space="preserve"> </w:t>
      </w:r>
      <w:r w:rsidRPr="00554426">
        <w:t>be</w:t>
      </w:r>
      <w:r w:rsidRPr="00FA6476">
        <w:t xml:space="preserve"> </w:t>
      </w:r>
      <w:r w:rsidRPr="00554426">
        <w:t>made</w:t>
      </w:r>
      <w:r w:rsidRPr="00FA6476">
        <w:t xml:space="preserve"> </w:t>
      </w:r>
      <w:r w:rsidRPr="00554426">
        <w:t>in</w:t>
      </w:r>
      <w:r w:rsidRPr="00FA6476">
        <w:t xml:space="preserve"> </w:t>
      </w:r>
      <w:r w:rsidRPr="00554426">
        <w:t>Welsh</w:t>
      </w:r>
      <w:r w:rsidRPr="00FA6476">
        <w:t xml:space="preserve"> </w:t>
      </w:r>
      <w:r w:rsidRPr="00554426">
        <w:t>and</w:t>
      </w:r>
      <w:r w:rsidRPr="00FA6476">
        <w:t xml:space="preserve"> </w:t>
      </w:r>
      <w:r w:rsidRPr="00554426">
        <w:t>English.</w:t>
      </w:r>
      <w:r w:rsidRPr="00554426">
        <w:fldChar w:fldCharType="begin"/>
      </w:r>
      <w:r w:rsidRPr="00554426">
        <w:instrText xml:space="preserve"> SYMBOL 148 \* MERGEFORMAT </w:instrText>
      </w:r>
      <w:r w:rsidRPr="00554426">
        <w:fldChar w:fldCharType="end"/>
      </w:r>
      <w:r>
        <w:t>;</w:t>
      </w:r>
    </w:p>
    <w:p w14:paraId="0D67A80B" w14:textId="77777777" w:rsidR="00C8258C" w:rsidRDefault="00C8258C" w:rsidP="00C8258C">
      <w:pPr>
        <w:pStyle w:val="N3"/>
      </w:pPr>
      <w:r w:rsidRPr="00554426">
        <w:t>in</w:t>
      </w:r>
      <w:r w:rsidRPr="00FA6476">
        <w:t xml:space="preserve"> </w:t>
      </w:r>
      <w:r w:rsidRPr="00554426">
        <w:t>paragraph</w:t>
      </w:r>
      <w:r w:rsidRPr="00FA6476">
        <w:t xml:space="preserve"> </w:t>
      </w:r>
      <w:r w:rsidRPr="00554426">
        <w:t>(3),</w:t>
      </w:r>
      <w:r w:rsidRPr="00FA6476">
        <w:t xml:space="preserve"> </w:t>
      </w:r>
      <w:r w:rsidRPr="00554426">
        <w:t>in</w:t>
      </w:r>
      <w:r w:rsidRPr="00FA6476">
        <w:t xml:space="preserve"> </w:t>
      </w:r>
      <w:r w:rsidRPr="00554426">
        <w:t>the</w:t>
      </w:r>
      <w:r w:rsidRPr="00FA6476">
        <w:t xml:space="preserve"> </w:t>
      </w:r>
      <w:r w:rsidRPr="00554426">
        <w:t>opening</w:t>
      </w:r>
      <w:r w:rsidRPr="00FA6476">
        <w:t xml:space="preserve"> </w:t>
      </w:r>
      <w:r w:rsidRPr="00554426">
        <w:t>words,</w:t>
      </w:r>
      <w:r w:rsidRPr="00FA6476">
        <w:t xml:space="preserve"> </w:t>
      </w:r>
      <w:r w:rsidRPr="00554426">
        <w:t>after</w:t>
      </w:r>
      <w:r w:rsidRPr="00FA6476">
        <w:t xml:space="preserve"> </w:t>
      </w:r>
      <w:r w:rsidRPr="00554426">
        <w:t>“notice”</w:t>
      </w:r>
      <w:r w:rsidRPr="00FA6476">
        <w:t xml:space="preserve"> </w:t>
      </w:r>
      <w:r w:rsidRPr="00554426">
        <w:t>insert</w:t>
      </w:r>
      <w:r w:rsidRPr="00FA6476">
        <w:t xml:space="preserve"> </w:t>
      </w:r>
      <w:r w:rsidRPr="00554426">
        <w:t>“,</w:t>
      </w:r>
      <w:r w:rsidRPr="00FA6476">
        <w:t xml:space="preserve"> </w:t>
      </w:r>
      <w:r w:rsidRPr="00554426">
        <w:t>in</w:t>
      </w:r>
      <w:r w:rsidRPr="00FA6476">
        <w:t xml:space="preserve"> </w:t>
      </w:r>
      <w:r w:rsidRPr="00554426">
        <w:t>Welsh</w:t>
      </w:r>
      <w:r w:rsidRPr="00FA6476">
        <w:t xml:space="preserve"> </w:t>
      </w:r>
      <w:r w:rsidRPr="00554426">
        <w:t>and</w:t>
      </w:r>
      <w:r w:rsidRPr="00FA6476">
        <w:t xml:space="preserve"> </w:t>
      </w:r>
      <w:r w:rsidRPr="00554426">
        <w:t>English,”;</w:t>
      </w:r>
    </w:p>
    <w:p w14:paraId="5CA6696A" w14:textId="77777777" w:rsidR="00C8258C" w:rsidRDefault="00C8258C" w:rsidP="00C8258C">
      <w:pPr>
        <w:pStyle w:val="N3"/>
      </w:pPr>
      <w:r w:rsidRPr="00554426">
        <w:t>after</w:t>
      </w:r>
      <w:r w:rsidRPr="00FA6476">
        <w:t xml:space="preserve"> </w:t>
      </w:r>
      <w:r w:rsidRPr="00554426">
        <w:t>paragraph</w:t>
      </w:r>
      <w:r w:rsidRPr="00FA6476">
        <w:t xml:space="preserve"> </w:t>
      </w:r>
      <w:r w:rsidRPr="00554426">
        <w:t>(3)</w:t>
      </w:r>
      <w:r w:rsidRPr="00FA6476">
        <w:t xml:space="preserve"> </w:t>
      </w:r>
      <w:r w:rsidRPr="00554426">
        <w:t>insert</w:t>
      </w:r>
      <w:r>
        <w:t>—</w:t>
      </w:r>
    </w:p>
    <w:p w14:paraId="7726E2EB" w14:textId="77777777" w:rsidR="00C8258C" w:rsidRDefault="00C8258C" w:rsidP="00C8258C">
      <w:pPr>
        <w:pStyle w:val="LQN2"/>
      </w:pPr>
      <w:r w:rsidRPr="00554426">
        <w:fldChar w:fldCharType="begin"/>
      </w:r>
      <w:r w:rsidRPr="00554426">
        <w:instrText xml:space="preserve"> SYMBOL 147 \* MERGEFORMAT </w:instrText>
      </w:r>
      <w:r w:rsidRPr="00554426">
        <w:fldChar w:fldCharType="end"/>
      </w:r>
      <w:r>
        <w:t>(4)</w:t>
      </w:r>
      <w:r w:rsidRPr="00FA6476">
        <w:t> </w:t>
      </w:r>
      <w:r w:rsidRPr="00554426">
        <w:t>For</w:t>
      </w:r>
      <w:r w:rsidRPr="00FA6476">
        <w:t xml:space="preserve"> </w:t>
      </w:r>
      <w:r w:rsidRPr="00554426">
        <w:t>the</w:t>
      </w:r>
      <w:r w:rsidRPr="00FA6476">
        <w:t xml:space="preserve"> </w:t>
      </w:r>
      <w:r w:rsidRPr="00554426">
        <w:t>purposes</w:t>
      </w:r>
      <w:r w:rsidRPr="00FA6476">
        <w:t xml:space="preserve"> </w:t>
      </w:r>
      <w:r w:rsidRPr="00554426">
        <w:t>of</w:t>
      </w:r>
      <w:r w:rsidRPr="00FA6476">
        <w:t xml:space="preserve"> </w:t>
      </w:r>
      <w:r w:rsidRPr="00554426">
        <w:t>paragraphs</w:t>
      </w:r>
      <w:r w:rsidRPr="00FA6476">
        <w:t xml:space="preserve"> </w:t>
      </w:r>
      <w:r w:rsidRPr="00554426">
        <w:t>(1)</w:t>
      </w:r>
      <w:r w:rsidRPr="00FA6476">
        <w:t xml:space="preserve"> </w:t>
      </w:r>
      <w:r w:rsidRPr="00554426">
        <w:t>and</w:t>
      </w:r>
      <w:r w:rsidRPr="00FA6476">
        <w:t xml:space="preserve"> </w:t>
      </w:r>
      <w:r w:rsidRPr="00554426">
        <w:t>(3),</w:t>
      </w:r>
      <w:r w:rsidRPr="00FA6476">
        <w:t xml:space="preserve"> </w:t>
      </w:r>
      <w:r w:rsidRPr="00554426">
        <w:t>where</w:t>
      </w:r>
      <w:r w:rsidRPr="00FA6476">
        <w:t xml:space="preserve"> </w:t>
      </w:r>
      <w:r w:rsidRPr="00554426">
        <w:t>the</w:t>
      </w:r>
      <w:r w:rsidRPr="00FA6476">
        <w:t xml:space="preserve"> </w:t>
      </w:r>
      <w:r w:rsidRPr="00554426">
        <w:t>statement</w:t>
      </w:r>
      <w:r w:rsidRPr="00FA6476">
        <w:t xml:space="preserve"> </w:t>
      </w:r>
      <w:r w:rsidRPr="00554426">
        <w:t>of</w:t>
      </w:r>
      <w:r w:rsidRPr="00FA6476">
        <w:t xml:space="preserve"> </w:t>
      </w:r>
      <w:r w:rsidRPr="00554426">
        <w:t>persons</w:t>
      </w:r>
      <w:r w:rsidRPr="00FA6476">
        <w:t xml:space="preserve"> </w:t>
      </w:r>
      <w:r w:rsidRPr="00554426">
        <w:t>nominated</w:t>
      </w:r>
      <w:r w:rsidRPr="00FA6476">
        <w:t xml:space="preserve"> </w:t>
      </w:r>
      <w:r w:rsidRPr="00554426">
        <w:t>shows</w:t>
      </w:r>
      <w:r w:rsidRPr="00FA6476">
        <w:t xml:space="preserve"> </w:t>
      </w:r>
      <w:r w:rsidRPr="00554426">
        <w:t>a</w:t>
      </w:r>
      <w:r w:rsidRPr="00FA6476">
        <w:t xml:space="preserve"> </w:t>
      </w:r>
      <w:r w:rsidRPr="00554426">
        <w:t>candidate’s</w:t>
      </w:r>
      <w:r w:rsidRPr="00FA6476">
        <w:t xml:space="preserve"> </w:t>
      </w:r>
      <w:r w:rsidRPr="00554426">
        <w:t>commonly</w:t>
      </w:r>
      <w:r w:rsidRPr="00FA6476">
        <w:t xml:space="preserve"> </w:t>
      </w:r>
      <w:r w:rsidRPr="00554426">
        <w:t>used</w:t>
      </w:r>
      <w:r w:rsidRPr="00FA6476">
        <w:t xml:space="preserve"> </w:t>
      </w:r>
      <w:r w:rsidRPr="00554426">
        <w:t>forenames</w:t>
      </w:r>
      <w:r w:rsidRPr="00FA6476">
        <w:t xml:space="preserve"> </w:t>
      </w:r>
      <w:r w:rsidRPr="00554426">
        <w:t>or</w:t>
      </w:r>
      <w:r w:rsidRPr="00FA6476">
        <w:t xml:space="preserve"> </w:t>
      </w:r>
      <w:r w:rsidRPr="00554426">
        <w:t>surnames,</w:t>
      </w:r>
      <w:r w:rsidRPr="00FA6476">
        <w:t xml:space="preserve"> </w:t>
      </w:r>
      <w:r w:rsidRPr="00554426">
        <w:t>the</w:t>
      </w:r>
      <w:r w:rsidRPr="00FA6476">
        <w:t xml:space="preserve"> </w:t>
      </w:r>
      <w:r w:rsidRPr="00554426">
        <w:t>returning</w:t>
      </w:r>
      <w:r w:rsidRPr="00FA6476">
        <w:t xml:space="preserve"> </w:t>
      </w:r>
      <w:r w:rsidRPr="00554426">
        <w:t>officer</w:t>
      </w:r>
      <w:r w:rsidRPr="00FA6476">
        <w:t xml:space="preserve"> </w:t>
      </w:r>
      <w:r w:rsidRPr="00554426">
        <w:t>may</w:t>
      </w:r>
      <w:r w:rsidRPr="00FA6476">
        <w:t xml:space="preserve"> </w:t>
      </w:r>
      <w:r w:rsidRPr="00554426">
        <w:t>use</w:t>
      </w:r>
      <w:r w:rsidRPr="00FA6476">
        <w:t xml:space="preserve"> </w:t>
      </w:r>
      <w:r w:rsidRPr="00554426">
        <w:t>those</w:t>
      </w:r>
      <w:r w:rsidRPr="00FA6476">
        <w:t xml:space="preserve"> </w:t>
      </w:r>
      <w:r w:rsidRPr="00554426">
        <w:t>commonly</w:t>
      </w:r>
      <w:r w:rsidRPr="00FA6476">
        <w:t xml:space="preserve"> </w:t>
      </w:r>
      <w:r w:rsidRPr="00554426">
        <w:t>used</w:t>
      </w:r>
      <w:r w:rsidRPr="00FA6476">
        <w:t xml:space="preserve"> </w:t>
      </w:r>
      <w:r w:rsidRPr="00554426">
        <w:t>forenames</w:t>
      </w:r>
      <w:r w:rsidRPr="00FA6476">
        <w:t xml:space="preserve"> </w:t>
      </w:r>
      <w:r w:rsidRPr="00554426">
        <w:t>or</w:t>
      </w:r>
      <w:r w:rsidRPr="00FA6476">
        <w:t xml:space="preserve"> </w:t>
      </w:r>
      <w:r w:rsidRPr="00554426">
        <w:t>surnames</w:t>
      </w:r>
      <w:r w:rsidRPr="00FA6476">
        <w:t xml:space="preserve"> </w:t>
      </w:r>
      <w:r w:rsidRPr="00554426">
        <w:t>to</w:t>
      </w:r>
      <w:r w:rsidRPr="00FA6476">
        <w:t xml:space="preserve"> </w:t>
      </w:r>
      <w:r w:rsidRPr="00554426">
        <w:t>make</w:t>
      </w:r>
      <w:r w:rsidRPr="00FA6476">
        <w:t xml:space="preserve"> </w:t>
      </w:r>
      <w:r w:rsidRPr="00554426">
        <w:t>the</w:t>
      </w:r>
      <w:r w:rsidRPr="00FA6476">
        <w:t xml:space="preserve"> </w:t>
      </w:r>
      <w:r>
        <w:t>declaration</w:t>
      </w:r>
      <w:r w:rsidRPr="00554426">
        <w:t>,</w:t>
      </w:r>
      <w:r w:rsidRPr="00FA6476">
        <w:t xml:space="preserve"> </w:t>
      </w:r>
      <w:r w:rsidRPr="00554426">
        <w:t>and</w:t>
      </w:r>
      <w:r w:rsidRPr="00FA6476">
        <w:t xml:space="preserve"> </w:t>
      </w:r>
      <w:r w:rsidRPr="00554426">
        <w:t>give</w:t>
      </w:r>
      <w:r w:rsidRPr="00FA6476">
        <w:t xml:space="preserve"> </w:t>
      </w:r>
      <w:r w:rsidRPr="00554426">
        <w:t>notice,</w:t>
      </w:r>
      <w:r w:rsidRPr="00FA6476">
        <w:t xml:space="preserve"> </w:t>
      </w:r>
      <w:r w:rsidRPr="00554426">
        <w:t>of</w:t>
      </w:r>
      <w:r w:rsidRPr="00FA6476">
        <w:t xml:space="preserve"> </w:t>
      </w:r>
      <w:r w:rsidRPr="00554426">
        <w:t>the</w:t>
      </w:r>
      <w:r w:rsidRPr="00FA6476">
        <w:t xml:space="preserve"> </w:t>
      </w:r>
      <w:r w:rsidRPr="00554426">
        <w:t>election</w:t>
      </w:r>
      <w:r w:rsidRPr="00FA6476">
        <w:t xml:space="preserve"> </w:t>
      </w:r>
      <w:r w:rsidRPr="00554426">
        <w:t>results.</w:t>
      </w:r>
      <w:r w:rsidRPr="00554426">
        <w:fldChar w:fldCharType="begin"/>
      </w:r>
      <w:r w:rsidRPr="00554426">
        <w:instrText xml:space="preserve"> SYMBOL 148 \* MERGEFORMAT </w:instrText>
      </w:r>
      <w:r w:rsidRPr="00554426">
        <w:fldChar w:fldCharType="end"/>
      </w:r>
    </w:p>
    <w:p w14:paraId="29DC424A" w14:textId="77777777" w:rsidR="00C8258C" w:rsidRDefault="00C8258C" w:rsidP="00C8258C">
      <w:pPr>
        <w:pStyle w:val="N1"/>
        <w:tabs>
          <w:tab w:val="num" w:pos="360"/>
        </w:tabs>
        <w:ind w:left="0"/>
      </w:pPr>
      <w:r w:rsidRPr="00FA6476">
        <w:t> </w:t>
      </w:r>
      <w:r w:rsidRPr="00FF128F">
        <w:t>In</w:t>
      </w:r>
      <w:r w:rsidRPr="00FA6476">
        <w:t xml:space="preserve"> </w:t>
      </w:r>
      <w:r w:rsidRPr="00FF128F">
        <w:t>rule</w:t>
      </w:r>
      <w:r w:rsidRPr="00FA6476">
        <w:t xml:space="preserve"> </w:t>
      </w:r>
      <w:r w:rsidRPr="00FF128F">
        <w:t>6</w:t>
      </w:r>
      <w:r>
        <w:t>6</w:t>
      </w:r>
      <w:r w:rsidRPr="00FA6476">
        <w:t xml:space="preserve"> </w:t>
      </w:r>
      <w:r w:rsidRPr="00FF128F">
        <w:t>(delivery</w:t>
      </w:r>
      <w:r w:rsidRPr="00FA6476">
        <w:t xml:space="preserve"> </w:t>
      </w:r>
      <w:r w:rsidRPr="00FF128F">
        <w:t>of</w:t>
      </w:r>
      <w:r w:rsidRPr="00FA6476">
        <w:t xml:space="preserve"> </w:t>
      </w:r>
      <w:r w:rsidRPr="00FF128F">
        <w:t>documents</w:t>
      </w:r>
      <w:r w:rsidRPr="00FA6476">
        <w:t xml:space="preserve"> </w:t>
      </w:r>
      <w:r w:rsidRPr="00FF128F">
        <w:t>to</w:t>
      </w:r>
      <w:r w:rsidRPr="00FA6476">
        <w:t xml:space="preserve"> </w:t>
      </w:r>
      <w:r w:rsidRPr="00FF128F">
        <w:t>registration</w:t>
      </w:r>
      <w:r w:rsidRPr="00FA6476">
        <w:t xml:space="preserve"> </w:t>
      </w:r>
      <w:r w:rsidRPr="00FF128F">
        <w:t>officer</w:t>
      </w:r>
      <w:r w:rsidRPr="00FA6476">
        <w:t xml:space="preserve"> </w:t>
      </w:r>
      <w:r w:rsidRPr="00FF128F">
        <w:t>at</w:t>
      </w:r>
      <w:r w:rsidRPr="00FA6476">
        <w:t xml:space="preserve"> </w:t>
      </w:r>
      <w:r w:rsidRPr="00FF128F">
        <w:t>contested</w:t>
      </w:r>
      <w:r w:rsidRPr="00FA6476">
        <w:t xml:space="preserve"> </w:t>
      </w:r>
      <w:r w:rsidRPr="00FF128F">
        <w:t>elections)</w:t>
      </w:r>
      <w:r>
        <w:t>—</w:t>
      </w:r>
    </w:p>
    <w:p w14:paraId="01E7E089" w14:textId="77777777" w:rsidR="00C8258C" w:rsidRDefault="00C8258C" w:rsidP="00C8258C">
      <w:pPr>
        <w:pStyle w:val="N3"/>
      </w:pPr>
      <w:r w:rsidRPr="00FF128F">
        <w:t>in</w:t>
      </w:r>
      <w:r w:rsidRPr="00FA6476">
        <w:t xml:space="preserve"> </w:t>
      </w:r>
      <w:r w:rsidRPr="00FF128F">
        <w:t>paragraph</w:t>
      </w:r>
      <w:r w:rsidRPr="00FA6476">
        <w:t xml:space="preserve"> </w:t>
      </w:r>
      <w:r w:rsidRPr="00FF128F">
        <w:t>(2),</w:t>
      </w:r>
      <w:r w:rsidRPr="00FA6476">
        <w:t xml:space="preserve"> </w:t>
      </w:r>
      <w:r w:rsidRPr="00FF128F">
        <w:t>in</w:t>
      </w:r>
      <w:r w:rsidRPr="00FA6476">
        <w:t xml:space="preserve"> </w:t>
      </w:r>
      <w:r w:rsidRPr="00FF128F">
        <w:t>the</w:t>
      </w:r>
      <w:r w:rsidRPr="00FA6476">
        <w:t xml:space="preserve"> </w:t>
      </w:r>
      <w:r w:rsidRPr="00FF128F">
        <w:t>opening</w:t>
      </w:r>
      <w:r w:rsidRPr="00FA6476">
        <w:t xml:space="preserve"> </w:t>
      </w:r>
      <w:r w:rsidRPr="00FF128F">
        <w:t>words,</w:t>
      </w:r>
      <w:r w:rsidRPr="00FA6476">
        <w:t xml:space="preserve"> </w:t>
      </w:r>
      <w:r w:rsidRPr="00FF128F">
        <w:t>after</w:t>
      </w:r>
      <w:r w:rsidRPr="00FA6476">
        <w:t xml:space="preserve"> </w:t>
      </w:r>
      <w:r w:rsidRPr="00FF128F">
        <w:t>“must”</w:t>
      </w:r>
      <w:r w:rsidRPr="00FA6476">
        <w:t xml:space="preserve"> </w:t>
      </w:r>
      <w:r w:rsidRPr="00FF128F">
        <w:t>insert</w:t>
      </w:r>
      <w:r w:rsidRPr="00FA6476">
        <w:t xml:space="preserve"> </w:t>
      </w:r>
      <w:r w:rsidRPr="00FF128F">
        <w:t>“securely”;</w:t>
      </w:r>
    </w:p>
    <w:p w14:paraId="379D9E78" w14:textId="77777777" w:rsidR="00C8258C" w:rsidRDefault="00C8258C" w:rsidP="00C8258C">
      <w:pPr>
        <w:pStyle w:val="N3"/>
      </w:pPr>
      <w:r w:rsidRPr="00FF128F">
        <w:t>after</w:t>
      </w:r>
      <w:r w:rsidRPr="00FA6476">
        <w:t xml:space="preserve"> </w:t>
      </w:r>
      <w:r w:rsidRPr="00FF128F">
        <w:t>paragraph</w:t>
      </w:r>
      <w:r w:rsidRPr="00FA6476">
        <w:t xml:space="preserve"> </w:t>
      </w:r>
      <w:r w:rsidRPr="00FF128F">
        <w:t>(</w:t>
      </w:r>
      <w:r>
        <w:t>3</w:t>
      </w:r>
      <w:r w:rsidRPr="00FF128F">
        <w:t>)</w:t>
      </w:r>
      <w:r w:rsidRPr="00FA6476">
        <w:t xml:space="preserve"> </w:t>
      </w:r>
      <w:r w:rsidRPr="00FF128F">
        <w:t>insert</w:t>
      </w:r>
      <w:r>
        <w:t>—</w:t>
      </w:r>
    </w:p>
    <w:p w14:paraId="34D52C00" w14:textId="77777777" w:rsidR="00C8258C" w:rsidRDefault="00C8258C" w:rsidP="00C8258C">
      <w:pPr>
        <w:pStyle w:val="LQN2"/>
      </w:pPr>
      <w:r w:rsidRPr="00CF3CCA">
        <w:fldChar w:fldCharType="begin"/>
      </w:r>
      <w:r w:rsidRPr="00CF3CCA">
        <w:instrText xml:space="preserve"> SYMBOL 147 \* MERGEFORMAT </w:instrText>
      </w:r>
      <w:r w:rsidRPr="00CF3CCA">
        <w:fldChar w:fldCharType="end"/>
      </w:r>
      <w:r>
        <w:t>(4)</w:t>
      </w:r>
      <w:r w:rsidRPr="00FA6476">
        <w:t> </w:t>
      </w:r>
      <w:r>
        <w:t>In</w:t>
      </w:r>
      <w:r w:rsidRPr="00FA6476">
        <w:t xml:space="preserve"> </w:t>
      </w:r>
      <w:r>
        <w:t>relation</w:t>
      </w:r>
      <w:r w:rsidRPr="00FA6476">
        <w:t xml:space="preserve"> </w:t>
      </w:r>
      <w:r>
        <w:t>to</w:t>
      </w:r>
      <w:r w:rsidRPr="00FA6476">
        <w:t xml:space="preserve"> </w:t>
      </w:r>
      <w:r>
        <w:t>each</w:t>
      </w:r>
      <w:r w:rsidRPr="00FA6476">
        <w:t xml:space="preserve"> </w:t>
      </w:r>
      <w:r>
        <w:t>packet,</w:t>
      </w:r>
      <w:r w:rsidRPr="00FA6476">
        <w:t xml:space="preserve"> </w:t>
      </w:r>
      <w:r>
        <w:t>the</w:t>
      </w:r>
      <w:r w:rsidRPr="00FA6476">
        <w:t xml:space="preserve"> </w:t>
      </w:r>
      <w:r>
        <w:t>returning</w:t>
      </w:r>
      <w:r w:rsidRPr="00FA6476">
        <w:t xml:space="preserve"> </w:t>
      </w:r>
      <w:r>
        <w:t>officer</w:t>
      </w:r>
      <w:r w:rsidRPr="00FA6476">
        <w:t xml:space="preserve"> </w:t>
      </w:r>
      <w:r>
        <w:t>must</w:t>
      </w:r>
      <w:r w:rsidRPr="00FA6476">
        <w:t xml:space="preserve"> </w:t>
      </w:r>
      <w:r>
        <w:t>provide—</w:t>
      </w:r>
    </w:p>
    <w:p w14:paraId="7105D4A3" w14:textId="77777777" w:rsidR="00C8258C" w:rsidRDefault="00C8258C" w:rsidP="00C8258C">
      <w:pPr>
        <w:pStyle w:val="LQN3"/>
      </w:pPr>
      <w:r>
        <w:t>(a)</w:t>
      </w:r>
      <w:r w:rsidRPr="00FA6476">
        <w:tab/>
      </w:r>
      <w:r>
        <w:t>a</w:t>
      </w:r>
      <w:r w:rsidRPr="00FA6476">
        <w:t xml:space="preserve"> </w:t>
      </w:r>
      <w:r>
        <w:t>description</w:t>
      </w:r>
      <w:r w:rsidRPr="00FA6476">
        <w:t xml:space="preserve"> </w:t>
      </w:r>
      <w:r>
        <w:t>of</w:t>
      </w:r>
      <w:r w:rsidRPr="00FA6476">
        <w:t xml:space="preserve"> </w:t>
      </w:r>
      <w:r>
        <w:t>the</w:t>
      </w:r>
      <w:r w:rsidRPr="00FA6476">
        <w:t xml:space="preserve"> </w:t>
      </w:r>
      <w:r>
        <w:t>contents</w:t>
      </w:r>
      <w:r w:rsidRPr="00FA6476">
        <w:t xml:space="preserve"> </w:t>
      </w:r>
      <w:r>
        <w:t>of</w:t>
      </w:r>
      <w:r w:rsidRPr="00FA6476">
        <w:t xml:space="preserve"> </w:t>
      </w:r>
      <w:r>
        <w:t>the</w:t>
      </w:r>
      <w:r w:rsidRPr="00FA6476">
        <w:t xml:space="preserve"> </w:t>
      </w:r>
      <w:r>
        <w:t>packet,</w:t>
      </w:r>
    </w:p>
    <w:p w14:paraId="07BB6CDA" w14:textId="77777777" w:rsidR="00C8258C" w:rsidRDefault="00C8258C" w:rsidP="00C8258C">
      <w:pPr>
        <w:pStyle w:val="LQN3"/>
      </w:pPr>
      <w:r>
        <w:t>(b)</w:t>
      </w:r>
      <w:r w:rsidRPr="00FA6476">
        <w:tab/>
      </w:r>
      <w:r>
        <w:t>the</w:t>
      </w:r>
      <w:r w:rsidRPr="00FA6476">
        <w:t xml:space="preserve"> </w:t>
      </w:r>
      <w:r>
        <w:t>date</w:t>
      </w:r>
      <w:r w:rsidRPr="00FA6476">
        <w:t xml:space="preserve"> </w:t>
      </w:r>
      <w:r>
        <w:t>of</w:t>
      </w:r>
      <w:r w:rsidRPr="00FA6476">
        <w:t xml:space="preserve"> </w:t>
      </w:r>
      <w:r>
        <w:t>election</w:t>
      </w:r>
      <w:r w:rsidRPr="00FA6476">
        <w:t xml:space="preserve"> </w:t>
      </w:r>
      <w:r>
        <w:t>to</w:t>
      </w:r>
      <w:r w:rsidRPr="00FA6476">
        <w:t xml:space="preserve"> </w:t>
      </w:r>
      <w:r>
        <w:t>which</w:t>
      </w:r>
      <w:r w:rsidRPr="00FA6476">
        <w:t xml:space="preserve"> </w:t>
      </w:r>
      <w:r>
        <w:t>the</w:t>
      </w:r>
      <w:r w:rsidRPr="00FA6476">
        <w:t xml:space="preserve"> </w:t>
      </w:r>
      <w:r>
        <w:t>packet</w:t>
      </w:r>
      <w:r w:rsidRPr="00FA6476">
        <w:t xml:space="preserve"> </w:t>
      </w:r>
      <w:r>
        <w:t>relates,</w:t>
      </w:r>
      <w:r w:rsidRPr="00FA6476">
        <w:t xml:space="preserve"> </w:t>
      </w:r>
      <w:r>
        <w:t>and</w:t>
      </w:r>
    </w:p>
    <w:p w14:paraId="3C4B8F95" w14:textId="77777777" w:rsidR="00C8258C" w:rsidRDefault="00C8258C" w:rsidP="00C8258C">
      <w:pPr>
        <w:pStyle w:val="LQN3"/>
      </w:pPr>
      <w:r>
        <w:t>(c)</w:t>
      </w:r>
      <w:r w:rsidRPr="00FA6476">
        <w:tab/>
      </w:r>
      <w:r>
        <w:t>the</w:t>
      </w:r>
      <w:r w:rsidRPr="00FA6476">
        <w:t xml:space="preserve"> </w:t>
      </w:r>
      <w:r>
        <w:t>name</w:t>
      </w:r>
      <w:r w:rsidRPr="00FA6476">
        <w:t xml:space="preserve"> </w:t>
      </w:r>
      <w:r>
        <w:t>of</w:t>
      </w:r>
      <w:r w:rsidRPr="00FA6476">
        <w:t xml:space="preserve"> </w:t>
      </w:r>
      <w:r>
        <w:t>the</w:t>
      </w:r>
      <w:r w:rsidRPr="00FA6476">
        <w:t xml:space="preserve"> </w:t>
      </w:r>
      <w:r>
        <w:t>electoral</w:t>
      </w:r>
      <w:r w:rsidRPr="00FA6476">
        <w:t xml:space="preserve"> </w:t>
      </w:r>
      <w:r>
        <w:t>area</w:t>
      </w:r>
      <w:r w:rsidRPr="00FA6476">
        <w:t xml:space="preserve"> </w:t>
      </w:r>
      <w:r>
        <w:t>for</w:t>
      </w:r>
      <w:r w:rsidRPr="00FA6476">
        <w:t xml:space="preserve"> </w:t>
      </w:r>
      <w:r>
        <w:t>which</w:t>
      </w:r>
      <w:r w:rsidRPr="00FA6476">
        <w:t xml:space="preserve"> </w:t>
      </w:r>
      <w:r>
        <w:t>the</w:t>
      </w:r>
      <w:r w:rsidRPr="00FA6476">
        <w:t xml:space="preserve"> </w:t>
      </w:r>
      <w:r>
        <w:t>election</w:t>
      </w:r>
      <w:r w:rsidRPr="00FA6476">
        <w:t xml:space="preserve"> </w:t>
      </w:r>
      <w:r>
        <w:t>was</w:t>
      </w:r>
      <w:r w:rsidRPr="00FA6476">
        <w:t xml:space="preserve"> </w:t>
      </w:r>
      <w:r>
        <w:t>held.</w:t>
      </w:r>
    </w:p>
    <w:p w14:paraId="39D01D4C" w14:textId="77777777" w:rsidR="00C8258C" w:rsidRDefault="00C8258C" w:rsidP="00C8258C">
      <w:pPr>
        <w:pStyle w:val="LQN2"/>
      </w:pPr>
      <w:r>
        <w:t>(5)</w:t>
      </w:r>
      <w:r w:rsidRPr="00FA6476">
        <w:t> </w:t>
      </w:r>
      <w:r>
        <w:t>The</w:t>
      </w:r>
      <w:r w:rsidRPr="00FA6476">
        <w:t xml:space="preserve"> </w:t>
      </w:r>
      <w:r>
        <w:t>registration</w:t>
      </w:r>
      <w:r w:rsidRPr="00FA6476">
        <w:t xml:space="preserve"> </w:t>
      </w:r>
      <w:r>
        <w:t>officer</w:t>
      </w:r>
      <w:r w:rsidRPr="00FA6476">
        <w:t xml:space="preserve"> </w:t>
      </w:r>
      <w:r>
        <w:t>must</w:t>
      </w:r>
      <w:r w:rsidRPr="00FA6476">
        <w:t xml:space="preserve"> </w:t>
      </w:r>
      <w:r>
        <w:t>make</w:t>
      </w:r>
      <w:r w:rsidRPr="00FA6476">
        <w:t xml:space="preserve"> </w:t>
      </w:r>
      <w:r>
        <w:t>arrangements</w:t>
      </w:r>
      <w:r w:rsidRPr="00FA6476">
        <w:t xml:space="preserve"> </w:t>
      </w:r>
      <w:r>
        <w:t>to—</w:t>
      </w:r>
    </w:p>
    <w:p w14:paraId="0000C21B" w14:textId="77777777" w:rsidR="00C8258C" w:rsidRDefault="00C8258C" w:rsidP="00C8258C">
      <w:pPr>
        <w:pStyle w:val="LQN3"/>
      </w:pPr>
      <w:r>
        <w:t>(a)</w:t>
      </w:r>
      <w:r w:rsidRPr="00FA6476">
        <w:tab/>
      </w:r>
      <w:r>
        <w:t>securely</w:t>
      </w:r>
      <w:r w:rsidRPr="00FA6476">
        <w:t xml:space="preserve"> </w:t>
      </w:r>
      <w:r>
        <w:t>store</w:t>
      </w:r>
      <w:r w:rsidRPr="00FA6476">
        <w:t xml:space="preserve"> </w:t>
      </w:r>
      <w:r>
        <w:t>all</w:t>
      </w:r>
      <w:r w:rsidRPr="00FA6476">
        <w:t xml:space="preserve"> </w:t>
      </w:r>
      <w:r>
        <w:t>documents</w:t>
      </w:r>
      <w:r w:rsidRPr="00FA6476">
        <w:t xml:space="preserve"> </w:t>
      </w:r>
      <w:r>
        <w:t>received</w:t>
      </w:r>
      <w:r w:rsidRPr="00FA6476">
        <w:t xml:space="preserve"> </w:t>
      </w:r>
      <w:r>
        <w:t>in</w:t>
      </w:r>
      <w:r w:rsidRPr="00FA6476">
        <w:t xml:space="preserve"> </w:t>
      </w:r>
      <w:r>
        <w:t>accordance</w:t>
      </w:r>
      <w:r w:rsidRPr="00FA6476">
        <w:t xml:space="preserve"> </w:t>
      </w:r>
      <w:r>
        <w:t>with</w:t>
      </w:r>
      <w:r w:rsidRPr="00FA6476">
        <w:t xml:space="preserve"> </w:t>
      </w:r>
      <w:r>
        <w:t>this</w:t>
      </w:r>
      <w:r w:rsidRPr="00FA6476">
        <w:t xml:space="preserve"> </w:t>
      </w:r>
      <w:r>
        <w:t>rule,</w:t>
      </w:r>
      <w:r w:rsidRPr="00FA6476">
        <w:t xml:space="preserve"> </w:t>
      </w:r>
      <w:r>
        <w:t>and</w:t>
      </w:r>
    </w:p>
    <w:p w14:paraId="382342F3" w14:textId="77777777" w:rsidR="00C8258C" w:rsidRDefault="00C8258C" w:rsidP="00C8258C">
      <w:pPr>
        <w:pStyle w:val="LQN3"/>
      </w:pPr>
      <w:r>
        <w:t>(b)</w:t>
      </w:r>
      <w:r w:rsidRPr="00FA6476">
        <w:tab/>
      </w:r>
      <w:r>
        <w:t>prevent</w:t>
      </w:r>
      <w:r w:rsidRPr="00FA6476">
        <w:t xml:space="preserve"> </w:t>
      </w:r>
      <w:r>
        <w:t>any</w:t>
      </w:r>
      <w:r w:rsidRPr="00FA6476">
        <w:t xml:space="preserve"> </w:t>
      </w:r>
      <w:r>
        <w:t>unauthorised</w:t>
      </w:r>
      <w:r w:rsidRPr="00FA6476">
        <w:t xml:space="preserve"> </w:t>
      </w:r>
      <w:r>
        <w:t>access</w:t>
      </w:r>
      <w:r w:rsidRPr="00FA6476">
        <w:t xml:space="preserve"> </w:t>
      </w:r>
      <w:r>
        <w:t>to</w:t>
      </w:r>
      <w:r w:rsidRPr="00FA6476">
        <w:t xml:space="preserve"> </w:t>
      </w:r>
      <w:r>
        <w:t>those</w:t>
      </w:r>
      <w:r w:rsidRPr="00FA6476">
        <w:t xml:space="preserve"> </w:t>
      </w:r>
      <w:r>
        <w:t>documents.</w:t>
      </w:r>
      <w:r w:rsidRPr="00FF128F">
        <w:fldChar w:fldCharType="begin"/>
      </w:r>
      <w:r w:rsidRPr="00FF128F">
        <w:instrText xml:space="preserve"> SYMBOL 148 \* MERGEFORMAT </w:instrText>
      </w:r>
      <w:r w:rsidRPr="00FF128F">
        <w:fldChar w:fldCharType="end"/>
      </w:r>
    </w:p>
    <w:p w14:paraId="3BCC4683"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1</w:t>
      </w:r>
      <w:r w:rsidRPr="00FA6476">
        <w:t xml:space="preserve"> </w:t>
      </w:r>
      <w:r w:rsidRPr="00066CB7">
        <w:t>(form</w:t>
      </w:r>
      <w:r w:rsidRPr="00FA6476">
        <w:t xml:space="preserve"> </w:t>
      </w:r>
      <w:r w:rsidRPr="00066CB7">
        <w:t>of</w:t>
      </w:r>
      <w:r w:rsidRPr="00FA6476">
        <w:t xml:space="preserve"> </w:t>
      </w:r>
      <w:r w:rsidRPr="00066CB7">
        <w:t>nomination</w:t>
      </w:r>
      <w:r w:rsidRPr="00FA6476">
        <w:t xml:space="preserve"> </w:t>
      </w:r>
      <w:r w:rsidRPr="00066CB7">
        <w:t>paper),</w:t>
      </w:r>
      <w:r w:rsidRPr="00FA6476">
        <w:t xml:space="preserve"> </w:t>
      </w:r>
      <w:r w:rsidRPr="00066CB7">
        <w:t>for</w:t>
      </w:r>
      <w:r w:rsidRPr="00FA6476">
        <w:t xml:space="preserve"> </w:t>
      </w:r>
      <w:r w:rsidRPr="00066CB7">
        <w:t>the</w:t>
      </w:r>
      <w:r w:rsidRPr="00FA6476">
        <w:t xml:space="preserve"> </w:t>
      </w:r>
      <w:r w:rsidRPr="00066CB7">
        <w:t>table</w:t>
      </w:r>
      <w:r w:rsidRPr="00FA6476">
        <w:t xml:space="preserve"> </w:t>
      </w:r>
      <w:r w:rsidRPr="00066CB7">
        <w:t>in</w:t>
      </w:r>
      <w:r w:rsidRPr="00FA6476">
        <w:t xml:space="preserve"> </w:t>
      </w:r>
      <w:r w:rsidRPr="00066CB7">
        <w:t>section</w:t>
      </w:r>
      <w:r w:rsidRPr="00FA6476">
        <w:t xml:space="preserve"> </w:t>
      </w:r>
      <w:r w:rsidRPr="00066CB7">
        <w:t>4</w:t>
      </w:r>
      <w:r w:rsidRPr="00FA6476">
        <w:t xml:space="preserve"> </w:t>
      </w:r>
      <w:r w:rsidRPr="00066CB7">
        <w:t>(candidate’s</w:t>
      </w:r>
      <w:r w:rsidRPr="00FA6476">
        <w:t xml:space="preserve"> </w:t>
      </w:r>
      <w:r w:rsidRPr="00066CB7">
        <w:t>statement</w:t>
      </w:r>
      <w:r w:rsidRPr="00FA6476">
        <w:t xml:space="preserve"> </w:t>
      </w:r>
      <w:r w:rsidRPr="00066CB7">
        <w:t>of</w:t>
      </w:r>
      <w:r w:rsidRPr="00FA6476">
        <w:t xml:space="preserve"> </w:t>
      </w:r>
      <w:r w:rsidRPr="00066CB7">
        <w:t>party</w:t>
      </w:r>
      <w:r w:rsidRPr="00FA6476">
        <w:t xml:space="preserve"> </w:t>
      </w:r>
      <w:r w:rsidRPr="00066CB7">
        <w:t>membership)</w:t>
      </w:r>
      <w:r w:rsidRPr="00FA6476">
        <w:t xml:space="preserve"> </w:t>
      </w:r>
      <w:r w:rsidRPr="00066CB7">
        <w:t>substitute</w:t>
      </w:r>
      <w:r>
        <w:t>—</w:t>
      </w:r>
    </w:p>
    <w:p w14:paraId="26B9D5E0" w14:textId="77777777" w:rsidR="00C8258C" w:rsidRPr="00A144BB" w:rsidRDefault="00C8258C" w:rsidP="00C8258C">
      <w:pPr>
        <w:pStyle w:val="T2"/>
      </w:pPr>
      <w:r w:rsidRPr="00A144BB">
        <w:fldChar w:fldCharType="begin"/>
      </w:r>
      <w:r w:rsidRPr="00A144BB">
        <w:instrText xml:space="preserve"> SYMBOL 147 \* MERGEFORMAT </w:instrText>
      </w:r>
      <w:r w:rsidRPr="00A144BB">
        <w:fldChar w:fldCharType="end"/>
      </w:r>
    </w:p>
    <w:tbl>
      <w:tblPr>
        <w:tblW w:w="429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33"/>
        <w:gridCol w:w="1433"/>
        <w:gridCol w:w="1433"/>
      </w:tblGrid>
      <w:tr w:rsidR="00C8258C" w:rsidRPr="00066CB7" w14:paraId="020E8BB9" w14:textId="77777777" w:rsidTr="00BC528C">
        <w:tc>
          <w:tcPr>
            <w:tcW w:w="1433" w:type="dxa"/>
          </w:tcPr>
          <w:p w14:paraId="424EB463" w14:textId="77777777" w:rsidR="00C8258C" w:rsidRDefault="00C8258C" w:rsidP="00BC528C">
            <w:pPr>
              <w:pStyle w:val="ColumnHeader"/>
              <w:rPr>
                <w:b/>
                <w:bCs/>
                <w:i w:val="0"/>
                <w:iCs/>
              </w:rPr>
            </w:pPr>
            <w:r w:rsidRPr="00066CB7">
              <w:rPr>
                <w:b/>
                <w:bCs/>
                <w:i w:val="0"/>
                <w:iCs/>
              </w:rPr>
              <w:lastRenderedPageBreak/>
              <w:t>Registered</w:t>
            </w:r>
            <w:r w:rsidRPr="00FA6476">
              <w:rPr>
                <w:b/>
                <w:bCs/>
                <w:i w:val="0"/>
                <w:iCs/>
              </w:rPr>
              <w:t xml:space="preserve"> </w:t>
            </w:r>
            <w:r w:rsidRPr="00066CB7">
              <w:rPr>
                <w:b/>
                <w:bCs/>
                <w:i w:val="0"/>
                <w:iCs/>
              </w:rPr>
              <w:t>name</w:t>
            </w:r>
            <w:r w:rsidRPr="00FA6476">
              <w:rPr>
                <w:b/>
                <w:bCs/>
                <w:i w:val="0"/>
                <w:iCs/>
              </w:rPr>
              <w:t xml:space="preserve"> </w:t>
            </w:r>
            <w:r w:rsidRPr="00066CB7">
              <w:rPr>
                <w:b/>
                <w:bCs/>
                <w:i w:val="0"/>
                <w:iCs/>
              </w:rPr>
              <w:t>or</w:t>
            </w:r>
            <w:r w:rsidRPr="00FA6476">
              <w:rPr>
                <w:b/>
                <w:bCs/>
                <w:i w:val="0"/>
                <w:iCs/>
              </w:rPr>
              <w:t xml:space="preserve"> </w:t>
            </w:r>
            <w:r w:rsidRPr="00066CB7">
              <w:rPr>
                <w:b/>
                <w:bCs/>
                <w:i w:val="0"/>
                <w:iCs/>
              </w:rPr>
              <w:t>names</w:t>
            </w:r>
            <w:r w:rsidRPr="00FA6476">
              <w:rPr>
                <w:b/>
                <w:bCs/>
                <w:i w:val="0"/>
                <w:iCs/>
              </w:rPr>
              <w:t xml:space="preserve"> </w:t>
            </w:r>
            <w:r w:rsidRPr="00066CB7">
              <w:rPr>
                <w:b/>
                <w:bCs/>
                <w:i w:val="0"/>
                <w:iCs/>
              </w:rPr>
              <w:t>of</w:t>
            </w:r>
          </w:p>
          <w:p w14:paraId="606B14C7" w14:textId="77777777" w:rsidR="00C8258C" w:rsidRPr="00066CB7" w:rsidRDefault="00C8258C" w:rsidP="00BC528C">
            <w:pPr>
              <w:pStyle w:val="ColumnHeader"/>
            </w:pPr>
            <w:r w:rsidRPr="00066CB7">
              <w:rPr>
                <w:b/>
                <w:bCs/>
                <w:i w:val="0"/>
                <w:iCs/>
              </w:rPr>
              <w:t>each</w:t>
            </w:r>
            <w:r w:rsidRPr="00FA6476">
              <w:rPr>
                <w:b/>
                <w:bCs/>
                <w:i w:val="0"/>
                <w:iCs/>
              </w:rPr>
              <w:t xml:space="preserve"> </w:t>
            </w:r>
            <w:r w:rsidRPr="00066CB7">
              <w:rPr>
                <w:b/>
                <w:bCs/>
                <w:i w:val="0"/>
                <w:iCs/>
              </w:rPr>
              <w:t>registered</w:t>
            </w:r>
            <w:r w:rsidRPr="00FA6476">
              <w:rPr>
                <w:b/>
                <w:bCs/>
                <w:i w:val="0"/>
                <w:iCs/>
              </w:rPr>
              <w:t xml:space="preserve"> </w:t>
            </w:r>
            <w:r w:rsidRPr="00066CB7">
              <w:rPr>
                <w:b/>
                <w:bCs/>
                <w:i w:val="0"/>
                <w:iCs/>
              </w:rPr>
              <w:t>political</w:t>
            </w:r>
            <w:r w:rsidRPr="00FA6476">
              <w:rPr>
                <w:b/>
                <w:bCs/>
                <w:i w:val="0"/>
                <w:iCs/>
              </w:rPr>
              <w:t xml:space="preserve"> </w:t>
            </w:r>
            <w:r w:rsidRPr="00066CB7">
              <w:rPr>
                <w:b/>
                <w:bCs/>
                <w:i w:val="0"/>
                <w:iCs/>
              </w:rPr>
              <w:t>party</w:t>
            </w:r>
          </w:p>
        </w:tc>
        <w:tc>
          <w:tcPr>
            <w:tcW w:w="2866" w:type="dxa"/>
            <w:gridSpan w:val="2"/>
          </w:tcPr>
          <w:p w14:paraId="0708F5D5" w14:textId="77777777" w:rsidR="00C8258C" w:rsidRDefault="00C8258C" w:rsidP="00BC528C">
            <w:pPr>
              <w:pStyle w:val="ColumnHeader"/>
              <w:rPr>
                <w:b/>
                <w:bCs/>
                <w:i w:val="0"/>
                <w:iCs/>
              </w:rPr>
            </w:pPr>
            <w:r w:rsidRPr="00066CB7">
              <w:rPr>
                <w:b/>
                <w:bCs/>
                <w:i w:val="0"/>
                <w:iCs/>
              </w:rPr>
              <w:t>The</w:t>
            </w:r>
            <w:r w:rsidRPr="00FA6476">
              <w:rPr>
                <w:b/>
                <w:bCs/>
                <w:i w:val="0"/>
                <w:iCs/>
              </w:rPr>
              <w:t xml:space="preserve"> </w:t>
            </w:r>
            <w:r w:rsidRPr="00066CB7">
              <w:rPr>
                <w:b/>
                <w:bCs/>
                <w:i w:val="0"/>
                <w:iCs/>
              </w:rPr>
              <w:t>dates</w:t>
            </w:r>
            <w:r w:rsidRPr="00FA6476">
              <w:rPr>
                <w:b/>
                <w:bCs/>
                <w:i w:val="0"/>
                <w:iCs/>
              </w:rPr>
              <w:t xml:space="preserve"> </w:t>
            </w:r>
            <w:r w:rsidRPr="00066CB7">
              <w:rPr>
                <w:b/>
                <w:bCs/>
                <w:i w:val="0"/>
                <w:iCs/>
              </w:rPr>
              <w:t>during</w:t>
            </w:r>
            <w:r w:rsidRPr="00FA6476">
              <w:rPr>
                <w:b/>
                <w:bCs/>
                <w:i w:val="0"/>
                <w:iCs/>
              </w:rPr>
              <w:t xml:space="preserve"> </w:t>
            </w:r>
            <w:r w:rsidRPr="00066CB7">
              <w:rPr>
                <w:b/>
                <w:bCs/>
                <w:i w:val="0"/>
                <w:iCs/>
              </w:rPr>
              <w:t>the</w:t>
            </w:r>
            <w:r w:rsidRPr="00FA6476">
              <w:rPr>
                <w:b/>
                <w:bCs/>
                <w:i w:val="0"/>
                <w:iCs/>
              </w:rPr>
              <w:t xml:space="preserve"> </w:t>
            </w:r>
            <w:r w:rsidRPr="00066CB7">
              <w:rPr>
                <w:b/>
                <w:bCs/>
                <w:i w:val="0"/>
                <w:iCs/>
              </w:rPr>
              <w:t>12</w:t>
            </w:r>
            <w:r w:rsidRPr="00FA6476">
              <w:rPr>
                <w:b/>
                <w:bCs/>
                <w:i w:val="0"/>
                <w:iCs/>
              </w:rPr>
              <w:t xml:space="preserve"> </w:t>
            </w:r>
            <w:r w:rsidRPr="00066CB7">
              <w:rPr>
                <w:b/>
                <w:bCs/>
                <w:i w:val="0"/>
                <w:iCs/>
              </w:rPr>
              <w:t>months</w:t>
            </w:r>
            <w:r w:rsidRPr="00FA6476">
              <w:rPr>
                <w:b/>
                <w:bCs/>
                <w:i w:val="0"/>
                <w:iCs/>
              </w:rPr>
              <w:t xml:space="preserve"> </w:t>
            </w:r>
            <w:r w:rsidRPr="00066CB7">
              <w:rPr>
                <w:b/>
                <w:bCs/>
                <w:i w:val="0"/>
                <w:iCs/>
              </w:rPr>
              <w:t>period</w:t>
            </w:r>
            <w:r w:rsidRPr="00FA6476">
              <w:rPr>
                <w:b/>
                <w:bCs/>
                <w:i w:val="0"/>
                <w:iCs/>
              </w:rPr>
              <w:t xml:space="preserve"> </w:t>
            </w:r>
            <w:r w:rsidRPr="00066CB7">
              <w:rPr>
                <w:b/>
                <w:bCs/>
                <w:i w:val="0"/>
                <w:iCs/>
              </w:rPr>
              <w:t>when</w:t>
            </w:r>
            <w:r w:rsidRPr="00FA6476">
              <w:rPr>
                <w:b/>
                <w:bCs/>
                <w:i w:val="0"/>
                <w:iCs/>
              </w:rPr>
              <w:t xml:space="preserve"> </w:t>
            </w:r>
            <w:r w:rsidRPr="00066CB7">
              <w:rPr>
                <w:b/>
                <w:bCs/>
                <w:i w:val="0"/>
                <w:iCs/>
              </w:rPr>
              <w:t>you</w:t>
            </w:r>
            <w:r w:rsidRPr="00FA6476">
              <w:rPr>
                <w:b/>
                <w:bCs/>
                <w:i w:val="0"/>
                <w:iCs/>
              </w:rPr>
              <w:t xml:space="preserve"> </w:t>
            </w:r>
            <w:r w:rsidRPr="00066CB7">
              <w:rPr>
                <w:b/>
                <w:bCs/>
                <w:i w:val="0"/>
                <w:iCs/>
              </w:rPr>
              <w:t>were</w:t>
            </w:r>
            <w:r w:rsidRPr="00FA6476">
              <w:rPr>
                <w:b/>
                <w:bCs/>
                <w:i w:val="0"/>
                <w:iCs/>
              </w:rPr>
              <w:t xml:space="preserve"> </w:t>
            </w:r>
            <w:r w:rsidRPr="00066CB7">
              <w:rPr>
                <w:b/>
                <w:bCs/>
                <w:i w:val="0"/>
                <w:iCs/>
              </w:rPr>
              <w:t>a</w:t>
            </w:r>
            <w:r w:rsidRPr="00FA6476">
              <w:rPr>
                <w:b/>
                <w:bCs/>
                <w:i w:val="0"/>
                <w:iCs/>
              </w:rPr>
              <w:t xml:space="preserve"> </w:t>
            </w:r>
            <w:r w:rsidRPr="00066CB7">
              <w:rPr>
                <w:b/>
                <w:bCs/>
                <w:i w:val="0"/>
                <w:iCs/>
              </w:rPr>
              <w:t>member</w:t>
            </w:r>
            <w:r w:rsidRPr="00FA6476">
              <w:rPr>
                <w:b/>
                <w:bCs/>
                <w:i w:val="0"/>
                <w:iCs/>
              </w:rPr>
              <w:t xml:space="preserve"> </w:t>
            </w:r>
            <w:r w:rsidRPr="00066CB7">
              <w:rPr>
                <w:b/>
                <w:bCs/>
                <w:i w:val="0"/>
                <w:iCs/>
              </w:rPr>
              <w:t>(using</w:t>
            </w:r>
            <w:r w:rsidRPr="00FA6476">
              <w:rPr>
                <w:b/>
                <w:bCs/>
                <w:i w:val="0"/>
                <w:iCs/>
              </w:rPr>
              <w:t xml:space="preserve"> </w:t>
            </w:r>
            <w:r w:rsidRPr="00066CB7">
              <w:rPr>
                <w:b/>
                <w:bCs/>
                <w:i w:val="0"/>
                <w:iCs/>
              </w:rPr>
              <w:t>the</w:t>
            </w:r>
            <w:r w:rsidRPr="00FA6476">
              <w:rPr>
                <w:b/>
                <w:bCs/>
                <w:i w:val="0"/>
                <w:iCs/>
              </w:rPr>
              <w:t xml:space="preserve"> </w:t>
            </w:r>
            <w:r w:rsidRPr="00066CB7">
              <w:rPr>
                <w:b/>
                <w:bCs/>
                <w:i w:val="0"/>
                <w:iCs/>
              </w:rPr>
              <w:t>format</w:t>
            </w:r>
            <w:r w:rsidRPr="00FA6476">
              <w:rPr>
                <w:b/>
                <w:bCs/>
                <w:i w:val="0"/>
                <w:iCs/>
              </w:rPr>
              <w:t xml:space="preserve"> </w:t>
            </w:r>
            <w:r w:rsidRPr="00066CB7">
              <w:rPr>
                <w:b/>
                <w:bCs/>
                <w:i w:val="0"/>
                <w:iCs/>
              </w:rPr>
              <w:t>dd/mm/yyyy</w:t>
            </w:r>
            <w:r w:rsidRPr="00FA6476">
              <w:rPr>
                <w:b/>
                <w:bCs/>
                <w:i w:val="0"/>
                <w:iCs/>
              </w:rPr>
              <w:t xml:space="preserve"> </w:t>
            </w:r>
            <w:r w:rsidRPr="00066CB7">
              <w:rPr>
                <w:b/>
                <w:bCs/>
                <w:i w:val="0"/>
                <w:iCs/>
              </w:rPr>
              <w:t>to</w:t>
            </w:r>
            <w:r w:rsidRPr="00FA6476">
              <w:rPr>
                <w:b/>
                <w:bCs/>
                <w:i w:val="0"/>
                <w:iCs/>
              </w:rPr>
              <w:t xml:space="preserve"> </w:t>
            </w:r>
            <w:r w:rsidRPr="00066CB7">
              <w:rPr>
                <w:b/>
                <w:bCs/>
                <w:i w:val="0"/>
                <w:iCs/>
              </w:rPr>
              <w:t>dd/mm/yyyy)</w:t>
            </w:r>
          </w:p>
          <w:p w14:paraId="7DCB9031" w14:textId="77777777" w:rsidR="00C8258C" w:rsidRDefault="00C8258C" w:rsidP="00BC528C">
            <w:pPr>
              <w:pStyle w:val="linespace"/>
            </w:pPr>
          </w:p>
          <w:p w14:paraId="0567A143" w14:textId="77777777" w:rsidR="00C8258C" w:rsidRDefault="00C8258C" w:rsidP="00716D23">
            <w:pPr>
              <w:pStyle w:val="ColumnHeader"/>
              <w:numPr>
                <w:ilvl w:val="0"/>
                <w:numId w:val="10"/>
              </w:numPr>
            </w:pPr>
            <w:r w:rsidRPr="00066CB7">
              <w:t>You</w:t>
            </w:r>
            <w:r w:rsidRPr="00FA6476">
              <w:t xml:space="preserve"> </w:t>
            </w:r>
            <w:r w:rsidRPr="00066CB7">
              <w:t>do</w:t>
            </w:r>
            <w:r w:rsidRPr="00FA6476">
              <w:t xml:space="preserve"> </w:t>
            </w:r>
            <w:r w:rsidRPr="00066CB7">
              <w:t>not</w:t>
            </w:r>
            <w:r w:rsidRPr="00FA6476">
              <w:t xml:space="preserve"> </w:t>
            </w:r>
            <w:r w:rsidRPr="00066CB7">
              <w:t>need</w:t>
            </w:r>
            <w:r w:rsidRPr="00FA6476">
              <w:t xml:space="preserve"> </w:t>
            </w:r>
            <w:r w:rsidRPr="00066CB7">
              <w:t>to</w:t>
            </w:r>
            <w:r w:rsidRPr="00FA6476">
              <w:t xml:space="preserve"> </w:t>
            </w:r>
            <w:r w:rsidRPr="00066CB7">
              <w:t>complete</w:t>
            </w:r>
            <w:r w:rsidRPr="00FA6476">
              <w:t xml:space="preserve"> </w:t>
            </w:r>
            <w:r w:rsidRPr="00066CB7">
              <w:t>the</w:t>
            </w:r>
            <w:r w:rsidRPr="00FA6476">
              <w:t xml:space="preserve"> </w:t>
            </w:r>
            <w:r w:rsidRPr="00066CB7">
              <w:t>table</w:t>
            </w:r>
            <w:r w:rsidRPr="00FA6476">
              <w:t xml:space="preserve"> </w:t>
            </w:r>
            <w:r w:rsidRPr="00066CB7">
              <w:t>if</w:t>
            </w:r>
            <w:r w:rsidRPr="00FA6476">
              <w:t xml:space="preserve"> </w:t>
            </w:r>
            <w:r w:rsidRPr="00066CB7">
              <w:t>you</w:t>
            </w:r>
            <w:r w:rsidRPr="00FA6476">
              <w:t xml:space="preserve"> </w:t>
            </w:r>
            <w:r w:rsidRPr="00066CB7">
              <w:t>have</w:t>
            </w:r>
            <w:r w:rsidRPr="00FA6476">
              <w:t xml:space="preserve"> </w:t>
            </w:r>
            <w:r w:rsidRPr="00066CB7">
              <w:t>included</w:t>
            </w:r>
            <w:r w:rsidRPr="00FA6476">
              <w:t xml:space="preserve"> </w:t>
            </w:r>
            <w:r w:rsidRPr="00066CB7">
              <w:t>a</w:t>
            </w:r>
            <w:r w:rsidRPr="00FA6476">
              <w:t xml:space="preserve"> </w:t>
            </w:r>
            <w:r w:rsidRPr="00066CB7">
              <w:t>permitted</w:t>
            </w:r>
            <w:r w:rsidRPr="00FA6476">
              <w:t xml:space="preserve"> </w:t>
            </w:r>
            <w:r w:rsidRPr="00066CB7">
              <w:t>party</w:t>
            </w:r>
            <w:r w:rsidRPr="00FA6476">
              <w:t xml:space="preserve"> </w:t>
            </w:r>
            <w:r w:rsidRPr="00066CB7">
              <w:t>description</w:t>
            </w:r>
            <w:r w:rsidRPr="00FA6476">
              <w:t xml:space="preserve"> </w:t>
            </w:r>
            <w:r w:rsidRPr="00066CB7">
              <w:t>in</w:t>
            </w:r>
            <w:r w:rsidRPr="00FA6476">
              <w:t xml:space="preserve"> </w:t>
            </w:r>
            <w:r w:rsidRPr="00066CB7">
              <w:t>section</w:t>
            </w:r>
            <w:r w:rsidRPr="00FA6476">
              <w:t xml:space="preserve"> </w:t>
            </w:r>
            <w:r w:rsidRPr="00066CB7">
              <w:t>3</w:t>
            </w:r>
            <w:r w:rsidRPr="00FA6476">
              <w:t xml:space="preserve"> </w:t>
            </w:r>
            <w:r w:rsidRPr="00066CB7">
              <w:t>and</w:t>
            </w:r>
            <w:r w:rsidRPr="00FA6476">
              <w:t xml:space="preserve"> </w:t>
            </w:r>
            <w:r w:rsidRPr="00066CB7">
              <w:t>have</w:t>
            </w:r>
            <w:r w:rsidRPr="00FA6476">
              <w:t xml:space="preserve"> </w:t>
            </w:r>
            <w:r w:rsidRPr="00066CB7">
              <w:t>not</w:t>
            </w:r>
            <w:r w:rsidRPr="00FA6476">
              <w:t xml:space="preserve"> </w:t>
            </w:r>
            <w:r w:rsidRPr="00066CB7">
              <w:t>been</w:t>
            </w:r>
            <w:r w:rsidRPr="00FA6476">
              <w:t xml:space="preserve"> </w:t>
            </w:r>
            <w:r w:rsidRPr="00066CB7">
              <w:t>a</w:t>
            </w:r>
            <w:r w:rsidRPr="00FA6476">
              <w:t xml:space="preserve"> </w:t>
            </w:r>
            <w:r w:rsidRPr="00066CB7">
              <w:t>member</w:t>
            </w:r>
            <w:r w:rsidRPr="00FA6476">
              <w:t xml:space="preserve"> </w:t>
            </w:r>
            <w:r w:rsidRPr="00066CB7">
              <w:t>of</w:t>
            </w:r>
            <w:r w:rsidRPr="00FA6476">
              <w:t xml:space="preserve"> </w:t>
            </w:r>
            <w:r w:rsidRPr="00066CB7">
              <w:t>any</w:t>
            </w:r>
            <w:r w:rsidRPr="00FA6476">
              <w:t xml:space="preserve"> </w:t>
            </w:r>
            <w:r w:rsidRPr="00066CB7">
              <w:t>registered</w:t>
            </w:r>
            <w:r w:rsidRPr="00FA6476">
              <w:t xml:space="preserve"> </w:t>
            </w:r>
            <w:r w:rsidRPr="00066CB7">
              <w:t>political</w:t>
            </w:r>
            <w:r w:rsidRPr="00FA6476">
              <w:t xml:space="preserve"> </w:t>
            </w:r>
            <w:r w:rsidRPr="00066CB7">
              <w:t>party</w:t>
            </w:r>
            <w:r w:rsidRPr="00FA6476">
              <w:t xml:space="preserve"> </w:t>
            </w:r>
            <w:r w:rsidRPr="00066CB7">
              <w:t>during</w:t>
            </w:r>
            <w:r w:rsidRPr="00FA6476">
              <w:t xml:space="preserve"> </w:t>
            </w:r>
            <w:r w:rsidRPr="00066CB7">
              <w:t>the</w:t>
            </w:r>
            <w:r w:rsidRPr="00FA6476">
              <w:t xml:space="preserve"> </w:t>
            </w:r>
            <w:r w:rsidRPr="00066CB7">
              <w:t>12</w:t>
            </w:r>
            <w:r w:rsidRPr="00FA6476">
              <w:t xml:space="preserve"> </w:t>
            </w:r>
            <w:r w:rsidRPr="00066CB7">
              <w:t>months</w:t>
            </w:r>
            <w:r w:rsidRPr="00FA6476">
              <w:t xml:space="preserve"> </w:t>
            </w:r>
            <w:r w:rsidRPr="00066CB7">
              <w:t>period</w:t>
            </w:r>
            <w:r w:rsidRPr="00FA6476">
              <w:t xml:space="preserve"> </w:t>
            </w:r>
            <w:r w:rsidRPr="00066CB7">
              <w:t>other</w:t>
            </w:r>
            <w:r w:rsidRPr="00FA6476">
              <w:t xml:space="preserve"> </w:t>
            </w:r>
            <w:r w:rsidRPr="00066CB7">
              <w:t>than</w:t>
            </w:r>
            <w:r w:rsidRPr="00FA6476">
              <w:t xml:space="preserve"> </w:t>
            </w:r>
            <w:r w:rsidRPr="00066CB7">
              <w:t>the</w:t>
            </w:r>
            <w:r w:rsidRPr="00FA6476">
              <w:t xml:space="preserve"> </w:t>
            </w:r>
            <w:r w:rsidRPr="00066CB7">
              <w:t>party</w:t>
            </w:r>
            <w:r w:rsidRPr="00FA6476">
              <w:t xml:space="preserve"> </w:t>
            </w:r>
            <w:r w:rsidRPr="00066CB7">
              <w:t>or</w:t>
            </w:r>
            <w:r w:rsidRPr="00FA6476">
              <w:t xml:space="preserve"> </w:t>
            </w:r>
            <w:r w:rsidRPr="00066CB7">
              <w:t>parties</w:t>
            </w:r>
            <w:r w:rsidRPr="00FA6476">
              <w:t xml:space="preserve"> </w:t>
            </w:r>
            <w:r w:rsidRPr="00066CB7">
              <w:t>to</w:t>
            </w:r>
            <w:r w:rsidRPr="00FA6476">
              <w:t xml:space="preserve"> </w:t>
            </w:r>
            <w:r w:rsidRPr="00066CB7">
              <w:t>which</w:t>
            </w:r>
            <w:r w:rsidRPr="00FA6476">
              <w:t xml:space="preserve"> </w:t>
            </w:r>
            <w:r w:rsidRPr="00066CB7">
              <w:t>the</w:t>
            </w:r>
            <w:r w:rsidRPr="00FA6476">
              <w:t xml:space="preserve"> </w:t>
            </w:r>
            <w:r w:rsidRPr="00066CB7">
              <w:t>description</w:t>
            </w:r>
            <w:r w:rsidRPr="00FA6476">
              <w:t xml:space="preserve"> </w:t>
            </w:r>
            <w:r w:rsidRPr="00066CB7">
              <w:t>relates.</w:t>
            </w:r>
          </w:p>
          <w:p w14:paraId="73A24BBF" w14:textId="77777777" w:rsidR="00C8258C" w:rsidRDefault="00C8258C" w:rsidP="00716D23">
            <w:pPr>
              <w:pStyle w:val="ColumnHeader"/>
              <w:numPr>
                <w:ilvl w:val="0"/>
                <w:numId w:val="10"/>
              </w:numPr>
            </w:pPr>
            <w:r w:rsidRPr="00066CB7">
              <w:t>If</w:t>
            </w:r>
            <w:r w:rsidRPr="00FA6476">
              <w:t xml:space="preserve"> </w:t>
            </w:r>
            <w:r w:rsidRPr="00066CB7">
              <w:t>you</w:t>
            </w:r>
            <w:r w:rsidRPr="00FA6476">
              <w:t xml:space="preserve"> </w:t>
            </w:r>
            <w:r w:rsidRPr="00066CB7">
              <w:t>were</w:t>
            </w:r>
            <w:r w:rsidRPr="00FA6476">
              <w:t xml:space="preserve"> </w:t>
            </w:r>
            <w:r w:rsidRPr="00066CB7">
              <w:t>a</w:t>
            </w:r>
            <w:r w:rsidRPr="00FA6476">
              <w:t xml:space="preserve"> </w:t>
            </w:r>
            <w:r w:rsidRPr="00066CB7">
              <w:t>member</w:t>
            </w:r>
            <w:r w:rsidRPr="00FA6476">
              <w:t xml:space="preserve"> </w:t>
            </w:r>
            <w:r w:rsidRPr="00066CB7">
              <w:t>of</w:t>
            </w:r>
            <w:r w:rsidRPr="00FA6476">
              <w:t xml:space="preserve"> </w:t>
            </w:r>
            <w:r w:rsidRPr="00066CB7">
              <w:t>a</w:t>
            </w:r>
            <w:r w:rsidRPr="00FA6476">
              <w:t xml:space="preserve"> </w:t>
            </w:r>
            <w:r w:rsidRPr="00066CB7">
              <w:t>party</w:t>
            </w:r>
            <w:r w:rsidRPr="00FA6476">
              <w:t xml:space="preserve"> </w:t>
            </w:r>
            <w:r w:rsidRPr="00066CB7">
              <w:t>at</w:t>
            </w:r>
            <w:r w:rsidRPr="00FA6476">
              <w:t xml:space="preserve"> </w:t>
            </w:r>
            <w:r w:rsidRPr="00066CB7">
              <w:t>the</w:t>
            </w:r>
            <w:r w:rsidRPr="00FA6476">
              <w:t xml:space="preserve"> </w:t>
            </w:r>
            <w:r w:rsidRPr="00066CB7">
              <w:t>start</w:t>
            </w:r>
            <w:r w:rsidRPr="00FA6476">
              <w:t xml:space="preserve"> </w:t>
            </w:r>
            <w:r w:rsidRPr="00066CB7">
              <w:t>of</w:t>
            </w:r>
            <w:r w:rsidRPr="00FA6476">
              <w:t xml:space="preserve"> </w:t>
            </w:r>
            <w:r w:rsidRPr="00066CB7">
              <w:t>the</w:t>
            </w:r>
            <w:r w:rsidRPr="00FA6476">
              <w:t xml:space="preserve"> </w:t>
            </w:r>
            <w:r w:rsidRPr="00066CB7">
              <w:t>period,</w:t>
            </w:r>
            <w:r w:rsidRPr="00FA6476">
              <w:t xml:space="preserve"> </w:t>
            </w:r>
            <w:r w:rsidRPr="00066CB7">
              <w:t>the</w:t>
            </w:r>
            <w:r w:rsidRPr="00FA6476">
              <w:t xml:space="preserve"> </w:t>
            </w:r>
            <w:r w:rsidRPr="00066CB7">
              <w:t>date</w:t>
            </w:r>
            <w:r w:rsidRPr="00FA6476">
              <w:t xml:space="preserve"> </w:t>
            </w:r>
            <w:r w:rsidRPr="00066CB7">
              <w:t>provided</w:t>
            </w:r>
            <w:r w:rsidRPr="00FA6476">
              <w:t xml:space="preserve"> </w:t>
            </w:r>
            <w:r w:rsidRPr="00066CB7">
              <w:t>in</w:t>
            </w:r>
            <w:r w:rsidRPr="00FA6476">
              <w:t xml:space="preserve"> </w:t>
            </w:r>
            <w:r w:rsidRPr="00066CB7">
              <w:t>the</w:t>
            </w:r>
            <w:r w:rsidRPr="00FA6476">
              <w:t xml:space="preserve"> </w:t>
            </w:r>
            <w:r w:rsidRPr="00066CB7">
              <w:rPr>
                <w:b/>
                <w:bCs/>
              </w:rPr>
              <w:t>From</w:t>
            </w:r>
            <w:r w:rsidRPr="00FA6476">
              <w:t xml:space="preserve"> </w:t>
            </w:r>
            <w:r w:rsidRPr="00066CB7">
              <w:t>column</w:t>
            </w:r>
            <w:r w:rsidRPr="00FA6476">
              <w:t xml:space="preserve"> </w:t>
            </w:r>
            <w:r w:rsidRPr="00066CB7">
              <w:t>will</w:t>
            </w:r>
            <w:r w:rsidRPr="00FA6476">
              <w:t xml:space="preserve"> </w:t>
            </w:r>
            <w:r w:rsidRPr="00066CB7">
              <w:t>be</w:t>
            </w:r>
            <w:r w:rsidRPr="00FA6476">
              <w:t xml:space="preserve"> </w:t>
            </w:r>
            <w:r w:rsidRPr="00066CB7">
              <w:t>the</w:t>
            </w:r>
            <w:r w:rsidRPr="00FA6476">
              <w:t xml:space="preserve"> </w:t>
            </w:r>
            <w:r w:rsidRPr="00066CB7">
              <w:t>start</w:t>
            </w:r>
            <w:r w:rsidRPr="00FA6476">
              <w:t xml:space="preserve"> </w:t>
            </w:r>
            <w:r w:rsidRPr="00066CB7">
              <w:t>of</w:t>
            </w:r>
            <w:r w:rsidRPr="00FA6476">
              <w:t xml:space="preserve"> </w:t>
            </w:r>
            <w:r w:rsidRPr="00066CB7">
              <w:t>the</w:t>
            </w:r>
            <w:r w:rsidRPr="00FA6476">
              <w:t xml:space="preserve"> </w:t>
            </w:r>
            <w:r w:rsidRPr="00066CB7">
              <w:t>period</w:t>
            </w:r>
            <w:r>
              <w:t>.</w:t>
            </w:r>
          </w:p>
          <w:p w14:paraId="3440D85F" w14:textId="77777777" w:rsidR="00C8258C" w:rsidRDefault="00C8258C" w:rsidP="00716D23">
            <w:pPr>
              <w:pStyle w:val="ColumnHeader"/>
              <w:numPr>
                <w:ilvl w:val="0"/>
                <w:numId w:val="10"/>
              </w:numPr>
            </w:pPr>
            <w:r w:rsidRPr="00066CB7">
              <w:t>If</w:t>
            </w:r>
            <w:r w:rsidRPr="00FA6476">
              <w:t xml:space="preserve"> </w:t>
            </w:r>
            <w:r w:rsidRPr="00066CB7">
              <w:t>you</w:t>
            </w:r>
            <w:r w:rsidRPr="00FA6476">
              <w:t xml:space="preserve"> </w:t>
            </w:r>
            <w:r w:rsidRPr="00066CB7">
              <w:t>joined</w:t>
            </w:r>
            <w:r w:rsidRPr="00FA6476">
              <w:t xml:space="preserve"> </w:t>
            </w:r>
            <w:r w:rsidRPr="00066CB7">
              <w:t>a</w:t>
            </w:r>
            <w:r w:rsidRPr="00FA6476">
              <w:t xml:space="preserve"> </w:t>
            </w:r>
            <w:r w:rsidRPr="00066CB7">
              <w:t>party</w:t>
            </w:r>
            <w:r w:rsidRPr="00FA6476">
              <w:t xml:space="preserve"> </w:t>
            </w:r>
            <w:r w:rsidRPr="00066CB7">
              <w:t>during</w:t>
            </w:r>
            <w:r w:rsidRPr="00FA6476">
              <w:t xml:space="preserve"> </w:t>
            </w:r>
            <w:r w:rsidRPr="00066CB7">
              <w:t>the</w:t>
            </w:r>
            <w:r w:rsidRPr="00FA6476">
              <w:t xml:space="preserve"> </w:t>
            </w:r>
            <w:r w:rsidRPr="00066CB7">
              <w:t>period,</w:t>
            </w:r>
            <w:r w:rsidRPr="00FA6476">
              <w:t xml:space="preserve"> </w:t>
            </w:r>
            <w:r w:rsidRPr="00066CB7">
              <w:t>the</w:t>
            </w:r>
            <w:r w:rsidRPr="00FA6476">
              <w:t xml:space="preserve"> </w:t>
            </w:r>
            <w:r w:rsidRPr="00066CB7">
              <w:t>date</w:t>
            </w:r>
            <w:r w:rsidRPr="00FA6476">
              <w:t xml:space="preserve"> </w:t>
            </w:r>
            <w:r w:rsidRPr="00066CB7">
              <w:t>provided</w:t>
            </w:r>
            <w:r w:rsidRPr="00FA6476">
              <w:t xml:space="preserve"> </w:t>
            </w:r>
            <w:r w:rsidRPr="00066CB7">
              <w:t>in</w:t>
            </w:r>
            <w:r w:rsidRPr="00FA6476">
              <w:t xml:space="preserve"> </w:t>
            </w:r>
            <w:r w:rsidRPr="00066CB7">
              <w:t>the</w:t>
            </w:r>
            <w:r w:rsidRPr="00FA6476">
              <w:t xml:space="preserve"> </w:t>
            </w:r>
            <w:r w:rsidRPr="00066CB7">
              <w:rPr>
                <w:b/>
                <w:bCs/>
              </w:rPr>
              <w:t>From</w:t>
            </w:r>
            <w:r w:rsidRPr="00FA6476">
              <w:t xml:space="preserve"> </w:t>
            </w:r>
            <w:r w:rsidRPr="00066CB7">
              <w:t>column</w:t>
            </w:r>
            <w:r w:rsidRPr="00FA6476">
              <w:t xml:space="preserve"> </w:t>
            </w:r>
            <w:r w:rsidRPr="00066CB7">
              <w:t>will</w:t>
            </w:r>
            <w:r w:rsidRPr="00FA6476">
              <w:t xml:space="preserve"> </w:t>
            </w:r>
            <w:r w:rsidRPr="00066CB7">
              <w:t>be</w:t>
            </w:r>
            <w:r w:rsidRPr="00FA6476">
              <w:t xml:space="preserve"> </w:t>
            </w:r>
            <w:r w:rsidRPr="00066CB7">
              <w:t>the</w:t>
            </w:r>
            <w:r w:rsidRPr="00FA6476">
              <w:t xml:space="preserve"> </w:t>
            </w:r>
            <w:r w:rsidRPr="00066CB7">
              <w:t>date</w:t>
            </w:r>
            <w:r w:rsidRPr="00FA6476">
              <w:t xml:space="preserve"> </w:t>
            </w:r>
            <w:r w:rsidRPr="00066CB7">
              <w:t>you</w:t>
            </w:r>
            <w:r w:rsidRPr="00FA6476">
              <w:t xml:space="preserve"> </w:t>
            </w:r>
            <w:r w:rsidRPr="00066CB7">
              <w:t>joined</w:t>
            </w:r>
            <w:r w:rsidRPr="00FA6476">
              <w:t xml:space="preserve"> </w:t>
            </w:r>
            <w:r w:rsidRPr="00066CB7">
              <w:t>the</w:t>
            </w:r>
            <w:r w:rsidRPr="00FA6476">
              <w:t xml:space="preserve"> </w:t>
            </w:r>
            <w:r w:rsidRPr="00066CB7">
              <w:t>party.</w:t>
            </w:r>
          </w:p>
          <w:p w14:paraId="36B98343" w14:textId="77777777" w:rsidR="00C8258C" w:rsidRDefault="00C8258C" w:rsidP="00716D23">
            <w:pPr>
              <w:pStyle w:val="ColumnHeader"/>
              <w:numPr>
                <w:ilvl w:val="0"/>
                <w:numId w:val="10"/>
              </w:numPr>
            </w:pPr>
            <w:r w:rsidRPr="00066CB7">
              <w:t>If</w:t>
            </w:r>
            <w:r w:rsidRPr="00FA6476">
              <w:t xml:space="preserve"> </w:t>
            </w:r>
            <w:r w:rsidRPr="00066CB7">
              <w:t>you</w:t>
            </w:r>
            <w:r w:rsidRPr="00FA6476">
              <w:t xml:space="preserve"> </w:t>
            </w:r>
            <w:r w:rsidRPr="00066CB7">
              <w:t>ceased</w:t>
            </w:r>
            <w:r w:rsidRPr="00FA6476">
              <w:t xml:space="preserve"> </w:t>
            </w:r>
            <w:r w:rsidRPr="00066CB7">
              <w:t>to</w:t>
            </w:r>
            <w:r w:rsidRPr="00FA6476">
              <w:t xml:space="preserve"> </w:t>
            </w:r>
            <w:r w:rsidRPr="00066CB7">
              <w:t>be</w:t>
            </w:r>
            <w:r w:rsidRPr="00FA6476">
              <w:t xml:space="preserve"> </w:t>
            </w:r>
            <w:r w:rsidRPr="00066CB7">
              <w:t>a</w:t>
            </w:r>
            <w:r w:rsidRPr="00FA6476">
              <w:t xml:space="preserve"> </w:t>
            </w:r>
            <w:r w:rsidRPr="00066CB7">
              <w:t>member</w:t>
            </w:r>
            <w:r w:rsidRPr="00FA6476">
              <w:t xml:space="preserve"> </w:t>
            </w:r>
            <w:r w:rsidRPr="00066CB7">
              <w:t>of</w:t>
            </w:r>
            <w:r w:rsidRPr="00FA6476">
              <w:t xml:space="preserve"> </w:t>
            </w:r>
            <w:r w:rsidRPr="00066CB7">
              <w:t>a</w:t>
            </w:r>
            <w:r w:rsidRPr="00FA6476">
              <w:t xml:space="preserve"> </w:t>
            </w:r>
            <w:r w:rsidRPr="00066CB7">
              <w:t>party</w:t>
            </w:r>
            <w:r w:rsidRPr="00FA6476">
              <w:t xml:space="preserve"> </w:t>
            </w:r>
            <w:r w:rsidRPr="00066CB7">
              <w:t>during</w:t>
            </w:r>
            <w:r w:rsidRPr="00FA6476">
              <w:t xml:space="preserve"> </w:t>
            </w:r>
            <w:r w:rsidRPr="00066CB7">
              <w:t>the</w:t>
            </w:r>
            <w:r w:rsidRPr="00FA6476">
              <w:t xml:space="preserve"> </w:t>
            </w:r>
            <w:r w:rsidRPr="00066CB7">
              <w:t>period,</w:t>
            </w:r>
            <w:r w:rsidRPr="00FA6476">
              <w:t xml:space="preserve"> </w:t>
            </w:r>
            <w:r w:rsidRPr="00066CB7">
              <w:t>the</w:t>
            </w:r>
            <w:r w:rsidRPr="00FA6476">
              <w:t xml:space="preserve"> </w:t>
            </w:r>
            <w:r w:rsidRPr="00066CB7">
              <w:t>date</w:t>
            </w:r>
            <w:r w:rsidRPr="00FA6476">
              <w:t xml:space="preserve"> </w:t>
            </w:r>
            <w:r w:rsidRPr="00066CB7">
              <w:t>provided</w:t>
            </w:r>
            <w:r w:rsidRPr="00FA6476">
              <w:t xml:space="preserve"> </w:t>
            </w:r>
            <w:r w:rsidRPr="00066CB7">
              <w:t>in</w:t>
            </w:r>
            <w:r w:rsidRPr="00FA6476">
              <w:t xml:space="preserve"> </w:t>
            </w:r>
            <w:r w:rsidRPr="00066CB7">
              <w:t>the</w:t>
            </w:r>
            <w:r w:rsidRPr="00FA6476">
              <w:t xml:space="preserve"> </w:t>
            </w:r>
            <w:r w:rsidRPr="00066CB7">
              <w:rPr>
                <w:b/>
                <w:bCs/>
              </w:rPr>
              <w:t>To</w:t>
            </w:r>
            <w:r w:rsidRPr="00FA6476">
              <w:t xml:space="preserve"> </w:t>
            </w:r>
            <w:r w:rsidRPr="00066CB7">
              <w:t>column</w:t>
            </w:r>
            <w:r w:rsidRPr="00FA6476">
              <w:t xml:space="preserve"> </w:t>
            </w:r>
            <w:r w:rsidRPr="00066CB7">
              <w:t>will</w:t>
            </w:r>
            <w:r w:rsidRPr="00FA6476">
              <w:t xml:space="preserve"> </w:t>
            </w:r>
            <w:r w:rsidRPr="00066CB7">
              <w:t>be</w:t>
            </w:r>
            <w:r w:rsidRPr="00FA6476">
              <w:t xml:space="preserve"> </w:t>
            </w:r>
            <w:r w:rsidRPr="00066CB7">
              <w:t>the</w:t>
            </w:r>
            <w:r w:rsidRPr="00FA6476">
              <w:t xml:space="preserve"> </w:t>
            </w:r>
            <w:r w:rsidRPr="00066CB7">
              <w:t>date</w:t>
            </w:r>
            <w:r w:rsidRPr="00FA6476">
              <w:t xml:space="preserve"> </w:t>
            </w:r>
            <w:r w:rsidRPr="00066CB7">
              <w:t>on</w:t>
            </w:r>
            <w:r w:rsidRPr="00FA6476">
              <w:t xml:space="preserve"> </w:t>
            </w:r>
            <w:r w:rsidRPr="00066CB7">
              <w:t>which</w:t>
            </w:r>
            <w:r w:rsidRPr="00FA6476">
              <w:t xml:space="preserve"> </w:t>
            </w:r>
            <w:r w:rsidRPr="00066CB7">
              <w:t>you</w:t>
            </w:r>
            <w:r w:rsidRPr="00FA6476">
              <w:t xml:space="preserve"> </w:t>
            </w:r>
            <w:r w:rsidRPr="00066CB7">
              <w:t>left</w:t>
            </w:r>
            <w:r w:rsidRPr="00FA6476">
              <w:t xml:space="preserve"> </w:t>
            </w:r>
            <w:r w:rsidRPr="00066CB7">
              <w:t>the</w:t>
            </w:r>
            <w:r w:rsidRPr="00FA6476">
              <w:t xml:space="preserve"> </w:t>
            </w:r>
            <w:r w:rsidRPr="00066CB7">
              <w:t>party</w:t>
            </w:r>
            <w:r>
              <w:t>.</w:t>
            </w:r>
          </w:p>
          <w:p w14:paraId="05ED7783" w14:textId="77777777" w:rsidR="00C8258C" w:rsidRPr="00066CB7" w:rsidRDefault="00C8258C" w:rsidP="00716D23">
            <w:pPr>
              <w:pStyle w:val="ColumnHeader"/>
              <w:numPr>
                <w:ilvl w:val="0"/>
                <w:numId w:val="10"/>
              </w:numPr>
            </w:pPr>
            <w:r w:rsidRPr="00066CB7">
              <w:t>If</w:t>
            </w:r>
            <w:r w:rsidRPr="00FA6476">
              <w:t xml:space="preserve"> </w:t>
            </w:r>
            <w:r w:rsidRPr="00066CB7">
              <w:t>you</w:t>
            </w:r>
            <w:r w:rsidRPr="00FA6476">
              <w:t xml:space="preserve"> </w:t>
            </w:r>
            <w:r w:rsidRPr="00066CB7">
              <w:t>remain</w:t>
            </w:r>
            <w:r w:rsidRPr="00FA6476">
              <w:t xml:space="preserve"> </w:t>
            </w:r>
            <w:r w:rsidRPr="00066CB7">
              <w:t>a</w:t>
            </w:r>
            <w:r w:rsidRPr="00FA6476">
              <w:t xml:space="preserve"> </w:t>
            </w:r>
            <w:r w:rsidRPr="00066CB7">
              <w:t>member</w:t>
            </w:r>
            <w:r w:rsidRPr="00FA6476">
              <w:t xml:space="preserve"> </w:t>
            </w:r>
            <w:r w:rsidRPr="00066CB7">
              <w:t>of</w:t>
            </w:r>
            <w:r w:rsidRPr="00FA6476">
              <w:t xml:space="preserve"> </w:t>
            </w:r>
            <w:r w:rsidRPr="00066CB7">
              <w:t>a</w:t>
            </w:r>
            <w:r w:rsidRPr="00FA6476">
              <w:t xml:space="preserve"> </w:t>
            </w:r>
            <w:r w:rsidRPr="00066CB7">
              <w:t>party</w:t>
            </w:r>
            <w:r w:rsidRPr="00FA6476">
              <w:t xml:space="preserve"> </w:t>
            </w:r>
            <w:r w:rsidRPr="00066CB7">
              <w:t>when</w:t>
            </w:r>
            <w:r w:rsidRPr="00FA6476">
              <w:t xml:space="preserve"> </w:t>
            </w:r>
            <w:r w:rsidRPr="00066CB7">
              <w:t>you</w:t>
            </w:r>
            <w:r w:rsidRPr="00FA6476">
              <w:t xml:space="preserve"> </w:t>
            </w:r>
            <w:r w:rsidRPr="00066CB7">
              <w:t>sign</w:t>
            </w:r>
            <w:r w:rsidRPr="00FA6476">
              <w:t xml:space="preserve"> </w:t>
            </w:r>
            <w:r w:rsidRPr="00066CB7">
              <w:t>the</w:t>
            </w:r>
            <w:r w:rsidRPr="00FA6476">
              <w:t xml:space="preserve"> </w:t>
            </w:r>
            <w:r w:rsidRPr="00066CB7">
              <w:t>form,</w:t>
            </w:r>
            <w:r w:rsidRPr="00FA6476">
              <w:t xml:space="preserve"> </w:t>
            </w:r>
            <w:r w:rsidRPr="00066CB7">
              <w:t>you</w:t>
            </w:r>
            <w:r w:rsidRPr="00FA6476">
              <w:t xml:space="preserve"> </w:t>
            </w:r>
            <w:r w:rsidRPr="00066CB7">
              <w:t>can</w:t>
            </w:r>
            <w:r w:rsidRPr="00FA6476">
              <w:t xml:space="preserve"> </w:t>
            </w:r>
            <w:r w:rsidRPr="00066CB7">
              <w:t>insert</w:t>
            </w:r>
            <w:r w:rsidRPr="00FA6476">
              <w:t xml:space="preserve"> </w:t>
            </w:r>
            <w:r w:rsidRPr="00066CB7">
              <w:t>“now”</w:t>
            </w:r>
            <w:r w:rsidRPr="00FA6476">
              <w:t xml:space="preserve"> </w:t>
            </w:r>
            <w:r w:rsidRPr="00066CB7">
              <w:t>in</w:t>
            </w:r>
            <w:r w:rsidRPr="00FA6476">
              <w:t xml:space="preserve"> </w:t>
            </w:r>
            <w:r w:rsidRPr="00066CB7">
              <w:t>the</w:t>
            </w:r>
            <w:r w:rsidRPr="00FA6476">
              <w:t xml:space="preserve"> </w:t>
            </w:r>
            <w:r w:rsidRPr="00066CB7">
              <w:rPr>
                <w:b/>
                <w:bCs/>
              </w:rPr>
              <w:t>To</w:t>
            </w:r>
            <w:r w:rsidRPr="00FA6476">
              <w:t xml:space="preserve"> </w:t>
            </w:r>
            <w:r w:rsidRPr="00066CB7">
              <w:t>column</w:t>
            </w:r>
            <w:r w:rsidRPr="00FA6476">
              <w:t xml:space="preserve"> </w:t>
            </w:r>
            <w:r w:rsidRPr="00066CB7">
              <w:t>instead</w:t>
            </w:r>
            <w:r w:rsidRPr="00FA6476">
              <w:t xml:space="preserve"> </w:t>
            </w:r>
            <w:r w:rsidRPr="00066CB7">
              <w:t>of</w:t>
            </w:r>
            <w:r w:rsidRPr="00FA6476">
              <w:t xml:space="preserve"> </w:t>
            </w:r>
            <w:r w:rsidRPr="00066CB7">
              <w:t>a</w:t>
            </w:r>
            <w:r w:rsidRPr="00FA6476">
              <w:t xml:space="preserve"> </w:t>
            </w:r>
            <w:r w:rsidRPr="00066CB7">
              <w:t>date.</w:t>
            </w:r>
          </w:p>
        </w:tc>
      </w:tr>
      <w:tr w:rsidR="00C8258C" w:rsidRPr="00066CB7" w14:paraId="4FD0427C" w14:textId="77777777" w:rsidTr="00BC528C">
        <w:tc>
          <w:tcPr>
            <w:tcW w:w="1433" w:type="dxa"/>
          </w:tcPr>
          <w:p w14:paraId="0312F55A" w14:textId="77777777" w:rsidR="00C8258C" w:rsidRPr="00066CB7" w:rsidRDefault="00C8258C" w:rsidP="00BC528C">
            <w:pPr>
              <w:pStyle w:val="TableText"/>
            </w:pPr>
          </w:p>
        </w:tc>
        <w:tc>
          <w:tcPr>
            <w:tcW w:w="1433" w:type="dxa"/>
          </w:tcPr>
          <w:p w14:paraId="095B3992" w14:textId="77777777" w:rsidR="00C8258C" w:rsidRPr="00066CB7" w:rsidRDefault="00C8258C" w:rsidP="00BC528C">
            <w:pPr>
              <w:pStyle w:val="TableText"/>
              <w:rPr>
                <w:b/>
                <w:bCs/>
                <w:i/>
                <w:iCs/>
              </w:rPr>
            </w:pPr>
            <w:r>
              <w:rPr>
                <w:b/>
                <w:bCs/>
                <w:i/>
                <w:iCs/>
              </w:rPr>
              <w:t>From</w:t>
            </w:r>
          </w:p>
        </w:tc>
        <w:tc>
          <w:tcPr>
            <w:tcW w:w="1433" w:type="dxa"/>
          </w:tcPr>
          <w:p w14:paraId="0BBC3F2C" w14:textId="77777777" w:rsidR="00C8258C" w:rsidRPr="00066CB7" w:rsidRDefault="00C8258C" w:rsidP="00BC528C">
            <w:pPr>
              <w:pStyle w:val="TableText"/>
              <w:rPr>
                <w:b/>
                <w:bCs/>
                <w:i/>
                <w:iCs/>
              </w:rPr>
            </w:pPr>
            <w:r>
              <w:rPr>
                <w:b/>
                <w:bCs/>
                <w:i/>
                <w:iCs/>
              </w:rPr>
              <w:t>To</w:t>
            </w:r>
          </w:p>
        </w:tc>
      </w:tr>
      <w:tr w:rsidR="00C8258C" w:rsidRPr="00066CB7" w14:paraId="3592F1ED" w14:textId="77777777" w:rsidTr="00BC528C">
        <w:tc>
          <w:tcPr>
            <w:tcW w:w="1433" w:type="dxa"/>
          </w:tcPr>
          <w:p w14:paraId="03936BFB" w14:textId="77777777" w:rsidR="00C8258C" w:rsidRPr="00066CB7" w:rsidRDefault="00C8258C" w:rsidP="00BC528C">
            <w:pPr>
              <w:pStyle w:val="TableText"/>
            </w:pPr>
          </w:p>
        </w:tc>
        <w:tc>
          <w:tcPr>
            <w:tcW w:w="1433" w:type="dxa"/>
          </w:tcPr>
          <w:p w14:paraId="49A230C8" w14:textId="77777777" w:rsidR="00C8258C" w:rsidRPr="00066CB7" w:rsidRDefault="00C8258C" w:rsidP="00BC528C">
            <w:pPr>
              <w:pStyle w:val="TableText"/>
            </w:pPr>
          </w:p>
        </w:tc>
        <w:tc>
          <w:tcPr>
            <w:tcW w:w="1433" w:type="dxa"/>
          </w:tcPr>
          <w:p w14:paraId="6E365620" w14:textId="77777777" w:rsidR="00C8258C" w:rsidRPr="00066CB7" w:rsidRDefault="00C8258C" w:rsidP="00BC528C">
            <w:pPr>
              <w:pStyle w:val="TableText"/>
            </w:pPr>
          </w:p>
        </w:tc>
      </w:tr>
      <w:tr w:rsidR="00C8258C" w:rsidRPr="00066CB7" w14:paraId="48674211" w14:textId="77777777" w:rsidTr="00BC528C">
        <w:tc>
          <w:tcPr>
            <w:tcW w:w="1433" w:type="dxa"/>
          </w:tcPr>
          <w:p w14:paraId="6157E4F1" w14:textId="77777777" w:rsidR="00C8258C" w:rsidRPr="00066CB7" w:rsidRDefault="00C8258C" w:rsidP="00BC528C">
            <w:pPr>
              <w:pStyle w:val="TableText"/>
            </w:pPr>
          </w:p>
        </w:tc>
        <w:tc>
          <w:tcPr>
            <w:tcW w:w="1433" w:type="dxa"/>
          </w:tcPr>
          <w:p w14:paraId="03F6D536" w14:textId="77777777" w:rsidR="00C8258C" w:rsidRPr="00066CB7" w:rsidRDefault="00C8258C" w:rsidP="00BC528C">
            <w:pPr>
              <w:pStyle w:val="TableText"/>
            </w:pPr>
          </w:p>
        </w:tc>
        <w:tc>
          <w:tcPr>
            <w:tcW w:w="1433" w:type="dxa"/>
          </w:tcPr>
          <w:p w14:paraId="2F5E1C0F" w14:textId="77777777" w:rsidR="00C8258C" w:rsidRPr="00066CB7" w:rsidRDefault="00C8258C" w:rsidP="00BC528C">
            <w:pPr>
              <w:pStyle w:val="TableText"/>
            </w:pPr>
          </w:p>
        </w:tc>
      </w:tr>
      <w:tr w:rsidR="00C8258C" w:rsidRPr="00066CB7" w14:paraId="6AC0793E" w14:textId="77777777" w:rsidTr="00BC528C">
        <w:tc>
          <w:tcPr>
            <w:tcW w:w="1433" w:type="dxa"/>
          </w:tcPr>
          <w:p w14:paraId="3C5E5F1E" w14:textId="77777777" w:rsidR="00C8258C" w:rsidRPr="00066CB7" w:rsidRDefault="00C8258C" w:rsidP="00BC528C">
            <w:pPr>
              <w:pStyle w:val="TableText"/>
            </w:pPr>
          </w:p>
        </w:tc>
        <w:tc>
          <w:tcPr>
            <w:tcW w:w="1433" w:type="dxa"/>
          </w:tcPr>
          <w:p w14:paraId="0B73CCAE" w14:textId="77777777" w:rsidR="00C8258C" w:rsidRPr="00066CB7" w:rsidRDefault="00C8258C" w:rsidP="00BC528C">
            <w:pPr>
              <w:pStyle w:val="TableText"/>
            </w:pPr>
          </w:p>
        </w:tc>
        <w:tc>
          <w:tcPr>
            <w:tcW w:w="1433" w:type="dxa"/>
          </w:tcPr>
          <w:p w14:paraId="747FED53" w14:textId="77777777" w:rsidR="00C8258C" w:rsidRPr="00066CB7" w:rsidRDefault="00C8258C" w:rsidP="00BC528C">
            <w:pPr>
              <w:pStyle w:val="TableText"/>
            </w:pPr>
          </w:p>
        </w:tc>
      </w:tr>
    </w:tbl>
    <w:p w14:paraId="74F83588" w14:textId="77777777" w:rsidR="00C8258C" w:rsidRDefault="00C8258C" w:rsidP="00C8258C">
      <w:pPr>
        <w:pStyle w:val="LQT1"/>
      </w:pPr>
      <w:r w:rsidRPr="00D55798">
        <w:fldChar w:fldCharType="begin"/>
      </w:r>
      <w:r w:rsidRPr="00D55798">
        <w:instrText xml:space="preserve"> SYMBOL 148 \* MERGEFORMAT </w:instrText>
      </w:r>
      <w:r w:rsidRPr="00D55798">
        <w:fldChar w:fldCharType="end"/>
      </w:r>
      <w:r>
        <w:t>.</w:t>
      </w:r>
    </w:p>
    <w:p w14:paraId="712AA5D4" w14:textId="77777777" w:rsidR="00C8258C" w:rsidRDefault="00C8258C" w:rsidP="00C8258C">
      <w:pPr>
        <w:pStyle w:val="N1"/>
        <w:tabs>
          <w:tab w:val="num" w:pos="360"/>
        </w:tabs>
        <w:ind w:left="0"/>
      </w:pPr>
      <w:r w:rsidRPr="00FA6476">
        <w:t> </w:t>
      </w:r>
      <w:r w:rsidRPr="001E4D4A">
        <w:t>In</w:t>
      </w:r>
      <w:r w:rsidRPr="00FA6476">
        <w:t xml:space="preserve"> </w:t>
      </w:r>
      <w:r w:rsidRPr="001E4D4A">
        <w:t>Appendix</w:t>
      </w:r>
      <w:r w:rsidRPr="00FA6476">
        <w:t xml:space="preserve"> </w:t>
      </w:r>
      <w:r w:rsidRPr="001E4D4A">
        <w:t>2</w:t>
      </w:r>
      <w:r w:rsidRPr="00FA6476">
        <w:t xml:space="preserve"> </w:t>
      </w:r>
      <w:r w:rsidRPr="001E4D4A">
        <w:t>(ballot</w:t>
      </w:r>
      <w:r w:rsidRPr="00FA6476">
        <w:t xml:space="preserve"> </w:t>
      </w:r>
      <w:r w:rsidRPr="001E4D4A">
        <w:t>paper)</w:t>
      </w:r>
      <w:r>
        <w:t>—</w:t>
      </w:r>
    </w:p>
    <w:p w14:paraId="0C28A6F0" w14:textId="77777777" w:rsidR="00C8258C" w:rsidRDefault="00C8258C" w:rsidP="00C8258C">
      <w:pPr>
        <w:pStyle w:val="N3"/>
      </w:pPr>
      <w:r w:rsidRPr="001E4D4A">
        <w:t>in</w:t>
      </w:r>
      <w:r w:rsidRPr="00FA6476">
        <w:t xml:space="preserve"> </w:t>
      </w:r>
      <w:r w:rsidRPr="001E4D4A">
        <w:t>the</w:t>
      </w:r>
      <w:r w:rsidRPr="00FA6476">
        <w:t xml:space="preserve"> </w:t>
      </w:r>
      <w:r w:rsidRPr="001E4D4A">
        <w:t>form</w:t>
      </w:r>
      <w:r w:rsidRPr="00FA6476">
        <w:t xml:space="preserve"> </w:t>
      </w:r>
      <w:r w:rsidRPr="001E4D4A">
        <w:t>of</w:t>
      </w:r>
      <w:r w:rsidRPr="00FA6476">
        <w:t xml:space="preserve"> </w:t>
      </w:r>
      <w:r w:rsidRPr="001E4D4A">
        <w:t>front</w:t>
      </w:r>
      <w:r w:rsidRPr="00FA6476">
        <w:t xml:space="preserve"> </w:t>
      </w:r>
      <w:r w:rsidRPr="001E4D4A">
        <w:t>of</w:t>
      </w:r>
      <w:r w:rsidRPr="00FA6476">
        <w:t xml:space="preserve"> </w:t>
      </w:r>
      <w:r w:rsidRPr="001E4D4A">
        <w:t>ballot</w:t>
      </w:r>
      <w:r w:rsidRPr="00FA6476">
        <w:t xml:space="preserve"> </w:t>
      </w:r>
      <w:r w:rsidRPr="001E4D4A">
        <w:t>paper</w:t>
      </w:r>
      <w:r>
        <w:t>—</w:t>
      </w:r>
    </w:p>
    <w:p w14:paraId="0E98EE7A" w14:textId="77777777" w:rsidR="00C8258C" w:rsidRDefault="00C8258C" w:rsidP="00C8258C">
      <w:pPr>
        <w:pStyle w:val="N4"/>
      </w:pPr>
      <w:r>
        <w:t>in</w:t>
      </w:r>
      <w:r w:rsidRPr="00FA6476">
        <w:t xml:space="preserve"> </w:t>
      </w:r>
      <w:r>
        <w:t>the</w:t>
      </w:r>
      <w:r w:rsidRPr="00FA6476">
        <w:t xml:space="preserve"> </w:t>
      </w:r>
      <w:r>
        <w:t>first</w:t>
      </w:r>
      <w:r w:rsidRPr="00FA6476">
        <w:t xml:space="preserve"> </w:t>
      </w:r>
      <w:r>
        <w:t>paragraph,</w:t>
      </w:r>
      <w:r w:rsidRPr="00FA6476">
        <w:t xml:space="preserve"> </w:t>
      </w:r>
      <w:r>
        <w:t>after</w:t>
      </w:r>
      <w:r w:rsidRPr="00FA6476">
        <w:t xml:space="preserve"> </w:t>
      </w:r>
      <w:r>
        <w:t>“[insert</w:t>
      </w:r>
      <w:r w:rsidRPr="00FA6476">
        <w:t xml:space="preserve"> </w:t>
      </w:r>
      <w:r>
        <w:t>the</w:t>
      </w:r>
      <w:r w:rsidRPr="00FA6476">
        <w:t xml:space="preserve"> </w:t>
      </w:r>
      <w:r>
        <w:t>name</w:t>
      </w:r>
      <w:r w:rsidRPr="00FA6476">
        <w:t xml:space="preserve"> </w:t>
      </w:r>
      <w:r>
        <w:t>of</w:t>
      </w:r>
      <w:r w:rsidRPr="00FA6476">
        <w:t xml:space="preserve"> </w:t>
      </w:r>
      <w:r>
        <w:t>the</w:t>
      </w:r>
      <w:r w:rsidRPr="00FA6476">
        <w:t xml:space="preserve"> </w:t>
      </w:r>
      <w:r>
        <w:t>community</w:t>
      </w:r>
      <w:r w:rsidRPr="00FA6476">
        <w:t xml:space="preserve"> </w:t>
      </w:r>
      <w:r>
        <w:t>council]”</w:t>
      </w:r>
      <w:r w:rsidRPr="00FA6476">
        <w:t xml:space="preserve"> </w:t>
      </w:r>
      <w:r>
        <w:t>insert</w:t>
      </w:r>
      <w:r w:rsidRPr="00FA6476">
        <w:t xml:space="preserve"> </w:t>
      </w:r>
      <w:r>
        <w:t>“–</w:t>
      </w:r>
      <w:r w:rsidRPr="00FA6476">
        <w:t xml:space="preserve"> </w:t>
      </w:r>
      <w:r>
        <w:t>[insert</w:t>
      </w:r>
      <w:r w:rsidRPr="00FA6476">
        <w:t xml:space="preserve"> </w:t>
      </w:r>
      <w:r>
        <w:t>name</w:t>
      </w:r>
      <w:r w:rsidRPr="00FA6476">
        <w:t xml:space="preserve"> </w:t>
      </w:r>
      <w:r>
        <w:t>of</w:t>
      </w:r>
      <w:r w:rsidRPr="00FA6476">
        <w:t xml:space="preserve"> </w:t>
      </w:r>
      <w:r>
        <w:t>electoral</w:t>
      </w:r>
      <w:r w:rsidRPr="00FA6476">
        <w:t xml:space="preserve"> </w:t>
      </w:r>
      <w:r>
        <w:t>area]”;</w:t>
      </w:r>
    </w:p>
    <w:p w14:paraId="1C017505" w14:textId="77777777" w:rsidR="00C8258C" w:rsidRPr="00BB52DD" w:rsidRDefault="00C8258C" w:rsidP="00C8258C">
      <w:pPr>
        <w:pStyle w:val="N4"/>
      </w:pPr>
      <w:r w:rsidRPr="00BB52DD">
        <w:t>in</w:t>
      </w:r>
      <w:r w:rsidRPr="00FA6476">
        <w:t xml:space="preserve"> </w:t>
      </w:r>
      <w:r w:rsidRPr="00BB52DD">
        <w:t>the</w:t>
      </w:r>
      <w:r w:rsidRPr="00FA6476">
        <w:t xml:space="preserve"> </w:t>
      </w:r>
      <w:r w:rsidRPr="00BB52DD">
        <w:t>second</w:t>
      </w:r>
      <w:r w:rsidRPr="00FA6476">
        <w:t xml:space="preserve"> </w:t>
      </w:r>
      <w:r w:rsidRPr="00BB52DD">
        <w:t>paragraph,</w:t>
      </w:r>
      <w:r w:rsidRPr="00FA6476">
        <w:t xml:space="preserve"> </w:t>
      </w:r>
      <w:r w:rsidRPr="00BB52DD">
        <w:t>for</w:t>
      </w:r>
      <w:r w:rsidRPr="00FA6476">
        <w:t xml:space="preserve"> </w:t>
      </w:r>
      <w:r w:rsidRPr="00BB52DD">
        <w:t>“box”,</w:t>
      </w:r>
      <w:r w:rsidRPr="00FA6476">
        <w:t xml:space="preserve"> </w:t>
      </w:r>
      <w:r w:rsidRPr="00BB52DD">
        <w:t>in</w:t>
      </w:r>
      <w:r w:rsidRPr="00FA6476">
        <w:t xml:space="preserve"> </w:t>
      </w:r>
      <w:r w:rsidRPr="00BB52DD">
        <w:t>both</w:t>
      </w:r>
      <w:r w:rsidRPr="00FA6476">
        <w:t xml:space="preserve"> </w:t>
      </w:r>
      <w:r w:rsidRPr="00BB52DD">
        <w:t>places</w:t>
      </w:r>
      <w:r w:rsidRPr="00FA6476">
        <w:t xml:space="preserve"> </w:t>
      </w:r>
      <w:r w:rsidRPr="00BB52DD">
        <w:t>it</w:t>
      </w:r>
      <w:r w:rsidRPr="00FA6476">
        <w:t xml:space="preserve"> </w:t>
      </w:r>
      <w:r w:rsidRPr="00BB52DD">
        <w:t>occurs,</w:t>
      </w:r>
      <w:r w:rsidRPr="00FA6476">
        <w:t xml:space="preserve"> </w:t>
      </w:r>
      <w:r w:rsidRPr="00BB52DD">
        <w:t>substitute</w:t>
      </w:r>
      <w:r w:rsidRPr="00FA6476">
        <w:t xml:space="preserve"> </w:t>
      </w:r>
      <w:r w:rsidRPr="00BB52DD">
        <w:t>“voting</w:t>
      </w:r>
      <w:r w:rsidRPr="00FA6476">
        <w:t xml:space="preserve"> </w:t>
      </w:r>
      <w:r w:rsidRPr="00BB52DD">
        <w:t>box”;</w:t>
      </w:r>
    </w:p>
    <w:p w14:paraId="7EF30B37" w14:textId="77777777" w:rsidR="00C8258C" w:rsidRDefault="00C8258C" w:rsidP="00C8258C">
      <w:pPr>
        <w:pStyle w:val="N4"/>
      </w:pPr>
      <w:r w:rsidRPr="001E4D4A">
        <w:t>the</w:t>
      </w:r>
      <w:r w:rsidRPr="00FA6476">
        <w:t xml:space="preserve"> </w:t>
      </w:r>
      <w:r w:rsidRPr="001E4D4A">
        <w:t>candidates’</w:t>
      </w:r>
      <w:r w:rsidRPr="00FA6476">
        <w:t xml:space="preserve"> </w:t>
      </w:r>
      <w:r w:rsidRPr="001E4D4A">
        <w:t>names</w:t>
      </w:r>
      <w:r w:rsidRPr="00FA6476">
        <w:t xml:space="preserve"> </w:t>
      </w:r>
      <w:r w:rsidRPr="001E4D4A">
        <w:t>are</w:t>
      </w:r>
      <w:r w:rsidRPr="00FA6476">
        <w:t xml:space="preserve"> </w:t>
      </w:r>
      <w:r w:rsidRPr="001E4D4A">
        <w:t>amended</w:t>
      </w:r>
      <w:r w:rsidRPr="00FA6476">
        <w:t xml:space="preserve"> </w:t>
      </w:r>
      <w:r w:rsidRPr="001E4D4A">
        <w:t>as</w:t>
      </w:r>
      <w:r w:rsidRPr="00FA6476">
        <w:t xml:space="preserve"> </w:t>
      </w:r>
      <w:r w:rsidRPr="001E4D4A">
        <w:t>follows</w:t>
      </w:r>
      <w:r>
        <w:t>—</w:t>
      </w:r>
    </w:p>
    <w:p w14:paraId="4D024B58" w14:textId="77777777" w:rsidR="00C8258C" w:rsidRDefault="00C8258C" w:rsidP="00C8258C">
      <w:pPr>
        <w:pStyle w:val="N5"/>
      </w:pPr>
      <w:r>
        <w:lastRenderedPageBreak/>
        <w:t>for</w:t>
      </w:r>
      <w:r w:rsidRPr="00FA6476">
        <w:t xml:space="preserve"> </w:t>
      </w:r>
      <w:r>
        <w:t>“JAMES,</w:t>
      </w:r>
      <w:r w:rsidRPr="00FA6476">
        <w:t xml:space="preserve"> </w:t>
      </w:r>
      <w:r>
        <w:t>Lisa”</w:t>
      </w:r>
      <w:r w:rsidRPr="00FA6476">
        <w:t xml:space="preserve"> </w:t>
      </w:r>
      <w:r>
        <w:t>substitute</w:t>
      </w:r>
      <w:r w:rsidRPr="00FA6476">
        <w:t xml:space="preserve"> </w:t>
      </w:r>
      <w:r>
        <w:t>“THOMAS,</w:t>
      </w:r>
      <w:r w:rsidRPr="00FA6476">
        <w:t xml:space="preserve"> </w:t>
      </w:r>
      <w:r>
        <w:t>Rhiannon”;</w:t>
      </w:r>
    </w:p>
    <w:p w14:paraId="6C114D4D" w14:textId="77777777" w:rsidR="00C8258C" w:rsidRDefault="00C8258C" w:rsidP="00C8258C">
      <w:pPr>
        <w:pStyle w:val="N5"/>
      </w:pPr>
      <w:r>
        <w:t>for</w:t>
      </w:r>
      <w:r w:rsidRPr="00FA6476">
        <w:t xml:space="preserve"> </w:t>
      </w:r>
      <w:r>
        <w:t>“THOMAS,</w:t>
      </w:r>
      <w:r w:rsidRPr="00FA6476">
        <w:t xml:space="preserve"> </w:t>
      </w:r>
      <w:r>
        <w:t>Gareth”</w:t>
      </w:r>
      <w:r w:rsidRPr="00FA6476">
        <w:t xml:space="preserve"> </w:t>
      </w:r>
      <w:r>
        <w:t>substitute</w:t>
      </w:r>
      <w:r w:rsidRPr="00FA6476">
        <w:t xml:space="preserve"> </w:t>
      </w:r>
      <w:r>
        <w:t>“SINGH,</w:t>
      </w:r>
      <w:r w:rsidRPr="00FA6476">
        <w:t xml:space="preserve"> </w:t>
      </w:r>
      <w:r>
        <w:t>Mushaq”;</w:t>
      </w:r>
    </w:p>
    <w:p w14:paraId="6ECF771C" w14:textId="77777777" w:rsidR="00C8258C" w:rsidRDefault="00C8258C" w:rsidP="00C8258C">
      <w:pPr>
        <w:pStyle w:val="N5"/>
      </w:pPr>
      <w:r>
        <w:t>for</w:t>
      </w:r>
      <w:r w:rsidRPr="00FA6476">
        <w:t xml:space="preserve"> </w:t>
      </w:r>
      <w:r>
        <w:t>“THOMAS</w:t>
      </w:r>
      <w:r w:rsidRPr="00FA6476">
        <w:t xml:space="preserve"> </w:t>
      </w:r>
      <w:r>
        <w:t>RICHARDS,</w:t>
      </w:r>
      <w:r w:rsidRPr="00FA6476">
        <w:t xml:space="preserve"> </w:t>
      </w:r>
      <w:r>
        <w:t>Angharad”</w:t>
      </w:r>
      <w:r w:rsidRPr="00FA6476">
        <w:t xml:space="preserve"> </w:t>
      </w:r>
      <w:r>
        <w:t>substitute</w:t>
      </w:r>
      <w:r w:rsidRPr="00FA6476">
        <w:t xml:space="preserve"> </w:t>
      </w:r>
      <w:r>
        <w:t>“DAVID,</w:t>
      </w:r>
      <w:r w:rsidRPr="00FA6476">
        <w:t xml:space="preserve"> </w:t>
      </w:r>
      <w:r>
        <w:t>Brandon”;</w:t>
      </w:r>
    </w:p>
    <w:p w14:paraId="28195BFE" w14:textId="77777777" w:rsidR="00C8258C" w:rsidRPr="001E4D4A" w:rsidRDefault="00C8258C" w:rsidP="00C8258C">
      <w:pPr>
        <w:pStyle w:val="N5"/>
      </w:pPr>
      <w:r>
        <w:t>for</w:t>
      </w:r>
      <w:r w:rsidRPr="00FA6476">
        <w:t xml:space="preserve"> </w:t>
      </w:r>
      <w:r>
        <w:t>“WYATT,</w:t>
      </w:r>
      <w:r w:rsidRPr="00FA6476">
        <w:t xml:space="preserve"> </w:t>
      </w:r>
      <w:r>
        <w:t>Cath”</w:t>
      </w:r>
      <w:r w:rsidRPr="00FA6476">
        <w:t xml:space="preserve"> </w:t>
      </w:r>
      <w:r>
        <w:t>substitute</w:t>
      </w:r>
      <w:r w:rsidRPr="00FA6476">
        <w:t xml:space="preserve"> </w:t>
      </w:r>
      <w:r>
        <w:t>“PAINTER,</w:t>
      </w:r>
      <w:r w:rsidRPr="00FA6476">
        <w:t xml:space="preserve"> </w:t>
      </w:r>
      <w:r>
        <w:t>Heather”;</w:t>
      </w:r>
    </w:p>
    <w:p w14:paraId="6FEAEB9F" w14:textId="77777777" w:rsidR="00C8258C" w:rsidRDefault="00C8258C" w:rsidP="00C8258C">
      <w:pPr>
        <w:pStyle w:val="N3"/>
      </w:pPr>
      <w:r w:rsidRPr="001E4D4A">
        <w:t>in</w:t>
      </w:r>
      <w:r w:rsidRPr="00FA6476">
        <w:t xml:space="preserve"> </w:t>
      </w:r>
      <w:r w:rsidRPr="001E4D4A">
        <w:t>the</w:t>
      </w:r>
      <w:r w:rsidRPr="00FA6476">
        <w:t xml:space="preserve"> </w:t>
      </w:r>
      <w:r w:rsidRPr="001E4D4A">
        <w:t>form</w:t>
      </w:r>
      <w:r w:rsidRPr="00FA6476">
        <w:t xml:space="preserve"> </w:t>
      </w:r>
      <w:r w:rsidRPr="001E4D4A">
        <w:t>of</w:t>
      </w:r>
      <w:r w:rsidRPr="00FA6476">
        <w:t xml:space="preserve"> </w:t>
      </w:r>
      <w:r w:rsidRPr="001E4D4A">
        <w:t>back</w:t>
      </w:r>
      <w:r w:rsidRPr="00FA6476">
        <w:t xml:space="preserve"> </w:t>
      </w:r>
      <w:r w:rsidRPr="001E4D4A">
        <w:t>of</w:t>
      </w:r>
      <w:r w:rsidRPr="00FA6476">
        <w:t xml:space="preserve"> </w:t>
      </w:r>
      <w:r w:rsidRPr="001E4D4A">
        <w:t>ballot</w:t>
      </w:r>
      <w:r w:rsidRPr="00FA6476">
        <w:t xml:space="preserve"> </w:t>
      </w:r>
      <w:r w:rsidRPr="001E4D4A">
        <w:t>paper,</w:t>
      </w:r>
      <w:r w:rsidRPr="00FA6476">
        <w:t xml:space="preserve"> </w:t>
      </w:r>
      <w:r w:rsidRPr="001E4D4A">
        <w:t>in</w:t>
      </w:r>
      <w:r w:rsidRPr="00FA6476">
        <w:t xml:space="preserve"> </w:t>
      </w:r>
      <w:r w:rsidRPr="001E4D4A">
        <w:t>the</w:t>
      </w:r>
      <w:r w:rsidRPr="00FA6476">
        <w:t xml:space="preserve"> </w:t>
      </w:r>
      <w:r w:rsidRPr="001E4D4A">
        <w:t>form</w:t>
      </w:r>
      <w:r w:rsidRPr="00FA6476">
        <w:t xml:space="preserve"> </w:t>
      </w:r>
      <w:r w:rsidRPr="001E4D4A">
        <w:t>of</w:t>
      </w:r>
      <w:r w:rsidRPr="00FA6476">
        <w:t xml:space="preserve"> </w:t>
      </w:r>
      <w:r w:rsidRPr="001E4D4A">
        <w:t>direction</w:t>
      </w:r>
      <w:r w:rsidRPr="00FA6476">
        <w:t xml:space="preserve"> </w:t>
      </w:r>
      <w:r w:rsidRPr="001E4D4A">
        <w:t>as</w:t>
      </w:r>
      <w:r w:rsidRPr="00FA6476">
        <w:t xml:space="preserve"> </w:t>
      </w:r>
      <w:r w:rsidRPr="001E4D4A">
        <w:t>to</w:t>
      </w:r>
      <w:r w:rsidRPr="00FA6476">
        <w:t xml:space="preserve"> </w:t>
      </w:r>
      <w:r w:rsidRPr="001E4D4A">
        <w:t>printing</w:t>
      </w:r>
      <w:r w:rsidRPr="00FA6476">
        <w:t xml:space="preserve"> </w:t>
      </w:r>
      <w:r w:rsidRPr="001E4D4A">
        <w:t>the</w:t>
      </w:r>
      <w:r w:rsidRPr="00FA6476">
        <w:t xml:space="preserve"> </w:t>
      </w:r>
      <w:r w:rsidRPr="001E4D4A">
        <w:t>ballot</w:t>
      </w:r>
      <w:r w:rsidRPr="00FA6476">
        <w:t xml:space="preserve"> </w:t>
      </w:r>
      <w:r w:rsidRPr="001E4D4A">
        <w:t>paper</w:t>
      </w:r>
      <w:r>
        <w:t>—</w:t>
      </w:r>
    </w:p>
    <w:p w14:paraId="225E367D" w14:textId="77777777" w:rsidR="00C8258C" w:rsidRDefault="00C8258C" w:rsidP="00C8258C">
      <w:pPr>
        <w:pStyle w:val="N4"/>
      </w:pPr>
      <w:r>
        <w:t>in</w:t>
      </w:r>
      <w:r w:rsidRPr="00FA6476">
        <w:t xml:space="preserve"> </w:t>
      </w:r>
      <w:r>
        <w:t>paragraph</w:t>
      </w:r>
      <w:r w:rsidRPr="00FA6476">
        <w:t xml:space="preserve"> </w:t>
      </w:r>
      <w:r>
        <w:t>3(a),</w:t>
      </w:r>
      <w:r w:rsidRPr="00FA6476">
        <w:t xml:space="preserve"> </w:t>
      </w:r>
      <w:r>
        <w:t>after</w:t>
      </w:r>
      <w:r w:rsidRPr="00FA6476">
        <w:t xml:space="preserve"> </w:t>
      </w:r>
      <w:r>
        <w:t>“[insert</w:t>
      </w:r>
      <w:r w:rsidRPr="00FA6476">
        <w:t xml:space="preserve"> </w:t>
      </w:r>
      <w:r>
        <w:t>the</w:t>
      </w:r>
      <w:r w:rsidRPr="00FA6476">
        <w:t xml:space="preserve"> </w:t>
      </w:r>
      <w:r>
        <w:t>name</w:t>
      </w:r>
      <w:r w:rsidRPr="00FA6476">
        <w:t xml:space="preserve"> </w:t>
      </w:r>
      <w:r>
        <w:t>of</w:t>
      </w:r>
      <w:r w:rsidRPr="00FA6476">
        <w:t xml:space="preserve"> </w:t>
      </w:r>
      <w:r>
        <w:t>the</w:t>
      </w:r>
      <w:r w:rsidRPr="00FA6476">
        <w:t xml:space="preserve"> </w:t>
      </w:r>
      <w:r>
        <w:t>community</w:t>
      </w:r>
      <w:r w:rsidRPr="00FA6476">
        <w:t xml:space="preserve"> </w:t>
      </w:r>
      <w:r>
        <w:t>council]”</w:t>
      </w:r>
      <w:r w:rsidRPr="00FA6476">
        <w:t xml:space="preserve"> </w:t>
      </w:r>
      <w:r>
        <w:t>insert</w:t>
      </w:r>
      <w:r w:rsidRPr="00FA6476">
        <w:t xml:space="preserve"> </w:t>
      </w:r>
      <w:r>
        <w:t>“–</w:t>
      </w:r>
      <w:r w:rsidRPr="00FA6476">
        <w:t xml:space="preserve"> </w:t>
      </w:r>
      <w:r>
        <w:t>[insert</w:t>
      </w:r>
      <w:r w:rsidRPr="00FA6476">
        <w:t xml:space="preserve"> </w:t>
      </w:r>
      <w:r>
        <w:t>name</w:t>
      </w:r>
      <w:r w:rsidRPr="00FA6476">
        <w:t xml:space="preserve"> </w:t>
      </w:r>
      <w:r>
        <w:t>of</w:t>
      </w:r>
      <w:r w:rsidRPr="00FA6476">
        <w:t xml:space="preserve"> </w:t>
      </w:r>
      <w:r>
        <w:t>electoral</w:t>
      </w:r>
      <w:r w:rsidRPr="00FA6476">
        <w:t xml:space="preserve"> </w:t>
      </w:r>
      <w:r>
        <w:t>area]”;</w:t>
      </w:r>
    </w:p>
    <w:p w14:paraId="135D197A" w14:textId="77777777" w:rsidR="00C8258C" w:rsidRDefault="00C8258C" w:rsidP="00C8258C">
      <w:pPr>
        <w:pStyle w:val="N4"/>
      </w:pPr>
      <w:r>
        <w:t>in</w:t>
      </w:r>
      <w:r w:rsidRPr="00FA6476">
        <w:t xml:space="preserve"> </w:t>
      </w:r>
      <w:r>
        <w:t>paragraph</w:t>
      </w:r>
      <w:r w:rsidRPr="00FA6476">
        <w:t xml:space="preserve"> </w:t>
      </w:r>
      <w:r>
        <w:t>3(b),</w:t>
      </w:r>
      <w:r w:rsidRPr="00FA6476">
        <w:t xml:space="preserve"> </w:t>
      </w:r>
      <w:r>
        <w:t>for</w:t>
      </w:r>
      <w:r w:rsidRPr="00FA6476">
        <w:t xml:space="preserve"> </w:t>
      </w:r>
      <w:r>
        <w:t>“box”,</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t>“voting</w:t>
      </w:r>
      <w:r w:rsidRPr="00FA6476">
        <w:t xml:space="preserve"> </w:t>
      </w:r>
      <w:r>
        <w:t>box”.</w:t>
      </w:r>
    </w:p>
    <w:p w14:paraId="75A71C68" w14:textId="77777777" w:rsidR="00C8258C" w:rsidRDefault="00C8258C" w:rsidP="00C8258C">
      <w:pPr>
        <w:pStyle w:val="N1"/>
        <w:tabs>
          <w:tab w:val="num" w:pos="360"/>
        </w:tabs>
        <w:ind w:left="0"/>
      </w:pPr>
      <w:r w:rsidRPr="00FA6476">
        <w:t> </w:t>
      </w:r>
      <w:r w:rsidRPr="005D77DB">
        <w:t>In</w:t>
      </w:r>
      <w:r w:rsidRPr="00FA6476">
        <w:t xml:space="preserve"> </w:t>
      </w:r>
      <w:r w:rsidRPr="005D77DB">
        <w:t>Appendix</w:t>
      </w:r>
      <w:r w:rsidRPr="00FA6476">
        <w:t xml:space="preserve"> </w:t>
      </w:r>
      <w:r>
        <w:t>4</w:t>
      </w:r>
      <w:r w:rsidRPr="00FA6476">
        <w:t xml:space="preserve"> </w:t>
      </w:r>
      <w:r>
        <w:t>(postal</w:t>
      </w:r>
      <w:r w:rsidRPr="00FA6476">
        <w:t xml:space="preserve"> </w:t>
      </w:r>
      <w:r>
        <w:t>voting</w:t>
      </w:r>
      <w:r w:rsidRPr="00FA6476">
        <w:t xml:space="preserve"> </w:t>
      </w:r>
      <w:r>
        <w:t>statements)—</w:t>
      </w:r>
    </w:p>
    <w:p w14:paraId="26F9BFBD" w14:textId="77777777" w:rsidR="00C8258C" w:rsidRDefault="00C8258C" w:rsidP="00C8258C">
      <w:pPr>
        <w:pStyle w:val="N3"/>
      </w:pPr>
      <w:r>
        <w:t>in</w:t>
      </w:r>
      <w:r w:rsidRPr="00FA6476">
        <w:t xml:space="preserve"> </w:t>
      </w:r>
      <w:r>
        <w:t>the</w:t>
      </w:r>
      <w:r w:rsidRPr="00FA6476">
        <w:t xml:space="preserve"> </w:t>
      </w:r>
      <w:r>
        <w:t>form</w:t>
      </w:r>
      <w:r w:rsidRPr="00FA6476">
        <w:t xml:space="preserve"> </w:t>
      </w:r>
      <w:r>
        <w:t>of</w:t>
      </w:r>
      <w:r w:rsidRPr="00FA6476">
        <w:t xml:space="preserve"> </w:t>
      </w:r>
      <w:r>
        <w:t>postal</w:t>
      </w:r>
      <w:r w:rsidRPr="00FA6476">
        <w:t xml:space="preserve"> </w:t>
      </w:r>
      <w:r>
        <w:t>voting</w:t>
      </w:r>
      <w:r w:rsidRPr="00FA6476">
        <w:t xml:space="preserve"> </w:t>
      </w:r>
      <w:r>
        <w:t>statement</w:t>
      </w:r>
      <w:r w:rsidRPr="00FA6476">
        <w:t xml:space="preserve"> </w:t>
      </w:r>
      <w:r>
        <w:t>for</w:t>
      </w:r>
      <w:r w:rsidRPr="00FA6476">
        <w:t xml:space="preserve"> </w:t>
      </w:r>
      <w:r>
        <w:t>use</w:t>
      </w:r>
      <w:r w:rsidRPr="00FA6476">
        <w:t xml:space="preserve"> </w:t>
      </w:r>
      <w:r>
        <w:t>where</w:t>
      </w:r>
      <w:r w:rsidRPr="00FA6476">
        <w:t xml:space="preserve"> </w:t>
      </w:r>
      <w:r>
        <w:t>there</w:t>
      </w:r>
      <w:r w:rsidRPr="00FA6476">
        <w:t xml:space="preserve"> </w:t>
      </w:r>
      <w:r>
        <w:t>is</w:t>
      </w:r>
      <w:r w:rsidRPr="00FA6476">
        <w:t xml:space="preserve"> </w:t>
      </w:r>
      <w:r>
        <w:t>a</w:t>
      </w:r>
      <w:r w:rsidRPr="00FA6476">
        <w:t xml:space="preserve"> </w:t>
      </w:r>
      <w:r>
        <w:t>joint</w:t>
      </w:r>
      <w:r w:rsidRPr="00FA6476">
        <w:t xml:space="preserve"> </w:t>
      </w:r>
      <w:r>
        <w:t>issue</w:t>
      </w:r>
      <w:r w:rsidRPr="00FA6476">
        <w:t xml:space="preserve"> </w:t>
      </w:r>
      <w:r>
        <w:t>and</w:t>
      </w:r>
      <w:r w:rsidRPr="00FA6476">
        <w:t xml:space="preserve"> </w:t>
      </w:r>
      <w:r>
        <w:t>receipt</w:t>
      </w:r>
      <w:r w:rsidRPr="00FA6476">
        <w:t xml:space="preserve"> </w:t>
      </w:r>
      <w:r>
        <w:t>of</w:t>
      </w:r>
      <w:r w:rsidRPr="00FA6476">
        <w:t xml:space="preserve"> </w:t>
      </w:r>
      <w:r>
        <w:t>postal</w:t>
      </w:r>
      <w:r w:rsidRPr="00FA6476">
        <w:t xml:space="preserve"> </w:t>
      </w:r>
      <w:r>
        <w:t>ballot</w:t>
      </w:r>
      <w:r w:rsidRPr="00FA6476">
        <w:t xml:space="preserve"> </w:t>
      </w:r>
      <w:r>
        <w:t>papers,</w:t>
      </w:r>
      <w:r w:rsidRPr="00FA6476">
        <w:t xml:space="preserve"> </w:t>
      </w:r>
      <w:r>
        <w:t>in</w:t>
      </w:r>
      <w:r w:rsidRPr="00FA6476">
        <w:t xml:space="preserve"> </w:t>
      </w:r>
      <w:r>
        <w:t>the</w:t>
      </w:r>
      <w:r w:rsidRPr="00FA6476">
        <w:t xml:space="preserve"> </w:t>
      </w:r>
      <w:r>
        <w:t>instructions</w:t>
      </w:r>
      <w:r w:rsidRPr="00FA6476">
        <w:t xml:space="preserve"> </w:t>
      </w:r>
      <w:r>
        <w:t>on</w:t>
      </w:r>
      <w:r w:rsidRPr="00FA6476">
        <w:t xml:space="preserve"> </w:t>
      </w:r>
      <w:r>
        <w:t>marking</w:t>
      </w:r>
      <w:r w:rsidRPr="00FA6476">
        <w:t xml:space="preserve"> </w:t>
      </w:r>
      <w:r>
        <w:t>the</w:t>
      </w:r>
      <w:r w:rsidRPr="00FA6476">
        <w:t xml:space="preserve"> </w:t>
      </w:r>
      <w:r>
        <w:t>ballot</w:t>
      </w:r>
      <w:r w:rsidRPr="00FA6476">
        <w:t xml:space="preserve"> </w:t>
      </w:r>
      <w:r>
        <w:t>paper</w:t>
      </w:r>
      <w:r w:rsidRPr="00FA6476">
        <w:t xml:space="preserve"> </w:t>
      </w:r>
      <w:r>
        <w:t>and</w:t>
      </w:r>
      <w:r w:rsidRPr="00FA6476">
        <w:t xml:space="preserve"> </w:t>
      </w:r>
      <w:r>
        <w:t>completing</w:t>
      </w:r>
      <w:r w:rsidRPr="00FA6476">
        <w:t xml:space="preserve"> </w:t>
      </w:r>
      <w:r>
        <w:t>the</w:t>
      </w:r>
      <w:r w:rsidRPr="00FA6476">
        <w:t xml:space="preserve"> </w:t>
      </w:r>
      <w:r>
        <w:t>postal</w:t>
      </w:r>
      <w:r w:rsidRPr="00FA6476">
        <w:t xml:space="preserve"> </w:t>
      </w:r>
      <w:r>
        <w:t>voting</w:t>
      </w:r>
      <w:r w:rsidRPr="00FA6476">
        <w:t xml:space="preserve"> </w:t>
      </w:r>
      <w:r>
        <w:t>statement,</w:t>
      </w:r>
      <w:r w:rsidRPr="00FA6476">
        <w:t xml:space="preserve"> </w:t>
      </w:r>
      <w:r>
        <w:t>in</w:t>
      </w:r>
      <w:r w:rsidRPr="00FA6476">
        <w:t xml:space="preserve"> </w:t>
      </w:r>
      <w:r>
        <w:t>instruction</w:t>
      </w:r>
      <w:r w:rsidRPr="00FA6476">
        <w:t xml:space="preserve"> </w:t>
      </w:r>
      <w:r>
        <w:t>2,</w:t>
      </w:r>
      <w:r w:rsidRPr="00FA6476">
        <w:t xml:space="preserve"> </w:t>
      </w:r>
      <w:r>
        <w:t>for</w:t>
      </w:r>
      <w:r w:rsidRPr="00FA6476">
        <w:t xml:space="preserve"> </w:t>
      </w:r>
      <w:r>
        <w:t>“box”,</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t>“voting</w:t>
      </w:r>
      <w:r w:rsidRPr="00FA6476">
        <w:t xml:space="preserve"> </w:t>
      </w:r>
      <w:r>
        <w:t>box”;</w:t>
      </w:r>
    </w:p>
    <w:p w14:paraId="563D762C" w14:textId="77777777" w:rsidR="00C8258C" w:rsidRDefault="00C8258C" w:rsidP="00C8258C">
      <w:pPr>
        <w:pStyle w:val="N3"/>
      </w:pPr>
      <w:r>
        <w:t>in</w:t>
      </w:r>
      <w:r w:rsidRPr="00FA6476">
        <w:t xml:space="preserve"> </w:t>
      </w:r>
      <w:r>
        <w:t>the</w:t>
      </w:r>
      <w:r w:rsidRPr="00FA6476">
        <w:t xml:space="preserve"> </w:t>
      </w:r>
      <w:r>
        <w:t>form</w:t>
      </w:r>
      <w:r w:rsidRPr="00FA6476">
        <w:t xml:space="preserve"> </w:t>
      </w:r>
      <w:r>
        <w:t>of</w:t>
      </w:r>
      <w:r w:rsidRPr="00FA6476">
        <w:t xml:space="preserve"> </w:t>
      </w:r>
      <w:r>
        <w:t>postal</w:t>
      </w:r>
      <w:r w:rsidRPr="00FA6476">
        <w:t xml:space="preserve"> </w:t>
      </w:r>
      <w:r>
        <w:t>voting</w:t>
      </w:r>
      <w:r w:rsidRPr="00FA6476">
        <w:t xml:space="preserve"> </w:t>
      </w:r>
      <w:r>
        <w:t>statement</w:t>
      </w:r>
      <w:r w:rsidRPr="00FA6476">
        <w:t xml:space="preserve"> </w:t>
      </w:r>
      <w:r>
        <w:t>for</w:t>
      </w:r>
      <w:r w:rsidRPr="00FA6476">
        <w:t xml:space="preserve"> </w:t>
      </w:r>
      <w:r>
        <w:t>use</w:t>
      </w:r>
      <w:r w:rsidRPr="00FA6476">
        <w:t xml:space="preserve"> </w:t>
      </w:r>
      <w:r>
        <w:t>where</w:t>
      </w:r>
      <w:r w:rsidRPr="00FA6476">
        <w:t xml:space="preserve"> </w:t>
      </w:r>
      <w:r>
        <w:t>polls</w:t>
      </w:r>
      <w:r w:rsidRPr="00FA6476">
        <w:t xml:space="preserve"> </w:t>
      </w:r>
      <w:r>
        <w:t>are</w:t>
      </w:r>
      <w:r w:rsidRPr="00FA6476">
        <w:t xml:space="preserve"> </w:t>
      </w:r>
      <w:r>
        <w:t>combined</w:t>
      </w:r>
      <w:r w:rsidRPr="00FA6476">
        <w:t xml:space="preserve"> </w:t>
      </w:r>
      <w:r>
        <w:t>but</w:t>
      </w:r>
      <w:r w:rsidRPr="00FA6476">
        <w:t xml:space="preserve"> </w:t>
      </w:r>
      <w:r>
        <w:t>the</w:t>
      </w:r>
      <w:r w:rsidRPr="00FA6476">
        <w:t xml:space="preserve"> </w:t>
      </w:r>
      <w:r>
        <w:t>issue</w:t>
      </w:r>
      <w:r w:rsidRPr="00FA6476">
        <w:t xml:space="preserve"> </w:t>
      </w:r>
      <w:r>
        <w:t>and</w:t>
      </w:r>
      <w:r w:rsidRPr="00FA6476">
        <w:t xml:space="preserve"> </w:t>
      </w:r>
      <w:r>
        <w:t>receipt</w:t>
      </w:r>
      <w:r w:rsidRPr="00FA6476">
        <w:t xml:space="preserve"> </w:t>
      </w:r>
      <w:r>
        <w:t>of</w:t>
      </w:r>
      <w:r w:rsidRPr="00FA6476">
        <w:t xml:space="preserve"> </w:t>
      </w:r>
      <w:r>
        <w:t>postal</w:t>
      </w:r>
      <w:r w:rsidRPr="00FA6476">
        <w:t xml:space="preserve"> </w:t>
      </w:r>
      <w:r>
        <w:t>ballot</w:t>
      </w:r>
      <w:r w:rsidRPr="00FA6476">
        <w:t xml:space="preserve"> </w:t>
      </w:r>
      <w:r>
        <w:t>papers</w:t>
      </w:r>
      <w:r w:rsidRPr="00FA6476">
        <w:t xml:space="preserve"> </w:t>
      </w:r>
      <w:r>
        <w:t>is</w:t>
      </w:r>
      <w:r w:rsidRPr="00FA6476">
        <w:t xml:space="preserve"> </w:t>
      </w:r>
      <w:r>
        <w:t>not</w:t>
      </w:r>
      <w:r w:rsidRPr="00FA6476">
        <w:t xml:space="preserve"> </w:t>
      </w:r>
      <w:r>
        <w:t>combined,</w:t>
      </w:r>
      <w:r w:rsidRPr="00FA6476">
        <w:t xml:space="preserve"> </w:t>
      </w:r>
      <w:r>
        <w:t>in</w:t>
      </w:r>
      <w:r w:rsidRPr="00FA6476">
        <w:t xml:space="preserve"> </w:t>
      </w:r>
      <w:r>
        <w:t>the</w:t>
      </w:r>
      <w:r w:rsidRPr="00FA6476">
        <w:t xml:space="preserve"> </w:t>
      </w:r>
      <w:r>
        <w:t>instructions</w:t>
      </w:r>
      <w:r w:rsidRPr="00FA6476">
        <w:t xml:space="preserve"> </w:t>
      </w:r>
      <w:r>
        <w:t>on</w:t>
      </w:r>
      <w:r w:rsidRPr="00FA6476">
        <w:t xml:space="preserve"> </w:t>
      </w:r>
      <w:r>
        <w:t>marking</w:t>
      </w:r>
      <w:r w:rsidRPr="00FA6476">
        <w:t xml:space="preserve"> </w:t>
      </w:r>
      <w:r>
        <w:t>the</w:t>
      </w:r>
      <w:r w:rsidRPr="00FA6476">
        <w:t xml:space="preserve"> </w:t>
      </w:r>
      <w:r>
        <w:t>ballot</w:t>
      </w:r>
      <w:r w:rsidRPr="00FA6476">
        <w:t xml:space="preserve"> </w:t>
      </w:r>
      <w:r>
        <w:t>paper</w:t>
      </w:r>
      <w:r w:rsidRPr="00FA6476">
        <w:t xml:space="preserve"> </w:t>
      </w:r>
      <w:r>
        <w:t>and</w:t>
      </w:r>
      <w:r w:rsidRPr="00FA6476">
        <w:t xml:space="preserve"> </w:t>
      </w:r>
      <w:r>
        <w:t>completing</w:t>
      </w:r>
      <w:r w:rsidRPr="00FA6476">
        <w:t xml:space="preserve"> </w:t>
      </w:r>
      <w:r>
        <w:t>the</w:t>
      </w:r>
      <w:r w:rsidRPr="00FA6476">
        <w:t xml:space="preserve"> </w:t>
      </w:r>
      <w:r>
        <w:t>postal</w:t>
      </w:r>
      <w:r w:rsidRPr="00FA6476">
        <w:t xml:space="preserve"> </w:t>
      </w:r>
      <w:r>
        <w:t>voting</w:t>
      </w:r>
      <w:r w:rsidRPr="00FA6476">
        <w:t xml:space="preserve"> </w:t>
      </w:r>
      <w:r>
        <w:t>statement,</w:t>
      </w:r>
      <w:r w:rsidRPr="00FA6476">
        <w:t xml:space="preserve"> </w:t>
      </w:r>
      <w:r>
        <w:t>in</w:t>
      </w:r>
      <w:r w:rsidRPr="00FA6476">
        <w:t xml:space="preserve"> </w:t>
      </w:r>
      <w:r>
        <w:t>instruction</w:t>
      </w:r>
      <w:r w:rsidRPr="00FA6476">
        <w:t xml:space="preserve"> </w:t>
      </w:r>
      <w:r>
        <w:t>2,</w:t>
      </w:r>
      <w:r w:rsidRPr="00FA6476">
        <w:t xml:space="preserve"> </w:t>
      </w:r>
      <w:r>
        <w:t>for</w:t>
      </w:r>
      <w:r w:rsidRPr="00FA6476">
        <w:t xml:space="preserve"> </w:t>
      </w:r>
      <w:r>
        <w:t>“box”,</w:t>
      </w:r>
      <w:r w:rsidRPr="00FA6476">
        <w:t xml:space="preserve"> </w:t>
      </w:r>
      <w:r>
        <w:t>in</w:t>
      </w:r>
      <w:r w:rsidRPr="00FA6476">
        <w:t xml:space="preserve"> </w:t>
      </w:r>
      <w:r>
        <w:t>both</w:t>
      </w:r>
      <w:r w:rsidRPr="00FA6476">
        <w:t xml:space="preserve"> </w:t>
      </w:r>
      <w:r>
        <w:t>places</w:t>
      </w:r>
      <w:r w:rsidRPr="00FA6476">
        <w:t xml:space="preserve"> </w:t>
      </w:r>
      <w:r>
        <w:t>it</w:t>
      </w:r>
      <w:r w:rsidRPr="00FA6476">
        <w:t xml:space="preserve"> </w:t>
      </w:r>
      <w:r>
        <w:t>occurs,</w:t>
      </w:r>
      <w:r w:rsidRPr="00FA6476">
        <w:t xml:space="preserve"> </w:t>
      </w:r>
      <w:r>
        <w:t>substitute</w:t>
      </w:r>
      <w:r w:rsidRPr="00FA6476">
        <w:t xml:space="preserve"> </w:t>
      </w:r>
      <w:r>
        <w:t>“voting</w:t>
      </w:r>
      <w:r w:rsidRPr="00FA6476">
        <w:t xml:space="preserve"> </w:t>
      </w:r>
      <w:r>
        <w:t>box”.</w:t>
      </w:r>
    </w:p>
    <w:p w14:paraId="0EEB5EE3" w14:textId="77777777" w:rsidR="00C8258C" w:rsidRDefault="00C8258C" w:rsidP="00C8258C">
      <w:pPr>
        <w:pStyle w:val="N1"/>
        <w:tabs>
          <w:tab w:val="num" w:pos="360"/>
        </w:tabs>
        <w:ind w:left="0"/>
      </w:pPr>
      <w:r w:rsidRPr="00FA6476">
        <w:t> </w:t>
      </w:r>
      <w:r>
        <w:t>In</w:t>
      </w:r>
      <w:r w:rsidRPr="00FA6476">
        <w:t xml:space="preserve"> </w:t>
      </w:r>
      <w:r>
        <w:t>Appendix</w:t>
      </w:r>
      <w:r w:rsidRPr="00FA6476">
        <w:t xml:space="preserve"> </w:t>
      </w:r>
      <w:r>
        <w:t>5</w:t>
      </w:r>
      <w:r w:rsidRPr="00FA6476">
        <w:t xml:space="preserve"> </w:t>
      </w:r>
      <w:r>
        <w:t>(poll</w:t>
      </w:r>
      <w:r w:rsidRPr="00FA6476">
        <w:t xml:space="preserve"> </w:t>
      </w:r>
      <w:r>
        <w:t>cards)—</w:t>
      </w:r>
    </w:p>
    <w:p w14:paraId="76A3E954" w14:textId="77777777" w:rsidR="00C8258C" w:rsidRDefault="00C8258C" w:rsidP="00C8258C">
      <w:pPr>
        <w:pStyle w:val="N3"/>
      </w:pPr>
      <w:r>
        <w:t>in</w:t>
      </w:r>
      <w:r w:rsidRPr="00FA6476">
        <w:t xml:space="preserve"> </w:t>
      </w:r>
      <w:r>
        <w:t>the</w:t>
      </w:r>
      <w:r w:rsidRPr="00FA6476">
        <w:t xml:space="preserve"> </w:t>
      </w:r>
      <w:r>
        <w:t>official</w:t>
      </w:r>
      <w:r w:rsidRPr="00FA6476">
        <w:t xml:space="preserve"> </w:t>
      </w:r>
      <w:r>
        <w:t>poll</w:t>
      </w:r>
      <w:r w:rsidRPr="00FA6476">
        <w:t xml:space="preserve"> </w:t>
      </w:r>
      <w:r>
        <w:t>card</w:t>
      </w:r>
      <w:r w:rsidRPr="00FA6476">
        <w:t xml:space="preserve"> </w:t>
      </w:r>
      <w:r>
        <w:t>to</w:t>
      </w:r>
      <w:r w:rsidRPr="00FA6476">
        <w:t xml:space="preserve"> </w:t>
      </w:r>
      <w:r>
        <w:t>be</w:t>
      </w:r>
      <w:r w:rsidRPr="00FA6476">
        <w:t xml:space="preserve"> </w:t>
      </w:r>
      <w:r>
        <w:t>sent</w:t>
      </w:r>
      <w:r w:rsidRPr="00FA6476">
        <w:t xml:space="preserve"> </w:t>
      </w:r>
      <w:r>
        <w:t>or</w:t>
      </w:r>
      <w:r w:rsidRPr="00FA6476">
        <w:t xml:space="preserve"> </w:t>
      </w:r>
      <w:r>
        <w:t>delivered</w:t>
      </w:r>
      <w:r w:rsidRPr="00FA6476">
        <w:t xml:space="preserve"> </w:t>
      </w:r>
      <w:r>
        <w:t>to</w:t>
      </w:r>
      <w:r w:rsidRPr="00FA6476">
        <w:t xml:space="preserve"> </w:t>
      </w:r>
      <w:r>
        <w:t>an</w:t>
      </w:r>
      <w:r w:rsidRPr="00FA6476">
        <w:t xml:space="preserve"> </w:t>
      </w:r>
      <w:r>
        <w:t>elector</w:t>
      </w:r>
      <w:r w:rsidRPr="00FA6476">
        <w:t xml:space="preserve"> </w:t>
      </w:r>
      <w:r>
        <w:t>voting</w:t>
      </w:r>
      <w:r w:rsidRPr="00FA6476">
        <w:t xml:space="preserve"> </w:t>
      </w:r>
      <w:r>
        <w:t>in</w:t>
      </w:r>
      <w:r w:rsidRPr="00FA6476">
        <w:t xml:space="preserve"> </w:t>
      </w:r>
      <w:r>
        <w:t>person,</w:t>
      </w:r>
      <w:r w:rsidRPr="00FA6476">
        <w:t xml:space="preserve"> </w:t>
      </w:r>
      <w:r>
        <w:t>on</w:t>
      </w:r>
      <w:r w:rsidRPr="00FA6476">
        <w:t xml:space="preserve"> </w:t>
      </w:r>
      <w:r>
        <w:t>the</w:t>
      </w:r>
      <w:r w:rsidRPr="00FA6476">
        <w:t xml:space="preserve"> </w:t>
      </w:r>
      <w:r>
        <w:t>back</w:t>
      </w:r>
      <w:r w:rsidRPr="00FA6476">
        <w:t xml:space="preserve"> </w:t>
      </w:r>
      <w:r>
        <w:t>of</w:t>
      </w:r>
      <w:r w:rsidRPr="00FA6476">
        <w:t xml:space="preserve"> </w:t>
      </w:r>
      <w:r>
        <w:t>card,</w:t>
      </w:r>
      <w:r w:rsidRPr="00FA6476">
        <w:t xml:space="preserve"> </w:t>
      </w:r>
      <w:r>
        <w:t>in</w:t>
      </w:r>
      <w:r w:rsidRPr="00FA6476">
        <w:t xml:space="preserve"> </w:t>
      </w:r>
      <w:r>
        <w:t>the</w:t>
      </w:r>
      <w:r w:rsidRPr="00FA6476">
        <w:t xml:space="preserve"> </w:t>
      </w:r>
      <w:r>
        <w:t>second</w:t>
      </w:r>
      <w:r w:rsidRPr="00FA6476">
        <w:t xml:space="preserve"> </w:t>
      </w:r>
      <w:r>
        <w:t>paragraph,</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093B2492" w14:textId="77777777" w:rsidR="00C8258C" w:rsidRDefault="00C8258C" w:rsidP="00C8258C">
      <w:pPr>
        <w:pStyle w:val="N3"/>
      </w:pPr>
      <w:r>
        <w:t>in</w:t>
      </w:r>
      <w:r w:rsidRPr="00FA6476">
        <w:t xml:space="preserve"> </w:t>
      </w:r>
      <w:r>
        <w:t>the</w:t>
      </w:r>
      <w:r w:rsidRPr="00FA6476">
        <w:t xml:space="preserve"> </w:t>
      </w:r>
      <w:r>
        <w:t>official</w:t>
      </w:r>
      <w:r w:rsidRPr="00FA6476">
        <w:t xml:space="preserve"> </w:t>
      </w:r>
      <w:r>
        <w:t>proxy</w:t>
      </w:r>
      <w:r w:rsidRPr="00FA6476">
        <w:t xml:space="preserve"> </w:t>
      </w:r>
      <w:r>
        <w:t>poll</w:t>
      </w:r>
      <w:r w:rsidRPr="00FA6476">
        <w:t xml:space="preserve"> </w:t>
      </w:r>
      <w:r>
        <w:t>card</w:t>
      </w:r>
      <w:r w:rsidRPr="00FA6476">
        <w:t xml:space="preserve"> </w:t>
      </w:r>
      <w:r>
        <w:t>to</w:t>
      </w:r>
      <w:r w:rsidRPr="00FA6476">
        <w:t xml:space="preserve"> </w:t>
      </w:r>
      <w:r>
        <w:t>be</w:t>
      </w:r>
      <w:r w:rsidRPr="00FA6476">
        <w:t xml:space="preserve"> </w:t>
      </w:r>
      <w:r>
        <w:t>sent</w:t>
      </w:r>
      <w:r w:rsidRPr="00FA6476">
        <w:t xml:space="preserve"> </w:t>
      </w:r>
      <w:r>
        <w:t>or</w:t>
      </w:r>
      <w:r w:rsidRPr="00FA6476">
        <w:t xml:space="preserve"> </w:t>
      </w:r>
      <w:r>
        <w:t>delivered</w:t>
      </w:r>
      <w:r w:rsidRPr="00FA6476">
        <w:t xml:space="preserve"> </w:t>
      </w:r>
      <w:r>
        <w:t>to</w:t>
      </w:r>
      <w:r w:rsidRPr="00FA6476">
        <w:t xml:space="preserve"> </w:t>
      </w:r>
      <w:r>
        <w:t>a</w:t>
      </w:r>
      <w:r w:rsidRPr="00FA6476">
        <w:t xml:space="preserve"> </w:t>
      </w:r>
      <w:r>
        <w:t>proxy</w:t>
      </w:r>
      <w:r w:rsidRPr="00FA6476">
        <w:t xml:space="preserve"> </w:t>
      </w:r>
      <w:r>
        <w:t>voting</w:t>
      </w:r>
      <w:r w:rsidRPr="00FA6476">
        <w:t xml:space="preserve"> </w:t>
      </w:r>
      <w:r>
        <w:t>in</w:t>
      </w:r>
      <w:r w:rsidRPr="00FA6476">
        <w:t xml:space="preserve"> </w:t>
      </w:r>
      <w:r>
        <w:t>person,</w:t>
      </w:r>
      <w:r w:rsidRPr="00FA6476">
        <w:t xml:space="preserve"> </w:t>
      </w:r>
      <w:r>
        <w:t>on</w:t>
      </w:r>
      <w:r w:rsidRPr="00FA6476">
        <w:t xml:space="preserve"> </w:t>
      </w:r>
      <w:r>
        <w:t>the</w:t>
      </w:r>
      <w:r w:rsidRPr="00FA6476">
        <w:t xml:space="preserve"> </w:t>
      </w:r>
      <w:r>
        <w:t>back</w:t>
      </w:r>
      <w:r w:rsidRPr="00FA6476">
        <w:t xml:space="preserve"> </w:t>
      </w:r>
      <w:r>
        <w:t>of</w:t>
      </w:r>
      <w:r w:rsidRPr="00FA6476">
        <w:t xml:space="preserve"> </w:t>
      </w:r>
      <w:r>
        <w:t>card,</w:t>
      </w:r>
      <w:r w:rsidRPr="00FA6476">
        <w:t xml:space="preserve"> </w:t>
      </w:r>
      <w:r>
        <w:t>in</w:t>
      </w:r>
      <w:r w:rsidRPr="00FA6476">
        <w:t xml:space="preserve"> </w:t>
      </w:r>
      <w:r>
        <w:t>the</w:t>
      </w:r>
      <w:r w:rsidRPr="00FA6476">
        <w:t xml:space="preserve"> </w:t>
      </w:r>
      <w:r>
        <w:t>third</w:t>
      </w:r>
      <w:r w:rsidRPr="00FA6476">
        <w:t xml:space="preserve"> </w:t>
      </w:r>
      <w:r>
        <w:t>paragraph,</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3CF69BA1" w14:textId="77777777" w:rsidR="00C8258C" w:rsidRDefault="00C8258C" w:rsidP="00C8258C">
      <w:pPr>
        <w:pStyle w:val="N1"/>
        <w:tabs>
          <w:tab w:val="num" w:pos="360"/>
        </w:tabs>
        <w:ind w:left="0"/>
      </w:pPr>
      <w:r w:rsidRPr="00FA6476">
        <w:t> </w:t>
      </w:r>
      <w:r w:rsidRPr="00792A38">
        <w:t>In</w:t>
      </w:r>
      <w:r w:rsidRPr="00FA6476">
        <w:t xml:space="preserve"> </w:t>
      </w:r>
      <w:r w:rsidRPr="00792A38">
        <w:t>Appendix</w:t>
      </w:r>
      <w:r w:rsidRPr="00FA6476">
        <w:t xml:space="preserve"> </w:t>
      </w:r>
      <w:r w:rsidRPr="00792A38">
        <w:t>6</w:t>
      </w:r>
      <w:r w:rsidRPr="00FA6476">
        <w:t xml:space="preserve"> </w:t>
      </w:r>
      <w:r w:rsidRPr="00792A38">
        <w:t>(guidance</w:t>
      </w:r>
      <w:r w:rsidRPr="00FA6476">
        <w:t xml:space="preserve"> </w:t>
      </w:r>
      <w:r w:rsidRPr="00792A38">
        <w:t>for</w:t>
      </w:r>
      <w:r w:rsidRPr="00FA6476">
        <w:t xml:space="preserve"> </w:t>
      </w:r>
      <w:r w:rsidRPr="00792A38">
        <w:t>voters</w:t>
      </w:r>
      <w:r w:rsidRPr="00FA6476">
        <w:t xml:space="preserve"> </w:t>
      </w:r>
      <w:r>
        <w:t>at</w:t>
      </w:r>
      <w:r w:rsidRPr="00FA6476">
        <w:t xml:space="preserve"> </w:t>
      </w:r>
      <w:r>
        <w:t>combined</w:t>
      </w:r>
      <w:r w:rsidRPr="00FA6476">
        <w:t xml:space="preserve"> </w:t>
      </w:r>
      <w:r>
        <w:t>polls</w:t>
      </w:r>
      <w:r w:rsidRPr="00792A38">
        <w:t>)</w:t>
      </w:r>
      <w:r>
        <w:t>—</w:t>
      </w:r>
    </w:p>
    <w:p w14:paraId="5BBD37DE" w14:textId="77777777" w:rsidR="00C8258C" w:rsidRDefault="00C8258C" w:rsidP="00C8258C">
      <w:pPr>
        <w:pStyle w:val="N3"/>
      </w:pPr>
      <w:r>
        <w:t>in</w:t>
      </w:r>
      <w:r w:rsidRPr="00FA6476">
        <w:t xml:space="preserve"> </w:t>
      </w:r>
      <w:r>
        <w:t>direction</w:t>
      </w:r>
      <w:r w:rsidRPr="00FA6476">
        <w:t xml:space="preserve"> </w:t>
      </w:r>
      <w:r>
        <w:t>3,</w:t>
      </w:r>
      <w:r w:rsidRPr="00FA6476">
        <w:t xml:space="preserve"> </w:t>
      </w:r>
      <w:r>
        <w:t>for</w:t>
      </w:r>
      <w:r w:rsidRPr="00FA6476">
        <w:t xml:space="preserve"> </w:t>
      </w:r>
      <w:r>
        <w:t>“box”</w:t>
      </w:r>
      <w:r w:rsidRPr="00FA6476">
        <w:t xml:space="preserve"> </w:t>
      </w:r>
      <w:r>
        <w:t>substitute</w:t>
      </w:r>
      <w:r w:rsidRPr="00FA6476">
        <w:t xml:space="preserve"> </w:t>
      </w:r>
      <w:r>
        <w:t>“voting</w:t>
      </w:r>
      <w:r w:rsidRPr="00FA6476">
        <w:t xml:space="preserve"> </w:t>
      </w:r>
      <w:r>
        <w:t>box”;</w:t>
      </w:r>
    </w:p>
    <w:p w14:paraId="05152B53" w14:textId="77777777" w:rsidR="00C8258C" w:rsidRDefault="00C8258C" w:rsidP="00C8258C">
      <w:pPr>
        <w:pStyle w:val="N3"/>
      </w:pPr>
      <w:r>
        <w:t>at</w:t>
      </w:r>
      <w:r w:rsidRPr="00FA6476">
        <w:t xml:space="preserve"> </w:t>
      </w:r>
      <w:r>
        <w:t>the</w:t>
      </w:r>
      <w:r w:rsidRPr="00FA6476">
        <w:t xml:space="preserve"> </w:t>
      </w:r>
      <w:r>
        <w:t>end</w:t>
      </w:r>
      <w:r w:rsidRPr="00FA6476">
        <w:t xml:space="preserve"> </w:t>
      </w:r>
      <w:r>
        <w:t>of</w:t>
      </w:r>
      <w:r w:rsidRPr="00FA6476">
        <w:t xml:space="preserve"> </w:t>
      </w:r>
      <w:r>
        <w:t>the</w:t>
      </w:r>
      <w:r w:rsidRPr="00FA6476">
        <w:t xml:space="preserve"> </w:t>
      </w:r>
      <w:r>
        <w:t>form,</w:t>
      </w:r>
      <w:r w:rsidRPr="00FA6476">
        <w:t xml:space="preserve"> </w:t>
      </w:r>
      <w:r>
        <w:t>after</w:t>
      </w:r>
      <w:r w:rsidRPr="00FA6476">
        <w:t xml:space="preserve"> </w:t>
      </w:r>
      <w:r>
        <w:t>the</w:t>
      </w:r>
      <w:r w:rsidRPr="00FA6476">
        <w:t xml:space="preserve"> </w:t>
      </w:r>
      <w:r>
        <w:t>final</w:t>
      </w:r>
      <w:r w:rsidRPr="00FA6476">
        <w:t xml:space="preserve"> </w:t>
      </w:r>
      <w:r>
        <w:t>paragraph,</w:t>
      </w:r>
      <w:r w:rsidRPr="00FA6476">
        <w:t xml:space="preserve"> </w:t>
      </w:r>
      <w:r>
        <w:t>insert—</w:t>
      </w:r>
    </w:p>
    <w:p w14:paraId="182BC34E" w14:textId="77777777" w:rsidR="00C8258C" w:rsidRPr="00792A38" w:rsidRDefault="00C8258C" w:rsidP="00C8258C">
      <w:pPr>
        <w:pStyle w:val="LQT3"/>
        <w:rPr>
          <w:b/>
          <w:bCs/>
        </w:rPr>
      </w:pPr>
      <w:r w:rsidRPr="00792A38">
        <w:fldChar w:fldCharType="begin"/>
      </w:r>
      <w:r w:rsidRPr="00792A38">
        <w:instrText xml:space="preserve"> SYMBOL 147 \* MERGEFORMAT </w:instrText>
      </w:r>
      <w:r w:rsidRPr="00792A38">
        <w:fldChar w:fldCharType="end"/>
      </w:r>
      <w:r w:rsidRPr="00792A38">
        <w:rPr>
          <w:b/>
          <w:bCs/>
        </w:rPr>
        <w:t>Voting</w:t>
      </w:r>
      <w:r w:rsidRPr="00FA6476">
        <w:rPr>
          <w:b/>
          <w:bCs/>
        </w:rPr>
        <w:t xml:space="preserve"> </w:t>
      </w:r>
      <w:r w:rsidRPr="00792A38">
        <w:rPr>
          <w:b/>
          <w:bCs/>
        </w:rPr>
        <w:t>is</w:t>
      </w:r>
      <w:r w:rsidRPr="00FA6476">
        <w:rPr>
          <w:b/>
          <w:bCs/>
        </w:rPr>
        <w:t xml:space="preserve"> </w:t>
      </w:r>
      <w:r w:rsidRPr="00792A38">
        <w:rPr>
          <w:b/>
          <w:bCs/>
        </w:rPr>
        <w:t>secret.</w:t>
      </w:r>
      <w:r w:rsidRPr="00FA6476">
        <w:rPr>
          <w:b/>
          <w:bCs/>
        </w:rPr>
        <w:t xml:space="preserve"> </w:t>
      </w:r>
      <w:r w:rsidRPr="00792A38">
        <w:rPr>
          <w:b/>
          <w:bCs/>
        </w:rPr>
        <w:t>Do</w:t>
      </w:r>
      <w:r w:rsidRPr="00FA6476">
        <w:rPr>
          <w:b/>
          <w:bCs/>
        </w:rPr>
        <w:t xml:space="preserve"> </w:t>
      </w:r>
      <w:r w:rsidRPr="00792A38">
        <w:rPr>
          <w:b/>
          <w:bCs/>
        </w:rPr>
        <w:t>not</w:t>
      </w:r>
      <w:r w:rsidRPr="00FA6476">
        <w:rPr>
          <w:b/>
          <w:bCs/>
        </w:rPr>
        <w:t xml:space="preserve"> </w:t>
      </w:r>
      <w:r w:rsidRPr="00792A38">
        <w:rPr>
          <w:b/>
          <w:bCs/>
        </w:rPr>
        <w:t>let</w:t>
      </w:r>
      <w:r w:rsidRPr="00FA6476">
        <w:rPr>
          <w:b/>
          <w:bCs/>
        </w:rPr>
        <w:t xml:space="preserve"> </w:t>
      </w:r>
      <w:r w:rsidRPr="00792A38">
        <w:rPr>
          <w:b/>
          <w:bCs/>
        </w:rPr>
        <w:t>anyone</w:t>
      </w:r>
      <w:r w:rsidRPr="00FA6476">
        <w:rPr>
          <w:b/>
          <w:bCs/>
        </w:rPr>
        <w:t xml:space="preserve"> </w:t>
      </w:r>
      <w:r w:rsidRPr="00792A38">
        <w:rPr>
          <w:b/>
          <w:bCs/>
        </w:rPr>
        <w:t>see</w:t>
      </w:r>
      <w:r w:rsidRPr="00FA6476">
        <w:rPr>
          <w:b/>
          <w:bCs/>
        </w:rPr>
        <w:t xml:space="preserve"> </w:t>
      </w:r>
      <w:r w:rsidRPr="00792A38">
        <w:rPr>
          <w:b/>
          <w:bCs/>
        </w:rPr>
        <w:t>how</w:t>
      </w:r>
      <w:r w:rsidRPr="00FA6476">
        <w:rPr>
          <w:b/>
          <w:bCs/>
        </w:rPr>
        <w:t xml:space="preserve"> </w:t>
      </w:r>
      <w:r w:rsidRPr="00792A38">
        <w:rPr>
          <w:b/>
          <w:bCs/>
        </w:rPr>
        <w:t>you</w:t>
      </w:r>
      <w:r w:rsidRPr="00FA6476">
        <w:rPr>
          <w:b/>
          <w:bCs/>
        </w:rPr>
        <w:t xml:space="preserve"> </w:t>
      </w:r>
      <w:r w:rsidRPr="00792A38">
        <w:rPr>
          <w:b/>
          <w:bCs/>
        </w:rPr>
        <w:t>have</w:t>
      </w:r>
      <w:r w:rsidRPr="00FA6476">
        <w:rPr>
          <w:b/>
          <w:bCs/>
        </w:rPr>
        <w:t xml:space="preserve"> </w:t>
      </w:r>
      <w:r w:rsidRPr="00792A38">
        <w:rPr>
          <w:b/>
          <w:bCs/>
        </w:rPr>
        <w:t>voted.</w:t>
      </w:r>
    </w:p>
    <w:p w14:paraId="61F04AFF" w14:textId="77777777" w:rsidR="00C8258C" w:rsidRDefault="00C8258C" w:rsidP="00C8258C">
      <w:pPr>
        <w:pStyle w:val="LQT3"/>
      </w:pPr>
      <w:r w:rsidRPr="00792A38">
        <w:rPr>
          <w:b/>
          <w:bCs/>
        </w:rPr>
        <w:t>If</w:t>
      </w:r>
      <w:r w:rsidRPr="00FA6476">
        <w:rPr>
          <w:b/>
          <w:bCs/>
        </w:rPr>
        <w:t xml:space="preserve"> </w:t>
      </w:r>
      <w:r w:rsidRPr="00792A38">
        <w:rPr>
          <w:b/>
          <w:bCs/>
        </w:rPr>
        <w:t>you</w:t>
      </w:r>
      <w:r w:rsidRPr="00FA6476">
        <w:rPr>
          <w:b/>
          <w:bCs/>
        </w:rPr>
        <w:t xml:space="preserve"> </w:t>
      </w:r>
      <w:r w:rsidRPr="00792A38">
        <w:rPr>
          <w:b/>
          <w:bCs/>
        </w:rPr>
        <w:t>make</w:t>
      </w:r>
      <w:r w:rsidRPr="00FA6476">
        <w:rPr>
          <w:b/>
          <w:bCs/>
        </w:rPr>
        <w:t xml:space="preserve"> </w:t>
      </w:r>
      <w:r w:rsidRPr="00792A38">
        <w:rPr>
          <w:b/>
          <w:bCs/>
        </w:rPr>
        <w:t>a</w:t>
      </w:r>
      <w:r w:rsidRPr="00FA6476">
        <w:rPr>
          <w:b/>
          <w:bCs/>
        </w:rPr>
        <w:t xml:space="preserve"> </w:t>
      </w:r>
      <w:r w:rsidRPr="00792A38">
        <w:rPr>
          <w:b/>
          <w:bCs/>
        </w:rPr>
        <w:t>mistake</w:t>
      </w:r>
      <w:r w:rsidRPr="00FA6476">
        <w:rPr>
          <w:b/>
          <w:bCs/>
        </w:rPr>
        <w:t xml:space="preserve"> </w:t>
      </w:r>
      <w:r w:rsidRPr="00792A38">
        <w:rPr>
          <w:b/>
          <w:bCs/>
        </w:rPr>
        <w:t>or</w:t>
      </w:r>
      <w:r w:rsidRPr="00FA6476">
        <w:rPr>
          <w:b/>
          <w:bCs/>
        </w:rPr>
        <w:t xml:space="preserve"> </w:t>
      </w:r>
      <w:r w:rsidRPr="00792A38">
        <w:rPr>
          <w:b/>
          <w:bCs/>
        </w:rPr>
        <w:t>need</w:t>
      </w:r>
      <w:r w:rsidRPr="00FA6476">
        <w:rPr>
          <w:b/>
          <w:bCs/>
        </w:rPr>
        <w:t xml:space="preserve"> </w:t>
      </w:r>
      <w:r w:rsidRPr="00792A38">
        <w:rPr>
          <w:b/>
          <w:bCs/>
        </w:rPr>
        <w:t>some</w:t>
      </w:r>
      <w:r w:rsidRPr="00FA6476">
        <w:rPr>
          <w:b/>
          <w:bCs/>
        </w:rPr>
        <w:t xml:space="preserve"> </w:t>
      </w:r>
      <w:r w:rsidRPr="00792A38">
        <w:rPr>
          <w:b/>
          <w:bCs/>
        </w:rPr>
        <w:t>help,</w:t>
      </w:r>
      <w:r w:rsidRPr="00FA6476">
        <w:rPr>
          <w:b/>
          <w:bCs/>
        </w:rPr>
        <w:t xml:space="preserve"> </w:t>
      </w:r>
      <w:r w:rsidRPr="00792A38">
        <w:rPr>
          <w:b/>
          <w:bCs/>
        </w:rPr>
        <w:t>just</w:t>
      </w:r>
      <w:r w:rsidRPr="00FA6476">
        <w:rPr>
          <w:b/>
          <w:bCs/>
        </w:rPr>
        <w:t xml:space="preserve"> </w:t>
      </w:r>
      <w:r w:rsidRPr="00792A38">
        <w:rPr>
          <w:b/>
          <w:bCs/>
        </w:rPr>
        <w:t>ask</w:t>
      </w:r>
      <w:r w:rsidRPr="00FA6476">
        <w:rPr>
          <w:b/>
          <w:bCs/>
        </w:rPr>
        <w:t xml:space="preserve"> </w:t>
      </w:r>
      <w:r w:rsidRPr="00792A38">
        <w:rPr>
          <w:b/>
          <w:bCs/>
        </w:rPr>
        <w:t>the</w:t>
      </w:r>
      <w:r w:rsidRPr="00FA6476">
        <w:rPr>
          <w:b/>
          <w:bCs/>
        </w:rPr>
        <w:t xml:space="preserve"> </w:t>
      </w:r>
      <w:r w:rsidRPr="00792A38">
        <w:rPr>
          <w:b/>
          <w:bCs/>
        </w:rPr>
        <w:t>staff.</w:t>
      </w:r>
      <w:r w:rsidRPr="00792A38">
        <w:fldChar w:fldCharType="begin"/>
      </w:r>
      <w:r w:rsidRPr="00792A38">
        <w:instrText xml:space="preserve"> SYMBOL 148 \* MERGEFORMAT </w:instrText>
      </w:r>
      <w:r w:rsidRPr="00792A38">
        <w:fldChar w:fldCharType="end"/>
      </w:r>
    </w:p>
    <w:p w14:paraId="5A79F34C" w14:textId="77777777" w:rsidR="00C8258C" w:rsidRDefault="00C8258C" w:rsidP="00C8258C">
      <w:pPr>
        <w:pStyle w:val="N1"/>
        <w:tabs>
          <w:tab w:val="num" w:pos="360"/>
        </w:tabs>
        <w:ind w:left="0"/>
      </w:pPr>
      <w:r w:rsidRPr="00FA6476">
        <w:lastRenderedPageBreak/>
        <w:t> </w:t>
      </w:r>
      <w:r w:rsidRPr="00792A38">
        <w:t>In</w:t>
      </w:r>
      <w:r w:rsidRPr="00FA6476">
        <w:t xml:space="preserve"> </w:t>
      </w:r>
      <w:r w:rsidRPr="00792A38">
        <w:t>Appendix</w:t>
      </w:r>
      <w:r w:rsidRPr="00FA6476">
        <w:t xml:space="preserve"> </w:t>
      </w:r>
      <w:r w:rsidRPr="00792A38">
        <w:t>8</w:t>
      </w:r>
      <w:r w:rsidRPr="00FA6476">
        <w:t xml:space="preserve"> </w:t>
      </w:r>
      <w:r w:rsidRPr="00792A38">
        <w:t>(form</w:t>
      </w:r>
      <w:r w:rsidRPr="00FA6476">
        <w:t xml:space="preserve"> </w:t>
      </w:r>
      <w:r w:rsidRPr="00792A38">
        <w:t>of</w:t>
      </w:r>
      <w:r w:rsidRPr="00FA6476">
        <w:t xml:space="preserve"> </w:t>
      </w:r>
      <w:r w:rsidRPr="00792A38">
        <w:t>declaration</w:t>
      </w:r>
      <w:r w:rsidRPr="00FA6476">
        <w:t xml:space="preserve"> </w:t>
      </w:r>
      <w:r w:rsidRPr="00792A38">
        <w:t>to</w:t>
      </w:r>
      <w:r w:rsidRPr="00FA6476">
        <w:t xml:space="preserve"> </w:t>
      </w:r>
      <w:r w:rsidRPr="00792A38">
        <w:t>be</w:t>
      </w:r>
      <w:r w:rsidRPr="00FA6476">
        <w:t xml:space="preserve"> </w:t>
      </w:r>
      <w:r w:rsidRPr="00792A38">
        <w:t>made</w:t>
      </w:r>
      <w:r w:rsidRPr="00FA6476">
        <w:t xml:space="preserve"> </w:t>
      </w:r>
      <w:r w:rsidRPr="00792A38">
        <w:t>by</w:t>
      </w:r>
      <w:r w:rsidRPr="00FA6476">
        <w:t xml:space="preserve"> </w:t>
      </w:r>
      <w:r w:rsidRPr="00792A38">
        <w:t>the</w:t>
      </w:r>
      <w:r w:rsidRPr="00FA6476">
        <w:t xml:space="preserve"> </w:t>
      </w:r>
      <w:r w:rsidRPr="00792A38">
        <w:t>companion</w:t>
      </w:r>
      <w:r w:rsidRPr="00FA6476">
        <w:t xml:space="preserve"> </w:t>
      </w:r>
      <w:r w:rsidRPr="00792A38">
        <w:t>of</w:t>
      </w:r>
      <w:r w:rsidRPr="00FA6476">
        <w:t xml:space="preserve"> </w:t>
      </w:r>
      <w:r w:rsidRPr="00792A38">
        <w:t>a</w:t>
      </w:r>
      <w:r w:rsidRPr="00FA6476">
        <w:t xml:space="preserve"> </w:t>
      </w:r>
      <w:r w:rsidRPr="00792A38">
        <w:t>voter</w:t>
      </w:r>
      <w:r w:rsidRPr="00FA6476">
        <w:t xml:space="preserve"> </w:t>
      </w:r>
      <w:r w:rsidRPr="00792A38">
        <w:t>with</w:t>
      </w:r>
      <w:r w:rsidRPr="00FA6476">
        <w:t xml:space="preserve"> </w:t>
      </w:r>
      <w:r w:rsidRPr="00792A38">
        <w:t>disabilities)</w:t>
      </w:r>
      <w:r>
        <w:t>—</w:t>
      </w:r>
    </w:p>
    <w:p w14:paraId="1377A293" w14:textId="77777777" w:rsidR="00C8258C" w:rsidRDefault="00C8258C" w:rsidP="00C8258C">
      <w:pPr>
        <w:pStyle w:val="N3"/>
      </w:pPr>
      <w:r>
        <w:t>in</w:t>
      </w:r>
      <w:r w:rsidRPr="00FA6476">
        <w:t xml:space="preserve"> </w:t>
      </w:r>
      <w:r>
        <w:t>the</w:t>
      </w:r>
      <w:r w:rsidRPr="00FA6476">
        <w:t xml:space="preserve"> </w:t>
      </w:r>
      <w:r>
        <w:t>title</w:t>
      </w:r>
      <w:r w:rsidRPr="00FA6476">
        <w:t xml:space="preserve"> </w:t>
      </w:r>
      <w:r>
        <w:t>of</w:t>
      </w:r>
      <w:r w:rsidRPr="00FA6476">
        <w:t xml:space="preserve"> </w:t>
      </w:r>
      <w:r>
        <w:t>the</w:t>
      </w:r>
      <w:r w:rsidRPr="00FA6476">
        <w:t xml:space="preserve"> </w:t>
      </w:r>
      <w:r>
        <w:t>form,</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6FA48D75" w14:textId="77777777" w:rsidR="00C8258C" w:rsidRDefault="00C8258C" w:rsidP="00C8258C">
      <w:pPr>
        <w:pStyle w:val="N3"/>
      </w:pPr>
      <w:r>
        <w:t>in</w:t>
      </w:r>
      <w:r w:rsidRPr="00FA6476">
        <w:t xml:space="preserve"> </w:t>
      </w:r>
      <w:r>
        <w:t>the</w:t>
      </w:r>
      <w:r w:rsidRPr="00FA6476">
        <w:t xml:space="preserve"> </w:t>
      </w:r>
      <w:r>
        <w:t>second</w:t>
      </w:r>
      <w:r w:rsidRPr="00FA6476">
        <w:t xml:space="preserve"> </w:t>
      </w:r>
      <w:r>
        <w:t>paragraph,</w:t>
      </w:r>
      <w:r w:rsidRPr="00FA6476">
        <w:t xml:space="preserve"> </w:t>
      </w:r>
      <w:r>
        <w:t>after</w:t>
      </w:r>
      <w:r w:rsidRPr="00FA6476">
        <w:t xml:space="preserve"> </w:t>
      </w:r>
      <w:r>
        <w:t>“[insert</w:t>
      </w:r>
      <w:r w:rsidRPr="00FA6476">
        <w:t xml:space="preserve"> </w:t>
      </w:r>
      <w:r>
        <w:t>name</w:t>
      </w:r>
      <w:r w:rsidRPr="00FA6476">
        <w:t xml:space="preserve"> </w:t>
      </w:r>
      <w:r>
        <w:t>of</w:t>
      </w:r>
      <w:r w:rsidRPr="00FA6476">
        <w:t xml:space="preserve"> </w:t>
      </w:r>
      <w:r>
        <w:t>voter</w:t>
      </w:r>
      <w:r w:rsidRPr="00FA6476">
        <w:t xml:space="preserve"> </w:t>
      </w:r>
      <w:r>
        <w:t>being</w:t>
      </w:r>
      <w:r w:rsidRPr="00FA6476">
        <w:t xml:space="preserve"> </w:t>
      </w:r>
      <w:r>
        <w:t>assisted]”</w:t>
      </w:r>
      <w:r w:rsidRPr="00FA6476">
        <w:t xml:space="preserve"> </w:t>
      </w:r>
      <w:r>
        <w:t>insert</w:t>
      </w:r>
      <w:r w:rsidRPr="00FA6476">
        <w:t xml:space="preserve"> </w:t>
      </w:r>
      <w:r>
        <w:t>“**”;</w:t>
      </w:r>
    </w:p>
    <w:p w14:paraId="16D3BA37" w14:textId="77777777" w:rsidR="00C8258C" w:rsidRDefault="00C8258C" w:rsidP="00C8258C">
      <w:pPr>
        <w:pStyle w:val="N3"/>
      </w:pPr>
      <w:r>
        <w:t>in</w:t>
      </w:r>
      <w:r w:rsidRPr="00FA6476">
        <w:t xml:space="preserve"> </w:t>
      </w:r>
      <w:r>
        <w:t>the</w:t>
      </w:r>
      <w:r w:rsidRPr="00FA6476">
        <w:t xml:space="preserve"> </w:t>
      </w:r>
      <w:r>
        <w:t>fourth</w:t>
      </w:r>
      <w:r w:rsidRPr="00FA6476">
        <w:t xml:space="preserve"> </w:t>
      </w:r>
      <w:r>
        <w:t>paragraph,</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539B9B6F" w14:textId="77777777" w:rsidR="00C8258C" w:rsidRDefault="00C8258C" w:rsidP="00C8258C">
      <w:pPr>
        <w:pStyle w:val="N3"/>
      </w:pPr>
      <w:r>
        <w:t>in</w:t>
      </w:r>
      <w:r w:rsidRPr="00FA6476">
        <w:t xml:space="preserve"> </w:t>
      </w:r>
      <w:r>
        <w:t>the</w:t>
      </w:r>
      <w:r w:rsidRPr="00FA6476">
        <w:t xml:space="preserve"> </w:t>
      </w:r>
      <w:r>
        <w:t>asterisked</w:t>
      </w:r>
      <w:r w:rsidRPr="00FA6476">
        <w:t xml:space="preserve"> </w:t>
      </w:r>
      <w:r>
        <w:t>paragraph,</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13A6C7CB" w14:textId="77777777" w:rsidR="00C8258C" w:rsidRDefault="00C8258C" w:rsidP="00C8258C">
      <w:pPr>
        <w:pStyle w:val="N3"/>
      </w:pPr>
      <w:r>
        <w:t>after</w:t>
      </w:r>
      <w:r w:rsidRPr="00FA6476">
        <w:t xml:space="preserve"> </w:t>
      </w:r>
      <w:r>
        <w:t>the</w:t>
      </w:r>
      <w:r w:rsidRPr="00FA6476">
        <w:t xml:space="preserve"> </w:t>
      </w:r>
      <w:r>
        <w:t>asterisked</w:t>
      </w:r>
      <w:r w:rsidRPr="00FA6476">
        <w:t xml:space="preserve"> </w:t>
      </w:r>
      <w:r>
        <w:t>paragraph</w:t>
      </w:r>
      <w:r w:rsidRPr="00FA6476">
        <w:t xml:space="preserve"> </w:t>
      </w:r>
      <w:r>
        <w:t>insert—</w:t>
      </w:r>
    </w:p>
    <w:p w14:paraId="004B81C1" w14:textId="77777777" w:rsidR="00C8258C" w:rsidRDefault="00C8258C" w:rsidP="00C8258C">
      <w:pPr>
        <w:pStyle w:val="LQT3"/>
      </w:pPr>
      <w:r w:rsidRPr="00792A38">
        <w:fldChar w:fldCharType="begin"/>
      </w:r>
      <w:r w:rsidRPr="00792A38">
        <w:instrText xml:space="preserve"> SYMBOL 147 \* MERGEFORMAT </w:instrText>
      </w:r>
      <w:r w:rsidRPr="00792A38">
        <w:fldChar w:fldCharType="end"/>
      </w:r>
      <w:r w:rsidRPr="00792A38">
        <w:t>**The</w:t>
      </w:r>
      <w:r w:rsidRPr="00FA6476">
        <w:t xml:space="preserve"> </w:t>
      </w:r>
      <w:r w:rsidRPr="00792A38">
        <w:t>name</w:t>
      </w:r>
      <w:r w:rsidRPr="00FA6476">
        <w:t xml:space="preserve"> </w:t>
      </w:r>
      <w:r w:rsidRPr="00792A38">
        <w:t>of</w:t>
      </w:r>
      <w:r w:rsidRPr="00FA6476">
        <w:t xml:space="preserve"> </w:t>
      </w:r>
      <w:r w:rsidRPr="00792A38">
        <w:t>the</w:t>
      </w:r>
      <w:r w:rsidRPr="00FA6476">
        <w:t xml:space="preserve"> </w:t>
      </w:r>
      <w:r w:rsidRPr="00792A38">
        <w:t>voter</w:t>
      </w:r>
      <w:r w:rsidRPr="00FA6476">
        <w:t xml:space="preserve"> </w:t>
      </w:r>
      <w:r w:rsidRPr="00792A38">
        <w:t>is</w:t>
      </w:r>
      <w:r w:rsidRPr="00FA6476">
        <w:t xml:space="preserve"> </w:t>
      </w:r>
      <w:r w:rsidRPr="00792A38">
        <w:rPr>
          <w:u w:val="single"/>
        </w:rPr>
        <w:t>not</w:t>
      </w:r>
      <w:r w:rsidRPr="00FA6476">
        <w:t xml:space="preserve"> </w:t>
      </w:r>
      <w:r w:rsidRPr="00792A38">
        <w:t>to</w:t>
      </w:r>
      <w:r w:rsidRPr="00FA6476">
        <w:t xml:space="preserve"> </w:t>
      </w:r>
      <w:r w:rsidRPr="00792A38">
        <w:t>be</w:t>
      </w:r>
      <w:r w:rsidRPr="00FA6476">
        <w:t xml:space="preserve"> </w:t>
      </w:r>
      <w:r w:rsidRPr="00792A38">
        <w:t>added</w:t>
      </w:r>
      <w:r w:rsidRPr="00FA6476">
        <w:t xml:space="preserve"> </w:t>
      </w:r>
      <w:r w:rsidRPr="00792A38">
        <w:t>when</w:t>
      </w:r>
      <w:r w:rsidRPr="00FA6476">
        <w:t xml:space="preserve"> </w:t>
      </w:r>
      <w:r w:rsidRPr="00792A38">
        <w:t>the</w:t>
      </w:r>
      <w:r w:rsidRPr="00FA6476">
        <w:t xml:space="preserve"> </w:t>
      </w:r>
      <w:r w:rsidRPr="00792A38">
        <w:t>voter</w:t>
      </w:r>
      <w:r w:rsidRPr="00FA6476">
        <w:t xml:space="preserve"> </w:t>
      </w:r>
      <w:r w:rsidRPr="00792A38">
        <w:t>has</w:t>
      </w:r>
      <w:r w:rsidRPr="00FA6476">
        <w:t xml:space="preserve"> </w:t>
      </w:r>
      <w:r w:rsidRPr="00792A38">
        <w:t>an</w:t>
      </w:r>
      <w:r w:rsidRPr="00FA6476">
        <w:t xml:space="preserve"> </w:t>
      </w:r>
      <w:r w:rsidRPr="00792A38">
        <w:t>anonymous</w:t>
      </w:r>
      <w:r w:rsidRPr="00FA6476">
        <w:t xml:space="preserve"> </w:t>
      </w:r>
      <w:r w:rsidRPr="00792A38">
        <w:t>entry.</w:t>
      </w:r>
      <w:r w:rsidRPr="00FA6476">
        <w:t xml:space="preserve"> </w:t>
      </w:r>
      <w:r w:rsidRPr="00792A38">
        <w:t>Instead,</w:t>
      </w:r>
      <w:r w:rsidRPr="00FA6476">
        <w:t xml:space="preserve"> </w:t>
      </w:r>
      <w:r w:rsidRPr="00792A38">
        <w:t>only</w:t>
      </w:r>
      <w:r w:rsidRPr="00FA6476">
        <w:t xml:space="preserve"> </w:t>
      </w:r>
      <w:r w:rsidRPr="00792A38">
        <w:t>the</w:t>
      </w:r>
      <w:r w:rsidRPr="00FA6476">
        <w:t xml:space="preserve"> </w:t>
      </w:r>
      <w:r w:rsidRPr="00792A38">
        <w:t>voter’s</w:t>
      </w:r>
      <w:r w:rsidRPr="00FA6476">
        <w:t xml:space="preserve"> </w:t>
      </w:r>
      <w:r w:rsidRPr="00792A38">
        <w:t>number</w:t>
      </w:r>
      <w:r w:rsidRPr="00FA6476">
        <w:t xml:space="preserve"> </w:t>
      </w:r>
      <w:r w:rsidRPr="00792A38">
        <w:t>is</w:t>
      </w:r>
      <w:r w:rsidRPr="00FA6476">
        <w:t xml:space="preserve"> </w:t>
      </w:r>
      <w:r w:rsidRPr="00792A38">
        <w:t>to</w:t>
      </w:r>
      <w:r w:rsidRPr="00FA6476">
        <w:t xml:space="preserve"> </w:t>
      </w:r>
      <w:r w:rsidRPr="00792A38">
        <w:t>be</w:t>
      </w:r>
      <w:r w:rsidRPr="00FA6476">
        <w:t xml:space="preserve"> </w:t>
      </w:r>
      <w:r w:rsidRPr="00792A38">
        <w:t>added</w:t>
      </w:r>
      <w:r w:rsidRPr="00FA6476">
        <w:t xml:space="preserve"> </w:t>
      </w:r>
      <w:r w:rsidRPr="00792A38">
        <w:t>(</w:t>
      </w:r>
      <w:r w:rsidRPr="00792A38">
        <w:rPr>
          <w:i/>
          <w:iCs/>
        </w:rPr>
        <w:t>see</w:t>
      </w:r>
      <w:r w:rsidRPr="00FA6476">
        <w:rPr>
          <w:i/>
          <w:iCs/>
        </w:rPr>
        <w:t xml:space="preserve"> </w:t>
      </w:r>
      <w:r w:rsidRPr="00792A38">
        <w:rPr>
          <w:i/>
          <w:iCs/>
        </w:rPr>
        <w:t>note</w:t>
      </w:r>
      <w:r w:rsidRPr="00FA6476">
        <w:rPr>
          <w:i/>
          <w:iCs/>
        </w:rPr>
        <w:t xml:space="preserve"> </w:t>
      </w:r>
      <w:r w:rsidRPr="00792A38">
        <w:rPr>
          <w:i/>
          <w:iCs/>
        </w:rPr>
        <w:t>3</w:t>
      </w:r>
      <w:r w:rsidRPr="00792A38">
        <w:t>).</w:t>
      </w:r>
      <w:r w:rsidRPr="00792A38">
        <w:fldChar w:fldCharType="begin"/>
      </w:r>
      <w:r w:rsidRPr="00792A38">
        <w:instrText xml:space="preserve"> SYMBOL 148 \* MERGEFORMAT </w:instrText>
      </w:r>
      <w:r w:rsidRPr="00792A38">
        <w:fldChar w:fldCharType="end"/>
      </w:r>
      <w:r>
        <w:t>;</w:t>
      </w:r>
    </w:p>
    <w:p w14:paraId="6BBD75C5" w14:textId="77777777" w:rsidR="00C8258C" w:rsidRDefault="00C8258C" w:rsidP="00C8258C">
      <w:pPr>
        <w:pStyle w:val="N3"/>
      </w:pPr>
      <w:r w:rsidRPr="00792A38">
        <w:t>in</w:t>
      </w:r>
      <w:r w:rsidRPr="00FA6476">
        <w:t xml:space="preserve"> </w:t>
      </w:r>
      <w:r w:rsidRPr="00792A38">
        <w:t>the</w:t>
      </w:r>
      <w:r w:rsidRPr="00FA6476">
        <w:t xml:space="preserve"> </w:t>
      </w:r>
      <w:r w:rsidRPr="00792A38">
        <w:t>notes</w:t>
      </w:r>
      <w:r w:rsidRPr="00FA6476">
        <w:t xml:space="preserve"> </w:t>
      </w:r>
      <w:r w:rsidRPr="00792A38">
        <w:t>to</w:t>
      </w:r>
      <w:r w:rsidRPr="00FA6476">
        <w:t xml:space="preserve"> </w:t>
      </w:r>
      <w:r w:rsidRPr="00792A38">
        <w:t>the</w:t>
      </w:r>
      <w:r w:rsidRPr="00FA6476">
        <w:t xml:space="preserve"> </w:t>
      </w:r>
      <w:r w:rsidRPr="00792A38">
        <w:t>form</w:t>
      </w:r>
      <w:r w:rsidRPr="00FA6476">
        <w:t xml:space="preserve"> </w:t>
      </w:r>
      <w:r w:rsidRPr="00792A38">
        <w:t>of</w:t>
      </w:r>
      <w:r w:rsidRPr="00FA6476">
        <w:t xml:space="preserve"> </w:t>
      </w:r>
      <w:r w:rsidRPr="00792A38">
        <w:t>declaration</w:t>
      </w:r>
      <w:r w:rsidRPr="00FA6476">
        <w:t xml:space="preserve"> </w:t>
      </w:r>
      <w:r w:rsidRPr="00792A38">
        <w:t>to</w:t>
      </w:r>
      <w:r w:rsidRPr="00FA6476">
        <w:t xml:space="preserve"> </w:t>
      </w:r>
      <w:r w:rsidRPr="00792A38">
        <w:t>be</w:t>
      </w:r>
      <w:r w:rsidRPr="00FA6476">
        <w:t xml:space="preserve"> </w:t>
      </w:r>
      <w:r w:rsidRPr="00792A38">
        <w:t>made</w:t>
      </w:r>
      <w:r w:rsidRPr="00FA6476">
        <w:t xml:space="preserve"> </w:t>
      </w:r>
      <w:r w:rsidRPr="00792A38">
        <w:t>by</w:t>
      </w:r>
      <w:r w:rsidRPr="00FA6476">
        <w:t xml:space="preserve"> </w:t>
      </w:r>
      <w:r w:rsidRPr="00792A38">
        <w:t>the</w:t>
      </w:r>
      <w:r w:rsidRPr="00FA6476">
        <w:t xml:space="preserve"> </w:t>
      </w:r>
      <w:r w:rsidRPr="00792A38">
        <w:t>companion</w:t>
      </w:r>
      <w:r w:rsidRPr="00FA6476">
        <w:t xml:space="preserve"> </w:t>
      </w:r>
      <w:r w:rsidRPr="00792A38">
        <w:t>of</w:t>
      </w:r>
      <w:r w:rsidRPr="00FA6476">
        <w:t xml:space="preserve"> </w:t>
      </w:r>
      <w:r w:rsidRPr="00792A38">
        <w:t>a</w:t>
      </w:r>
      <w:r w:rsidRPr="00FA6476">
        <w:t xml:space="preserve"> </w:t>
      </w:r>
      <w:r w:rsidRPr="00792A38">
        <w:t>voter</w:t>
      </w:r>
      <w:r w:rsidRPr="00FA6476">
        <w:t xml:space="preserve"> </w:t>
      </w:r>
      <w:r w:rsidRPr="00792A38">
        <w:t>with</w:t>
      </w:r>
      <w:r w:rsidRPr="00FA6476">
        <w:t xml:space="preserve"> </w:t>
      </w:r>
      <w:r w:rsidRPr="00792A38">
        <w:t>disabilities</w:t>
      </w:r>
      <w:r w:rsidRPr="00FA6476">
        <w:t xml:space="preserve"> </w:t>
      </w:r>
      <w:r>
        <w:t>at</w:t>
      </w:r>
      <w:r w:rsidRPr="00FA6476">
        <w:t xml:space="preserve"> </w:t>
      </w:r>
      <w:r>
        <w:t>the</w:t>
      </w:r>
      <w:r w:rsidRPr="00FA6476">
        <w:t xml:space="preserve"> </w:t>
      </w:r>
      <w:r>
        <w:t>election</w:t>
      </w:r>
      <w:r w:rsidRPr="00FA6476">
        <w:t xml:space="preserve"> </w:t>
      </w:r>
      <w:r>
        <w:t>of</w:t>
      </w:r>
      <w:r w:rsidRPr="00FA6476">
        <w:t xml:space="preserve"> </w:t>
      </w:r>
      <w:r>
        <w:t>councillors</w:t>
      </w:r>
      <w:r w:rsidRPr="00FA6476">
        <w:t xml:space="preserve"> </w:t>
      </w:r>
      <w:r>
        <w:t>to</w:t>
      </w:r>
      <w:r w:rsidRPr="00FA6476">
        <w:t xml:space="preserve"> </w:t>
      </w:r>
      <w:r>
        <w:t>a</w:t>
      </w:r>
      <w:r w:rsidRPr="00FA6476">
        <w:t xml:space="preserve"> </w:t>
      </w:r>
      <w:r>
        <w:t>community</w:t>
      </w:r>
      <w:r w:rsidRPr="00FA6476">
        <w:t xml:space="preserve"> </w:t>
      </w:r>
      <w:r>
        <w:t>council—</w:t>
      </w:r>
    </w:p>
    <w:p w14:paraId="5E5BEA4C" w14:textId="77777777" w:rsidR="00C8258C" w:rsidRDefault="00C8258C" w:rsidP="00C8258C">
      <w:pPr>
        <w:pStyle w:val="N4"/>
      </w:pPr>
      <w:r>
        <w:t>in</w:t>
      </w:r>
      <w:r w:rsidRPr="00FA6476">
        <w:t xml:space="preserve"> </w:t>
      </w:r>
      <w:r>
        <w:t>the</w:t>
      </w:r>
      <w:r w:rsidRPr="00FA6476">
        <w:t xml:space="preserve"> </w:t>
      </w:r>
      <w:r>
        <w:t>heading</w:t>
      </w:r>
      <w:r w:rsidRPr="00FA6476">
        <w:t xml:space="preserve"> </w:t>
      </w:r>
      <w:r>
        <w:t>of</w:t>
      </w:r>
      <w:r w:rsidRPr="00FA6476">
        <w:t xml:space="preserve"> </w:t>
      </w:r>
      <w:r>
        <w:t>the</w:t>
      </w:r>
      <w:r w:rsidRPr="00FA6476">
        <w:t xml:space="preserve"> </w:t>
      </w:r>
      <w:r>
        <w:t>notes,</w:t>
      </w:r>
      <w:r w:rsidRPr="00FA6476">
        <w:t xml:space="preserve"> </w:t>
      </w:r>
      <w:r>
        <w:t>for</w:t>
      </w:r>
      <w:r w:rsidRPr="00FA6476">
        <w:t xml:space="preserve"> </w:t>
      </w:r>
      <w:r>
        <w:t>“disabilities”</w:t>
      </w:r>
      <w:r w:rsidRPr="00FA6476">
        <w:t xml:space="preserve"> </w:t>
      </w:r>
      <w:r>
        <w:t>substitute</w:t>
      </w:r>
      <w:r w:rsidRPr="00FA6476">
        <w:t xml:space="preserve"> </w:t>
      </w:r>
      <w:r>
        <w:t>“severe</w:t>
      </w:r>
      <w:r w:rsidRPr="00FA6476">
        <w:t xml:space="preserve"> </w:t>
      </w:r>
      <w:r>
        <w:t>sight</w:t>
      </w:r>
      <w:r w:rsidRPr="00FA6476">
        <w:t xml:space="preserve"> </w:t>
      </w:r>
      <w:r>
        <w:t>impairment</w:t>
      </w:r>
      <w:r w:rsidRPr="00FA6476">
        <w:t xml:space="preserve"> </w:t>
      </w:r>
      <w:r>
        <w:t>or</w:t>
      </w:r>
      <w:r w:rsidRPr="00FA6476">
        <w:t xml:space="preserve"> </w:t>
      </w:r>
      <w:r>
        <w:t>other</w:t>
      </w:r>
      <w:r w:rsidRPr="00FA6476">
        <w:t xml:space="preserve"> </w:t>
      </w:r>
      <w:r>
        <w:t>disability</w:t>
      </w:r>
      <w:r w:rsidRPr="00FA6476">
        <w:t xml:space="preserve"> </w:t>
      </w:r>
      <w:r>
        <w:t>or</w:t>
      </w:r>
      <w:r w:rsidRPr="00FA6476">
        <w:t xml:space="preserve"> </w:t>
      </w:r>
      <w:r>
        <w:t>inability</w:t>
      </w:r>
      <w:r w:rsidRPr="00FA6476">
        <w:t xml:space="preserve"> </w:t>
      </w:r>
      <w:r>
        <w:t>to</w:t>
      </w:r>
      <w:r w:rsidRPr="00FA6476">
        <w:t xml:space="preserve"> </w:t>
      </w:r>
      <w:r>
        <w:t>read”;</w:t>
      </w:r>
    </w:p>
    <w:p w14:paraId="073844D9" w14:textId="77777777" w:rsidR="00C8258C" w:rsidRDefault="00C8258C" w:rsidP="00C8258C">
      <w:pPr>
        <w:pStyle w:val="N4"/>
      </w:pPr>
      <w:r>
        <w:t>for</w:t>
      </w:r>
      <w:r w:rsidRPr="00FA6476">
        <w:t xml:space="preserve"> </w:t>
      </w:r>
      <w:r>
        <w:t>note</w:t>
      </w:r>
      <w:r w:rsidRPr="00FA6476">
        <w:t xml:space="preserve"> </w:t>
      </w:r>
      <w:r>
        <w:t>1</w:t>
      </w:r>
      <w:r w:rsidRPr="00FA6476">
        <w:t xml:space="preserve"> </w:t>
      </w:r>
      <w:r>
        <w:t>substitute—</w:t>
      </w:r>
    </w:p>
    <w:p w14:paraId="14B5E724" w14:textId="77777777" w:rsidR="00C8258C" w:rsidRDefault="00C8258C" w:rsidP="00C8258C">
      <w:pPr>
        <w:pStyle w:val="LQT4"/>
      </w:pPr>
      <w:r w:rsidRPr="00792A38">
        <w:fldChar w:fldCharType="begin"/>
      </w:r>
      <w:r w:rsidRPr="00792A38">
        <w:instrText xml:space="preserve"> SYMBOL 147 \* MERGEFORMAT </w:instrText>
      </w:r>
      <w:r w:rsidRPr="00792A38">
        <w:fldChar w:fldCharType="end"/>
      </w:r>
      <w:r w:rsidRPr="00792A38">
        <w:t>1.</w:t>
      </w:r>
      <w:r w:rsidRPr="00FA6476">
        <w:t xml:space="preserve"> </w:t>
      </w:r>
      <w:r w:rsidRPr="00792A38">
        <w:t>The</w:t>
      </w:r>
      <w:r w:rsidRPr="00FA6476">
        <w:t xml:space="preserve"> </w:t>
      </w:r>
      <w:r w:rsidRPr="00792A38">
        <w:t>voter’s</w:t>
      </w:r>
      <w:r w:rsidRPr="00FA6476">
        <w:t xml:space="preserve"> </w:t>
      </w:r>
      <w:r w:rsidRPr="00792A38">
        <w:t>number</w:t>
      </w:r>
      <w:r w:rsidRPr="00FA6476">
        <w:t xml:space="preserve"> </w:t>
      </w:r>
      <w:r w:rsidRPr="00792A38">
        <w:t>is</w:t>
      </w:r>
      <w:r w:rsidRPr="00FA6476">
        <w:t xml:space="preserve"> </w:t>
      </w:r>
      <w:r w:rsidRPr="00792A38">
        <w:t>that</w:t>
      </w:r>
      <w:r w:rsidRPr="00FA6476">
        <w:t xml:space="preserve"> </w:t>
      </w:r>
      <w:r w:rsidRPr="00792A38">
        <w:t>person’s</w:t>
      </w:r>
      <w:r w:rsidRPr="00FA6476">
        <w:t xml:space="preserve"> </w:t>
      </w:r>
      <w:r w:rsidRPr="00792A38">
        <w:t>number</w:t>
      </w:r>
      <w:r w:rsidRPr="00FA6476">
        <w:t xml:space="preserve"> </w:t>
      </w:r>
      <w:r w:rsidRPr="00792A38">
        <w:t>in</w:t>
      </w:r>
      <w:r w:rsidRPr="00FA6476">
        <w:t xml:space="preserve"> </w:t>
      </w:r>
      <w:r w:rsidRPr="00792A38">
        <w:t>the</w:t>
      </w:r>
      <w:r w:rsidRPr="00FA6476">
        <w:t xml:space="preserve"> </w:t>
      </w:r>
      <w:r w:rsidRPr="00792A38">
        <w:t>register</w:t>
      </w:r>
      <w:r w:rsidRPr="00FA6476">
        <w:t xml:space="preserve"> </w:t>
      </w:r>
      <w:r w:rsidRPr="00792A38">
        <w:t>to</w:t>
      </w:r>
      <w:r w:rsidRPr="00FA6476">
        <w:t xml:space="preserve"> </w:t>
      </w:r>
      <w:r w:rsidRPr="00792A38">
        <w:t>be</w:t>
      </w:r>
      <w:r w:rsidRPr="00FA6476">
        <w:t xml:space="preserve"> </w:t>
      </w:r>
      <w:r w:rsidRPr="00792A38">
        <w:t>used</w:t>
      </w:r>
      <w:r w:rsidRPr="00FA6476">
        <w:t xml:space="preserve"> </w:t>
      </w:r>
      <w:r w:rsidRPr="00792A38">
        <w:t>at</w:t>
      </w:r>
      <w:r w:rsidRPr="00FA6476">
        <w:t xml:space="preserve"> </w:t>
      </w:r>
      <w:r w:rsidRPr="00792A38">
        <w:t>the</w:t>
      </w:r>
      <w:r w:rsidRPr="00FA6476">
        <w:t xml:space="preserve"> </w:t>
      </w:r>
      <w:r w:rsidRPr="00792A38">
        <w:t>election</w:t>
      </w:r>
      <w:r w:rsidRPr="00FA6476">
        <w:t xml:space="preserve"> </w:t>
      </w:r>
      <w:r w:rsidRPr="00792A38">
        <w:t>or,</w:t>
      </w:r>
      <w:r w:rsidRPr="00FA6476">
        <w:t xml:space="preserve"> </w:t>
      </w:r>
      <w:r w:rsidRPr="00792A38">
        <w:t>pending</w:t>
      </w:r>
      <w:r w:rsidRPr="00FA6476">
        <w:t xml:space="preserve"> </w:t>
      </w:r>
      <w:r w:rsidRPr="00792A38">
        <w:t>publication</w:t>
      </w:r>
      <w:r w:rsidRPr="00FA6476">
        <w:t xml:space="preserve"> </w:t>
      </w:r>
      <w:r w:rsidRPr="00792A38">
        <w:t>of</w:t>
      </w:r>
      <w:r w:rsidRPr="00FA6476">
        <w:t xml:space="preserve"> </w:t>
      </w:r>
      <w:r w:rsidRPr="00792A38">
        <w:t>the</w:t>
      </w:r>
      <w:r w:rsidRPr="00FA6476">
        <w:t xml:space="preserve"> </w:t>
      </w:r>
      <w:r w:rsidRPr="00792A38">
        <w:t>register,</w:t>
      </w:r>
      <w:r w:rsidRPr="00FA6476">
        <w:t xml:space="preserve"> </w:t>
      </w:r>
      <w:r w:rsidRPr="00792A38">
        <w:t>that</w:t>
      </w:r>
      <w:r w:rsidRPr="00FA6476">
        <w:t xml:space="preserve"> </w:t>
      </w:r>
      <w:r w:rsidRPr="00792A38">
        <w:t>person’s</w:t>
      </w:r>
      <w:r w:rsidRPr="00FA6476">
        <w:t xml:space="preserve"> </w:t>
      </w:r>
      <w:r w:rsidRPr="00792A38">
        <w:t>number,</w:t>
      </w:r>
      <w:r w:rsidRPr="00FA6476">
        <w:t xml:space="preserve"> </w:t>
      </w:r>
      <w:r w:rsidRPr="00792A38">
        <w:t>if</w:t>
      </w:r>
      <w:r w:rsidRPr="00FA6476">
        <w:t xml:space="preserve"> </w:t>
      </w:r>
      <w:r w:rsidRPr="00792A38">
        <w:t>any,</w:t>
      </w:r>
      <w:r w:rsidRPr="00FA6476">
        <w:t xml:space="preserve"> </w:t>
      </w:r>
      <w:r w:rsidRPr="00792A38">
        <w:t>in</w:t>
      </w:r>
      <w:r w:rsidRPr="00FA6476">
        <w:t xml:space="preserve"> </w:t>
      </w:r>
      <w:r w:rsidRPr="00792A38">
        <w:t>the</w:t>
      </w:r>
      <w:r w:rsidRPr="00FA6476">
        <w:t xml:space="preserve"> </w:t>
      </w:r>
      <w:r w:rsidRPr="00792A38">
        <w:t>electors</w:t>
      </w:r>
      <w:r w:rsidRPr="00FA6476">
        <w:t xml:space="preserve"> </w:t>
      </w:r>
      <w:r w:rsidRPr="00792A38">
        <w:t>lists</w:t>
      </w:r>
      <w:r w:rsidRPr="00FA6476">
        <w:t xml:space="preserve"> </w:t>
      </w:r>
      <w:r w:rsidRPr="00792A38">
        <w:t>for</w:t>
      </w:r>
      <w:r w:rsidRPr="00FA6476">
        <w:t xml:space="preserve"> </w:t>
      </w:r>
      <w:r w:rsidRPr="00792A38">
        <w:t>that</w:t>
      </w:r>
      <w:r w:rsidRPr="00FA6476">
        <w:t xml:space="preserve"> </w:t>
      </w:r>
      <w:r w:rsidRPr="00792A38">
        <w:t>register.</w:t>
      </w:r>
      <w:r w:rsidRPr="00FA6476">
        <w:t xml:space="preserve"> </w:t>
      </w:r>
      <w:r w:rsidRPr="00792A38">
        <w:t>The</w:t>
      </w:r>
      <w:r w:rsidRPr="00FA6476">
        <w:t xml:space="preserve"> </w:t>
      </w:r>
      <w:r w:rsidRPr="00792A38">
        <w:t>voter’s</w:t>
      </w:r>
      <w:r w:rsidRPr="00FA6476">
        <w:t xml:space="preserve"> </w:t>
      </w:r>
      <w:r w:rsidRPr="00792A38">
        <w:t>number</w:t>
      </w:r>
      <w:r w:rsidRPr="00FA6476">
        <w:t xml:space="preserve"> </w:t>
      </w:r>
      <w:r w:rsidRPr="00792A38">
        <w:t>can</w:t>
      </w:r>
      <w:r w:rsidRPr="00FA6476">
        <w:t xml:space="preserve"> </w:t>
      </w:r>
      <w:r w:rsidRPr="00792A38">
        <w:t>be</w:t>
      </w:r>
      <w:r w:rsidRPr="00FA6476">
        <w:t xml:space="preserve"> </w:t>
      </w:r>
      <w:r w:rsidRPr="00792A38">
        <w:t>found</w:t>
      </w:r>
      <w:r w:rsidRPr="00FA6476">
        <w:t xml:space="preserve"> </w:t>
      </w:r>
      <w:r w:rsidRPr="00792A38">
        <w:t>on</w:t>
      </w:r>
      <w:r w:rsidRPr="00FA6476">
        <w:t xml:space="preserve"> </w:t>
      </w:r>
      <w:r w:rsidRPr="00792A38">
        <w:t>the</w:t>
      </w:r>
      <w:r w:rsidRPr="00FA6476">
        <w:t xml:space="preserve"> </w:t>
      </w:r>
      <w:r w:rsidRPr="00792A38">
        <w:t>poll</w:t>
      </w:r>
      <w:r w:rsidRPr="00FA6476">
        <w:t xml:space="preserve"> </w:t>
      </w:r>
      <w:r w:rsidRPr="00792A38">
        <w:t>card</w:t>
      </w:r>
      <w:r w:rsidRPr="00FA6476">
        <w:t xml:space="preserve"> </w:t>
      </w:r>
      <w:r w:rsidRPr="00792A38">
        <w:t>which</w:t>
      </w:r>
      <w:r w:rsidRPr="00FA6476">
        <w:t xml:space="preserve"> </w:t>
      </w:r>
      <w:r w:rsidRPr="00792A38">
        <w:t>was</w:t>
      </w:r>
      <w:r w:rsidRPr="00FA6476">
        <w:t xml:space="preserve"> </w:t>
      </w:r>
      <w:r w:rsidRPr="00792A38">
        <w:t>sent</w:t>
      </w:r>
      <w:r w:rsidRPr="00FA6476">
        <w:t xml:space="preserve"> </w:t>
      </w:r>
      <w:r w:rsidRPr="00792A38">
        <w:t>to</w:t>
      </w:r>
      <w:r w:rsidRPr="00FA6476">
        <w:t xml:space="preserve"> </w:t>
      </w:r>
      <w:r w:rsidRPr="00792A38">
        <w:t>them</w:t>
      </w:r>
      <w:r w:rsidRPr="00FA6476">
        <w:t xml:space="preserve"> </w:t>
      </w:r>
      <w:r w:rsidRPr="00792A38">
        <w:t>shortly</w:t>
      </w:r>
      <w:r w:rsidRPr="00FA6476">
        <w:t xml:space="preserve"> </w:t>
      </w:r>
      <w:r w:rsidRPr="00792A38">
        <w:t>after</w:t>
      </w:r>
      <w:r w:rsidRPr="00FA6476">
        <w:t xml:space="preserve"> </w:t>
      </w:r>
      <w:r w:rsidRPr="00792A38">
        <w:t>the</w:t>
      </w:r>
      <w:r w:rsidRPr="00FA6476">
        <w:t xml:space="preserve"> </w:t>
      </w:r>
      <w:r w:rsidRPr="00792A38">
        <w:t>election</w:t>
      </w:r>
      <w:r w:rsidRPr="00FA6476">
        <w:t xml:space="preserve"> </w:t>
      </w:r>
      <w:r w:rsidRPr="00792A38">
        <w:t>was</w:t>
      </w:r>
      <w:r w:rsidRPr="00FA6476">
        <w:t xml:space="preserve"> </w:t>
      </w:r>
      <w:r w:rsidRPr="00792A38">
        <w:t>announced</w:t>
      </w:r>
      <w:r w:rsidRPr="00FA6476">
        <w:t xml:space="preserve"> </w:t>
      </w:r>
      <w:r w:rsidRPr="00792A38">
        <w:t>or</w:t>
      </w:r>
      <w:r w:rsidRPr="00FA6476">
        <w:t xml:space="preserve"> </w:t>
      </w:r>
      <w:r w:rsidRPr="00792A38">
        <w:t>can</w:t>
      </w:r>
      <w:r w:rsidRPr="00FA6476">
        <w:t xml:space="preserve"> </w:t>
      </w:r>
      <w:r w:rsidRPr="00792A38">
        <w:t>be</w:t>
      </w:r>
      <w:r w:rsidRPr="00FA6476">
        <w:t xml:space="preserve"> </w:t>
      </w:r>
      <w:r w:rsidRPr="00792A38">
        <w:t>checked</w:t>
      </w:r>
      <w:r w:rsidRPr="00FA6476">
        <w:t xml:space="preserve"> </w:t>
      </w:r>
      <w:r w:rsidRPr="00792A38">
        <w:t>by</w:t>
      </w:r>
      <w:r w:rsidRPr="00FA6476">
        <w:t xml:space="preserve"> </w:t>
      </w:r>
      <w:r w:rsidRPr="00792A38">
        <w:t>contacting</w:t>
      </w:r>
      <w:r w:rsidRPr="00FA6476">
        <w:t xml:space="preserve"> </w:t>
      </w:r>
      <w:r w:rsidRPr="00792A38">
        <w:t>the</w:t>
      </w:r>
      <w:r w:rsidRPr="00FA6476">
        <w:t xml:space="preserve"> </w:t>
      </w:r>
      <w:r w:rsidRPr="00792A38">
        <w:t>registration</w:t>
      </w:r>
      <w:r w:rsidRPr="00FA6476">
        <w:t xml:space="preserve"> </w:t>
      </w:r>
      <w:r w:rsidRPr="00792A38">
        <w:t>officer.</w:t>
      </w:r>
      <w:r w:rsidRPr="00792A38">
        <w:fldChar w:fldCharType="begin"/>
      </w:r>
      <w:r w:rsidRPr="00792A38">
        <w:instrText xml:space="preserve"> SYMBOL 148 \* MERGEFORMAT </w:instrText>
      </w:r>
      <w:r w:rsidRPr="00792A38">
        <w:fldChar w:fldCharType="end"/>
      </w:r>
      <w:r>
        <w:t>;</w:t>
      </w:r>
    </w:p>
    <w:p w14:paraId="21710D4C" w14:textId="77777777" w:rsidR="00C8258C" w:rsidRDefault="00C8258C" w:rsidP="00C8258C">
      <w:pPr>
        <w:pStyle w:val="N4"/>
      </w:pPr>
      <w:r w:rsidRPr="00792A38">
        <w:t>after</w:t>
      </w:r>
      <w:r w:rsidRPr="00FA6476">
        <w:t xml:space="preserve"> </w:t>
      </w:r>
      <w:r w:rsidRPr="00792A38">
        <w:t>note</w:t>
      </w:r>
      <w:r w:rsidRPr="00FA6476">
        <w:t xml:space="preserve"> </w:t>
      </w:r>
      <w:r w:rsidRPr="00792A38">
        <w:t>2</w:t>
      </w:r>
      <w:r w:rsidRPr="00FA6476">
        <w:t xml:space="preserve"> </w:t>
      </w:r>
      <w:r w:rsidRPr="00792A38">
        <w:t>insert</w:t>
      </w:r>
      <w:r>
        <w:t>—</w:t>
      </w:r>
    </w:p>
    <w:p w14:paraId="0917DF73" w14:textId="77777777" w:rsidR="00C8258C" w:rsidRPr="00D9324B" w:rsidRDefault="00C8258C" w:rsidP="00C8258C">
      <w:pPr>
        <w:pStyle w:val="LQT4"/>
      </w:pPr>
      <w:r w:rsidRPr="00D9324B">
        <w:fldChar w:fldCharType="begin"/>
      </w:r>
      <w:r w:rsidRPr="00D9324B">
        <w:instrText xml:space="preserve"> SYMBOL 147 \* MERGEFORMAT </w:instrText>
      </w:r>
      <w:r w:rsidRPr="00D9324B">
        <w:fldChar w:fldCharType="end"/>
      </w:r>
      <w:r w:rsidRPr="00D9324B">
        <w:t>3.</w:t>
      </w:r>
      <w:r w:rsidRPr="00FA6476">
        <w:t xml:space="preserve"> </w:t>
      </w:r>
      <w:r w:rsidRPr="00D9324B">
        <w:t>Where</w:t>
      </w:r>
      <w:r w:rsidRPr="00FA6476">
        <w:t xml:space="preserve"> </w:t>
      </w:r>
      <w:r w:rsidRPr="00D9324B">
        <w:t>the</w:t>
      </w:r>
      <w:r w:rsidRPr="00FA6476">
        <w:t xml:space="preserve"> </w:t>
      </w:r>
      <w:r w:rsidRPr="00D9324B">
        <w:t>voter</w:t>
      </w:r>
      <w:r w:rsidRPr="00FA6476">
        <w:t xml:space="preserve"> </w:t>
      </w:r>
      <w:r w:rsidRPr="00D9324B">
        <w:t>has</w:t>
      </w:r>
      <w:r w:rsidRPr="00FA6476">
        <w:t xml:space="preserve"> </w:t>
      </w:r>
      <w:r w:rsidRPr="00D9324B">
        <w:t>an</w:t>
      </w:r>
      <w:r w:rsidRPr="00FA6476">
        <w:t xml:space="preserve"> </w:t>
      </w:r>
      <w:r w:rsidRPr="00D9324B">
        <w:t>anonymous</w:t>
      </w:r>
      <w:r w:rsidRPr="00FA6476">
        <w:t xml:space="preserve"> </w:t>
      </w:r>
      <w:r w:rsidRPr="00D9324B">
        <w:t>entry,</w:t>
      </w:r>
      <w:r w:rsidRPr="00FA6476">
        <w:t xml:space="preserve"> </w:t>
      </w:r>
      <w:r w:rsidRPr="00D9324B">
        <w:t>only</w:t>
      </w:r>
      <w:r w:rsidRPr="00FA6476">
        <w:t xml:space="preserve"> </w:t>
      </w:r>
      <w:r w:rsidRPr="00D9324B">
        <w:t>the</w:t>
      </w:r>
      <w:r w:rsidRPr="00FA6476">
        <w:t xml:space="preserve"> </w:t>
      </w:r>
      <w:r w:rsidRPr="00D9324B">
        <w:t>voter</w:t>
      </w:r>
      <w:r w:rsidRPr="009B3080">
        <w:t>’</w:t>
      </w:r>
      <w:r w:rsidRPr="00D9324B">
        <w:t>s</w:t>
      </w:r>
      <w:r w:rsidRPr="00FA6476">
        <w:t xml:space="preserve"> </w:t>
      </w:r>
      <w:r w:rsidRPr="00D9324B">
        <w:t>number</w:t>
      </w:r>
      <w:r w:rsidRPr="00FA6476">
        <w:t xml:space="preserve"> </w:t>
      </w:r>
      <w:r w:rsidRPr="00D9324B">
        <w:t>in</w:t>
      </w:r>
      <w:r w:rsidRPr="00FA6476">
        <w:t xml:space="preserve"> </w:t>
      </w:r>
      <w:r w:rsidRPr="00D9324B">
        <w:t>the</w:t>
      </w:r>
      <w:r w:rsidRPr="00FA6476">
        <w:t xml:space="preserve"> </w:t>
      </w:r>
      <w:r w:rsidRPr="00D9324B">
        <w:t>copies</w:t>
      </w:r>
      <w:r w:rsidRPr="00FA6476">
        <w:t xml:space="preserve"> </w:t>
      </w:r>
      <w:r w:rsidRPr="00D9324B">
        <w:t>of</w:t>
      </w:r>
      <w:r w:rsidRPr="00FA6476">
        <w:t xml:space="preserve"> </w:t>
      </w:r>
      <w:r w:rsidRPr="00D9324B">
        <w:t>the</w:t>
      </w:r>
      <w:r w:rsidRPr="00FA6476">
        <w:t xml:space="preserve"> </w:t>
      </w:r>
      <w:r w:rsidRPr="00D9324B">
        <w:t>registration</w:t>
      </w:r>
      <w:r w:rsidRPr="00FA6476">
        <w:t xml:space="preserve"> </w:t>
      </w:r>
      <w:r w:rsidRPr="00D9324B">
        <w:t>records,</w:t>
      </w:r>
      <w:r w:rsidRPr="00FA6476">
        <w:t xml:space="preserve"> </w:t>
      </w:r>
      <w:r w:rsidRPr="00D9324B">
        <w:t>and</w:t>
      </w:r>
      <w:r w:rsidRPr="00FA6476">
        <w:t xml:space="preserve"> </w:t>
      </w:r>
      <w:r w:rsidRPr="00D9324B">
        <w:t>not</w:t>
      </w:r>
      <w:r w:rsidRPr="00FA6476">
        <w:t xml:space="preserve"> </w:t>
      </w:r>
      <w:r w:rsidRPr="00D9324B">
        <w:t>the</w:t>
      </w:r>
      <w:r w:rsidRPr="00FA6476">
        <w:t xml:space="preserve"> </w:t>
      </w:r>
      <w:r w:rsidRPr="00D9324B">
        <w:t>voter’s</w:t>
      </w:r>
      <w:r w:rsidRPr="00FA6476">
        <w:t xml:space="preserve"> </w:t>
      </w:r>
      <w:r w:rsidRPr="00D9324B">
        <w:t>name,</w:t>
      </w:r>
      <w:r w:rsidRPr="00FA6476">
        <w:t xml:space="preserve"> </w:t>
      </w:r>
      <w:r w:rsidRPr="00D9324B">
        <w:t>is</w:t>
      </w:r>
      <w:r w:rsidRPr="00FA6476">
        <w:t xml:space="preserve"> </w:t>
      </w:r>
      <w:r w:rsidRPr="00D9324B">
        <w:t>to</w:t>
      </w:r>
      <w:r w:rsidRPr="00FA6476">
        <w:t xml:space="preserve"> </w:t>
      </w:r>
      <w:r w:rsidRPr="00D9324B">
        <w:t>be</w:t>
      </w:r>
      <w:r w:rsidRPr="00FA6476">
        <w:t xml:space="preserve"> </w:t>
      </w:r>
      <w:r w:rsidRPr="00D9324B">
        <w:t>entered</w:t>
      </w:r>
      <w:r w:rsidRPr="00FA6476">
        <w:t xml:space="preserve"> </w:t>
      </w:r>
      <w:r w:rsidRPr="00D9324B">
        <w:t>in</w:t>
      </w:r>
      <w:r w:rsidRPr="00FA6476">
        <w:t xml:space="preserve"> </w:t>
      </w:r>
      <w:r w:rsidRPr="00D9324B">
        <w:t>the</w:t>
      </w:r>
      <w:r w:rsidRPr="00FA6476">
        <w:t xml:space="preserve"> </w:t>
      </w:r>
      <w:r w:rsidRPr="00D9324B">
        <w:t>list</w:t>
      </w:r>
      <w:r w:rsidRPr="00FA6476">
        <w:t xml:space="preserve"> </w:t>
      </w:r>
      <w:r w:rsidRPr="00D9324B">
        <w:t>of</w:t>
      </w:r>
      <w:r w:rsidRPr="00FA6476">
        <w:t xml:space="preserve"> </w:t>
      </w:r>
      <w:r w:rsidRPr="00D9324B">
        <w:t>voters</w:t>
      </w:r>
      <w:r w:rsidRPr="00FA6476">
        <w:t xml:space="preserve"> </w:t>
      </w:r>
      <w:r w:rsidRPr="00D9324B">
        <w:t>with</w:t>
      </w:r>
      <w:r w:rsidRPr="00FA6476">
        <w:t xml:space="preserve"> </w:t>
      </w:r>
      <w:r w:rsidRPr="00D9324B">
        <w:t>disabilities</w:t>
      </w:r>
      <w:r w:rsidRPr="00FA6476">
        <w:t xml:space="preserve"> </w:t>
      </w:r>
      <w:r w:rsidRPr="00D9324B">
        <w:t>assisted</w:t>
      </w:r>
      <w:r w:rsidRPr="00FA6476">
        <w:t xml:space="preserve"> </w:t>
      </w:r>
      <w:r w:rsidRPr="00D9324B">
        <w:t>by</w:t>
      </w:r>
      <w:r w:rsidRPr="00FA6476">
        <w:t xml:space="preserve"> </w:t>
      </w:r>
      <w:r w:rsidRPr="00D9324B">
        <w:t>companions.</w:t>
      </w:r>
      <w:r w:rsidRPr="00D9324B">
        <w:fldChar w:fldCharType="begin"/>
      </w:r>
      <w:r w:rsidRPr="00D9324B">
        <w:instrText xml:space="preserve"> SYMBOL 148 \* MERGEFORMAT </w:instrText>
      </w:r>
      <w:r w:rsidRPr="00D9324B">
        <w:fldChar w:fldCharType="end"/>
      </w:r>
    </w:p>
    <w:p w14:paraId="73E3F326" w14:textId="77777777" w:rsidR="00C8258C" w:rsidRPr="003538C4" w:rsidRDefault="00C8258C" w:rsidP="00C8258C">
      <w:pPr>
        <w:pStyle w:val="linespace"/>
      </w:pPr>
    </w:p>
    <w:p w14:paraId="0AF3F7BD" w14:textId="77777777" w:rsidR="00C8258C" w:rsidRDefault="00C8258C" w:rsidP="00C8258C">
      <w:pPr>
        <w:pStyle w:val="SigBlock"/>
        <w:tabs>
          <w:tab w:val="right" w:pos="5040"/>
        </w:tabs>
      </w:pPr>
      <w:r>
        <w:rPr>
          <w:rStyle w:val="SigSignee"/>
        </w:rPr>
        <w:t>Name</w:t>
      </w:r>
    </w:p>
    <w:p w14:paraId="4C73B5BF" w14:textId="77777777" w:rsidR="00C8258C" w:rsidRDefault="00C8258C" w:rsidP="00C8258C">
      <w:pPr>
        <w:pStyle w:val="SigBlock"/>
        <w:tabs>
          <w:tab w:val="right" w:pos="5040"/>
        </w:tabs>
      </w:pPr>
      <w:r>
        <w:rPr>
          <w:rStyle w:val="Sigtitle"/>
        </w:rPr>
        <w:t>Cabinet</w:t>
      </w:r>
      <w:r w:rsidRPr="00FA6476">
        <w:rPr>
          <w:rStyle w:val="Sigtitle"/>
        </w:rPr>
        <w:t xml:space="preserve"> </w:t>
      </w:r>
      <w:r>
        <w:rPr>
          <w:rStyle w:val="Sigtitle"/>
        </w:rPr>
        <w:t>Secretary</w:t>
      </w:r>
      <w:r w:rsidRPr="00FA6476">
        <w:rPr>
          <w:rStyle w:val="Sigtitle"/>
        </w:rPr>
        <w:t xml:space="preserve"> </w:t>
      </w:r>
      <w:r>
        <w:rPr>
          <w:rStyle w:val="Sigtitle"/>
        </w:rPr>
        <w:t>for</w:t>
      </w:r>
      <w:r w:rsidRPr="00FA6476">
        <w:rPr>
          <w:rStyle w:val="Sigtitle"/>
        </w:rPr>
        <w:t xml:space="preserve"> </w:t>
      </w:r>
      <w:r>
        <w:rPr>
          <w:rStyle w:val="Sigtitle"/>
        </w:rPr>
        <w:t>Housing</w:t>
      </w:r>
      <w:r w:rsidRPr="00FA6476">
        <w:rPr>
          <w:rStyle w:val="Sigtitle"/>
        </w:rPr>
        <w:t xml:space="preserve"> </w:t>
      </w:r>
      <w:r>
        <w:rPr>
          <w:rStyle w:val="Sigtitle"/>
        </w:rPr>
        <w:t>and</w:t>
      </w:r>
      <w:r w:rsidRPr="00FA6476">
        <w:rPr>
          <w:rStyle w:val="Sigtitle"/>
        </w:rPr>
        <w:t xml:space="preserve"> </w:t>
      </w:r>
      <w:r>
        <w:rPr>
          <w:rStyle w:val="Sigtitle"/>
        </w:rPr>
        <w:t>Local</w:t>
      </w:r>
      <w:r w:rsidRPr="00FA6476">
        <w:rPr>
          <w:rStyle w:val="Sigtitle"/>
        </w:rPr>
        <w:t xml:space="preserve"> </w:t>
      </w:r>
      <w:r>
        <w:rPr>
          <w:rStyle w:val="Sigtitle"/>
        </w:rPr>
        <w:t>Government,</w:t>
      </w:r>
      <w:r w:rsidRPr="00FA6476">
        <w:rPr>
          <w:rStyle w:val="Sigtitle"/>
        </w:rPr>
        <w:t xml:space="preserve"> </w:t>
      </w:r>
      <w:r>
        <w:rPr>
          <w:rStyle w:val="Sigtitle"/>
        </w:rPr>
        <w:t>one</w:t>
      </w:r>
      <w:r w:rsidRPr="00FA6476">
        <w:rPr>
          <w:rStyle w:val="Sigtitle"/>
        </w:rPr>
        <w:t xml:space="preserve"> </w:t>
      </w:r>
      <w:r>
        <w:rPr>
          <w:rStyle w:val="Sigtitle"/>
        </w:rPr>
        <w:t>of</w:t>
      </w:r>
      <w:r w:rsidRPr="00FA6476">
        <w:rPr>
          <w:rStyle w:val="Sigtitle"/>
        </w:rPr>
        <w:t xml:space="preserve"> </w:t>
      </w:r>
      <w:r>
        <w:rPr>
          <w:rStyle w:val="Sigtitle"/>
        </w:rPr>
        <w:t>the</w:t>
      </w:r>
      <w:r w:rsidRPr="00FA6476">
        <w:rPr>
          <w:rStyle w:val="Sigtitle"/>
        </w:rPr>
        <w:t xml:space="preserve"> </w:t>
      </w:r>
      <w:r>
        <w:rPr>
          <w:rStyle w:val="Sigtitle"/>
        </w:rPr>
        <w:t>Welsh</w:t>
      </w:r>
      <w:r w:rsidRPr="00FA6476">
        <w:rPr>
          <w:rStyle w:val="Sigtitle"/>
        </w:rPr>
        <w:t xml:space="preserve"> </w:t>
      </w:r>
      <w:r>
        <w:rPr>
          <w:rStyle w:val="Sigtitle"/>
        </w:rPr>
        <w:t>Ministers</w:t>
      </w:r>
    </w:p>
    <w:p w14:paraId="0E10410C" w14:textId="77777777" w:rsidR="00C8258C" w:rsidRPr="000572AC" w:rsidRDefault="00C8258C" w:rsidP="00C8258C">
      <w:pPr>
        <w:pStyle w:val="SigBlock"/>
        <w:tabs>
          <w:tab w:val="right" w:pos="5040"/>
        </w:tabs>
      </w:pPr>
      <w:r>
        <w:rPr>
          <w:rStyle w:val="SigDate"/>
        </w:rPr>
        <w:t>Date</w:t>
      </w:r>
    </w:p>
    <w:p w14:paraId="706F76AC" w14:textId="77777777" w:rsidR="0037357B" w:rsidRPr="00E62B36" w:rsidRDefault="0037357B" w:rsidP="00E62B36"/>
    <w:sectPr w:rsidR="0037357B" w:rsidRPr="00E62B36" w:rsidSect="00835836">
      <w:headerReference w:type="even" r:id="rId10"/>
      <w:headerReference w:type="default" r:id="rId11"/>
      <w:footerReference w:type="even" r:id="rId12"/>
      <w:footerReference w:type="default" r:id="rId13"/>
      <w:headerReference w:type="first" r:id="rId14"/>
      <w:footerReference w:type="first" r:id="rId15"/>
      <w:footnotePr>
        <w:numRestart w:val="eachPage"/>
      </w:footnotePr>
      <w:pgSz w:w="11907" w:h="16840" w:code="9"/>
      <w:pgMar w:top="1440" w:right="1134" w:bottom="1440" w:left="612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70AC85" w14:textId="77777777" w:rsidR="00FD7DDE" w:rsidRDefault="00FD7DDE">
      <w:r>
        <w:separator/>
      </w:r>
    </w:p>
  </w:endnote>
  <w:endnote w:type="continuationSeparator" w:id="0">
    <w:p w14:paraId="5CFF93AA" w14:textId="77777777" w:rsidR="00FD7DDE" w:rsidRDefault="00FD7D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AAA8C"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4F7DA3EC" w14:textId="77777777" w:rsidR="00EA00FE" w:rsidRDefault="00EA0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9982E"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9E01BF0" w14:textId="77777777" w:rsidR="00EA00FE" w:rsidRDefault="00EA00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BC06B" w14:textId="77777777" w:rsidR="004A0F6C" w:rsidRDefault="004A0F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D853E" w14:textId="77777777" w:rsidR="00FD7DDE" w:rsidRDefault="00FD7DDE" w:rsidP="00FF5421">
      <w:r>
        <w:continuationSeparator/>
      </w:r>
    </w:p>
  </w:footnote>
  <w:footnote w:type="continuationSeparator" w:id="0">
    <w:p w14:paraId="29373956" w14:textId="77777777" w:rsidR="00FD7DDE" w:rsidRDefault="00FD7DDE">
      <w:r>
        <w:continuationSeparator/>
      </w:r>
    </w:p>
  </w:footnote>
  <w:footnote w:type="continuationNotice" w:id="1">
    <w:p w14:paraId="6A47EB12" w14:textId="77777777" w:rsidR="00FD7DDE" w:rsidRDefault="00FD7DDE"/>
  </w:footnote>
  <w:footnote w:id="2">
    <w:p w14:paraId="2BEA3130" w14:textId="77777777" w:rsidR="00C8258C" w:rsidRDefault="00C8258C" w:rsidP="00C8258C">
      <w:pPr>
        <w:pStyle w:val="FootnoteText"/>
      </w:pPr>
      <w:r>
        <w:t>(</w:t>
      </w:r>
      <w:r>
        <w:rPr>
          <w:rStyle w:val="FootnoteReference"/>
        </w:rPr>
        <w:footnoteRef/>
      </w:r>
      <w:r>
        <w:t>)</w:t>
      </w:r>
      <w:r>
        <w:tab/>
        <w:t xml:space="preserve">1972 c. 70. Section 89(6) was amended by paragraph 13 of Schedule 8 to the </w:t>
      </w:r>
      <w:r w:rsidRPr="008F3AA1">
        <w:t>Representation of the People Act 1983 (c.</w:t>
      </w:r>
      <w:r>
        <w:t>2</w:t>
      </w:r>
      <w:r w:rsidRPr="008F3AA1">
        <w:t>)</w:t>
      </w:r>
      <w:r>
        <w:t xml:space="preserve"> and paragraph 1(6) of Schedule 2 to the Local Government and Elections (Wales) Act 2021 (asc 1).</w:t>
      </w:r>
    </w:p>
  </w:footnote>
  <w:footnote w:id="3">
    <w:p w14:paraId="526DBCA1" w14:textId="77777777" w:rsidR="00C8258C" w:rsidRDefault="00C8258C" w:rsidP="00C8258C">
      <w:pPr>
        <w:pStyle w:val="FootnoteText"/>
      </w:pPr>
      <w:r>
        <w:t>(</w:t>
      </w:r>
      <w:r>
        <w:rPr>
          <w:rStyle w:val="FootnoteReference"/>
        </w:rPr>
        <w:footnoteRef/>
      </w:r>
      <w:r>
        <w:t xml:space="preserve">) </w:t>
      </w:r>
      <w:r>
        <w:tab/>
      </w:r>
      <w:r w:rsidRPr="0095340D">
        <w:t>1983 c. 2. Section 36A was inserted by section 13(3) of the Local Government and Elections (Wales) Act 2021 (</w:t>
      </w:r>
      <w:r w:rsidRPr="0095340D">
        <w:t>asc 1).</w:t>
      </w:r>
      <w:r>
        <w:t xml:space="preserve"> </w:t>
      </w:r>
    </w:p>
  </w:footnote>
  <w:footnote w:id="4">
    <w:p w14:paraId="56EA3D2F" w14:textId="77777777" w:rsidR="00C8258C" w:rsidRDefault="00C8258C" w:rsidP="00C8258C">
      <w:pPr>
        <w:pStyle w:val="FootnoteText"/>
      </w:pPr>
      <w:r>
        <w:t>(</w:t>
      </w:r>
      <w:r>
        <w:rPr>
          <w:rStyle w:val="FootnoteReference"/>
        </w:rPr>
        <w:footnoteRef/>
      </w:r>
      <w:r>
        <w:t>)</w:t>
      </w:r>
      <w:r>
        <w:tab/>
      </w:r>
      <w:hyperlink r:id="rId1" w:tooltip="Go to item of legislation" w:history="1">
        <w:r w:rsidRPr="0095340D">
          <w:t>S.I. 2021/14</w:t>
        </w:r>
        <w:r>
          <w:t>60</w:t>
        </w:r>
        <w:r w:rsidRPr="0095340D">
          <w:t xml:space="preserve"> (W. 37</w:t>
        </w:r>
        <w:r>
          <w:t>5</w:t>
        </w:r>
        <w:r w:rsidRPr="0095340D">
          <w:t>)</w:t>
        </w:r>
      </w:hyperlink>
      <w:r>
        <w:t>, amended</w:t>
      </w:r>
      <w:r w:rsidRPr="0095340D">
        <w:t xml:space="preserve"> by </w:t>
      </w:r>
      <w:hyperlink r:id="rId2" w:tooltip="Go to item of legislation" w:history="1">
        <w:r w:rsidRPr="0095340D">
          <w:t>S.I. 2022/263 (W. 79)</w:t>
        </w:r>
      </w:hyperlink>
      <w:r>
        <w:t>.</w:t>
      </w:r>
    </w:p>
  </w:footnote>
  <w:footnote w:id="5">
    <w:p w14:paraId="733A25F6" w14:textId="77777777" w:rsidR="00C8258C" w:rsidRDefault="00C8258C" w:rsidP="00C8258C">
      <w:pPr>
        <w:pStyle w:val="FootnoteText"/>
      </w:pPr>
      <w:r>
        <w:t>(</w:t>
      </w:r>
      <w:r>
        <w:rPr>
          <w:rStyle w:val="FootnoteReference"/>
        </w:rPr>
        <w:footnoteRef/>
      </w:r>
      <w:r>
        <w:t>)</w:t>
      </w:r>
      <w:r>
        <w:tab/>
      </w:r>
      <w:hyperlink r:id="rId3" w:tooltip="Go to item of legislation" w:history="1">
        <w:r w:rsidRPr="0095340D">
          <w:t>S.I. 2021/1459 (W. 374)</w:t>
        </w:r>
      </w:hyperlink>
      <w:r>
        <w:t xml:space="preserve">, </w:t>
      </w:r>
      <w:r w:rsidRPr="0095340D">
        <w:t>amended by </w:t>
      </w:r>
      <w:hyperlink r:id="rId4" w:tooltip="Go to item of legislation" w:history="1">
        <w:r w:rsidRPr="0095340D">
          <w:t>S.I. 2022/263 (W. 79)</w:t>
        </w:r>
      </w:hyperlink>
      <w:r>
        <w:t xml:space="preserve"> and S.I 2023/1064 (W. 180). </w:t>
      </w:r>
    </w:p>
  </w:footnote>
  <w:footnote w:id="6">
    <w:p w14:paraId="18CF522B" w14:textId="77777777" w:rsidR="00C8258C" w:rsidRDefault="00C8258C" w:rsidP="00C8258C">
      <w:pPr>
        <w:pStyle w:val="FootnoteText"/>
      </w:pPr>
      <w:r>
        <w:t>(</w:t>
      </w:r>
      <w:r>
        <w:rPr>
          <w:rStyle w:val="FootnoteReference"/>
        </w:rPr>
        <w:footnoteRef/>
      </w:r>
      <w:r>
        <w:t>)</w:t>
      </w:r>
      <w:r>
        <w:tab/>
        <w:t>2000 c. 41. Section 28B was inserted by section 49(1) of the E</w:t>
      </w:r>
      <w:r w:rsidRPr="00942D02">
        <w:t xml:space="preserve">lectoral Administration Act 2006 </w:t>
      </w:r>
      <w:r>
        <w:t>(</w:t>
      </w:r>
      <w:r w:rsidRPr="00942D02">
        <w:t>c. 22</w:t>
      </w:r>
      <w:r>
        <w:t>).</w:t>
      </w:r>
    </w:p>
  </w:footnote>
  <w:footnote w:id="7">
    <w:p w14:paraId="64900294" w14:textId="77777777" w:rsidR="00C8258C" w:rsidRDefault="00C8258C" w:rsidP="00C8258C">
      <w:pPr>
        <w:pStyle w:val="FootnoteText"/>
      </w:pPr>
      <w:r>
        <w:t>(</w:t>
      </w:r>
      <w:r>
        <w:rPr>
          <w:rStyle w:val="FootnoteReference"/>
        </w:rPr>
        <w:footnoteRef/>
      </w:r>
      <w:r>
        <w:t>)</w:t>
      </w:r>
      <w:r>
        <w:tab/>
        <w:t>Rule 22 was amended by rule 3(3) of S.I. 2023/1064 (W. 180).</w:t>
      </w:r>
    </w:p>
  </w:footnote>
  <w:footnote w:id="8">
    <w:p w14:paraId="03BFC222" w14:textId="77777777" w:rsidR="00C8258C" w:rsidRDefault="00C8258C" w:rsidP="00C8258C">
      <w:pPr>
        <w:pStyle w:val="FootnoteText"/>
      </w:pPr>
      <w:r>
        <w:t>(</w:t>
      </w:r>
      <w:r>
        <w:rPr>
          <w:rStyle w:val="FootnoteReference"/>
        </w:rPr>
        <w:footnoteRef/>
      </w:r>
      <w:r>
        <w:t>)</w:t>
      </w:r>
      <w:r>
        <w:tab/>
        <w:t>Rule 30 was amended by regulation 3(2) of S.I. 2022/263 (W. 79).</w:t>
      </w:r>
    </w:p>
  </w:footnote>
  <w:footnote w:id="9">
    <w:p w14:paraId="6E874813" w14:textId="77777777" w:rsidR="00C8258C" w:rsidRDefault="00C8258C" w:rsidP="00C8258C">
      <w:pPr>
        <w:pStyle w:val="FootnoteText"/>
      </w:pPr>
      <w:r>
        <w:t>(</w:t>
      </w:r>
      <w:r>
        <w:rPr>
          <w:rStyle w:val="FootnoteReference"/>
        </w:rPr>
        <w:footnoteRef/>
      </w:r>
      <w:r>
        <w:t>)</w:t>
      </w:r>
      <w:r>
        <w:tab/>
        <w:t>Rule 32 was amended by rule 3(6) of S.I. 2023/1064 (W.180).</w:t>
      </w:r>
    </w:p>
  </w:footnote>
  <w:footnote w:id="10">
    <w:p w14:paraId="56E4E3CE" w14:textId="77777777" w:rsidR="00C8258C" w:rsidRDefault="00C8258C" w:rsidP="00C8258C">
      <w:pPr>
        <w:pStyle w:val="FootnoteText"/>
      </w:pPr>
      <w:r>
        <w:t>(</w:t>
      </w:r>
      <w:r>
        <w:rPr>
          <w:rStyle w:val="FootnoteReference"/>
        </w:rPr>
        <w:footnoteRef/>
      </w:r>
      <w:r>
        <w:t>)</w:t>
      </w:r>
      <w:r>
        <w:tab/>
        <w:t>Rule 51 was amended by regulation 3(2)(b) of S.I. 2022/263 (W. 79).</w:t>
      </w:r>
    </w:p>
  </w:footnote>
  <w:footnote w:id="11">
    <w:p w14:paraId="26044D0C" w14:textId="77777777" w:rsidR="00C8258C" w:rsidRDefault="00C8258C" w:rsidP="00C8258C">
      <w:pPr>
        <w:pStyle w:val="FootnoteText"/>
      </w:pPr>
      <w:r>
        <w:t>(</w:t>
      </w:r>
      <w:r>
        <w:rPr>
          <w:rStyle w:val="FootnoteReference"/>
        </w:rPr>
        <w:footnoteRef/>
      </w:r>
      <w:r>
        <w:t>)</w:t>
      </w:r>
      <w:r>
        <w:tab/>
        <w:t xml:space="preserve">S.I. 2001/341. Regulation 79(4) was added by S.I. 2006/752 and subsequently amended by S.I. 2006/2910 and S.I. 2023/1225. </w:t>
      </w:r>
    </w:p>
  </w:footnote>
  <w:footnote w:id="12">
    <w:p w14:paraId="0E0C9ED4" w14:textId="77777777" w:rsidR="00C8258C" w:rsidRDefault="00C8258C" w:rsidP="00C8258C">
      <w:pPr>
        <w:pStyle w:val="FootnoteText"/>
      </w:pPr>
      <w:r>
        <w:t>(</w:t>
      </w:r>
      <w:r>
        <w:rPr>
          <w:rStyle w:val="FootnoteReference"/>
        </w:rPr>
        <w:footnoteRef/>
      </w:r>
      <w:r>
        <w:t>)</w:t>
      </w:r>
      <w:r>
        <w:tab/>
        <w:t xml:space="preserve">Rule 60W was inserted by rule 4(2) of S.I. 2023/1064 (W. 180).  </w:t>
      </w:r>
    </w:p>
  </w:footnote>
  <w:footnote w:id="13">
    <w:p w14:paraId="1535D9D9" w14:textId="77777777" w:rsidR="00C8258C" w:rsidRDefault="00C8258C" w:rsidP="00C8258C">
      <w:pPr>
        <w:pStyle w:val="FootnoteText"/>
      </w:pPr>
      <w:r>
        <w:t>(</w:t>
      </w:r>
      <w:r>
        <w:rPr>
          <w:rStyle w:val="FootnoteReference"/>
        </w:rPr>
        <w:footnoteRef/>
      </w:r>
      <w:r>
        <w:t>)</w:t>
      </w:r>
      <w:r>
        <w:tab/>
        <w:t>Rule 62 was amended by rule 5 of S.I. 2023/1064 (W. 180).</w:t>
      </w:r>
    </w:p>
  </w:footnote>
  <w:footnote w:id="14">
    <w:p w14:paraId="4DF32177" w14:textId="77777777" w:rsidR="00C8258C" w:rsidRDefault="00C8258C" w:rsidP="00C8258C">
      <w:pPr>
        <w:pStyle w:val="FootnoteText"/>
      </w:pPr>
      <w:r>
        <w:t>(</w:t>
      </w:r>
      <w:r>
        <w:rPr>
          <w:rStyle w:val="FootnoteReference"/>
        </w:rPr>
        <w:footnoteRef/>
      </w:r>
      <w:r>
        <w:t>)</w:t>
      </w:r>
      <w:r>
        <w:tab/>
        <w:t>Appendix 2A was inserted by rule 6(2) of S.I. 2023/1064 (W. 180).</w:t>
      </w:r>
    </w:p>
  </w:footnote>
  <w:footnote w:id="15">
    <w:p w14:paraId="03579E96" w14:textId="77777777" w:rsidR="00C8258C" w:rsidRDefault="00C8258C" w:rsidP="00C8258C">
      <w:pPr>
        <w:pStyle w:val="FootnoteText"/>
      </w:pPr>
      <w:r>
        <w:t>(</w:t>
      </w:r>
      <w:r>
        <w:rPr>
          <w:rStyle w:val="FootnoteReference"/>
        </w:rPr>
        <w:footnoteRef/>
      </w:r>
      <w:r>
        <w:t>)</w:t>
      </w:r>
      <w:r>
        <w:tab/>
        <w:t>Appendix 6A was inserted by rule 6(5) of S.I. 2023/1064 (W. 180).</w:t>
      </w:r>
    </w:p>
  </w:footnote>
  <w:footnote w:id="16">
    <w:p w14:paraId="536B977D" w14:textId="77777777" w:rsidR="00C8258C" w:rsidRDefault="00C8258C" w:rsidP="00C8258C">
      <w:pPr>
        <w:pStyle w:val="FootnoteText"/>
      </w:pPr>
      <w:r>
        <w:t>(</w:t>
      </w:r>
      <w:r>
        <w:rPr>
          <w:rStyle w:val="FootnoteReference"/>
        </w:rPr>
        <w:footnoteRef/>
      </w:r>
      <w:r>
        <w:t>)</w:t>
      </w:r>
      <w:r>
        <w:tab/>
        <w:t>Rule 22 was amended by rule 7(3) of S.I. 2023/</w:t>
      </w:r>
      <w:r w:rsidRPr="00F95F38">
        <w:t>1064 (W. 180).</w:t>
      </w:r>
    </w:p>
  </w:footnote>
  <w:footnote w:id="17">
    <w:p w14:paraId="619F7CB0" w14:textId="77777777" w:rsidR="00C8258C" w:rsidRDefault="00C8258C" w:rsidP="00C8258C">
      <w:pPr>
        <w:pStyle w:val="FootnoteText"/>
      </w:pPr>
      <w:r>
        <w:t>(</w:t>
      </w:r>
      <w:r>
        <w:rPr>
          <w:rStyle w:val="FootnoteReference"/>
        </w:rPr>
        <w:footnoteRef/>
      </w:r>
      <w:r>
        <w:t>)</w:t>
      </w:r>
      <w:r>
        <w:tab/>
        <w:t>Rule 30 was amended by regulation 3(3) of S.I. 2022/263 (W. 79).</w:t>
      </w:r>
    </w:p>
  </w:footnote>
  <w:footnote w:id="18">
    <w:p w14:paraId="3E7F4374" w14:textId="77777777" w:rsidR="00C8258C" w:rsidRDefault="00C8258C" w:rsidP="00C8258C">
      <w:pPr>
        <w:pStyle w:val="FootnoteText"/>
      </w:pPr>
      <w:r>
        <w:t>(</w:t>
      </w:r>
      <w:r>
        <w:rPr>
          <w:rStyle w:val="FootnoteReference"/>
        </w:rPr>
        <w:footnoteRef/>
      </w:r>
      <w:r>
        <w:t>)</w:t>
      </w:r>
      <w:r>
        <w:tab/>
        <w:t>Rule 32 was amended by rule 7(6) of S.I. 2023/1064 (W. 180).</w:t>
      </w:r>
    </w:p>
  </w:footnote>
  <w:footnote w:id="19">
    <w:p w14:paraId="334B98FA" w14:textId="77777777" w:rsidR="00C8258C" w:rsidRDefault="00C8258C" w:rsidP="00C8258C">
      <w:pPr>
        <w:pStyle w:val="FootnoteText"/>
      </w:pPr>
      <w:r>
        <w:t>(</w:t>
      </w:r>
      <w:r>
        <w:rPr>
          <w:rStyle w:val="FootnoteReference"/>
        </w:rPr>
        <w:footnoteRef/>
      </w:r>
      <w:r>
        <w:t>)</w:t>
      </w:r>
      <w:r>
        <w:tab/>
        <w:t>Rule 51 was amended by regulation 3(3) of S.I. 2022/263 (W. 79).</w:t>
      </w:r>
    </w:p>
  </w:footnote>
  <w:footnote w:id="20">
    <w:p w14:paraId="76386E82" w14:textId="77777777" w:rsidR="00C8258C" w:rsidRDefault="00C8258C" w:rsidP="00C8258C">
      <w:pPr>
        <w:pStyle w:val="FootnoteText"/>
      </w:pPr>
      <w:r>
        <w:t>(</w:t>
      </w:r>
      <w:r>
        <w:rPr>
          <w:rStyle w:val="FootnoteReference"/>
        </w:rPr>
        <w:footnoteRef/>
      </w:r>
      <w:r>
        <w:t>)</w:t>
      </w:r>
      <w:r>
        <w:tab/>
        <w:t>Rule 64Z1 was inserted by rule 8(2) of S.I. 2023/1064 (W.180).</w:t>
      </w:r>
    </w:p>
  </w:footnote>
  <w:footnote w:id="21">
    <w:p w14:paraId="6DF45A33" w14:textId="77777777" w:rsidR="00C8258C" w:rsidRDefault="00C8258C" w:rsidP="00C8258C">
      <w:pPr>
        <w:pStyle w:val="FootnoteText"/>
      </w:pPr>
      <w:r>
        <w:t>(</w:t>
      </w:r>
      <w:r>
        <w:rPr>
          <w:rStyle w:val="FootnoteReference"/>
        </w:rPr>
        <w:footnoteRef/>
      </w:r>
      <w:r>
        <w:t>)</w:t>
      </w:r>
      <w:r>
        <w:tab/>
        <w:t>Rule 66 was amended by rule 9 of S.I. 2023/1064 (W.180).</w:t>
      </w:r>
    </w:p>
  </w:footnote>
  <w:footnote w:id="22">
    <w:p w14:paraId="523542CC" w14:textId="77777777" w:rsidR="00C8258C" w:rsidRDefault="00C8258C" w:rsidP="00C8258C">
      <w:pPr>
        <w:pStyle w:val="FootnoteText"/>
      </w:pPr>
      <w:r>
        <w:t>(</w:t>
      </w:r>
      <w:r>
        <w:rPr>
          <w:rStyle w:val="FootnoteReference"/>
        </w:rPr>
        <w:footnoteRef/>
      </w:r>
      <w:r>
        <w:t>)</w:t>
      </w:r>
      <w:r>
        <w:tab/>
        <w:t>Appendix 2A was inserted by rule 10(2) of S.I. 2023/1064 (W. 180).</w:t>
      </w:r>
    </w:p>
  </w:footnote>
  <w:footnote w:id="23">
    <w:p w14:paraId="60507814" w14:textId="77777777" w:rsidR="00C8258C" w:rsidRDefault="00C8258C" w:rsidP="00C8258C">
      <w:pPr>
        <w:pStyle w:val="FootnoteText"/>
      </w:pPr>
      <w:r>
        <w:t>(</w:t>
      </w:r>
      <w:r>
        <w:rPr>
          <w:rStyle w:val="FootnoteReference"/>
        </w:rPr>
        <w:footnoteRef/>
      </w:r>
      <w:r>
        <w:t>)</w:t>
      </w:r>
      <w:r>
        <w:tab/>
        <w:t>Appendix 6A was inserted by rule 10(5) of S.I. 2023/1064 (W. 180).</w:t>
      </w:r>
    </w:p>
  </w:footnote>
  <w:footnote w:id="24">
    <w:p w14:paraId="0A1B8DA8" w14:textId="77777777" w:rsidR="00C8258C" w:rsidRDefault="00C8258C" w:rsidP="00C8258C">
      <w:pPr>
        <w:pStyle w:val="FootnoteText"/>
      </w:pPr>
      <w:r>
        <w:t>(</w:t>
      </w:r>
      <w:r>
        <w:rPr>
          <w:rStyle w:val="FootnoteReference"/>
        </w:rPr>
        <w:footnoteRef/>
      </w:r>
      <w:r>
        <w:t>)</w:t>
      </w:r>
      <w:r>
        <w:tab/>
        <w:t>Rule 30 was amended by regulation 3(5) of S.I. 2022/263 (W. 79).</w:t>
      </w:r>
    </w:p>
  </w:footnote>
  <w:footnote w:id="25">
    <w:p w14:paraId="5E161935" w14:textId="77777777" w:rsidR="00C8258C" w:rsidRDefault="00C8258C" w:rsidP="00C8258C">
      <w:pPr>
        <w:pStyle w:val="FootnoteText"/>
      </w:pPr>
      <w:r>
        <w:t>(</w:t>
      </w:r>
      <w:r>
        <w:rPr>
          <w:rStyle w:val="FootnoteReference"/>
        </w:rPr>
        <w:footnoteRef/>
      </w:r>
      <w:r>
        <w:t>)</w:t>
      </w:r>
      <w:r>
        <w:tab/>
        <w:t>Rule 51 was amended by</w:t>
      </w:r>
      <w:r w:rsidRPr="00C43690">
        <w:t xml:space="preserve"> regulation 3(5) of S.I. 2022/263 (W. 79).</w:t>
      </w:r>
    </w:p>
  </w:footnote>
  <w:footnote w:id="26">
    <w:p w14:paraId="10D1E26B" w14:textId="77777777" w:rsidR="00C8258C" w:rsidRDefault="00C8258C" w:rsidP="00C8258C">
      <w:pPr>
        <w:pStyle w:val="FootnoteText"/>
      </w:pPr>
      <w:r>
        <w:t>(</w:t>
      </w:r>
      <w:r>
        <w:rPr>
          <w:rStyle w:val="FootnoteReference"/>
        </w:rPr>
        <w:footnoteRef/>
      </w:r>
      <w:r>
        <w:t>)</w:t>
      </w:r>
      <w:r>
        <w:tab/>
        <w:t>Rule 30 was amended by regulation 3(6) of S.I. 2022/263 (W. 79).</w:t>
      </w:r>
    </w:p>
  </w:footnote>
  <w:footnote w:id="27">
    <w:p w14:paraId="5EE7E661" w14:textId="77777777" w:rsidR="00C8258C" w:rsidRDefault="00C8258C" w:rsidP="00C8258C">
      <w:pPr>
        <w:pStyle w:val="FootnoteText"/>
      </w:pPr>
      <w:r>
        <w:t>(</w:t>
      </w:r>
      <w:r>
        <w:rPr>
          <w:rStyle w:val="FootnoteReference"/>
        </w:rPr>
        <w:footnoteRef/>
      </w:r>
      <w:r>
        <w:t>)</w:t>
      </w:r>
      <w:r>
        <w:tab/>
        <w:t xml:space="preserve">Rule 51 was amended by </w:t>
      </w:r>
      <w:r w:rsidRPr="0057327A">
        <w:t>regulation 3(6) of S.I. 2022/263 (W. 79).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CE5F36" w14:textId="4A726181" w:rsidR="004A0F6C" w:rsidRDefault="00C8258C">
    <w:pPr>
      <w:pStyle w:val="Header"/>
    </w:pPr>
    <w:r>
      <w:rPr>
        <w:noProof/>
      </w:rPr>
      <mc:AlternateContent>
        <mc:Choice Requires="wps">
          <w:drawing>
            <wp:anchor distT="0" distB="0" distL="114300" distR="114300" simplePos="0" relativeHeight="251656704" behindDoc="1" locked="0" layoutInCell="0" allowOverlap="1" wp14:anchorId="393214E0" wp14:editId="2A1388C3">
              <wp:simplePos x="0" y="0"/>
              <wp:positionH relativeFrom="margin">
                <wp:align>center</wp:align>
              </wp:positionH>
              <wp:positionV relativeFrom="margin">
                <wp:align>center</wp:align>
              </wp:positionV>
              <wp:extent cx="2973705" cy="1189355"/>
              <wp:effectExtent l="0" t="762000" r="0" b="687070"/>
              <wp:wrapNone/>
              <wp:docPr id="113774317"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973705" cy="11893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D5CB29E" w14:textId="77777777" w:rsidR="00C8258C" w:rsidRDefault="00C8258C" w:rsidP="00C8258C">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93214E0" id="_x0000_t202" coordsize="21600,21600" o:spt="202" path="m,l,21600r21600,l21600,xe">
              <v:stroke joinstyle="miter"/>
              <v:path gradientshapeok="t" o:connecttype="rect"/>
            </v:shapetype>
            <v:shape id="Text Box 23" o:spid="_x0000_s1026" type="#_x0000_t202" style="position:absolute;left:0;text-align:left;margin-left:0;margin-top:0;width:234.15pt;height:93.65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" o:allowincell="f" filled="f" stroked="f">
              <v:stroke joinstyle="round"/>
              <o:lock v:ext="edit" shapetype="t"/>
              <v:textbox style="mso-fit-shape-to-text:t">
                <w:txbxContent>
                  <w:p w14:paraId="1D5CB29E" w14:textId="77777777" w:rsidR="00C8258C" w:rsidRDefault="00C8258C" w:rsidP="00C8258C">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45E1B" w14:textId="367D9484" w:rsidR="004A0F6C" w:rsidRDefault="00C44632">
    <w:pPr>
      <w:pStyle w:val="Header"/>
    </w:pPr>
    <w:sdt>
      <w:sdtPr>
        <w:id w:val="359557890"/>
        <w:docPartObj>
          <w:docPartGallery w:val="Watermarks"/>
          <w:docPartUnique/>
        </w:docPartObj>
      </w:sdtPr>
      <w:sdtEndPr/>
      <w:sdtContent>
        <w:r>
          <w:pict w14:anchorId="2716FF6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25344361" o:spid="_x0000_s1028" type="#_x0000_t136" style="position:absolute;left:0;text-align:left;margin-left:0;margin-top:0;width:234.15pt;height:93.65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sdtContent>
    </w:sdt>
    <w:r w:rsidR="00C8258C">
      <w:rPr>
        <w:noProof/>
      </w:rPr>
      <mc:AlternateContent>
        <mc:Choice Requires="wps">
          <w:drawing>
            <wp:anchor distT="0" distB="0" distL="114300" distR="114300" simplePos="0" relativeHeight="251657728" behindDoc="1" locked="0" layoutInCell="0" allowOverlap="1" wp14:anchorId="5157A386" wp14:editId="76592BF9">
              <wp:simplePos x="0" y="0"/>
              <wp:positionH relativeFrom="margin">
                <wp:align>center</wp:align>
              </wp:positionH>
              <wp:positionV relativeFrom="margin">
                <wp:align>center</wp:align>
              </wp:positionV>
              <wp:extent cx="2973705" cy="1189355"/>
              <wp:effectExtent l="0" t="762000" r="0" b="687070"/>
              <wp:wrapNone/>
              <wp:docPr id="157997596"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973705" cy="11893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57B7F86" w14:textId="77777777" w:rsidR="00C8258C" w:rsidRDefault="00C8258C" w:rsidP="00C8258C">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5157A386" id="_x0000_t202" coordsize="21600,21600" o:spt="202" path="m,l,21600r21600,l21600,xe">
              <v:stroke joinstyle="miter"/>
              <v:path gradientshapeok="t" o:connecttype="rect"/>
            </v:shapetype>
            <v:shape id="Text Box 24" o:spid="_x0000_s1027" type="#_x0000_t202" style="position:absolute;left:0;text-align:left;margin-left:0;margin-top:0;width:234.15pt;height:93.65pt;rotation:-45;z-index:-25165772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" o:allowincell="f" filled="f" stroked="f">
              <v:stroke joinstyle="round"/>
              <o:lock v:ext="edit" shapetype="t"/>
              <v:textbox style="mso-fit-shape-to-text:t">
                <w:txbxContent>
                  <w:p w14:paraId="657B7F86" w14:textId="77777777" w:rsidR="00C8258C" w:rsidRDefault="00C8258C" w:rsidP="00C8258C">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C61C3" w14:textId="15BA4C8A" w:rsidR="004A0F6C" w:rsidRDefault="004A0F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41781"/>
    <w:multiLevelType w:val="hybridMultilevel"/>
    <w:tmpl w:val="AA82A7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DBC321F"/>
    <w:multiLevelType w:val="hybridMultilevel"/>
    <w:tmpl w:val="6102036A"/>
    <w:lvl w:ilvl="0" w:tplc="1972A13E">
      <w:start w:val="1"/>
      <w:numFmt w:val="lowerLetter"/>
      <w:lvlText w:val="(%1)"/>
      <w:lvlJc w:val="left"/>
      <w:pPr>
        <w:ind w:left="1303" w:hanging="396"/>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2" w15:restartNumberingAfterBreak="0">
    <w:nsid w:val="43C63AF5"/>
    <w:multiLevelType w:val="hybridMultilevel"/>
    <w:tmpl w:val="3460B6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B972FC4"/>
    <w:multiLevelType w:val="hybridMultilevel"/>
    <w:tmpl w:val="CD328FB4"/>
    <w:lvl w:ilvl="0" w:tplc="7584D4D0">
      <w:start w:val="1"/>
      <w:numFmt w:val="lowerLetter"/>
      <w:lvlText w:val="(%1)"/>
      <w:lvlJc w:val="left"/>
      <w:pPr>
        <w:ind w:left="1303" w:hanging="396"/>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4" w15:restartNumberingAfterBreak="0">
    <w:nsid w:val="62CE42E1"/>
    <w:multiLevelType w:val="multilevel"/>
    <w:tmpl w:val="B6DA477E"/>
    <w:name w:val="seq1"/>
    <w:lvl w:ilvl="0">
      <w:start w:val="1"/>
      <w:numFmt w:val="decimal"/>
      <w:lvlRestart w:val="0"/>
      <w:pStyle w:val="N1"/>
      <w:suff w:val="nothing"/>
      <w:lvlText w:val="%1."/>
      <w:lvlJc w:val="left"/>
      <w:pPr>
        <w:ind w:left="113" w:firstLine="170"/>
      </w:pPr>
      <w:rPr>
        <w:rFonts w:hint="default"/>
        <w:b/>
        <w:bCs w:val="0"/>
        <w:color w:val="auto"/>
      </w:rPr>
    </w:lvl>
    <w:lvl w:ilvl="1">
      <w:start w:val="1"/>
      <w:numFmt w:val="decimal"/>
      <w:pStyle w:val="N2"/>
      <w:suff w:val="space"/>
      <w:lvlText w:val="(%2)"/>
      <w:lvlJc w:val="left"/>
      <w:pPr>
        <w:ind w:left="-170" w:firstLine="170"/>
      </w:pPr>
      <w:rPr>
        <w:rFonts w:ascii="Times New Roman" w:eastAsia="Times New Roman" w:hAnsi="Times New Roman" w:cs="Times New Roman" w:hint="default"/>
        <w:i w:val="0"/>
        <w:iCs w:val="0"/>
      </w:rPr>
    </w:lvl>
    <w:lvl w:ilvl="2">
      <w:start w:val="1"/>
      <w:numFmt w:val="lowerLetter"/>
      <w:pStyle w:val="N3"/>
      <w:lvlText w:val="(%3)"/>
      <w:lvlJc w:val="left"/>
      <w:pPr>
        <w:tabs>
          <w:tab w:val="num" w:pos="737"/>
        </w:tabs>
        <w:ind w:left="737" w:hanging="397"/>
      </w:pPr>
      <w:rPr>
        <w:rFonts w:hint="default"/>
      </w:rPr>
    </w:lvl>
    <w:lvl w:ilvl="3">
      <w:start w:val="1"/>
      <w:numFmt w:val="lowerRoman"/>
      <w:pStyle w:val="N4"/>
      <w:lvlText w:val="(%4)"/>
      <w:lvlJc w:val="right"/>
      <w:pPr>
        <w:tabs>
          <w:tab w:val="num" w:pos="1134"/>
        </w:tabs>
        <w:ind w:left="1134" w:hanging="113"/>
      </w:pPr>
      <w:rPr>
        <w:rFonts w:hint="default"/>
      </w:rPr>
    </w:lvl>
    <w:lvl w:ilvl="4">
      <w:start w:val="1"/>
      <w:numFmt w:val="lowerLetter"/>
      <w:pStyle w:val="N5"/>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62FB75C9"/>
    <w:multiLevelType w:val="hybridMultilevel"/>
    <w:tmpl w:val="2C1203D6"/>
    <w:lvl w:ilvl="0" w:tplc="E884A8E6">
      <w:start w:val="1"/>
      <w:numFmt w:val="lowerLetter"/>
      <w:lvlText w:val="(%1)"/>
      <w:lvlJc w:val="left"/>
      <w:pPr>
        <w:ind w:left="1303" w:hanging="396"/>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6" w15:restartNumberingAfterBreak="0">
    <w:nsid w:val="630C1EE4"/>
    <w:multiLevelType w:val="hybridMultilevel"/>
    <w:tmpl w:val="97949430"/>
    <w:lvl w:ilvl="0" w:tplc="979CCEB6">
      <w:start w:val="1"/>
      <w:numFmt w:val="lowerLetter"/>
      <w:lvlText w:val="(%1)"/>
      <w:lvlJc w:val="left"/>
      <w:pPr>
        <w:ind w:left="1303" w:hanging="396"/>
      </w:pPr>
      <w:rPr>
        <w:rFonts w:hint="default"/>
      </w:rPr>
    </w:lvl>
    <w:lvl w:ilvl="1" w:tplc="08090019" w:tentative="1">
      <w:start w:val="1"/>
      <w:numFmt w:val="lowerLetter"/>
      <w:lvlText w:val="%2."/>
      <w:lvlJc w:val="left"/>
      <w:pPr>
        <w:ind w:left="1987" w:hanging="360"/>
      </w:pPr>
    </w:lvl>
    <w:lvl w:ilvl="2" w:tplc="0809001B" w:tentative="1">
      <w:start w:val="1"/>
      <w:numFmt w:val="lowerRoman"/>
      <w:lvlText w:val="%3."/>
      <w:lvlJc w:val="right"/>
      <w:pPr>
        <w:ind w:left="2707" w:hanging="180"/>
      </w:pPr>
    </w:lvl>
    <w:lvl w:ilvl="3" w:tplc="0809000F" w:tentative="1">
      <w:start w:val="1"/>
      <w:numFmt w:val="decimal"/>
      <w:lvlText w:val="%4."/>
      <w:lvlJc w:val="left"/>
      <w:pPr>
        <w:ind w:left="3427" w:hanging="360"/>
      </w:pPr>
    </w:lvl>
    <w:lvl w:ilvl="4" w:tplc="08090019" w:tentative="1">
      <w:start w:val="1"/>
      <w:numFmt w:val="lowerLetter"/>
      <w:lvlText w:val="%5."/>
      <w:lvlJc w:val="left"/>
      <w:pPr>
        <w:ind w:left="4147" w:hanging="360"/>
      </w:pPr>
    </w:lvl>
    <w:lvl w:ilvl="5" w:tplc="0809001B" w:tentative="1">
      <w:start w:val="1"/>
      <w:numFmt w:val="lowerRoman"/>
      <w:lvlText w:val="%6."/>
      <w:lvlJc w:val="right"/>
      <w:pPr>
        <w:ind w:left="4867" w:hanging="180"/>
      </w:pPr>
    </w:lvl>
    <w:lvl w:ilvl="6" w:tplc="0809000F" w:tentative="1">
      <w:start w:val="1"/>
      <w:numFmt w:val="decimal"/>
      <w:lvlText w:val="%7."/>
      <w:lvlJc w:val="left"/>
      <w:pPr>
        <w:ind w:left="5587" w:hanging="360"/>
      </w:pPr>
    </w:lvl>
    <w:lvl w:ilvl="7" w:tplc="08090019" w:tentative="1">
      <w:start w:val="1"/>
      <w:numFmt w:val="lowerLetter"/>
      <w:lvlText w:val="%8."/>
      <w:lvlJc w:val="left"/>
      <w:pPr>
        <w:ind w:left="6307" w:hanging="360"/>
      </w:pPr>
    </w:lvl>
    <w:lvl w:ilvl="8" w:tplc="0809001B" w:tentative="1">
      <w:start w:val="1"/>
      <w:numFmt w:val="lowerRoman"/>
      <w:lvlText w:val="%9."/>
      <w:lvlJc w:val="right"/>
      <w:pPr>
        <w:ind w:left="7027" w:hanging="180"/>
      </w:pPr>
    </w:lvl>
  </w:abstractNum>
  <w:abstractNum w:abstractNumId="7" w15:restartNumberingAfterBreak="0">
    <w:nsid w:val="75383D42"/>
    <w:multiLevelType w:val="hybridMultilevel"/>
    <w:tmpl w:val="76EA5F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FE7055A"/>
    <w:multiLevelType w:val="hybridMultilevel"/>
    <w:tmpl w:val="EE7CBF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09420833">
    <w:abstractNumId w:val="4"/>
  </w:num>
  <w:num w:numId="2" w16cid:durableId="395586863">
    <w:abstractNumId w:val="4"/>
  </w:num>
  <w:num w:numId="3" w16cid:durableId="1906640753">
    <w:abstractNumId w:val="5"/>
  </w:num>
  <w:num w:numId="4" w16cid:durableId="1760325727">
    <w:abstractNumId w:val="3"/>
  </w:num>
  <w:num w:numId="5" w16cid:durableId="1063331092">
    <w:abstractNumId w:val="1"/>
  </w:num>
  <w:num w:numId="6" w16cid:durableId="769355907">
    <w:abstractNumId w:val="6"/>
  </w:num>
  <w:num w:numId="7" w16cid:durableId="333268205">
    <w:abstractNumId w:val="0"/>
  </w:num>
  <w:num w:numId="8" w16cid:durableId="2098941017">
    <w:abstractNumId w:val="2"/>
  </w:num>
  <w:num w:numId="9" w16cid:durableId="771976864">
    <w:abstractNumId w:val="7"/>
  </w:num>
  <w:num w:numId="10" w16cid:durableId="806899698">
    <w:abstractNumId w:val="8"/>
  </w:num>
  <w:num w:numId="11" w16cid:durableId="2692465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1"/>
    </o:shapelayout>
  </w:hdrShapeDefaults>
  <w:footnotePr>
    <w:numRestart w:val="eachPage"/>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umentMinorType" w:val="Order"/>
    <w:docVar w:name="documentType" w:val="EngWel"/>
    <w:docVar w:name="Lang" w:val="EngWel"/>
    <w:docVar w:name="toolbarDivisions" w:val="Hidden"/>
    <w:docVar w:name="toolbarForms" w:val="Hidden"/>
    <w:docVar w:name="toolbarFunctions" w:val="Hidden"/>
    <w:docVar w:name="toolbarHeading" w:val="Hidden"/>
    <w:docVar w:name="toolbarIRheadings" w:val="Hidden"/>
    <w:docVar w:name="toolbarIRparagraphs" w:val="Hidden"/>
    <w:docVar w:name="toolbarIRspecials" w:val="Hidden"/>
    <w:docVar w:name="toolbarLegalRules" w:val="Hidden"/>
    <w:docVar w:name="toolbarLists" w:val="Hidden"/>
    <w:docVar w:name="toolbarLongquotes" w:val="Hidden"/>
    <w:docVar w:name="toolbarParagraph" w:val="Hidden"/>
    <w:docVar w:name="toolbarSpecials" w:val="Hidden"/>
    <w:docVar w:name="toolbarStart" w:val="Hidden"/>
    <w:docVar w:name="toolbarSymbols" w:val="Hidden"/>
    <w:docVar w:name="toolbarTables" w:val="Hidden"/>
    <w:docVar w:name="VerMajor" w:val="9"/>
    <w:docVar w:name="VerMinor" w:val="1"/>
  </w:docVars>
  <w:rsids>
    <w:rsidRoot w:val="00111078"/>
    <w:rsid w:val="00001333"/>
    <w:rsid w:val="000017D2"/>
    <w:rsid w:val="00001FF0"/>
    <w:rsid w:val="00004926"/>
    <w:rsid w:val="00004A6B"/>
    <w:rsid w:val="000050B7"/>
    <w:rsid w:val="00005232"/>
    <w:rsid w:val="000053BF"/>
    <w:rsid w:val="00005AA9"/>
    <w:rsid w:val="00005DCF"/>
    <w:rsid w:val="00007239"/>
    <w:rsid w:val="000079E2"/>
    <w:rsid w:val="00010354"/>
    <w:rsid w:val="00010842"/>
    <w:rsid w:val="00011083"/>
    <w:rsid w:val="0001312F"/>
    <w:rsid w:val="000132BB"/>
    <w:rsid w:val="00013B0D"/>
    <w:rsid w:val="00013E19"/>
    <w:rsid w:val="0001446B"/>
    <w:rsid w:val="00015134"/>
    <w:rsid w:val="00015D06"/>
    <w:rsid w:val="000165F7"/>
    <w:rsid w:val="0001666C"/>
    <w:rsid w:val="0002170D"/>
    <w:rsid w:val="000222A6"/>
    <w:rsid w:val="000229B8"/>
    <w:rsid w:val="00023E8F"/>
    <w:rsid w:val="00024417"/>
    <w:rsid w:val="00027110"/>
    <w:rsid w:val="0002747F"/>
    <w:rsid w:val="00031430"/>
    <w:rsid w:val="00031649"/>
    <w:rsid w:val="0003170C"/>
    <w:rsid w:val="00031F6D"/>
    <w:rsid w:val="00033947"/>
    <w:rsid w:val="000344B1"/>
    <w:rsid w:val="000344C1"/>
    <w:rsid w:val="00034712"/>
    <w:rsid w:val="00034BFC"/>
    <w:rsid w:val="00035188"/>
    <w:rsid w:val="000353E3"/>
    <w:rsid w:val="0003681B"/>
    <w:rsid w:val="000368D5"/>
    <w:rsid w:val="00037795"/>
    <w:rsid w:val="00037ABB"/>
    <w:rsid w:val="00040919"/>
    <w:rsid w:val="00041DCD"/>
    <w:rsid w:val="000430D4"/>
    <w:rsid w:val="000434F8"/>
    <w:rsid w:val="0004357F"/>
    <w:rsid w:val="00043735"/>
    <w:rsid w:val="00043815"/>
    <w:rsid w:val="00043C12"/>
    <w:rsid w:val="000440F6"/>
    <w:rsid w:val="00044446"/>
    <w:rsid w:val="00044734"/>
    <w:rsid w:val="00044AAE"/>
    <w:rsid w:val="000456CF"/>
    <w:rsid w:val="00045EAD"/>
    <w:rsid w:val="00045ED3"/>
    <w:rsid w:val="00045FD5"/>
    <w:rsid w:val="00046B47"/>
    <w:rsid w:val="00047BB5"/>
    <w:rsid w:val="00047EF9"/>
    <w:rsid w:val="000504BD"/>
    <w:rsid w:val="00050E2C"/>
    <w:rsid w:val="000511FF"/>
    <w:rsid w:val="000537A7"/>
    <w:rsid w:val="00053A58"/>
    <w:rsid w:val="000576EB"/>
    <w:rsid w:val="00057C33"/>
    <w:rsid w:val="0006154C"/>
    <w:rsid w:val="00061644"/>
    <w:rsid w:val="00061ABD"/>
    <w:rsid w:val="00062253"/>
    <w:rsid w:val="0006410E"/>
    <w:rsid w:val="00064338"/>
    <w:rsid w:val="0006437E"/>
    <w:rsid w:val="0006481D"/>
    <w:rsid w:val="0006536E"/>
    <w:rsid w:val="00066C1D"/>
    <w:rsid w:val="00071983"/>
    <w:rsid w:val="000721AF"/>
    <w:rsid w:val="00072B60"/>
    <w:rsid w:val="00072E5F"/>
    <w:rsid w:val="00074851"/>
    <w:rsid w:val="00074EC5"/>
    <w:rsid w:val="00075A2E"/>
    <w:rsid w:val="0007641A"/>
    <w:rsid w:val="00080E77"/>
    <w:rsid w:val="00081645"/>
    <w:rsid w:val="000818E1"/>
    <w:rsid w:val="00082700"/>
    <w:rsid w:val="00083395"/>
    <w:rsid w:val="000838A3"/>
    <w:rsid w:val="000866BF"/>
    <w:rsid w:val="00086768"/>
    <w:rsid w:val="00087CDE"/>
    <w:rsid w:val="00087E19"/>
    <w:rsid w:val="0009033B"/>
    <w:rsid w:val="00092DE6"/>
    <w:rsid w:val="000934CB"/>
    <w:rsid w:val="000936DB"/>
    <w:rsid w:val="00093A92"/>
    <w:rsid w:val="00094382"/>
    <w:rsid w:val="0009461E"/>
    <w:rsid w:val="00094861"/>
    <w:rsid w:val="00094D62"/>
    <w:rsid w:val="0009556D"/>
    <w:rsid w:val="000962D6"/>
    <w:rsid w:val="00097646"/>
    <w:rsid w:val="00097712"/>
    <w:rsid w:val="000979A7"/>
    <w:rsid w:val="00097AC6"/>
    <w:rsid w:val="000A06BA"/>
    <w:rsid w:val="000A0B56"/>
    <w:rsid w:val="000A1E81"/>
    <w:rsid w:val="000A21FE"/>
    <w:rsid w:val="000A3AF9"/>
    <w:rsid w:val="000A3D95"/>
    <w:rsid w:val="000A3EB4"/>
    <w:rsid w:val="000A52D4"/>
    <w:rsid w:val="000A5D88"/>
    <w:rsid w:val="000A60B2"/>
    <w:rsid w:val="000A7133"/>
    <w:rsid w:val="000B119F"/>
    <w:rsid w:val="000B213F"/>
    <w:rsid w:val="000B217F"/>
    <w:rsid w:val="000B2599"/>
    <w:rsid w:val="000B444F"/>
    <w:rsid w:val="000B45F3"/>
    <w:rsid w:val="000B4769"/>
    <w:rsid w:val="000B4EB4"/>
    <w:rsid w:val="000B4FC6"/>
    <w:rsid w:val="000B67D4"/>
    <w:rsid w:val="000B73AB"/>
    <w:rsid w:val="000B7A59"/>
    <w:rsid w:val="000C13E1"/>
    <w:rsid w:val="000C2228"/>
    <w:rsid w:val="000C2E57"/>
    <w:rsid w:val="000C321A"/>
    <w:rsid w:val="000C5FEF"/>
    <w:rsid w:val="000C77A6"/>
    <w:rsid w:val="000D011D"/>
    <w:rsid w:val="000D1025"/>
    <w:rsid w:val="000D15A3"/>
    <w:rsid w:val="000D15C4"/>
    <w:rsid w:val="000D1BDD"/>
    <w:rsid w:val="000D244C"/>
    <w:rsid w:val="000D277C"/>
    <w:rsid w:val="000D27F2"/>
    <w:rsid w:val="000D46F8"/>
    <w:rsid w:val="000D48DD"/>
    <w:rsid w:val="000D4DB6"/>
    <w:rsid w:val="000D57E5"/>
    <w:rsid w:val="000D6040"/>
    <w:rsid w:val="000D6364"/>
    <w:rsid w:val="000D6FBD"/>
    <w:rsid w:val="000E0007"/>
    <w:rsid w:val="000E108D"/>
    <w:rsid w:val="000E132F"/>
    <w:rsid w:val="000E213C"/>
    <w:rsid w:val="000E2675"/>
    <w:rsid w:val="000E3936"/>
    <w:rsid w:val="000E45AC"/>
    <w:rsid w:val="000E4959"/>
    <w:rsid w:val="000E4D79"/>
    <w:rsid w:val="000E52E8"/>
    <w:rsid w:val="000E594E"/>
    <w:rsid w:val="000E6102"/>
    <w:rsid w:val="000E61C5"/>
    <w:rsid w:val="000E62E1"/>
    <w:rsid w:val="000E71E2"/>
    <w:rsid w:val="000F05DA"/>
    <w:rsid w:val="000F132B"/>
    <w:rsid w:val="000F290E"/>
    <w:rsid w:val="000F3296"/>
    <w:rsid w:val="000F34E9"/>
    <w:rsid w:val="000F3EE9"/>
    <w:rsid w:val="000F4191"/>
    <w:rsid w:val="000F61CE"/>
    <w:rsid w:val="000F65AE"/>
    <w:rsid w:val="000F6AA5"/>
    <w:rsid w:val="00100033"/>
    <w:rsid w:val="00100531"/>
    <w:rsid w:val="0010058D"/>
    <w:rsid w:val="00100B2B"/>
    <w:rsid w:val="00100D2C"/>
    <w:rsid w:val="0010114C"/>
    <w:rsid w:val="00101A7E"/>
    <w:rsid w:val="00101E49"/>
    <w:rsid w:val="001021DC"/>
    <w:rsid w:val="00102632"/>
    <w:rsid w:val="00102E25"/>
    <w:rsid w:val="001058F7"/>
    <w:rsid w:val="00105C57"/>
    <w:rsid w:val="00107870"/>
    <w:rsid w:val="00110B17"/>
    <w:rsid w:val="00110FD0"/>
    <w:rsid w:val="00111005"/>
    <w:rsid w:val="00111078"/>
    <w:rsid w:val="00111185"/>
    <w:rsid w:val="001111CB"/>
    <w:rsid w:val="00111D27"/>
    <w:rsid w:val="001138FC"/>
    <w:rsid w:val="00114403"/>
    <w:rsid w:val="001149FE"/>
    <w:rsid w:val="00114DA8"/>
    <w:rsid w:val="00115731"/>
    <w:rsid w:val="0011584B"/>
    <w:rsid w:val="00116167"/>
    <w:rsid w:val="001162DB"/>
    <w:rsid w:val="0011698B"/>
    <w:rsid w:val="001173BA"/>
    <w:rsid w:val="0011754B"/>
    <w:rsid w:val="00117CF9"/>
    <w:rsid w:val="00117D89"/>
    <w:rsid w:val="001211AE"/>
    <w:rsid w:val="00122736"/>
    <w:rsid w:val="00122EE6"/>
    <w:rsid w:val="00124749"/>
    <w:rsid w:val="00124933"/>
    <w:rsid w:val="00126516"/>
    <w:rsid w:val="001269D3"/>
    <w:rsid w:val="00126FB1"/>
    <w:rsid w:val="001320C0"/>
    <w:rsid w:val="00132A06"/>
    <w:rsid w:val="00132A37"/>
    <w:rsid w:val="00133AA7"/>
    <w:rsid w:val="0013540E"/>
    <w:rsid w:val="00135D06"/>
    <w:rsid w:val="00136202"/>
    <w:rsid w:val="001401DA"/>
    <w:rsid w:val="001402BB"/>
    <w:rsid w:val="001423A5"/>
    <w:rsid w:val="001426FA"/>
    <w:rsid w:val="00142A65"/>
    <w:rsid w:val="00144453"/>
    <w:rsid w:val="00144B24"/>
    <w:rsid w:val="0014526C"/>
    <w:rsid w:val="00145FD7"/>
    <w:rsid w:val="00146366"/>
    <w:rsid w:val="00151640"/>
    <w:rsid w:val="001519F9"/>
    <w:rsid w:val="00151C9D"/>
    <w:rsid w:val="00151F83"/>
    <w:rsid w:val="00152657"/>
    <w:rsid w:val="00152ABF"/>
    <w:rsid w:val="00152D4B"/>
    <w:rsid w:val="00152D6A"/>
    <w:rsid w:val="001536D3"/>
    <w:rsid w:val="00153B8A"/>
    <w:rsid w:val="001542BD"/>
    <w:rsid w:val="001545AD"/>
    <w:rsid w:val="001552F1"/>
    <w:rsid w:val="00155603"/>
    <w:rsid w:val="001608AD"/>
    <w:rsid w:val="00160A0A"/>
    <w:rsid w:val="00160BAE"/>
    <w:rsid w:val="00162300"/>
    <w:rsid w:val="00163CB1"/>
    <w:rsid w:val="00163DE3"/>
    <w:rsid w:val="00166E68"/>
    <w:rsid w:val="00166EFB"/>
    <w:rsid w:val="0016704D"/>
    <w:rsid w:val="00167904"/>
    <w:rsid w:val="00170007"/>
    <w:rsid w:val="00170721"/>
    <w:rsid w:val="00170CEE"/>
    <w:rsid w:val="00171078"/>
    <w:rsid w:val="001710DC"/>
    <w:rsid w:val="00171D74"/>
    <w:rsid w:val="00171F9D"/>
    <w:rsid w:val="00173621"/>
    <w:rsid w:val="001745C7"/>
    <w:rsid w:val="001749DC"/>
    <w:rsid w:val="00175927"/>
    <w:rsid w:val="001772B0"/>
    <w:rsid w:val="001778B4"/>
    <w:rsid w:val="0018177A"/>
    <w:rsid w:val="00181F5A"/>
    <w:rsid w:val="00182123"/>
    <w:rsid w:val="00182A23"/>
    <w:rsid w:val="001841A3"/>
    <w:rsid w:val="001844E5"/>
    <w:rsid w:val="00184B81"/>
    <w:rsid w:val="00184D5C"/>
    <w:rsid w:val="0018561B"/>
    <w:rsid w:val="00186378"/>
    <w:rsid w:val="00186A16"/>
    <w:rsid w:val="00191680"/>
    <w:rsid w:val="0019175E"/>
    <w:rsid w:val="001929D2"/>
    <w:rsid w:val="0019503E"/>
    <w:rsid w:val="0019543D"/>
    <w:rsid w:val="001959C9"/>
    <w:rsid w:val="0019790F"/>
    <w:rsid w:val="001A1035"/>
    <w:rsid w:val="001A1717"/>
    <w:rsid w:val="001A190D"/>
    <w:rsid w:val="001A21B7"/>
    <w:rsid w:val="001A220A"/>
    <w:rsid w:val="001A2453"/>
    <w:rsid w:val="001A2AF7"/>
    <w:rsid w:val="001A3112"/>
    <w:rsid w:val="001A5FB4"/>
    <w:rsid w:val="001A711A"/>
    <w:rsid w:val="001A780C"/>
    <w:rsid w:val="001B0B00"/>
    <w:rsid w:val="001B22C1"/>
    <w:rsid w:val="001B2C4C"/>
    <w:rsid w:val="001B2E2A"/>
    <w:rsid w:val="001B39DB"/>
    <w:rsid w:val="001B469A"/>
    <w:rsid w:val="001B4AAF"/>
    <w:rsid w:val="001B5B61"/>
    <w:rsid w:val="001B5EA4"/>
    <w:rsid w:val="001B6EE3"/>
    <w:rsid w:val="001B7FBF"/>
    <w:rsid w:val="001C06F9"/>
    <w:rsid w:val="001C075A"/>
    <w:rsid w:val="001C1AFD"/>
    <w:rsid w:val="001C1DFD"/>
    <w:rsid w:val="001C217D"/>
    <w:rsid w:val="001C2674"/>
    <w:rsid w:val="001C2765"/>
    <w:rsid w:val="001C2F15"/>
    <w:rsid w:val="001C44AF"/>
    <w:rsid w:val="001C4800"/>
    <w:rsid w:val="001C4A64"/>
    <w:rsid w:val="001C52ED"/>
    <w:rsid w:val="001C5B0C"/>
    <w:rsid w:val="001C5F8E"/>
    <w:rsid w:val="001C7B36"/>
    <w:rsid w:val="001D1CC5"/>
    <w:rsid w:val="001D24C8"/>
    <w:rsid w:val="001D3CB6"/>
    <w:rsid w:val="001D450D"/>
    <w:rsid w:val="001D50EA"/>
    <w:rsid w:val="001D5D5B"/>
    <w:rsid w:val="001D6761"/>
    <w:rsid w:val="001D7707"/>
    <w:rsid w:val="001D7F43"/>
    <w:rsid w:val="001E0418"/>
    <w:rsid w:val="001E0558"/>
    <w:rsid w:val="001E0C31"/>
    <w:rsid w:val="001E0FF6"/>
    <w:rsid w:val="001E1E35"/>
    <w:rsid w:val="001E2053"/>
    <w:rsid w:val="001E2667"/>
    <w:rsid w:val="001E2748"/>
    <w:rsid w:val="001E2A31"/>
    <w:rsid w:val="001E2F2C"/>
    <w:rsid w:val="001E4294"/>
    <w:rsid w:val="001E4622"/>
    <w:rsid w:val="001E46DE"/>
    <w:rsid w:val="001E48F0"/>
    <w:rsid w:val="001E5D59"/>
    <w:rsid w:val="001E5F60"/>
    <w:rsid w:val="001E60AA"/>
    <w:rsid w:val="001E6FD4"/>
    <w:rsid w:val="001F04EC"/>
    <w:rsid w:val="001F0B49"/>
    <w:rsid w:val="001F0CFD"/>
    <w:rsid w:val="001F2681"/>
    <w:rsid w:val="001F398C"/>
    <w:rsid w:val="001F3AA1"/>
    <w:rsid w:val="001F54D6"/>
    <w:rsid w:val="002000EF"/>
    <w:rsid w:val="002009BA"/>
    <w:rsid w:val="00201D02"/>
    <w:rsid w:val="00201F90"/>
    <w:rsid w:val="00202100"/>
    <w:rsid w:val="0020257C"/>
    <w:rsid w:val="00203DBB"/>
    <w:rsid w:val="0020466B"/>
    <w:rsid w:val="00204776"/>
    <w:rsid w:val="00205C63"/>
    <w:rsid w:val="00205E5E"/>
    <w:rsid w:val="0020612D"/>
    <w:rsid w:val="00206B84"/>
    <w:rsid w:val="002129FE"/>
    <w:rsid w:val="00213C1B"/>
    <w:rsid w:val="00214074"/>
    <w:rsid w:val="00214512"/>
    <w:rsid w:val="002148E0"/>
    <w:rsid w:val="00215C2D"/>
    <w:rsid w:val="0021688B"/>
    <w:rsid w:val="002171B6"/>
    <w:rsid w:val="0021750A"/>
    <w:rsid w:val="00217A7A"/>
    <w:rsid w:val="00220584"/>
    <w:rsid w:val="00220F5B"/>
    <w:rsid w:val="002211F3"/>
    <w:rsid w:val="002222EA"/>
    <w:rsid w:val="002234DD"/>
    <w:rsid w:val="002237DE"/>
    <w:rsid w:val="00223DCD"/>
    <w:rsid w:val="002245A2"/>
    <w:rsid w:val="002247B3"/>
    <w:rsid w:val="002259CD"/>
    <w:rsid w:val="00227716"/>
    <w:rsid w:val="00227896"/>
    <w:rsid w:val="002278B7"/>
    <w:rsid w:val="00227A44"/>
    <w:rsid w:val="0023008A"/>
    <w:rsid w:val="00230115"/>
    <w:rsid w:val="002307CB"/>
    <w:rsid w:val="00230813"/>
    <w:rsid w:val="0023200D"/>
    <w:rsid w:val="00233898"/>
    <w:rsid w:val="00233E92"/>
    <w:rsid w:val="002343D8"/>
    <w:rsid w:val="00234C5D"/>
    <w:rsid w:val="00234E5E"/>
    <w:rsid w:val="002359AB"/>
    <w:rsid w:val="00237778"/>
    <w:rsid w:val="00237FEF"/>
    <w:rsid w:val="0024036F"/>
    <w:rsid w:val="002409B8"/>
    <w:rsid w:val="00241D77"/>
    <w:rsid w:val="002423A0"/>
    <w:rsid w:val="00243518"/>
    <w:rsid w:val="00243D9E"/>
    <w:rsid w:val="002441FF"/>
    <w:rsid w:val="00245040"/>
    <w:rsid w:val="00245173"/>
    <w:rsid w:val="0024543E"/>
    <w:rsid w:val="0024548A"/>
    <w:rsid w:val="002456E8"/>
    <w:rsid w:val="0024591C"/>
    <w:rsid w:val="00245BFF"/>
    <w:rsid w:val="0024688E"/>
    <w:rsid w:val="00246E3F"/>
    <w:rsid w:val="00246EBA"/>
    <w:rsid w:val="0024757E"/>
    <w:rsid w:val="00250151"/>
    <w:rsid w:val="002502C2"/>
    <w:rsid w:val="0025133D"/>
    <w:rsid w:val="002517E2"/>
    <w:rsid w:val="0025253A"/>
    <w:rsid w:val="002526E8"/>
    <w:rsid w:val="00252709"/>
    <w:rsid w:val="0025418E"/>
    <w:rsid w:val="002546EB"/>
    <w:rsid w:val="00255F39"/>
    <w:rsid w:val="00257CAA"/>
    <w:rsid w:val="00260012"/>
    <w:rsid w:val="00261ADB"/>
    <w:rsid w:val="0026238A"/>
    <w:rsid w:val="002623F6"/>
    <w:rsid w:val="00262604"/>
    <w:rsid w:val="0026278F"/>
    <w:rsid w:val="00263567"/>
    <w:rsid w:val="00263D03"/>
    <w:rsid w:val="00265698"/>
    <w:rsid w:val="002657DD"/>
    <w:rsid w:val="00265FB3"/>
    <w:rsid w:val="0027068B"/>
    <w:rsid w:val="002708A9"/>
    <w:rsid w:val="00270A35"/>
    <w:rsid w:val="00271214"/>
    <w:rsid w:val="00271305"/>
    <w:rsid w:val="002716FF"/>
    <w:rsid w:val="00272953"/>
    <w:rsid w:val="00272E1C"/>
    <w:rsid w:val="00273781"/>
    <w:rsid w:val="00274737"/>
    <w:rsid w:val="00274CF7"/>
    <w:rsid w:val="00275F6D"/>
    <w:rsid w:val="00276291"/>
    <w:rsid w:val="002777F1"/>
    <w:rsid w:val="00280419"/>
    <w:rsid w:val="00280CED"/>
    <w:rsid w:val="00281EEB"/>
    <w:rsid w:val="00283C00"/>
    <w:rsid w:val="00283EB5"/>
    <w:rsid w:val="002842A4"/>
    <w:rsid w:val="00284A45"/>
    <w:rsid w:val="00284DCF"/>
    <w:rsid w:val="00284DDE"/>
    <w:rsid w:val="00284ED3"/>
    <w:rsid w:val="00285003"/>
    <w:rsid w:val="0028527C"/>
    <w:rsid w:val="00285B60"/>
    <w:rsid w:val="002869F2"/>
    <w:rsid w:val="00290FCF"/>
    <w:rsid w:val="00290FD6"/>
    <w:rsid w:val="00291328"/>
    <w:rsid w:val="00291497"/>
    <w:rsid w:val="002944E3"/>
    <w:rsid w:val="00296235"/>
    <w:rsid w:val="00297839"/>
    <w:rsid w:val="00297F50"/>
    <w:rsid w:val="002A0390"/>
    <w:rsid w:val="002A1BE8"/>
    <w:rsid w:val="002A2977"/>
    <w:rsid w:val="002A2F2A"/>
    <w:rsid w:val="002A34B6"/>
    <w:rsid w:val="002A5CD2"/>
    <w:rsid w:val="002A7180"/>
    <w:rsid w:val="002B09A9"/>
    <w:rsid w:val="002B1346"/>
    <w:rsid w:val="002B1E5C"/>
    <w:rsid w:val="002B1F86"/>
    <w:rsid w:val="002B2AB3"/>
    <w:rsid w:val="002B2D1C"/>
    <w:rsid w:val="002B3022"/>
    <w:rsid w:val="002B3D46"/>
    <w:rsid w:val="002B4A2A"/>
    <w:rsid w:val="002B6392"/>
    <w:rsid w:val="002B7A23"/>
    <w:rsid w:val="002C1122"/>
    <w:rsid w:val="002C18A5"/>
    <w:rsid w:val="002C3123"/>
    <w:rsid w:val="002C3BB4"/>
    <w:rsid w:val="002C5A74"/>
    <w:rsid w:val="002C6730"/>
    <w:rsid w:val="002C7DFE"/>
    <w:rsid w:val="002D2359"/>
    <w:rsid w:val="002D357B"/>
    <w:rsid w:val="002D3D5C"/>
    <w:rsid w:val="002D3DED"/>
    <w:rsid w:val="002D441F"/>
    <w:rsid w:val="002D64BB"/>
    <w:rsid w:val="002D7880"/>
    <w:rsid w:val="002E131D"/>
    <w:rsid w:val="002E1537"/>
    <w:rsid w:val="002E24F4"/>
    <w:rsid w:val="002E2807"/>
    <w:rsid w:val="002E35DE"/>
    <w:rsid w:val="002E38FB"/>
    <w:rsid w:val="002E4A91"/>
    <w:rsid w:val="002E504E"/>
    <w:rsid w:val="002E5259"/>
    <w:rsid w:val="002E7A9D"/>
    <w:rsid w:val="002F0592"/>
    <w:rsid w:val="002F1729"/>
    <w:rsid w:val="002F1F8C"/>
    <w:rsid w:val="002F2D0B"/>
    <w:rsid w:val="002F3B99"/>
    <w:rsid w:val="002F3E74"/>
    <w:rsid w:val="002F4CEA"/>
    <w:rsid w:val="002F615A"/>
    <w:rsid w:val="002F6218"/>
    <w:rsid w:val="002F67EE"/>
    <w:rsid w:val="00300187"/>
    <w:rsid w:val="0030031B"/>
    <w:rsid w:val="003004AA"/>
    <w:rsid w:val="00301869"/>
    <w:rsid w:val="00301A5C"/>
    <w:rsid w:val="003021A8"/>
    <w:rsid w:val="00306493"/>
    <w:rsid w:val="003078C8"/>
    <w:rsid w:val="00307966"/>
    <w:rsid w:val="00310C59"/>
    <w:rsid w:val="00311A70"/>
    <w:rsid w:val="00312574"/>
    <w:rsid w:val="00313EF0"/>
    <w:rsid w:val="00314A33"/>
    <w:rsid w:val="00315098"/>
    <w:rsid w:val="003159B9"/>
    <w:rsid w:val="003162DB"/>
    <w:rsid w:val="003174F7"/>
    <w:rsid w:val="00321701"/>
    <w:rsid w:val="00321AE7"/>
    <w:rsid w:val="00321EDD"/>
    <w:rsid w:val="00322020"/>
    <w:rsid w:val="0032243D"/>
    <w:rsid w:val="00322B05"/>
    <w:rsid w:val="00323E4B"/>
    <w:rsid w:val="00324150"/>
    <w:rsid w:val="00324354"/>
    <w:rsid w:val="003243CA"/>
    <w:rsid w:val="00325799"/>
    <w:rsid w:val="003265DE"/>
    <w:rsid w:val="00327C98"/>
    <w:rsid w:val="00330C85"/>
    <w:rsid w:val="00332161"/>
    <w:rsid w:val="003322FE"/>
    <w:rsid w:val="00332EFC"/>
    <w:rsid w:val="003332F4"/>
    <w:rsid w:val="00333ADD"/>
    <w:rsid w:val="0033471C"/>
    <w:rsid w:val="00335285"/>
    <w:rsid w:val="00336808"/>
    <w:rsid w:val="00337184"/>
    <w:rsid w:val="0033726F"/>
    <w:rsid w:val="003378D6"/>
    <w:rsid w:val="00337C6E"/>
    <w:rsid w:val="003400E1"/>
    <w:rsid w:val="00342D62"/>
    <w:rsid w:val="0034377B"/>
    <w:rsid w:val="003455EA"/>
    <w:rsid w:val="00346A61"/>
    <w:rsid w:val="00346DE2"/>
    <w:rsid w:val="0035076C"/>
    <w:rsid w:val="00350812"/>
    <w:rsid w:val="00350A42"/>
    <w:rsid w:val="0035148C"/>
    <w:rsid w:val="00351E5F"/>
    <w:rsid w:val="00351FBF"/>
    <w:rsid w:val="00352303"/>
    <w:rsid w:val="00352837"/>
    <w:rsid w:val="00352F32"/>
    <w:rsid w:val="00353228"/>
    <w:rsid w:val="00354B90"/>
    <w:rsid w:val="00354E7E"/>
    <w:rsid w:val="00355705"/>
    <w:rsid w:val="00355947"/>
    <w:rsid w:val="00355BF1"/>
    <w:rsid w:val="00355D0D"/>
    <w:rsid w:val="00356EE5"/>
    <w:rsid w:val="003601DB"/>
    <w:rsid w:val="00360A03"/>
    <w:rsid w:val="003611B7"/>
    <w:rsid w:val="0036295F"/>
    <w:rsid w:val="00362FC2"/>
    <w:rsid w:val="00363011"/>
    <w:rsid w:val="003641A2"/>
    <w:rsid w:val="003641D2"/>
    <w:rsid w:val="00364A56"/>
    <w:rsid w:val="00364AD9"/>
    <w:rsid w:val="003658A1"/>
    <w:rsid w:val="00366CFF"/>
    <w:rsid w:val="00370B12"/>
    <w:rsid w:val="00372F4E"/>
    <w:rsid w:val="0037357B"/>
    <w:rsid w:val="00373B25"/>
    <w:rsid w:val="003745DC"/>
    <w:rsid w:val="00375A1D"/>
    <w:rsid w:val="003762AA"/>
    <w:rsid w:val="00377EA3"/>
    <w:rsid w:val="00380487"/>
    <w:rsid w:val="00380763"/>
    <w:rsid w:val="00381655"/>
    <w:rsid w:val="00381BD2"/>
    <w:rsid w:val="00381CEE"/>
    <w:rsid w:val="003827F1"/>
    <w:rsid w:val="00382954"/>
    <w:rsid w:val="0038346C"/>
    <w:rsid w:val="00383FE4"/>
    <w:rsid w:val="00384169"/>
    <w:rsid w:val="0038538D"/>
    <w:rsid w:val="003856CE"/>
    <w:rsid w:val="0038651E"/>
    <w:rsid w:val="003921FE"/>
    <w:rsid w:val="003926C5"/>
    <w:rsid w:val="003929AB"/>
    <w:rsid w:val="00394468"/>
    <w:rsid w:val="00394BA8"/>
    <w:rsid w:val="00394CD9"/>
    <w:rsid w:val="00395061"/>
    <w:rsid w:val="0039710A"/>
    <w:rsid w:val="003A04B6"/>
    <w:rsid w:val="003A094D"/>
    <w:rsid w:val="003A1CD3"/>
    <w:rsid w:val="003A1D7B"/>
    <w:rsid w:val="003A1E50"/>
    <w:rsid w:val="003A2349"/>
    <w:rsid w:val="003A39A5"/>
    <w:rsid w:val="003A3ABB"/>
    <w:rsid w:val="003A3CF4"/>
    <w:rsid w:val="003A4A6E"/>
    <w:rsid w:val="003A4A8C"/>
    <w:rsid w:val="003A711F"/>
    <w:rsid w:val="003A7A8C"/>
    <w:rsid w:val="003A7D90"/>
    <w:rsid w:val="003B0A97"/>
    <w:rsid w:val="003B0D0F"/>
    <w:rsid w:val="003B1EDB"/>
    <w:rsid w:val="003B3FF4"/>
    <w:rsid w:val="003B48CC"/>
    <w:rsid w:val="003B5101"/>
    <w:rsid w:val="003B522B"/>
    <w:rsid w:val="003B6034"/>
    <w:rsid w:val="003B6A1B"/>
    <w:rsid w:val="003B7760"/>
    <w:rsid w:val="003B7CB9"/>
    <w:rsid w:val="003C06ED"/>
    <w:rsid w:val="003C07CD"/>
    <w:rsid w:val="003C165E"/>
    <w:rsid w:val="003C2024"/>
    <w:rsid w:val="003C3D43"/>
    <w:rsid w:val="003C4777"/>
    <w:rsid w:val="003C4E44"/>
    <w:rsid w:val="003C53D5"/>
    <w:rsid w:val="003C6122"/>
    <w:rsid w:val="003C6DD8"/>
    <w:rsid w:val="003C77BA"/>
    <w:rsid w:val="003C7B0C"/>
    <w:rsid w:val="003D0443"/>
    <w:rsid w:val="003D09D8"/>
    <w:rsid w:val="003D0AC2"/>
    <w:rsid w:val="003D0EF6"/>
    <w:rsid w:val="003D140A"/>
    <w:rsid w:val="003D1826"/>
    <w:rsid w:val="003D48BF"/>
    <w:rsid w:val="003D66B0"/>
    <w:rsid w:val="003D6BCC"/>
    <w:rsid w:val="003D73FD"/>
    <w:rsid w:val="003D7A70"/>
    <w:rsid w:val="003D7C14"/>
    <w:rsid w:val="003E17A4"/>
    <w:rsid w:val="003E1CA8"/>
    <w:rsid w:val="003E2A1F"/>
    <w:rsid w:val="003E2FDE"/>
    <w:rsid w:val="003E4F8F"/>
    <w:rsid w:val="003E6215"/>
    <w:rsid w:val="003E689E"/>
    <w:rsid w:val="003E6D63"/>
    <w:rsid w:val="003E7B96"/>
    <w:rsid w:val="003E7F4E"/>
    <w:rsid w:val="003F1A59"/>
    <w:rsid w:val="003F1BD1"/>
    <w:rsid w:val="003F2100"/>
    <w:rsid w:val="003F2326"/>
    <w:rsid w:val="003F2906"/>
    <w:rsid w:val="003F2BE3"/>
    <w:rsid w:val="003F3E31"/>
    <w:rsid w:val="003F44B8"/>
    <w:rsid w:val="003F527A"/>
    <w:rsid w:val="003F5552"/>
    <w:rsid w:val="003F6033"/>
    <w:rsid w:val="003F6B8C"/>
    <w:rsid w:val="003F72B6"/>
    <w:rsid w:val="003F756B"/>
    <w:rsid w:val="003F7C39"/>
    <w:rsid w:val="003F7EB7"/>
    <w:rsid w:val="00400683"/>
    <w:rsid w:val="00400814"/>
    <w:rsid w:val="00401E18"/>
    <w:rsid w:val="00401EE4"/>
    <w:rsid w:val="00401FF2"/>
    <w:rsid w:val="0040257F"/>
    <w:rsid w:val="00402A5C"/>
    <w:rsid w:val="00403210"/>
    <w:rsid w:val="00403BDB"/>
    <w:rsid w:val="00405624"/>
    <w:rsid w:val="00406660"/>
    <w:rsid w:val="004070CE"/>
    <w:rsid w:val="00407C89"/>
    <w:rsid w:val="00410667"/>
    <w:rsid w:val="00412443"/>
    <w:rsid w:val="004128CA"/>
    <w:rsid w:val="004137F5"/>
    <w:rsid w:val="00413913"/>
    <w:rsid w:val="0041470F"/>
    <w:rsid w:val="0041476D"/>
    <w:rsid w:val="00414893"/>
    <w:rsid w:val="00415E31"/>
    <w:rsid w:val="00415FDB"/>
    <w:rsid w:val="00416386"/>
    <w:rsid w:val="004177F2"/>
    <w:rsid w:val="00417863"/>
    <w:rsid w:val="00417A4F"/>
    <w:rsid w:val="0042040D"/>
    <w:rsid w:val="0042067C"/>
    <w:rsid w:val="00422201"/>
    <w:rsid w:val="00424CE7"/>
    <w:rsid w:val="00425B43"/>
    <w:rsid w:val="00426239"/>
    <w:rsid w:val="004266DE"/>
    <w:rsid w:val="00427240"/>
    <w:rsid w:val="00427267"/>
    <w:rsid w:val="004276B1"/>
    <w:rsid w:val="004305F8"/>
    <w:rsid w:val="00431670"/>
    <w:rsid w:val="00432A3C"/>
    <w:rsid w:val="00432FC3"/>
    <w:rsid w:val="004334AB"/>
    <w:rsid w:val="00434316"/>
    <w:rsid w:val="004347F4"/>
    <w:rsid w:val="00434F5F"/>
    <w:rsid w:val="00436DE1"/>
    <w:rsid w:val="004374BE"/>
    <w:rsid w:val="00437B4E"/>
    <w:rsid w:val="0044033C"/>
    <w:rsid w:val="004415BD"/>
    <w:rsid w:val="00443ECB"/>
    <w:rsid w:val="00444DFD"/>
    <w:rsid w:val="004451D9"/>
    <w:rsid w:val="0044619D"/>
    <w:rsid w:val="0044665F"/>
    <w:rsid w:val="00446A99"/>
    <w:rsid w:val="00450D00"/>
    <w:rsid w:val="00450EED"/>
    <w:rsid w:val="00451424"/>
    <w:rsid w:val="00451678"/>
    <w:rsid w:val="00451DA8"/>
    <w:rsid w:val="00453538"/>
    <w:rsid w:val="00453D81"/>
    <w:rsid w:val="0045422D"/>
    <w:rsid w:val="004559D6"/>
    <w:rsid w:val="00455D7C"/>
    <w:rsid w:val="00456585"/>
    <w:rsid w:val="004566B4"/>
    <w:rsid w:val="00456D0B"/>
    <w:rsid w:val="00457773"/>
    <w:rsid w:val="0046015B"/>
    <w:rsid w:val="0046133F"/>
    <w:rsid w:val="00462FB7"/>
    <w:rsid w:val="004649BA"/>
    <w:rsid w:val="00464E91"/>
    <w:rsid w:val="00465149"/>
    <w:rsid w:val="00466489"/>
    <w:rsid w:val="004673C4"/>
    <w:rsid w:val="0046741C"/>
    <w:rsid w:val="00467694"/>
    <w:rsid w:val="004676C8"/>
    <w:rsid w:val="00467748"/>
    <w:rsid w:val="00467DC5"/>
    <w:rsid w:val="004708E5"/>
    <w:rsid w:val="00471228"/>
    <w:rsid w:val="004717D5"/>
    <w:rsid w:val="00472E86"/>
    <w:rsid w:val="00473491"/>
    <w:rsid w:val="00473DDC"/>
    <w:rsid w:val="00473F67"/>
    <w:rsid w:val="0047724E"/>
    <w:rsid w:val="00480437"/>
    <w:rsid w:val="00480528"/>
    <w:rsid w:val="00480873"/>
    <w:rsid w:val="004819F4"/>
    <w:rsid w:val="00481E1A"/>
    <w:rsid w:val="00482051"/>
    <w:rsid w:val="00482FA4"/>
    <w:rsid w:val="004833E8"/>
    <w:rsid w:val="00483D30"/>
    <w:rsid w:val="00484A79"/>
    <w:rsid w:val="00484D38"/>
    <w:rsid w:val="00485EAA"/>
    <w:rsid w:val="00486067"/>
    <w:rsid w:val="004906F9"/>
    <w:rsid w:val="00491867"/>
    <w:rsid w:val="0049230A"/>
    <w:rsid w:val="00494E2F"/>
    <w:rsid w:val="00495821"/>
    <w:rsid w:val="00496706"/>
    <w:rsid w:val="004972D9"/>
    <w:rsid w:val="004A0842"/>
    <w:rsid w:val="004A0EB5"/>
    <w:rsid w:val="004A0F6C"/>
    <w:rsid w:val="004A189C"/>
    <w:rsid w:val="004A3D21"/>
    <w:rsid w:val="004A5515"/>
    <w:rsid w:val="004A5981"/>
    <w:rsid w:val="004A5DE5"/>
    <w:rsid w:val="004A77CF"/>
    <w:rsid w:val="004A7831"/>
    <w:rsid w:val="004A7AFE"/>
    <w:rsid w:val="004B015B"/>
    <w:rsid w:val="004B040A"/>
    <w:rsid w:val="004B27F0"/>
    <w:rsid w:val="004B4295"/>
    <w:rsid w:val="004B485E"/>
    <w:rsid w:val="004B4870"/>
    <w:rsid w:val="004B544D"/>
    <w:rsid w:val="004B6C5D"/>
    <w:rsid w:val="004B7B00"/>
    <w:rsid w:val="004C023B"/>
    <w:rsid w:val="004C17EA"/>
    <w:rsid w:val="004C3805"/>
    <w:rsid w:val="004C4102"/>
    <w:rsid w:val="004C49DB"/>
    <w:rsid w:val="004C4A1A"/>
    <w:rsid w:val="004C51D7"/>
    <w:rsid w:val="004C5EED"/>
    <w:rsid w:val="004C6A1C"/>
    <w:rsid w:val="004C6B4C"/>
    <w:rsid w:val="004C6C3D"/>
    <w:rsid w:val="004C6D0C"/>
    <w:rsid w:val="004C7D4A"/>
    <w:rsid w:val="004D0794"/>
    <w:rsid w:val="004D1334"/>
    <w:rsid w:val="004D1A69"/>
    <w:rsid w:val="004D2592"/>
    <w:rsid w:val="004D2EF9"/>
    <w:rsid w:val="004D3553"/>
    <w:rsid w:val="004D43F5"/>
    <w:rsid w:val="004D4C0A"/>
    <w:rsid w:val="004D6430"/>
    <w:rsid w:val="004D6A75"/>
    <w:rsid w:val="004D6B89"/>
    <w:rsid w:val="004D7922"/>
    <w:rsid w:val="004E045A"/>
    <w:rsid w:val="004E0874"/>
    <w:rsid w:val="004E1EF3"/>
    <w:rsid w:val="004E3522"/>
    <w:rsid w:val="004E3F96"/>
    <w:rsid w:val="004E4D98"/>
    <w:rsid w:val="004E5647"/>
    <w:rsid w:val="004E61BF"/>
    <w:rsid w:val="004E70EE"/>
    <w:rsid w:val="004E7434"/>
    <w:rsid w:val="004E7763"/>
    <w:rsid w:val="004E7F29"/>
    <w:rsid w:val="004F0010"/>
    <w:rsid w:val="004F0B89"/>
    <w:rsid w:val="004F0C53"/>
    <w:rsid w:val="004F10F2"/>
    <w:rsid w:val="004F28D9"/>
    <w:rsid w:val="004F2F29"/>
    <w:rsid w:val="004F45D2"/>
    <w:rsid w:val="004F54E9"/>
    <w:rsid w:val="004F583F"/>
    <w:rsid w:val="004F62B5"/>
    <w:rsid w:val="004F7655"/>
    <w:rsid w:val="004F787D"/>
    <w:rsid w:val="004F7B34"/>
    <w:rsid w:val="0050140B"/>
    <w:rsid w:val="005021FC"/>
    <w:rsid w:val="00502A47"/>
    <w:rsid w:val="00502FDB"/>
    <w:rsid w:val="00504763"/>
    <w:rsid w:val="0050478E"/>
    <w:rsid w:val="0050555B"/>
    <w:rsid w:val="00505561"/>
    <w:rsid w:val="0050688D"/>
    <w:rsid w:val="00507D79"/>
    <w:rsid w:val="00507F95"/>
    <w:rsid w:val="005102EF"/>
    <w:rsid w:val="00511188"/>
    <w:rsid w:val="00512E1E"/>
    <w:rsid w:val="0051557C"/>
    <w:rsid w:val="005155CC"/>
    <w:rsid w:val="00515932"/>
    <w:rsid w:val="00516320"/>
    <w:rsid w:val="005168DD"/>
    <w:rsid w:val="00516D3D"/>
    <w:rsid w:val="00517305"/>
    <w:rsid w:val="00520D6B"/>
    <w:rsid w:val="00522217"/>
    <w:rsid w:val="0052350A"/>
    <w:rsid w:val="0052355F"/>
    <w:rsid w:val="00524313"/>
    <w:rsid w:val="00524EE3"/>
    <w:rsid w:val="005250E1"/>
    <w:rsid w:val="005252C0"/>
    <w:rsid w:val="005259BA"/>
    <w:rsid w:val="00526101"/>
    <w:rsid w:val="0052623E"/>
    <w:rsid w:val="00526B52"/>
    <w:rsid w:val="00527B97"/>
    <w:rsid w:val="00527CE3"/>
    <w:rsid w:val="00527F30"/>
    <w:rsid w:val="00530CDC"/>
    <w:rsid w:val="005349DF"/>
    <w:rsid w:val="00534A23"/>
    <w:rsid w:val="0053527D"/>
    <w:rsid w:val="0053539D"/>
    <w:rsid w:val="005408C3"/>
    <w:rsid w:val="00541105"/>
    <w:rsid w:val="0054150D"/>
    <w:rsid w:val="00541BFA"/>
    <w:rsid w:val="00542527"/>
    <w:rsid w:val="00542E35"/>
    <w:rsid w:val="00542F52"/>
    <w:rsid w:val="00543021"/>
    <w:rsid w:val="00543AF1"/>
    <w:rsid w:val="0054441E"/>
    <w:rsid w:val="00544988"/>
    <w:rsid w:val="00544B0B"/>
    <w:rsid w:val="00544D06"/>
    <w:rsid w:val="005453DD"/>
    <w:rsid w:val="0054598B"/>
    <w:rsid w:val="00546006"/>
    <w:rsid w:val="00547347"/>
    <w:rsid w:val="005500B7"/>
    <w:rsid w:val="00550EEE"/>
    <w:rsid w:val="0055125C"/>
    <w:rsid w:val="00551769"/>
    <w:rsid w:val="00551C1E"/>
    <w:rsid w:val="00552844"/>
    <w:rsid w:val="00552BAE"/>
    <w:rsid w:val="00553A5A"/>
    <w:rsid w:val="00553AB9"/>
    <w:rsid w:val="0055460F"/>
    <w:rsid w:val="00554776"/>
    <w:rsid w:val="00554C53"/>
    <w:rsid w:val="005556E9"/>
    <w:rsid w:val="00556220"/>
    <w:rsid w:val="00557841"/>
    <w:rsid w:val="00557F00"/>
    <w:rsid w:val="005609BD"/>
    <w:rsid w:val="00561472"/>
    <w:rsid w:val="00563C34"/>
    <w:rsid w:val="0056621B"/>
    <w:rsid w:val="005676F8"/>
    <w:rsid w:val="00567981"/>
    <w:rsid w:val="005706E0"/>
    <w:rsid w:val="005726EC"/>
    <w:rsid w:val="00573548"/>
    <w:rsid w:val="00575B12"/>
    <w:rsid w:val="00576670"/>
    <w:rsid w:val="00576B0F"/>
    <w:rsid w:val="00580DC6"/>
    <w:rsid w:val="00580FFD"/>
    <w:rsid w:val="005811E2"/>
    <w:rsid w:val="00581737"/>
    <w:rsid w:val="0058199D"/>
    <w:rsid w:val="00583912"/>
    <w:rsid w:val="005843E3"/>
    <w:rsid w:val="00584779"/>
    <w:rsid w:val="00584806"/>
    <w:rsid w:val="00585062"/>
    <w:rsid w:val="00585EFA"/>
    <w:rsid w:val="00586A38"/>
    <w:rsid w:val="00586ABF"/>
    <w:rsid w:val="00590CDC"/>
    <w:rsid w:val="005932A0"/>
    <w:rsid w:val="00593489"/>
    <w:rsid w:val="005951C3"/>
    <w:rsid w:val="00595A92"/>
    <w:rsid w:val="00595F5B"/>
    <w:rsid w:val="00596285"/>
    <w:rsid w:val="005977C6"/>
    <w:rsid w:val="005A0A09"/>
    <w:rsid w:val="005A0B01"/>
    <w:rsid w:val="005A1928"/>
    <w:rsid w:val="005A269F"/>
    <w:rsid w:val="005A2990"/>
    <w:rsid w:val="005A2D5E"/>
    <w:rsid w:val="005A366C"/>
    <w:rsid w:val="005A36A6"/>
    <w:rsid w:val="005A3E5E"/>
    <w:rsid w:val="005A4DC3"/>
    <w:rsid w:val="005A4EBA"/>
    <w:rsid w:val="005A538D"/>
    <w:rsid w:val="005A53E8"/>
    <w:rsid w:val="005A5DA5"/>
    <w:rsid w:val="005A6607"/>
    <w:rsid w:val="005A7970"/>
    <w:rsid w:val="005B12A2"/>
    <w:rsid w:val="005B1A95"/>
    <w:rsid w:val="005B1E92"/>
    <w:rsid w:val="005B38DE"/>
    <w:rsid w:val="005B3BEA"/>
    <w:rsid w:val="005B3F80"/>
    <w:rsid w:val="005B5628"/>
    <w:rsid w:val="005B5EF5"/>
    <w:rsid w:val="005B6DFB"/>
    <w:rsid w:val="005B6E52"/>
    <w:rsid w:val="005B6FE3"/>
    <w:rsid w:val="005B7807"/>
    <w:rsid w:val="005C00CD"/>
    <w:rsid w:val="005C0C5C"/>
    <w:rsid w:val="005C13CE"/>
    <w:rsid w:val="005C191F"/>
    <w:rsid w:val="005C3DCC"/>
    <w:rsid w:val="005C3F41"/>
    <w:rsid w:val="005C40A6"/>
    <w:rsid w:val="005C4D71"/>
    <w:rsid w:val="005C4F0E"/>
    <w:rsid w:val="005C4F43"/>
    <w:rsid w:val="005C6959"/>
    <w:rsid w:val="005C6EF6"/>
    <w:rsid w:val="005C78AB"/>
    <w:rsid w:val="005D021D"/>
    <w:rsid w:val="005D07A0"/>
    <w:rsid w:val="005D09CA"/>
    <w:rsid w:val="005D35F2"/>
    <w:rsid w:val="005D3760"/>
    <w:rsid w:val="005D41B8"/>
    <w:rsid w:val="005D4C60"/>
    <w:rsid w:val="005D591D"/>
    <w:rsid w:val="005D7527"/>
    <w:rsid w:val="005E1E5A"/>
    <w:rsid w:val="005E3833"/>
    <w:rsid w:val="005E4736"/>
    <w:rsid w:val="005E5222"/>
    <w:rsid w:val="005E538B"/>
    <w:rsid w:val="005E7208"/>
    <w:rsid w:val="005F17EB"/>
    <w:rsid w:val="005F1908"/>
    <w:rsid w:val="005F26D5"/>
    <w:rsid w:val="005F36E7"/>
    <w:rsid w:val="005F3CB4"/>
    <w:rsid w:val="005F6175"/>
    <w:rsid w:val="005F7624"/>
    <w:rsid w:val="00600604"/>
    <w:rsid w:val="00600662"/>
    <w:rsid w:val="00600A8C"/>
    <w:rsid w:val="00601E12"/>
    <w:rsid w:val="006024F2"/>
    <w:rsid w:val="00602BEC"/>
    <w:rsid w:val="00602E90"/>
    <w:rsid w:val="006043E7"/>
    <w:rsid w:val="00604D6B"/>
    <w:rsid w:val="00604E9D"/>
    <w:rsid w:val="00605410"/>
    <w:rsid w:val="006057DB"/>
    <w:rsid w:val="00606719"/>
    <w:rsid w:val="00607C83"/>
    <w:rsid w:val="00610055"/>
    <w:rsid w:val="0061009C"/>
    <w:rsid w:val="00610631"/>
    <w:rsid w:val="00613B50"/>
    <w:rsid w:val="00613E5B"/>
    <w:rsid w:val="006165C7"/>
    <w:rsid w:val="0061743B"/>
    <w:rsid w:val="00620EAC"/>
    <w:rsid w:val="00621479"/>
    <w:rsid w:val="006217A5"/>
    <w:rsid w:val="00622B5F"/>
    <w:rsid w:val="00622C50"/>
    <w:rsid w:val="00624BF2"/>
    <w:rsid w:val="0062553D"/>
    <w:rsid w:val="00625971"/>
    <w:rsid w:val="0062631D"/>
    <w:rsid w:val="00626BA9"/>
    <w:rsid w:val="00626ED9"/>
    <w:rsid w:val="00630D19"/>
    <w:rsid w:val="00631A86"/>
    <w:rsid w:val="00631E69"/>
    <w:rsid w:val="0063239C"/>
    <w:rsid w:val="00632874"/>
    <w:rsid w:val="0063299D"/>
    <w:rsid w:val="006337D1"/>
    <w:rsid w:val="00634B89"/>
    <w:rsid w:val="00634C4F"/>
    <w:rsid w:val="00636019"/>
    <w:rsid w:val="00636264"/>
    <w:rsid w:val="00637385"/>
    <w:rsid w:val="006377EC"/>
    <w:rsid w:val="0064099B"/>
    <w:rsid w:val="0064365C"/>
    <w:rsid w:val="006443E9"/>
    <w:rsid w:val="00645512"/>
    <w:rsid w:val="006462B5"/>
    <w:rsid w:val="00646576"/>
    <w:rsid w:val="00646D4F"/>
    <w:rsid w:val="00647874"/>
    <w:rsid w:val="00647C67"/>
    <w:rsid w:val="006507EE"/>
    <w:rsid w:val="0065237E"/>
    <w:rsid w:val="00652BA8"/>
    <w:rsid w:val="006557AE"/>
    <w:rsid w:val="00656CC5"/>
    <w:rsid w:val="0065763C"/>
    <w:rsid w:val="0066052C"/>
    <w:rsid w:val="006606D9"/>
    <w:rsid w:val="0066086E"/>
    <w:rsid w:val="00660898"/>
    <w:rsid w:val="0066132B"/>
    <w:rsid w:val="006624BE"/>
    <w:rsid w:val="00664CB9"/>
    <w:rsid w:val="006657ED"/>
    <w:rsid w:val="006672E0"/>
    <w:rsid w:val="0066798F"/>
    <w:rsid w:val="00670193"/>
    <w:rsid w:val="00670247"/>
    <w:rsid w:val="00670C32"/>
    <w:rsid w:val="00670D72"/>
    <w:rsid w:val="00671EB9"/>
    <w:rsid w:val="00671F6E"/>
    <w:rsid w:val="006728E1"/>
    <w:rsid w:val="00673F0A"/>
    <w:rsid w:val="006745CF"/>
    <w:rsid w:val="00674FA5"/>
    <w:rsid w:val="006756D4"/>
    <w:rsid w:val="00676387"/>
    <w:rsid w:val="00677B59"/>
    <w:rsid w:val="00677C65"/>
    <w:rsid w:val="00683D94"/>
    <w:rsid w:val="006841DD"/>
    <w:rsid w:val="00684EEA"/>
    <w:rsid w:val="00685CC3"/>
    <w:rsid w:val="00685F2F"/>
    <w:rsid w:val="00686CE1"/>
    <w:rsid w:val="00687016"/>
    <w:rsid w:val="0069075E"/>
    <w:rsid w:val="00690880"/>
    <w:rsid w:val="00690A3B"/>
    <w:rsid w:val="006918B5"/>
    <w:rsid w:val="0069462C"/>
    <w:rsid w:val="00694F48"/>
    <w:rsid w:val="006954AA"/>
    <w:rsid w:val="00695D63"/>
    <w:rsid w:val="00696A73"/>
    <w:rsid w:val="006A006D"/>
    <w:rsid w:val="006A045C"/>
    <w:rsid w:val="006A071C"/>
    <w:rsid w:val="006A0FF0"/>
    <w:rsid w:val="006A10DD"/>
    <w:rsid w:val="006A122F"/>
    <w:rsid w:val="006A1366"/>
    <w:rsid w:val="006A31A4"/>
    <w:rsid w:val="006A320F"/>
    <w:rsid w:val="006A498F"/>
    <w:rsid w:val="006A4AA4"/>
    <w:rsid w:val="006A595E"/>
    <w:rsid w:val="006A6031"/>
    <w:rsid w:val="006A60F4"/>
    <w:rsid w:val="006A62F7"/>
    <w:rsid w:val="006A7DF8"/>
    <w:rsid w:val="006B009F"/>
    <w:rsid w:val="006B00DE"/>
    <w:rsid w:val="006B185F"/>
    <w:rsid w:val="006B1FBF"/>
    <w:rsid w:val="006B30CD"/>
    <w:rsid w:val="006B3502"/>
    <w:rsid w:val="006B3B7C"/>
    <w:rsid w:val="006B4ADB"/>
    <w:rsid w:val="006B6B1B"/>
    <w:rsid w:val="006B79E5"/>
    <w:rsid w:val="006C24BA"/>
    <w:rsid w:val="006C26FF"/>
    <w:rsid w:val="006C281D"/>
    <w:rsid w:val="006C2CF5"/>
    <w:rsid w:val="006C2F9D"/>
    <w:rsid w:val="006C3089"/>
    <w:rsid w:val="006C3103"/>
    <w:rsid w:val="006C3978"/>
    <w:rsid w:val="006C434B"/>
    <w:rsid w:val="006C45B4"/>
    <w:rsid w:val="006C55C1"/>
    <w:rsid w:val="006C6643"/>
    <w:rsid w:val="006C66CB"/>
    <w:rsid w:val="006C7719"/>
    <w:rsid w:val="006C7E1E"/>
    <w:rsid w:val="006D0D20"/>
    <w:rsid w:val="006D0D5B"/>
    <w:rsid w:val="006D18B3"/>
    <w:rsid w:val="006D1DF0"/>
    <w:rsid w:val="006D23A4"/>
    <w:rsid w:val="006D2BEB"/>
    <w:rsid w:val="006D30EA"/>
    <w:rsid w:val="006D3179"/>
    <w:rsid w:val="006D3664"/>
    <w:rsid w:val="006D39F4"/>
    <w:rsid w:val="006D4302"/>
    <w:rsid w:val="006D4834"/>
    <w:rsid w:val="006D6196"/>
    <w:rsid w:val="006D66F4"/>
    <w:rsid w:val="006D7506"/>
    <w:rsid w:val="006D766C"/>
    <w:rsid w:val="006D7751"/>
    <w:rsid w:val="006D7810"/>
    <w:rsid w:val="006E22F1"/>
    <w:rsid w:val="006E3563"/>
    <w:rsid w:val="006E376A"/>
    <w:rsid w:val="006E471D"/>
    <w:rsid w:val="006E5222"/>
    <w:rsid w:val="006E5E3A"/>
    <w:rsid w:val="006E60C2"/>
    <w:rsid w:val="006E65AD"/>
    <w:rsid w:val="006E6803"/>
    <w:rsid w:val="006E7459"/>
    <w:rsid w:val="006E7772"/>
    <w:rsid w:val="006F0140"/>
    <w:rsid w:val="006F12DB"/>
    <w:rsid w:val="006F1E78"/>
    <w:rsid w:val="006F1EE7"/>
    <w:rsid w:val="006F2658"/>
    <w:rsid w:val="006F2A91"/>
    <w:rsid w:val="006F428A"/>
    <w:rsid w:val="006F4C80"/>
    <w:rsid w:val="006F597B"/>
    <w:rsid w:val="006F742A"/>
    <w:rsid w:val="00700405"/>
    <w:rsid w:val="00702FE5"/>
    <w:rsid w:val="00703951"/>
    <w:rsid w:val="00703F43"/>
    <w:rsid w:val="00705403"/>
    <w:rsid w:val="00705D1E"/>
    <w:rsid w:val="00706A78"/>
    <w:rsid w:val="007079BB"/>
    <w:rsid w:val="0071015B"/>
    <w:rsid w:val="00710A41"/>
    <w:rsid w:val="007112BA"/>
    <w:rsid w:val="00711BE8"/>
    <w:rsid w:val="0071248E"/>
    <w:rsid w:val="00713784"/>
    <w:rsid w:val="00713A18"/>
    <w:rsid w:val="00713B1F"/>
    <w:rsid w:val="007143C1"/>
    <w:rsid w:val="00715441"/>
    <w:rsid w:val="00715636"/>
    <w:rsid w:val="00716247"/>
    <w:rsid w:val="007169E7"/>
    <w:rsid w:val="00716D23"/>
    <w:rsid w:val="00716ED4"/>
    <w:rsid w:val="007208B4"/>
    <w:rsid w:val="007219DC"/>
    <w:rsid w:val="00722777"/>
    <w:rsid w:val="007232E1"/>
    <w:rsid w:val="007244CB"/>
    <w:rsid w:val="00724933"/>
    <w:rsid w:val="007251C1"/>
    <w:rsid w:val="00725F1D"/>
    <w:rsid w:val="00725F89"/>
    <w:rsid w:val="007260AD"/>
    <w:rsid w:val="00726ED9"/>
    <w:rsid w:val="00730A28"/>
    <w:rsid w:val="007313B2"/>
    <w:rsid w:val="00731C8C"/>
    <w:rsid w:val="00731F02"/>
    <w:rsid w:val="0073459C"/>
    <w:rsid w:val="00734F95"/>
    <w:rsid w:val="007351F4"/>
    <w:rsid w:val="00735A4E"/>
    <w:rsid w:val="00736F0E"/>
    <w:rsid w:val="007372CD"/>
    <w:rsid w:val="00737B3F"/>
    <w:rsid w:val="00742176"/>
    <w:rsid w:val="00742B42"/>
    <w:rsid w:val="00745293"/>
    <w:rsid w:val="0074593A"/>
    <w:rsid w:val="00745D18"/>
    <w:rsid w:val="0074692C"/>
    <w:rsid w:val="0074786F"/>
    <w:rsid w:val="0074796D"/>
    <w:rsid w:val="00752167"/>
    <w:rsid w:val="00752539"/>
    <w:rsid w:val="00752E73"/>
    <w:rsid w:val="007532BE"/>
    <w:rsid w:val="00753861"/>
    <w:rsid w:val="007545C4"/>
    <w:rsid w:val="00754B3C"/>
    <w:rsid w:val="0075574B"/>
    <w:rsid w:val="00756C01"/>
    <w:rsid w:val="00762D22"/>
    <w:rsid w:val="00763228"/>
    <w:rsid w:val="00763446"/>
    <w:rsid w:val="00763B25"/>
    <w:rsid w:val="00764092"/>
    <w:rsid w:val="00764116"/>
    <w:rsid w:val="007644D2"/>
    <w:rsid w:val="00765C28"/>
    <w:rsid w:val="00766969"/>
    <w:rsid w:val="00766A4F"/>
    <w:rsid w:val="00766D10"/>
    <w:rsid w:val="007674F0"/>
    <w:rsid w:val="00772488"/>
    <w:rsid w:val="00772F0A"/>
    <w:rsid w:val="00773CD6"/>
    <w:rsid w:val="00773DE2"/>
    <w:rsid w:val="00774990"/>
    <w:rsid w:val="00775755"/>
    <w:rsid w:val="007758DC"/>
    <w:rsid w:val="00775EF1"/>
    <w:rsid w:val="00776087"/>
    <w:rsid w:val="0077652F"/>
    <w:rsid w:val="0077787B"/>
    <w:rsid w:val="0078118D"/>
    <w:rsid w:val="00781888"/>
    <w:rsid w:val="0078283C"/>
    <w:rsid w:val="00784966"/>
    <w:rsid w:val="0078500E"/>
    <w:rsid w:val="0078548A"/>
    <w:rsid w:val="007906EA"/>
    <w:rsid w:val="007913A9"/>
    <w:rsid w:val="00792C5B"/>
    <w:rsid w:val="00792E9D"/>
    <w:rsid w:val="0079413F"/>
    <w:rsid w:val="0079431A"/>
    <w:rsid w:val="00794AAC"/>
    <w:rsid w:val="0079590C"/>
    <w:rsid w:val="007968BC"/>
    <w:rsid w:val="007A12D5"/>
    <w:rsid w:val="007A1544"/>
    <w:rsid w:val="007A237A"/>
    <w:rsid w:val="007A32EE"/>
    <w:rsid w:val="007A3514"/>
    <w:rsid w:val="007A411A"/>
    <w:rsid w:val="007A43A4"/>
    <w:rsid w:val="007A4CC8"/>
    <w:rsid w:val="007A5DAA"/>
    <w:rsid w:val="007A61FA"/>
    <w:rsid w:val="007A64F2"/>
    <w:rsid w:val="007A6702"/>
    <w:rsid w:val="007A69FC"/>
    <w:rsid w:val="007B023E"/>
    <w:rsid w:val="007B03C1"/>
    <w:rsid w:val="007B0597"/>
    <w:rsid w:val="007B21C9"/>
    <w:rsid w:val="007B22FE"/>
    <w:rsid w:val="007B254C"/>
    <w:rsid w:val="007B3FDD"/>
    <w:rsid w:val="007B4373"/>
    <w:rsid w:val="007B4AFC"/>
    <w:rsid w:val="007B4D71"/>
    <w:rsid w:val="007B75E9"/>
    <w:rsid w:val="007C0E75"/>
    <w:rsid w:val="007C1E43"/>
    <w:rsid w:val="007C21E7"/>
    <w:rsid w:val="007C22A3"/>
    <w:rsid w:val="007C264A"/>
    <w:rsid w:val="007C41F6"/>
    <w:rsid w:val="007C4679"/>
    <w:rsid w:val="007C537B"/>
    <w:rsid w:val="007C7B04"/>
    <w:rsid w:val="007D1992"/>
    <w:rsid w:val="007D2334"/>
    <w:rsid w:val="007D261B"/>
    <w:rsid w:val="007D29BD"/>
    <w:rsid w:val="007D37C0"/>
    <w:rsid w:val="007D3A1E"/>
    <w:rsid w:val="007D4067"/>
    <w:rsid w:val="007D5AAE"/>
    <w:rsid w:val="007D68BF"/>
    <w:rsid w:val="007D7221"/>
    <w:rsid w:val="007D78B1"/>
    <w:rsid w:val="007E0E40"/>
    <w:rsid w:val="007E27DA"/>
    <w:rsid w:val="007E4A6D"/>
    <w:rsid w:val="007E5819"/>
    <w:rsid w:val="007E736A"/>
    <w:rsid w:val="007E7502"/>
    <w:rsid w:val="007E7750"/>
    <w:rsid w:val="007F05C9"/>
    <w:rsid w:val="007F0647"/>
    <w:rsid w:val="007F089E"/>
    <w:rsid w:val="007F1B1D"/>
    <w:rsid w:val="007F2009"/>
    <w:rsid w:val="007F238B"/>
    <w:rsid w:val="007F2A54"/>
    <w:rsid w:val="007F2DEA"/>
    <w:rsid w:val="007F38C8"/>
    <w:rsid w:val="007F69B9"/>
    <w:rsid w:val="007F6BF1"/>
    <w:rsid w:val="007F6EFD"/>
    <w:rsid w:val="007F73E1"/>
    <w:rsid w:val="007F784F"/>
    <w:rsid w:val="008000C5"/>
    <w:rsid w:val="00800807"/>
    <w:rsid w:val="00801518"/>
    <w:rsid w:val="00803365"/>
    <w:rsid w:val="00803635"/>
    <w:rsid w:val="00803AFD"/>
    <w:rsid w:val="00811E64"/>
    <w:rsid w:val="00811EEB"/>
    <w:rsid w:val="0081348D"/>
    <w:rsid w:val="00813BD3"/>
    <w:rsid w:val="008161DE"/>
    <w:rsid w:val="00816A12"/>
    <w:rsid w:val="0081761D"/>
    <w:rsid w:val="00817D0E"/>
    <w:rsid w:val="0082028A"/>
    <w:rsid w:val="00821C53"/>
    <w:rsid w:val="00823D2E"/>
    <w:rsid w:val="0082425A"/>
    <w:rsid w:val="00825DFF"/>
    <w:rsid w:val="008264FB"/>
    <w:rsid w:val="008266C9"/>
    <w:rsid w:val="00826AD6"/>
    <w:rsid w:val="00830508"/>
    <w:rsid w:val="0083118A"/>
    <w:rsid w:val="00831EA1"/>
    <w:rsid w:val="00832653"/>
    <w:rsid w:val="008346F2"/>
    <w:rsid w:val="00834955"/>
    <w:rsid w:val="00835401"/>
    <w:rsid w:val="00835836"/>
    <w:rsid w:val="00835C40"/>
    <w:rsid w:val="0084067D"/>
    <w:rsid w:val="00840C52"/>
    <w:rsid w:val="0084223C"/>
    <w:rsid w:val="00843003"/>
    <w:rsid w:val="00844000"/>
    <w:rsid w:val="008444D6"/>
    <w:rsid w:val="008445A1"/>
    <w:rsid w:val="00844798"/>
    <w:rsid w:val="008455DC"/>
    <w:rsid w:val="00847E84"/>
    <w:rsid w:val="00850C40"/>
    <w:rsid w:val="0085377A"/>
    <w:rsid w:val="0085397C"/>
    <w:rsid w:val="008556C5"/>
    <w:rsid w:val="008563C1"/>
    <w:rsid w:val="00856457"/>
    <w:rsid w:val="0085711D"/>
    <w:rsid w:val="008575CD"/>
    <w:rsid w:val="00860781"/>
    <w:rsid w:val="00860C2E"/>
    <w:rsid w:val="008639DE"/>
    <w:rsid w:val="008656E1"/>
    <w:rsid w:val="008668A8"/>
    <w:rsid w:val="00866E1B"/>
    <w:rsid w:val="00866F21"/>
    <w:rsid w:val="008679A2"/>
    <w:rsid w:val="00872080"/>
    <w:rsid w:val="008726D1"/>
    <w:rsid w:val="00872808"/>
    <w:rsid w:val="00872A6B"/>
    <w:rsid w:val="00872E9D"/>
    <w:rsid w:val="00872F9F"/>
    <w:rsid w:val="008732AB"/>
    <w:rsid w:val="008735C0"/>
    <w:rsid w:val="00875709"/>
    <w:rsid w:val="008769A3"/>
    <w:rsid w:val="00877B3F"/>
    <w:rsid w:val="00880183"/>
    <w:rsid w:val="008811DB"/>
    <w:rsid w:val="0088182C"/>
    <w:rsid w:val="008818D8"/>
    <w:rsid w:val="008824C5"/>
    <w:rsid w:val="00882C9A"/>
    <w:rsid w:val="008830BF"/>
    <w:rsid w:val="0088528F"/>
    <w:rsid w:val="008853C4"/>
    <w:rsid w:val="00885AD6"/>
    <w:rsid w:val="008861F6"/>
    <w:rsid w:val="00886F9D"/>
    <w:rsid w:val="00887CB0"/>
    <w:rsid w:val="008902E4"/>
    <w:rsid w:val="00890DB5"/>
    <w:rsid w:val="00891686"/>
    <w:rsid w:val="0089188A"/>
    <w:rsid w:val="0089199A"/>
    <w:rsid w:val="00891BA6"/>
    <w:rsid w:val="00891E1D"/>
    <w:rsid w:val="00892A7D"/>
    <w:rsid w:val="008936D6"/>
    <w:rsid w:val="008946B8"/>
    <w:rsid w:val="0089655C"/>
    <w:rsid w:val="00897333"/>
    <w:rsid w:val="0089734F"/>
    <w:rsid w:val="0089739A"/>
    <w:rsid w:val="008A0875"/>
    <w:rsid w:val="008A13C0"/>
    <w:rsid w:val="008A17F5"/>
    <w:rsid w:val="008A2652"/>
    <w:rsid w:val="008A2662"/>
    <w:rsid w:val="008A2CAF"/>
    <w:rsid w:val="008A2ED7"/>
    <w:rsid w:val="008A2FB4"/>
    <w:rsid w:val="008A407A"/>
    <w:rsid w:val="008A4B6E"/>
    <w:rsid w:val="008A5074"/>
    <w:rsid w:val="008A737A"/>
    <w:rsid w:val="008B086C"/>
    <w:rsid w:val="008B10A9"/>
    <w:rsid w:val="008B13EC"/>
    <w:rsid w:val="008B150C"/>
    <w:rsid w:val="008B1F2E"/>
    <w:rsid w:val="008B312B"/>
    <w:rsid w:val="008B4185"/>
    <w:rsid w:val="008B4559"/>
    <w:rsid w:val="008B48AC"/>
    <w:rsid w:val="008B49E1"/>
    <w:rsid w:val="008B525B"/>
    <w:rsid w:val="008B5A81"/>
    <w:rsid w:val="008B63F4"/>
    <w:rsid w:val="008C0575"/>
    <w:rsid w:val="008C05FE"/>
    <w:rsid w:val="008C1919"/>
    <w:rsid w:val="008C1C07"/>
    <w:rsid w:val="008C32E3"/>
    <w:rsid w:val="008C3967"/>
    <w:rsid w:val="008C3AB5"/>
    <w:rsid w:val="008C3B5E"/>
    <w:rsid w:val="008C3F8E"/>
    <w:rsid w:val="008C417F"/>
    <w:rsid w:val="008C4477"/>
    <w:rsid w:val="008C451D"/>
    <w:rsid w:val="008C5FE3"/>
    <w:rsid w:val="008C6488"/>
    <w:rsid w:val="008C6D7C"/>
    <w:rsid w:val="008C7241"/>
    <w:rsid w:val="008C76CA"/>
    <w:rsid w:val="008D0A1B"/>
    <w:rsid w:val="008D1351"/>
    <w:rsid w:val="008D1515"/>
    <w:rsid w:val="008D1B1B"/>
    <w:rsid w:val="008D1F15"/>
    <w:rsid w:val="008D3965"/>
    <w:rsid w:val="008D3DC1"/>
    <w:rsid w:val="008D4783"/>
    <w:rsid w:val="008D653B"/>
    <w:rsid w:val="008E08FA"/>
    <w:rsid w:val="008E36E4"/>
    <w:rsid w:val="008E3B87"/>
    <w:rsid w:val="008E407D"/>
    <w:rsid w:val="008E6767"/>
    <w:rsid w:val="008E68A5"/>
    <w:rsid w:val="008E6927"/>
    <w:rsid w:val="008E7581"/>
    <w:rsid w:val="008E7F50"/>
    <w:rsid w:val="008F1FCA"/>
    <w:rsid w:val="008F2059"/>
    <w:rsid w:val="008F22C0"/>
    <w:rsid w:val="008F22FF"/>
    <w:rsid w:val="008F26D4"/>
    <w:rsid w:val="008F2E85"/>
    <w:rsid w:val="008F2F05"/>
    <w:rsid w:val="008F3085"/>
    <w:rsid w:val="008F369A"/>
    <w:rsid w:val="008F3A6B"/>
    <w:rsid w:val="008F3F83"/>
    <w:rsid w:val="008F6225"/>
    <w:rsid w:val="008F62DA"/>
    <w:rsid w:val="008F6618"/>
    <w:rsid w:val="008F7941"/>
    <w:rsid w:val="008F7D32"/>
    <w:rsid w:val="00900CE3"/>
    <w:rsid w:val="00901E49"/>
    <w:rsid w:val="00902AB3"/>
    <w:rsid w:val="0090481C"/>
    <w:rsid w:val="00904A2A"/>
    <w:rsid w:val="00904EF1"/>
    <w:rsid w:val="00905729"/>
    <w:rsid w:val="0090592D"/>
    <w:rsid w:val="00905E4B"/>
    <w:rsid w:val="00905F92"/>
    <w:rsid w:val="009065A2"/>
    <w:rsid w:val="009069A3"/>
    <w:rsid w:val="0091209A"/>
    <w:rsid w:val="00912D6C"/>
    <w:rsid w:val="00913592"/>
    <w:rsid w:val="009138AD"/>
    <w:rsid w:val="009145D5"/>
    <w:rsid w:val="009148B6"/>
    <w:rsid w:val="00914BDD"/>
    <w:rsid w:val="009174C7"/>
    <w:rsid w:val="00917799"/>
    <w:rsid w:val="009177DB"/>
    <w:rsid w:val="00920376"/>
    <w:rsid w:val="00920B16"/>
    <w:rsid w:val="00920C52"/>
    <w:rsid w:val="00920EFE"/>
    <w:rsid w:val="00921C0A"/>
    <w:rsid w:val="00921E54"/>
    <w:rsid w:val="0092231E"/>
    <w:rsid w:val="0092232F"/>
    <w:rsid w:val="00922BDE"/>
    <w:rsid w:val="00923BD1"/>
    <w:rsid w:val="009242ED"/>
    <w:rsid w:val="00924E88"/>
    <w:rsid w:val="00924F6F"/>
    <w:rsid w:val="00925B49"/>
    <w:rsid w:val="009268BB"/>
    <w:rsid w:val="00930E6D"/>
    <w:rsid w:val="0093131D"/>
    <w:rsid w:val="00931AD3"/>
    <w:rsid w:val="00931B01"/>
    <w:rsid w:val="0093238C"/>
    <w:rsid w:val="00933D88"/>
    <w:rsid w:val="00934923"/>
    <w:rsid w:val="00935094"/>
    <w:rsid w:val="0093740D"/>
    <w:rsid w:val="00937BB0"/>
    <w:rsid w:val="00940392"/>
    <w:rsid w:val="00940940"/>
    <w:rsid w:val="00941099"/>
    <w:rsid w:val="00942688"/>
    <w:rsid w:val="00942B81"/>
    <w:rsid w:val="00945377"/>
    <w:rsid w:val="00945857"/>
    <w:rsid w:val="00945F98"/>
    <w:rsid w:val="00946C39"/>
    <w:rsid w:val="009505C3"/>
    <w:rsid w:val="009506B9"/>
    <w:rsid w:val="00951028"/>
    <w:rsid w:val="00951D0E"/>
    <w:rsid w:val="00953421"/>
    <w:rsid w:val="00954B0E"/>
    <w:rsid w:val="00955042"/>
    <w:rsid w:val="009559D6"/>
    <w:rsid w:val="00956B77"/>
    <w:rsid w:val="00956BBD"/>
    <w:rsid w:val="00961CF8"/>
    <w:rsid w:val="009623EE"/>
    <w:rsid w:val="00964461"/>
    <w:rsid w:val="00964F41"/>
    <w:rsid w:val="00965559"/>
    <w:rsid w:val="0096610D"/>
    <w:rsid w:val="009662D2"/>
    <w:rsid w:val="009665C2"/>
    <w:rsid w:val="009666B0"/>
    <w:rsid w:val="00966ADC"/>
    <w:rsid w:val="00966BDF"/>
    <w:rsid w:val="009670DD"/>
    <w:rsid w:val="00967515"/>
    <w:rsid w:val="00971A4A"/>
    <w:rsid w:val="00972F7F"/>
    <w:rsid w:val="009737EA"/>
    <w:rsid w:val="00974ED5"/>
    <w:rsid w:val="0097649B"/>
    <w:rsid w:val="009803EF"/>
    <w:rsid w:val="00980AEC"/>
    <w:rsid w:val="0098239C"/>
    <w:rsid w:val="00983739"/>
    <w:rsid w:val="0098403A"/>
    <w:rsid w:val="009844F6"/>
    <w:rsid w:val="00984CA0"/>
    <w:rsid w:val="00985908"/>
    <w:rsid w:val="00986DDF"/>
    <w:rsid w:val="00986ED9"/>
    <w:rsid w:val="00987507"/>
    <w:rsid w:val="0099053F"/>
    <w:rsid w:val="00990BB8"/>
    <w:rsid w:val="00991335"/>
    <w:rsid w:val="00991D1A"/>
    <w:rsid w:val="00991D69"/>
    <w:rsid w:val="00991FFA"/>
    <w:rsid w:val="0099307C"/>
    <w:rsid w:val="00993282"/>
    <w:rsid w:val="009933EF"/>
    <w:rsid w:val="009947C0"/>
    <w:rsid w:val="009947C5"/>
    <w:rsid w:val="00995932"/>
    <w:rsid w:val="0099628F"/>
    <w:rsid w:val="009962E4"/>
    <w:rsid w:val="00996A8E"/>
    <w:rsid w:val="00997E23"/>
    <w:rsid w:val="009A00DB"/>
    <w:rsid w:val="009A0B81"/>
    <w:rsid w:val="009A1CD2"/>
    <w:rsid w:val="009A26FC"/>
    <w:rsid w:val="009A4CF9"/>
    <w:rsid w:val="009A65DB"/>
    <w:rsid w:val="009A7C67"/>
    <w:rsid w:val="009B01C4"/>
    <w:rsid w:val="009B0EDF"/>
    <w:rsid w:val="009B131F"/>
    <w:rsid w:val="009B1AAC"/>
    <w:rsid w:val="009B2A1D"/>
    <w:rsid w:val="009B3457"/>
    <w:rsid w:val="009B5852"/>
    <w:rsid w:val="009B5A2A"/>
    <w:rsid w:val="009B5DDB"/>
    <w:rsid w:val="009B6905"/>
    <w:rsid w:val="009C1B3D"/>
    <w:rsid w:val="009C2BBD"/>
    <w:rsid w:val="009C3952"/>
    <w:rsid w:val="009C3A6E"/>
    <w:rsid w:val="009C4C82"/>
    <w:rsid w:val="009C4DF8"/>
    <w:rsid w:val="009D0FF6"/>
    <w:rsid w:val="009D1D6C"/>
    <w:rsid w:val="009D1F83"/>
    <w:rsid w:val="009D23B3"/>
    <w:rsid w:val="009D3240"/>
    <w:rsid w:val="009D5875"/>
    <w:rsid w:val="009D6688"/>
    <w:rsid w:val="009D6985"/>
    <w:rsid w:val="009D7B03"/>
    <w:rsid w:val="009E24C2"/>
    <w:rsid w:val="009E4343"/>
    <w:rsid w:val="009E4B2C"/>
    <w:rsid w:val="009E4E8A"/>
    <w:rsid w:val="009E4F1D"/>
    <w:rsid w:val="009E5049"/>
    <w:rsid w:val="009E5BD2"/>
    <w:rsid w:val="009E6C8E"/>
    <w:rsid w:val="009E6D4C"/>
    <w:rsid w:val="009E7332"/>
    <w:rsid w:val="009E78E0"/>
    <w:rsid w:val="009F1442"/>
    <w:rsid w:val="009F1597"/>
    <w:rsid w:val="009F183F"/>
    <w:rsid w:val="009F1A33"/>
    <w:rsid w:val="009F25A6"/>
    <w:rsid w:val="009F317A"/>
    <w:rsid w:val="009F32BF"/>
    <w:rsid w:val="009F3A89"/>
    <w:rsid w:val="009F4106"/>
    <w:rsid w:val="009F4F0A"/>
    <w:rsid w:val="009F5515"/>
    <w:rsid w:val="009F7F49"/>
    <w:rsid w:val="00A01907"/>
    <w:rsid w:val="00A01EF9"/>
    <w:rsid w:val="00A02FD9"/>
    <w:rsid w:val="00A03634"/>
    <w:rsid w:val="00A04146"/>
    <w:rsid w:val="00A0499E"/>
    <w:rsid w:val="00A04B3D"/>
    <w:rsid w:val="00A04B9E"/>
    <w:rsid w:val="00A04F80"/>
    <w:rsid w:val="00A05E9F"/>
    <w:rsid w:val="00A06599"/>
    <w:rsid w:val="00A0698F"/>
    <w:rsid w:val="00A108C4"/>
    <w:rsid w:val="00A12317"/>
    <w:rsid w:val="00A127A4"/>
    <w:rsid w:val="00A12DA9"/>
    <w:rsid w:val="00A13A3A"/>
    <w:rsid w:val="00A156DC"/>
    <w:rsid w:val="00A1594E"/>
    <w:rsid w:val="00A16140"/>
    <w:rsid w:val="00A162D5"/>
    <w:rsid w:val="00A170A1"/>
    <w:rsid w:val="00A17F89"/>
    <w:rsid w:val="00A200BD"/>
    <w:rsid w:val="00A20B17"/>
    <w:rsid w:val="00A20D03"/>
    <w:rsid w:val="00A22930"/>
    <w:rsid w:val="00A23764"/>
    <w:rsid w:val="00A239ED"/>
    <w:rsid w:val="00A23AC8"/>
    <w:rsid w:val="00A23FFC"/>
    <w:rsid w:val="00A2462B"/>
    <w:rsid w:val="00A24B9B"/>
    <w:rsid w:val="00A26481"/>
    <w:rsid w:val="00A26D13"/>
    <w:rsid w:val="00A30600"/>
    <w:rsid w:val="00A31083"/>
    <w:rsid w:val="00A325DF"/>
    <w:rsid w:val="00A329B9"/>
    <w:rsid w:val="00A33157"/>
    <w:rsid w:val="00A33C1A"/>
    <w:rsid w:val="00A35443"/>
    <w:rsid w:val="00A3749D"/>
    <w:rsid w:val="00A374CE"/>
    <w:rsid w:val="00A40BEB"/>
    <w:rsid w:val="00A4172B"/>
    <w:rsid w:val="00A41B11"/>
    <w:rsid w:val="00A423C3"/>
    <w:rsid w:val="00A42F2E"/>
    <w:rsid w:val="00A44716"/>
    <w:rsid w:val="00A44881"/>
    <w:rsid w:val="00A44C1D"/>
    <w:rsid w:val="00A45E76"/>
    <w:rsid w:val="00A4731B"/>
    <w:rsid w:val="00A47554"/>
    <w:rsid w:val="00A52A6D"/>
    <w:rsid w:val="00A53F2C"/>
    <w:rsid w:val="00A54629"/>
    <w:rsid w:val="00A570F9"/>
    <w:rsid w:val="00A616A2"/>
    <w:rsid w:val="00A62867"/>
    <w:rsid w:val="00A6299E"/>
    <w:rsid w:val="00A63A77"/>
    <w:rsid w:val="00A6402F"/>
    <w:rsid w:val="00A640B0"/>
    <w:rsid w:val="00A64C39"/>
    <w:rsid w:val="00A65152"/>
    <w:rsid w:val="00A65F90"/>
    <w:rsid w:val="00A6756E"/>
    <w:rsid w:val="00A67D31"/>
    <w:rsid w:val="00A70531"/>
    <w:rsid w:val="00A72144"/>
    <w:rsid w:val="00A73ED5"/>
    <w:rsid w:val="00A7427F"/>
    <w:rsid w:val="00A74972"/>
    <w:rsid w:val="00A75082"/>
    <w:rsid w:val="00A75C1F"/>
    <w:rsid w:val="00A7631F"/>
    <w:rsid w:val="00A76546"/>
    <w:rsid w:val="00A8019F"/>
    <w:rsid w:val="00A828F8"/>
    <w:rsid w:val="00A849C2"/>
    <w:rsid w:val="00A84A54"/>
    <w:rsid w:val="00A86C9B"/>
    <w:rsid w:val="00A86F36"/>
    <w:rsid w:val="00A87A55"/>
    <w:rsid w:val="00A90471"/>
    <w:rsid w:val="00A904C5"/>
    <w:rsid w:val="00A90755"/>
    <w:rsid w:val="00A9230D"/>
    <w:rsid w:val="00A93AF0"/>
    <w:rsid w:val="00A945B5"/>
    <w:rsid w:val="00A94825"/>
    <w:rsid w:val="00A96101"/>
    <w:rsid w:val="00A96889"/>
    <w:rsid w:val="00A968F9"/>
    <w:rsid w:val="00A97387"/>
    <w:rsid w:val="00A9755E"/>
    <w:rsid w:val="00A975A2"/>
    <w:rsid w:val="00A97A11"/>
    <w:rsid w:val="00AA19DE"/>
    <w:rsid w:val="00AA1C78"/>
    <w:rsid w:val="00AA2213"/>
    <w:rsid w:val="00AA353F"/>
    <w:rsid w:val="00AA36D6"/>
    <w:rsid w:val="00AA3D6E"/>
    <w:rsid w:val="00AA448A"/>
    <w:rsid w:val="00AA48F2"/>
    <w:rsid w:val="00AA4F50"/>
    <w:rsid w:val="00AA5AB3"/>
    <w:rsid w:val="00AA5ACE"/>
    <w:rsid w:val="00AA66BB"/>
    <w:rsid w:val="00AA6910"/>
    <w:rsid w:val="00AA6AAD"/>
    <w:rsid w:val="00AA783B"/>
    <w:rsid w:val="00AB0241"/>
    <w:rsid w:val="00AB0533"/>
    <w:rsid w:val="00AB19AC"/>
    <w:rsid w:val="00AB2ED7"/>
    <w:rsid w:val="00AB32A3"/>
    <w:rsid w:val="00AB32C3"/>
    <w:rsid w:val="00AB3D3E"/>
    <w:rsid w:val="00AB3E09"/>
    <w:rsid w:val="00AB4BAA"/>
    <w:rsid w:val="00AB4BB4"/>
    <w:rsid w:val="00AB5427"/>
    <w:rsid w:val="00AB5644"/>
    <w:rsid w:val="00AB5CDB"/>
    <w:rsid w:val="00AB682F"/>
    <w:rsid w:val="00AB6E17"/>
    <w:rsid w:val="00AB7571"/>
    <w:rsid w:val="00AB7DF4"/>
    <w:rsid w:val="00AC0ACE"/>
    <w:rsid w:val="00AC1141"/>
    <w:rsid w:val="00AC1157"/>
    <w:rsid w:val="00AC123D"/>
    <w:rsid w:val="00AC2332"/>
    <w:rsid w:val="00AC3106"/>
    <w:rsid w:val="00AC495F"/>
    <w:rsid w:val="00AC4E5A"/>
    <w:rsid w:val="00AC54EB"/>
    <w:rsid w:val="00AC554A"/>
    <w:rsid w:val="00AC5EDD"/>
    <w:rsid w:val="00AC6E69"/>
    <w:rsid w:val="00AC6E6F"/>
    <w:rsid w:val="00AC7805"/>
    <w:rsid w:val="00AC7926"/>
    <w:rsid w:val="00AC7C53"/>
    <w:rsid w:val="00AC7C7C"/>
    <w:rsid w:val="00AD074B"/>
    <w:rsid w:val="00AD1512"/>
    <w:rsid w:val="00AD26F5"/>
    <w:rsid w:val="00AD27FD"/>
    <w:rsid w:val="00AD37C8"/>
    <w:rsid w:val="00AD3A2E"/>
    <w:rsid w:val="00AD45A7"/>
    <w:rsid w:val="00AD5336"/>
    <w:rsid w:val="00AD5DF4"/>
    <w:rsid w:val="00AD618D"/>
    <w:rsid w:val="00AD6DE5"/>
    <w:rsid w:val="00AD6DF9"/>
    <w:rsid w:val="00AD787C"/>
    <w:rsid w:val="00AE0608"/>
    <w:rsid w:val="00AE0914"/>
    <w:rsid w:val="00AE0A2D"/>
    <w:rsid w:val="00AE0F20"/>
    <w:rsid w:val="00AE16D5"/>
    <w:rsid w:val="00AE27DF"/>
    <w:rsid w:val="00AE2D6C"/>
    <w:rsid w:val="00AE307E"/>
    <w:rsid w:val="00AE38E7"/>
    <w:rsid w:val="00AE3D58"/>
    <w:rsid w:val="00AE4137"/>
    <w:rsid w:val="00AE4B31"/>
    <w:rsid w:val="00AE559B"/>
    <w:rsid w:val="00AE74BD"/>
    <w:rsid w:val="00AE75AF"/>
    <w:rsid w:val="00AF0E95"/>
    <w:rsid w:val="00AF1732"/>
    <w:rsid w:val="00AF1AEE"/>
    <w:rsid w:val="00AF2A48"/>
    <w:rsid w:val="00AF378B"/>
    <w:rsid w:val="00AF3A8A"/>
    <w:rsid w:val="00AF3B42"/>
    <w:rsid w:val="00AF3C2C"/>
    <w:rsid w:val="00AF41F9"/>
    <w:rsid w:val="00AF4E21"/>
    <w:rsid w:val="00AF5B69"/>
    <w:rsid w:val="00AF5D68"/>
    <w:rsid w:val="00AF5ECC"/>
    <w:rsid w:val="00AF6DB3"/>
    <w:rsid w:val="00B0038A"/>
    <w:rsid w:val="00B006EB"/>
    <w:rsid w:val="00B021FE"/>
    <w:rsid w:val="00B02482"/>
    <w:rsid w:val="00B02D3D"/>
    <w:rsid w:val="00B03138"/>
    <w:rsid w:val="00B04F73"/>
    <w:rsid w:val="00B1031F"/>
    <w:rsid w:val="00B10E23"/>
    <w:rsid w:val="00B1170B"/>
    <w:rsid w:val="00B11873"/>
    <w:rsid w:val="00B11D35"/>
    <w:rsid w:val="00B11FC9"/>
    <w:rsid w:val="00B123AC"/>
    <w:rsid w:val="00B12E2F"/>
    <w:rsid w:val="00B13BEF"/>
    <w:rsid w:val="00B141E4"/>
    <w:rsid w:val="00B14268"/>
    <w:rsid w:val="00B15CB5"/>
    <w:rsid w:val="00B162E0"/>
    <w:rsid w:val="00B178CA"/>
    <w:rsid w:val="00B2068F"/>
    <w:rsid w:val="00B20A79"/>
    <w:rsid w:val="00B2119C"/>
    <w:rsid w:val="00B21D4E"/>
    <w:rsid w:val="00B223EA"/>
    <w:rsid w:val="00B22F6C"/>
    <w:rsid w:val="00B231DA"/>
    <w:rsid w:val="00B23333"/>
    <w:rsid w:val="00B23FCE"/>
    <w:rsid w:val="00B2515B"/>
    <w:rsid w:val="00B259E4"/>
    <w:rsid w:val="00B25C34"/>
    <w:rsid w:val="00B2744D"/>
    <w:rsid w:val="00B27AC1"/>
    <w:rsid w:val="00B27E33"/>
    <w:rsid w:val="00B3017C"/>
    <w:rsid w:val="00B314C6"/>
    <w:rsid w:val="00B31ACF"/>
    <w:rsid w:val="00B31C9A"/>
    <w:rsid w:val="00B322CB"/>
    <w:rsid w:val="00B323C0"/>
    <w:rsid w:val="00B32F0A"/>
    <w:rsid w:val="00B3510E"/>
    <w:rsid w:val="00B357C2"/>
    <w:rsid w:val="00B360C3"/>
    <w:rsid w:val="00B36BD8"/>
    <w:rsid w:val="00B36C79"/>
    <w:rsid w:val="00B36FE2"/>
    <w:rsid w:val="00B40037"/>
    <w:rsid w:val="00B40592"/>
    <w:rsid w:val="00B4060C"/>
    <w:rsid w:val="00B408D8"/>
    <w:rsid w:val="00B40B0C"/>
    <w:rsid w:val="00B43C2E"/>
    <w:rsid w:val="00B45340"/>
    <w:rsid w:val="00B455C0"/>
    <w:rsid w:val="00B46D7E"/>
    <w:rsid w:val="00B47468"/>
    <w:rsid w:val="00B47553"/>
    <w:rsid w:val="00B5035E"/>
    <w:rsid w:val="00B50ED2"/>
    <w:rsid w:val="00B519EB"/>
    <w:rsid w:val="00B52A74"/>
    <w:rsid w:val="00B53039"/>
    <w:rsid w:val="00B5353F"/>
    <w:rsid w:val="00B5500D"/>
    <w:rsid w:val="00B5536C"/>
    <w:rsid w:val="00B55403"/>
    <w:rsid w:val="00B55D1E"/>
    <w:rsid w:val="00B5732E"/>
    <w:rsid w:val="00B57D4A"/>
    <w:rsid w:val="00B60EB2"/>
    <w:rsid w:val="00B615BD"/>
    <w:rsid w:val="00B61AEC"/>
    <w:rsid w:val="00B626ED"/>
    <w:rsid w:val="00B62B5D"/>
    <w:rsid w:val="00B62CB4"/>
    <w:rsid w:val="00B6300B"/>
    <w:rsid w:val="00B64343"/>
    <w:rsid w:val="00B64551"/>
    <w:rsid w:val="00B64CFF"/>
    <w:rsid w:val="00B660B8"/>
    <w:rsid w:val="00B66137"/>
    <w:rsid w:val="00B67381"/>
    <w:rsid w:val="00B701C8"/>
    <w:rsid w:val="00B707A0"/>
    <w:rsid w:val="00B70C2A"/>
    <w:rsid w:val="00B718F9"/>
    <w:rsid w:val="00B71D20"/>
    <w:rsid w:val="00B7261F"/>
    <w:rsid w:val="00B72A0A"/>
    <w:rsid w:val="00B72B00"/>
    <w:rsid w:val="00B72E9E"/>
    <w:rsid w:val="00B73018"/>
    <w:rsid w:val="00B73943"/>
    <w:rsid w:val="00B73D7D"/>
    <w:rsid w:val="00B7454B"/>
    <w:rsid w:val="00B74853"/>
    <w:rsid w:val="00B74E70"/>
    <w:rsid w:val="00B75556"/>
    <w:rsid w:val="00B75710"/>
    <w:rsid w:val="00B75CDD"/>
    <w:rsid w:val="00B75F13"/>
    <w:rsid w:val="00B764FA"/>
    <w:rsid w:val="00B76AD9"/>
    <w:rsid w:val="00B7701E"/>
    <w:rsid w:val="00B7716B"/>
    <w:rsid w:val="00B77FBD"/>
    <w:rsid w:val="00B80CE1"/>
    <w:rsid w:val="00B81545"/>
    <w:rsid w:val="00B81CA1"/>
    <w:rsid w:val="00B82890"/>
    <w:rsid w:val="00B844B4"/>
    <w:rsid w:val="00B845DD"/>
    <w:rsid w:val="00B85CF3"/>
    <w:rsid w:val="00B85EF8"/>
    <w:rsid w:val="00B86533"/>
    <w:rsid w:val="00B86B1C"/>
    <w:rsid w:val="00B86D45"/>
    <w:rsid w:val="00B87396"/>
    <w:rsid w:val="00B913A5"/>
    <w:rsid w:val="00B91990"/>
    <w:rsid w:val="00B93009"/>
    <w:rsid w:val="00B93B6F"/>
    <w:rsid w:val="00B93CC1"/>
    <w:rsid w:val="00B95666"/>
    <w:rsid w:val="00B9641D"/>
    <w:rsid w:val="00B96C24"/>
    <w:rsid w:val="00B97028"/>
    <w:rsid w:val="00BA0353"/>
    <w:rsid w:val="00BA09DE"/>
    <w:rsid w:val="00BA0DB5"/>
    <w:rsid w:val="00BA0E5B"/>
    <w:rsid w:val="00BA12DC"/>
    <w:rsid w:val="00BA188C"/>
    <w:rsid w:val="00BA19D9"/>
    <w:rsid w:val="00BA287D"/>
    <w:rsid w:val="00BA3EAB"/>
    <w:rsid w:val="00BA47C6"/>
    <w:rsid w:val="00BA48CA"/>
    <w:rsid w:val="00BA4BDC"/>
    <w:rsid w:val="00BA6C78"/>
    <w:rsid w:val="00BA71CC"/>
    <w:rsid w:val="00BB1BD2"/>
    <w:rsid w:val="00BB1F2C"/>
    <w:rsid w:val="00BB30BA"/>
    <w:rsid w:val="00BB367E"/>
    <w:rsid w:val="00BB3E7B"/>
    <w:rsid w:val="00BB541F"/>
    <w:rsid w:val="00BB5832"/>
    <w:rsid w:val="00BB61D3"/>
    <w:rsid w:val="00BB635D"/>
    <w:rsid w:val="00BB6862"/>
    <w:rsid w:val="00BB69ED"/>
    <w:rsid w:val="00BB6C57"/>
    <w:rsid w:val="00BB7096"/>
    <w:rsid w:val="00BB71CE"/>
    <w:rsid w:val="00BC0858"/>
    <w:rsid w:val="00BC218F"/>
    <w:rsid w:val="00BC2339"/>
    <w:rsid w:val="00BC2D7F"/>
    <w:rsid w:val="00BC378E"/>
    <w:rsid w:val="00BC3A4C"/>
    <w:rsid w:val="00BC40FF"/>
    <w:rsid w:val="00BC4993"/>
    <w:rsid w:val="00BC4A14"/>
    <w:rsid w:val="00BC4F94"/>
    <w:rsid w:val="00BD0186"/>
    <w:rsid w:val="00BD0726"/>
    <w:rsid w:val="00BD1B4B"/>
    <w:rsid w:val="00BD281D"/>
    <w:rsid w:val="00BD2CCD"/>
    <w:rsid w:val="00BD3AE7"/>
    <w:rsid w:val="00BD416B"/>
    <w:rsid w:val="00BD4571"/>
    <w:rsid w:val="00BD5A83"/>
    <w:rsid w:val="00BD7BD3"/>
    <w:rsid w:val="00BE01FB"/>
    <w:rsid w:val="00BE0A73"/>
    <w:rsid w:val="00BE15D9"/>
    <w:rsid w:val="00BE1848"/>
    <w:rsid w:val="00BE3434"/>
    <w:rsid w:val="00BE3479"/>
    <w:rsid w:val="00BE3F26"/>
    <w:rsid w:val="00BE4E7B"/>
    <w:rsid w:val="00BE5926"/>
    <w:rsid w:val="00BE6F55"/>
    <w:rsid w:val="00BE70AA"/>
    <w:rsid w:val="00BE7F9E"/>
    <w:rsid w:val="00BF0144"/>
    <w:rsid w:val="00BF0592"/>
    <w:rsid w:val="00BF1A5B"/>
    <w:rsid w:val="00BF23E5"/>
    <w:rsid w:val="00BF29D5"/>
    <w:rsid w:val="00BF35A5"/>
    <w:rsid w:val="00BF43C8"/>
    <w:rsid w:val="00BF43D2"/>
    <w:rsid w:val="00BF45B8"/>
    <w:rsid w:val="00BF45EB"/>
    <w:rsid w:val="00BF5661"/>
    <w:rsid w:val="00BF593D"/>
    <w:rsid w:val="00BF61D1"/>
    <w:rsid w:val="00BF6296"/>
    <w:rsid w:val="00BF7474"/>
    <w:rsid w:val="00BF7A1B"/>
    <w:rsid w:val="00C0075B"/>
    <w:rsid w:val="00C008A0"/>
    <w:rsid w:val="00C01833"/>
    <w:rsid w:val="00C018F3"/>
    <w:rsid w:val="00C01FCF"/>
    <w:rsid w:val="00C03769"/>
    <w:rsid w:val="00C03ABD"/>
    <w:rsid w:val="00C04D0F"/>
    <w:rsid w:val="00C05177"/>
    <w:rsid w:val="00C06033"/>
    <w:rsid w:val="00C065ED"/>
    <w:rsid w:val="00C07D8A"/>
    <w:rsid w:val="00C07DFB"/>
    <w:rsid w:val="00C1037F"/>
    <w:rsid w:val="00C120BE"/>
    <w:rsid w:val="00C128C4"/>
    <w:rsid w:val="00C13624"/>
    <w:rsid w:val="00C13726"/>
    <w:rsid w:val="00C14035"/>
    <w:rsid w:val="00C14123"/>
    <w:rsid w:val="00C142B7"/>
    <w:rsid w:val="00C14459"/>
    <w:rsid w:val="00C14EA7"/>
    <w:rsid w:val="00C1534B"/>
    <w:rsid w:val="00C15810"/>
    <w:rsid w:val="00C15BD5"/>
    <w:rsid w:val="00C21876"/>
    <w:rsid w:val="00C21A2C"/>
    <w:rsid w:val="00C236D9"/>
    <w:rsid w:val="00C238CA"/>
    <w:rsid w:val="00C247D5"/>
    <w:rsid w:val="00C24BC6"/>
    <w:rsid w:val="00C267F2"/>
    <w:rsid w:val="00C2795C"/>
    <w:rsid w:val="00C27F7B"/>
    <w:rsid w:val="00C31A1B"/>
    <w:rsid w:val="00C32E1B"/>
    <w:rsid w:val="00C33034"/>
    <w:rsid w:val="00C35910"/>
    <w:rsid w:val="00C35CAF"/>
    <w:rsid w:val="00C37204"/>
    <w:rsid w:val="00C376A2"/>
    <w:rsid w:val="00C37931"/>
    <w:rsid w:val="00C37CB8"/>
    <w:rsid w:val="00C40435"/>
    <w:rsid w:val="00C40B68"/>
    <w:rsid w:val="00C43D71"/>
    <w:rsid w:val="00C445C7"/>
    <w:rsid w:val="00C44632"/>
    <w:rsid w:val="00C44B0C"/>
    <w:rsid w:val="00C44FDB"/>
    <w:rsid w:val="00C45A86"/>
    <w:rsid w:val="00C45D04"/>
    <w:rsid w:val="00C4652A"/>
    <w:rsid w:val="00C46554"/>
    <w:rsid w:val="00C4670D"/>
    <w:rsid w:val="00C50962"/>
    <w:rsid w:val="00C50ADC"/>
    <w:rsid w:val="00C50D01"/>
    <w:rsid w:val="00C53279"/>
    <w:rsid w:val="00C53FE6"/>
    <w:rsid w:val="00C54B5B"/>
    <w:rsid w:val="00C56398"/>
    <w:rsid w:val="00C56F52"/>
    <w:rsid w:val="00C57283"/>
    <w:rsid w:val="00C604FA"/>
    <w:rsid w:val="00C61451"/>
    <w:rsid w:val="00C627E8"/>
    <w:rsid w:val="00C62BFC"/>
    <w:rsid w:val="00C62F00"/>
    <w:rsid w:val="00C642CF"/>
    <w:rsid w:val="00C6562A"/>
    <w:rsid w:val="00C65664"/>
    <w:rsid w:val="00C658EA"/>
    <w:rsid w:val="00C65E3A"/>
    <w:rsid w:val="00C65F83"/>
    <w:rsid w:val="00C67195"/>
    <w:rsid w:val="00C6793E"/>
    <w:rsid w:val="00C704FD"/>
    <w:rsid w:val="00C705A2"/>
    <w:rsid w:val="00C70CC6"/>
    <w:rsid w:val="00C71269"/>
    <w:rsid w:val="00C71CFE"/>
    <w:rsid w:val="00C720D6"/>
    <w:rsid w:val="00C73749"/>
    <w:rsid w:val="00C73850"/>
    <w:rsid w:val="00C75B20"/>
    <w:rsid w:val="00C7715C"/>
    <w:rsid w:val="00C779D4"/>
    <w:rsid w:val="00C804E7"/>
    <w:rsid w:val="00C80C03"/>
    <w:rsid w:val="00C80D3A"/>
    <w:rsid w:val="00C8121F"/>
    <w:rsid w:val="00C819DB"/>
    <w:rsid w:val="00C81D25"/>
    <w:rsid w:val="00C81E80"/>
    <w:rsid w:val="00C8258C"/>
    <w:rsid w:val="00C832E5"/>
    <w:rsid w:val="00C83D75"/>
    <w:rsid w:val="00C8498C"/>
    <w:rsid w:val="00C855EA"/>
    <w:rsid w:val="00C85C04"/>
    <w:rsid w:val="00C8652D"/>
    <w:rsid w:val="00C86570"/>
    <w:rsid w:val="00C866D1"/>
    <w:rsid w:val="00C868DF"/>
    <w:rsid w:val="00C877A6"/>
    <w:rsid w:val="00C87ACD"/>
    <w:rsid w:val="00C9028B"/>
    <w:rsid w:val="00C93B62"/>
    <w:rsid w:val="00C93CA2"/>
    <w:rsid w:val="00C94752"/>
    <w:rsid w:val="00C94984"/>
    <w:rsid w:val="00C95799"/>
    <w:rsid w:val="00C95ED8"/>
    <w:rsid w:val="00C97517"/>
    <w:rsid w:val="00C97CF0"/>
    <w:rsid w:val="00CA044D"/>
    <w:rsid w:val="00CA0F51"/>
    <w:rsid w:val="00CA3AA3"/>
    <w:rsid w:val="00CA3DC7"/>
    <w:rsid w:val="00CA3F24"/>
    <w:rsid w:val="00CA5736"/>
    <w:rsid w:val="00CA639A"/>
    <w:rsid w:val="00CA6517"/>
    <w:rsid w:val="00CA672D"/>
    <w:rsid w:val="00CA74D3"/>
    <w:rsid w:val="00CA767A"/>
    <w:rsid w:val="00CA7A3F"/>
    <w:rsid w:val="00CB01B8"/>
    <w:rsid w:val="00CB0FC1"/>
    <w:rsid w:val="00CB13DE"/>
    <w:rsid w:val="00CB23FB"/>
    <w:rsid w:val="00CB27BF"/>
    <w:rsid w:val="00CB4C48"/>
    <w:rsid w:val="00CB4F92"/>
    <w:rsid w:val="00CB557B"/>
    <w:rsid w:val="00CB6441"/>
    <w:rsid w:val="00CB7493"/>
    <w:rsid w:val="00CC04CA"/>
    <w:rsid w:val="00CC0D26"/>
    <w:rsid w:val="00CC0D2F"/>
    <w:rsid w:val="00CC2A5F"/>
    <w:rsid w:val="00CC31BF"/>
    <w:rsid w:val="00CC49C2"/>
    <w:rsid w:val="00CC4B79"/>
    <w:rsid w:val="00CC764B"/>
    <w:rsid w:val="00CC7791"/>
    <w:rsid w:val="00CC7B7F"/>
    <w:rsid w:val="00CC7F12"/>
    <w:rsid w:val="00CD03C1"/>
    <w:rsid w:val="00CD1A3B"/>
    <w:rsid w:val="00CD2CBA"/>
    <w:rsid w:val="00CD58AD"/>
    <w:rsid w:val="00CD607C"/>
    <w:rsid w:val="00CE36A2"/>
    <w:rsid w:val="00CE3FD1"/>
    <w:rsid w:val="00CE411D"/>
    <w:rsid w:val="00CE4625"/>
    <w:rsid w:val="00CE4E7D"/>
    <w:rsid w:val="00CE5B66"/>
    <w:rsid w:val="00CE5C7D"/>
    <w:rsid w:val="00CE760E"/>
    <w:rsid w:val="00CF006D"/>
    <w:rsid w:val="00CF17F8"/>
    <w:rsid w:val="00CF1F61"/>
    <w:rsid w:val="00CF26F4"/>
    <w:rsid w:val="00CF29DB"/>
    <w:rsid w:val="00CF3052"/>
    <w:rsid w:val="00CF4475"/>
    <w:rsid w:val="00CF4AD6"/>
    <w:rsid w:val="00CF7093"/>
    <w:rsid w:val="00CF72AE"/>
    <w:rsid w:val="00CF7585"/>
    <w:rsid w:val="00CF7E61"/>
    <w:rsid w:val="00D01C12"/>
    <w:rsid w:val="00D0274C"/>
    <w:rsid w:val="00D02F3A"/>
    <w:rsid w:val="00D02FC9"/>
    <w:rsid w:val="00D051CD"/>
    <w:rsid w:val="00D078C9"/>
    <w:rsid w:val="00D07EED"/>
    <w:rsid w:val="00D1156D"/>
    <w:rsid w:val="00D12505"/>
    <w:rsid w:val="00D13D80"/>
    <w:rsid w:val="00D14A04"/>
    <w:rsid w:val="00D163D9"/>
    <w:rsid w:val="00D172A2"/>
    <w:rsid w:val="00D17A6C"/>
    <w:rsid w:val="00D20C09"/>
    <w:rsid w:val="00D21438"/>
    <w:rsid w:val="00D225E3"/>
    <w:rsid w:val="00D232EA"/>
    <w:rsid w:val="00D23303"/>
    <w:rsid w:val="00D241CE"/>
    <w:rsid w:val="00D24229"/>
    <w:rsid w:val="00D246C4"/>
    <w:rsid w:val="00D24F57"/>
    <w:rsid w:val="00D264EF"/>
    <w:rsid w:val="00D265F9"/>
    <w:rsid w:val="00D30CBB"/>
    <w:rsid w:val="00D313F4"/>
    <w:rsid w:val="00D31480"/>
    <w:rsid w:val="00D326AA"/>
    <w:rsid w:val="00D3301E"/>
    <w:rsid w:val="00D35208"/>
    <w:rsid w:val="00D36C89"/>
    <w:rsid w:val="00D37896"/>
    <w:rsid w:val="00D41069"/>
    <w:rsid w:val="00D416DB"/>
    <w:rsid w:val="00D418E5"/>
    <w:rsid w:val="00D41C81"/>
    <w:rsid w:val="00D422D2"/>
    <w:rsid w:val="00D42765"/>
    <w:rsid w:val="00D428F9"/>
    <w:rsid w:val="00D43613"/>
    <w:rsid w:val="00D43858"/>
    <w:rsid w:val="00D43B26"/>
    <w:rsid w:val="00D4422E"/>
    <w:rsid w:val="00D4475D"/>
    <w:rsid w:val="00D455F0"/>
    <w:rsid w:val="00D45CE2"/>
    <w:rsid w:val="00D45DC4"/>
    <w:rsid w:val="00D47674"/>
    <w:rsid w:val="00D47C74"/>
    <w:rsid w:val="00D5043D"/>
    <w:rsid w:val="00D50598"/>
    <w:rsid w:val="00D5098D"/>
    <w:rsid w:val="00D51A74"/>
    <w:rsid w:val="00D5215A"/>
    <w:rsid w:val="00D5250C"/>
    <w:rsid w:val="00D53B91"/>
    <w:rsid w:val="00D55065"/>
    <w:rsid w:val="00D5571C"/>
    <w:rsid w:val="00D559FA"/>
    <w:rsid w:val="00D56D14"/>
    <w:rsid w:val="00D57A06"/>
    <w:rsid w:val="00D57A7A"/>
    <w:rsid w:val="00D6011D"/>
    <w:rsid w:val="00D601C8"/>
    <w:rsid w:val="00D609B5"/>
    <w:rsid w:val="00D60D16"/>
    <w:rsid w:val="00D60EE1"/>
    <w:rsid w:val="00D61228"/>
    <w:rsid w:val="00D61E4A"/>
    <w:rsid w:val="00D63056"/>
    <w:rsid w:val="00D6308C"/>
    <w:rsid w:val="00D63432"/>
    <w:rsid w:val="00D63769"/>
    <w:rsid w:val="00D63839"/>
    <w:rsid w:val="00D63D77"/>
    <w:rsid w:val="00D641FA"/>
    <w:rsid w:val="00D6477E"/>
    <w:rsid w:val="00D64C1F"/>
    <w:rsid w:val="00D64DBF"/>
    <w:rsid w:val="00D64F63"/>
    <w:rsid w:val="00D65B33"/>
    <w:rsid w:val="00D665AB"/>
    <w:rsid w:val="00D66CA3"/>
    <w:rsid w:val="00D67047"/>
    <w:rsid w:val="00D67E9C"/>
    <w:rsid w:val="00D67F05"/>
    <w:rsid w:val="00D67F6D"/>
    <w:rsid w:val="00D71ACB"/>
    <w:rsid w:val="00D71B4E"/>
    <w:rsid w:val="00D71DA4"/>
    <w:rsid w:val="00D72217"/>
    <w:rsid w:val="00D72DAC"/>
    <w:rsid w:val="00D73BE6"/>
    <w:rsid w:val="00D75948"/>
    <w:rsid w:val="00D75B6E"/>
    <w:rsid w:val="00D75D84"/>
    <w:rsid w:val="00D75F77"/>
    <w:rsid w:val="00D76454"/>
    <w:rsid w:val="00D77019"/>
    <w:rsid w:val="00D81283"/>
    <w:rsid w:val="00D813B1"/>
    <w:rsid w:val="00D8155F"/>
    <w:rsid w:val="00D822CF"/>
    <w:rsid w:val="00D83DA9"/>
    <w:rsid w:val="00D84B83"/>
    <w:rsid w:val="00D84B86"/>
    <w:rsid w:val="00D84BC8"/>
    <w:rsid w:val="00D85DCC"/>
    <w:rsid w:val="00D85EA9"/>
    <w:rsid w:val="00D868DC"/>
    <w:rsid w:val="00D87753"/>
    <w:rsid w:val="00D87EE8"/>
    <w:rsid w:val="00D9140D"/>
    <w:rsid w:val="00D916A3"/>
    <w:rsid w:val="00D92BFE"/>
    <w:rsid w:val="00D93D20"/>
    <w:rsid w:val="00D93F97"/>
    <w:rsid w:val="00D94267"/>
    <w:rsid w:val="00D9488C"/>
    <w:rsid w:val="00D95232"/>
    <w:rsid w:val="00D955FF"/>
    <w:rsid w:val="00D95D1C"/>
    <w:rsid w:val="00D96708"/>
    <w:rsid w:val="00D96983"/>
    <w:rsid w:val="00D979B5"/>
    <w:rsid w:val="00DA026F"/>
    <w:rsid w:val="00DA0356"/>
    <w:rsid w:val="00DA050C"/>
    <w:rsid w:val="00DA1340"/>
    <w:rsid w:val="00DA22E2"/>
    <w:rsid w:val="00DA24A5"/>
    <w:rsid w:val="00DA29F0"/>
    <w:rsid w:val="00DA3369"/>
    <w:rsid w:val="00DA3CE2"/>
    <w:rsid w:val="00DA5D59"/>
    <w:rsid w:val="00DA6AE7"/>
    <w:rsid w:val="00DB0E82"/>
    <w:rsid w:val="00DB1483"/>
    <w:rsid w:val="00DB2432"/>
    <w:rsid w:val="00DB2ADF"/>
    <w:rsid w:val="00DB34DD"/>
    <w:rsid w:val="00DB3A55"/>
    <w:rsid w:val="00DB48A2"/>
    <w:rsid w:val="00DB5C8D"/>
    <w:rsid w:val="00DB656F"/>
    <w:rsid w:val="00DB7120"/>
    <w:rsid w:val="00DB7802"/>
    <w:rsid w:val="00DB7BF6"/>
    <w:rsid w:val="00DB7F96"/>
    <w:rsid w:val="00DC0019"/>
    <w:rsid w:val="00DC06E8"/>
    <w:rsid w:val="00DC2124"/>
    <w:rsid w:val="00DC2879"/>
    <w:rsid w:val="00DC29A1"/>
    <w:rsid w:val="00DC3FA7"/>
    <w:rsid w:val="00DC4146"/>
    <w:rsid w:val="00DC427E"/>
    <w:rsid w:val="00DC42D8"/>
    <w:rsid w:val="00DC5441"/>
    <w:rsid w:val="00DC6150"/>
    <w:rsid w:val="00DC6272"/>
    <w:rsid w:val="00DC62A3"/>
    <w:rsid w:val="00DC75C0"/>
    <w:rsid w:val="00DD0966"/>
    <w:rsid w:val="00DD1BB3"/>
    <w:rsid w:val="00DD23C8"/>
    <w:rsid w:val="00DD2C90"/>
    <w:rsid w:val="00DD352C"/>
    <w:rsid w:val="00DD389B"/>
    <w:rsid w:val="00DD46EE"/>
    <w:rsid w:val="00DD5602"/>
    <w:rsid w:val="00DD7349"/>
    <w:rsid w:val="00DE0238"/>
    <w:rsid w:val="00DE0DF5"/>
    <w:rsid w:val="00DE358F"/>
    <w:rsid w:val="00DE4017"/>
    <w:rsid w:val="00DE42A4"/>
    <w:rsid w:val="00DE4921"/>
    <w:rsid w:val="00DE4A89"/>
    <w:rsid w:val="00DE50F9"/>
    <w:rsid w:val="00DE5A9B"/>
    <w:rsid w:val="00DE5B3E"/>
    <w:rsid w:val="00DE5C45"/>
    <w:rsid w:val="00DE658B"/>
    <w:rsid w:val="00DE674E"/>
    <w:rsid w:val="00DE6F02"/>
    <w:rsid w:val="00DE7427"/>
    <w:rsid w:val="00DE74CD"/>
    <w:rsid w:val="00DF06F8"/>
    <w:rsid w:val="00DF2011"/>
    <w:rsid w:val="00DF273E"/>
    <w:rsid w:val="00DF2A48"/>
    <w:rsid w:val="00DF3269"/>
    <w:rsid w:val="00DF3DD7"/>
    <w:rsid w:val="00DF482F"/>
    <w:rsid w:val="00DF626E"/>
    <w:rsid w:val="00DF644F"/>
    <w:rsid w:val="00DF69E4"/>
    <w:rsid w:val="00DF70F3"/>
    <w:rsid w:val="00DF7137"/>
    <w:rsid w:val="00DF74BA"/>
    <w:rsid w:val="00E0310E"/>
    <w:rsid w:val="00E034EB"/>
    <w:rsid w:val="00E068E4"/>
    <w:rsid w:val="00E1028C"/>
    <w:rsid w:val="00E11366"/>
    <w:rsid w:val="00E12175"/>
    <w:rsid w:val="00E12C09"/>
    <w:rsid w:val="00E1318E"/>
    <w:rsid w:val="00E13349"/>
    <w:rsid w:val="00E14444"/>
    <w:rsid w:val="00E15D3B"/>
    <w:rsid w:val="00E166AF"/>
    <w:rsid w:val="00E2176D"/>
    <w:rsid w:val="00E22579"/>
    <w:rsid w:val="00E228F3"/>
    <w:rsid w:val="00E22C19"/>
    <w:rsid w:val="00E23248"/>
    <w:rsid w:val="00E233C4"/>
    <w:rsid w:val="00E236A5"/>
    <w:rsid w:val="00E239C3"/>
    <w:rsid w:val="00E23A9D"/>
    <w:rsid w:val="00E23CF0"/>
    <w:rsid w:val="00E240F7"/>
    <w:rsid w:val="00E2485B"/>
    <w:rsid w:val="00E25D01"/>
    <w:rsid w:val="00E26A7C"/>
    <w:rsid w:val="00E3272B"/>
    <w:rsid w:val="00E327AE"/>
    <w:rsid w:val="00E33A92"/>
    <w:rsid w:val="00E35C84"/>
    <w:rsid w:val="00E37813"/>
    <w:rsid w:val="00E408A2"/>
    <w:rsid w:val="00E40B4F"/>
    <w:rsid w:val="00E41984"/>
    <w:rsid w:val="00E41EA0"/>
    <w:rsid w:val="00E4259E"/>
    <w:rsid w:val="00E43311"/>
    <w:rsid w:val="00E4455B"/>
    <w:rsid w:val="00E446EC"/>
    <w:rsid w:val="00E44E7E"/>
    <w:rsid w:val="00E44ECF"/>
    <w:rsid w:val="00E4505B"/>
    <w:rsid w:val="00E45261"/>
    <w:rsid w:val="00E46677"/>
    <w:rsid w:val="00E4761F"/>
    <w:rsid w:val="00E47C3F"/>
    <w:rsid w:val="00E505C1"/>
    <w:rsid w:val="00E50797"/>
    <w:rsid w:val="00E52396"/>
    <w:rsid w:val="00E52999"/>
    <w:rsid w:val="00E560C5"/>
    <w:rsid w:val="00E566A1"/>
    <w:rsid w:val="00E56A33"/>
    <w:rsid w:val="00E56FC3"/>
    <w:rsid w:val="00E6132E"/>
    <w:rsid w:val="00E61B82"/>
    <w:rsid w:val="00E61F23"/>
    <w:rsid w:val="00E6241D"/>
    <w:rsid w:val="00E62B36"/>
    <w:rsid w:val="00E650F4"/>
    <w:rsid w:val="00E65388"/>
    <w:rsid w:val="00E671FD"/>
    <w:rsid w:val="00E6735B"/>
    <w:rsid w:val="00E675C0"/>
    <w:rsid w:val="00E67C6B"/>
    <w:rsid w:val="00E70118"/>
    <w:rsid w:val="00E70DA2"/>
    <w:rsid w:val="00E70DAE"/>
    <w:rsid w:val="00E7216F"/>
    <w:rsid w:val="00E72EA6"/>
    <w:rsid w:val="00E75FD9"/>
    <w:rsid w:val="00E761A4"/>
    <w:rsid w:val="00E762F6"/>
    <w:rsid w:val="00E76CC4"/>
    <w:rsid w:val="00E77978"/>
    <w:rsid w:val="00E80261"/>
    <w:rsid w:val="00E80B10"/>
    <w:rsid w:val="00E82BB5"/>
    <w:rsid w:val="00E83EDF"/>
    <w:rsid w:val="00E8404B"/>
    <w:rsid w:val="00E85C0F"/>
    <w:rsid w:val="00E86A91"/>
    <w:rsid w:val="00E86FE9"/>
    <w:rsid w:val="00E87867"/>
    <w:rsid w:val="00E90871"/>
    <w:rsid w:val="00E92BBC"/>
    <w:rsid w:val="00E92C99"/>
    <w:rsid w:val="00E93BBD"/>
    <w:rsid w:val="00E94061"/>
    <w:rsid w:val="00E943EE"/>
    <w:rsid w:val="00E95555"/>
    <w:rsid w:val="00E958EF"/>
    <w:rsid w:val="00E95F9A"/>
    <w:rsid w:val="00E96E95"/>
    <w:rsid w:val="00E97090"/>
    <w:rsid w:val="00E9711F"/>
    <w:rsid w:val="00E972EB"/>
    <w:rsid w:val="00EA00FE"/>
    <w:rsid w:val="00EA0DCD"/>
    <w:rsid w:val="00EA22B2"/>
    <w:rsid w:val="00EA26FE"/>
    <w:rsid w:val="00EA2852"/>
    <w:rsid w:val="00EA3861"/>
    <w:rsid w:val="00EA41AB"/>
    <w:rsid w:val="00EA456B"/>
    <w:rsid w:val="00EA4577"/>
    <w:rsid w:val="00EA4747"/>
    <w:rsid w:val="00EA4EAB"/>
    <w:rsid w:val="00EA5258"/>
    <w:rsid w:val="00EA567B"/>
    <w:rsid w:val="00EA5990"/>
    <w:rsid w:val="00EA612C"/>
    <w:rsid w:val="00EA6BCB"/>
    <w:rsid w:val="00EA7892"/>
    <w:rsid w:val="00EA7F02"/>
    <w:rsid w:val="00EB098A"/>
    <w:rsid w:val="00EB09AF"/>
    <w:rsid w:val="00EB0E18"/>
    <w:rsid w:val="00EB166A"/>
    <w:rsid w:val="00EB29FD"/>
    <w:rsid w:val="00EB5139"/>
    <w:rsid w:val="00EB5362"/>
    <w:rsid w:val="00EB5FAB"/>
    <w:rsid w:val="00EB63F3"/>
    <w:rsid w:val="00EB640C"/>
    <w:rsid w:val="00EB78C4"/>
    <w:rsid w:val="00EB7E69"/>
    <w:rsid w:val="00EC095C"/>
    <w:rsid w:val="00EC196A"/>
    <w:rsid w:val="00EC296E"/>
    <w:rsid w:val="00EC4828"/>
    <w:rsid w:val="00EC4AC5"/>
    <w:rsid w:val="00EC6837"/>
    <w:rsid w:val="00EC6D5F"/>
    <w:rsid w:val="00EC6E84"/>
    <w:rsid w:val="00EC7BBE"/>
    <w:rsid w:val="00ED0A2E"/>
    <w:rsid w:val="00ED2489"/>
    <w:rsid w:val="00ED292B"/>
    <w:rsid w:val="00ED2A7E"/>
    <w:rsid w:val="00ED2AE0"/>
    <w:rsid w:val="00ED3871"/>
    <w:rsid w:val="00ED3892"/>
    <w:rsid w:val="00ED3A74"/>
    <w:rsid w:val="00ED4429"/>
    <w:rsid w:val="00ED5214"/>
    <w:rsid w:val="00ED6564"/>
    <w:rsid w:val="00ED703A"/>
    <w:rsid w:val="00ED72A2"/>
    <w:rsid w:val="00ED75D9"/>
    <w:rsid w:val="00EE18EF"/>
    <w:rsid w:val="00EE19F7"/>
    <w:rsid w:val="00EE251D"/>
    <w:rsid w:val="00EE2C5D"/>
    <w:rsid w:val="00EE302A"/>
    <w:rsid w:val="00EE4153"/>
    <w:rsid w:val="00EE6217"/>
    <w:rsid w:val="00EE65B4"/>
    <w:rsid w:val="00EE6893"/>
    <w:rsid w:val="00EE7147"/>
    <w:rsid w:val="00EE728D"/>
    <w:rsid w:val="00EE7987"/>
    <w:rsid w:val="00EE7F64"/>
    <w:rsid w:val="00EF08C9"/>
    <w:rsid w:val="00EF1F45"/>
    <w:rsid w:val="00EF233C"/>
    <w:rsid w:val="00EF27DC"/>
    <w:rsid w:val="00EF2BAC"/>
    <w:rsid w:val="00EF2CAF"/>
    <w:rsid w:val="00EF378B"/>
    <w:rsid w:val="00EF4457"/>
    <w:rsid w:val="00EF4BEF"/>
    <w:rsid w:val="00EF52F9"/>
    <w:rsid w:val="00EF59E8"/>
    <w:rsid w:val="00EF7602"/>
    <w:rsid w:val="00EF7C5D"/>
    <w:rsid w:val="00F00AB3"/>
    <w:rsid w:val="00F01602"/>
    <w:rsid w:val="00F018AA"/>
    <w:rsid w:val="00F01B9F"/>
    <w:rsid w:val="00F029F6"/>
    <w:rsid w:val="00F050C5"/>
    <w:rsid w:val="00F05237"/>
    <w:rsid w:val="00F05D2C"/>
    <w:rsid w:val="00F06F1B"/>
    <w:rsid w:val="00F07B44"/>
    <w:rsid w:val="00F07E87"/>
    <w:rsid w:val="00F1098C"/>
    <w:rsid w:val="00F12FE6"/>
    <w:rsid w:val="00F14417"/>
    <w:rsid w:val="00F14AFC"/>
    <w:rsid w:val="00F15CCF"/>
    <w:rsid w:val="00F15E6B"/>
    <w:rsid w:val="00F1743A"/>
    <w:rsid w:val="00F20AE7"/>
    <w:rsid w:val="00F20BB8"/>
    <w:rsid w:val="00F21A04"/>
    <w:rsid w:val="00F22691"/>
    <w:rsid w:val="00F2298C"/>
    <w:rsid w:val="00F23681"/>
    <w:rsid w:val="00F23ED4"/>
    <w:rsid w:val="00F24099"/>
    <w:rsid w:val="00F24822"/>
    <w:rsid w:val="00F24B47"/>
    <w:rsid w:val="00F25188"/>
    <w:rsid w:val="00F254C6"/>
    <w:rsid w:val="00F2684B"/>
    <w:rsid w:val="00F27BDC"/>
    <w:rsid w:val="00F27C1C"/>
    <w:rsid w:val="00F27E20"/>
    <w:rsid w:val="00F27ED4"/>
    <w:rsid w:val="00F31573"/>
    <w:rsid w:val="00F32307"/>
    <w:rsid w:val="00F32796"/>
    <w:rsid w:val="00F35A70"/>
    <w:rsid w:val="00F35A85"/>
    <w:rsid w:val="00F363EA"/>
    <w:rsid w:val="00F36896"/>
    <w:rsid w:val="00F4000F"/>
    <w:rsid w:val="00F42793"/>
    <w:rsid w:val="00F42B24"/>
    <w:rsid w:val="00F42CB1"/>
    <w:rsid w:val="00F42CD0"/>
    <w:rsid w:val="00F4404E"/>
    <w:rsid w:val="00F456B2"/>
    <w:rsid w:val="00F45D1C"/>
    <w:rsid w:val="00F47030"/>
    <w:rsid w:val="00F50553"/>
    <w:rsid w:val="00F50B12"/>
    <w:rsid w:val="00F51E17"/>
    <w:rsid w:val="00F52907"/>
    <w:rsid w:val="00F52C3B"/>
    <w:rsid w:val="00F533BB"/>
    <w:rsid w:val="00F5458B"/>
    <w:rsid w:val="00F547F2"/>
    <w:rsid w:val="00F5521F"/>
    <w:rsid w:val="00F55C20"/>
    <w:rsid w:val="00F56A64"/>
    <w:rsid w:val="00F57B96"/>
    <w:rsid w:val="00F57FF1"/>
    <w:rsid w:val="00F60F4F"/>
    <w:rsid w:val="00F612EC"/>
    <w:rsid w:val="00F61A8A"/>
    <w:rsid w:val="00F627CA"/>
    <w:rsid w:val="00F63E6D"/>
    <w:rsid w:val="00F67155"/>
    <w:rsid w:val="00F67546"/>
    <w:rsid w:val="00F675EF"/>
    <w:rsid w:val="00F70703"/>
    <w:rsid w:val="00F70F87"/>
    <w:rsid w:val="00F7163A"/>
    <w:rsid w:val="00F720F3"/>
    <w:rsid w:val="00F72321"/>
    <w:rsid w:val="00F73210"/>
    <w:rsid w:val="00F7353B"/>
    <w:rsid w:val="00F741CB"/>
    <w:rsid w:val="00F741EF"/>
    <w:rsid w:val="00F7476D"/>
    <w:rsid w:val="00F75A46"/>
    <w:rsid w:val="00F761C4"/>
    <w:rsid w:val="00F767A2"/>
    <w:rsid w:val="00F76A7F"/>
    <w:rsid w:val="00F80CCF"/>
    <w:rsid w:val="00F81001"/>
    <w:rsid w:val="00F81B5D"/>
    <w:rsid w:val="00F82331"/>
    <w:rsid w:val="00F827E4"/>
    <w:rsid w:val="00F82829"/>
    <w:rsid w:val="00F82E7C"/>
    <w:rsid w:val="00F82F28"/>
    <w:rsid w:val="00F83F4C"/>
    <w:rsid w:val="00F84BC3"/>
    <w:rsid w:val="00F85303"/>
    <w:rsid w:val="00F85A38"/>
    <w:rsid w:val="00F85BB1"/>
    <w:rsid w:val="00F8731D"/>
    <w:rsid w:val="00F90996"/>
    <w:rsid w:val="00F90BC7"/>
    <w:rsid w:val="00F93D5B"/>
    <w:rsid w:val="00F94993"/>
    <w:rsid w:val="00F949EA"/>
    <w:rsid w:val="00F972DE"/>
    <w:rsid w:val="00F97374"/>
    <w:rsid w:val="00F97C04"/>
    <w:rsid w:val="00FA1173"/>
    <w:rsid w:val="00FA13D8"/>
    <w:rsid w:val="00FA1B05"/>
    <w:rsid w:val="00FA23F9"/>
    <w:rsid w:val="00FA26CF"/>
    <w:rsid w:val="00FA3294"/>
    <w:rsid w:val="00FA3CB6"/>
    <w:rsid w:val="00FA4737"/>
    <w:rsid w:val="00FA4B25"/>
    <w:rsid w:val="00FA518D"/>
    <w:rsid w:val="00FA5A06"/>
    <w:rsid w:val="00FA5C09"/>
    <w:rsid w:val="00FA6834"/>
    <w:rsid w:val="00FA6F5C"/>
    <w:rsid w:val="00FA7226"/>
    <w:rsid w:val="00FB130F"/>
    <w:rsid w:val="00FB1BFB"/>
    <w:rsid w:val="00FB1FA3"/>
    <w:rsid w:val="00FB29A7"/>
    <w:rsid w:val="00FB3B5C"/>
    <w:rsid w:val="00FB3C81"/>
    <w:rsid w:val="00FB4891"/>
    <w:rsid w:val="00FB507E"/>
    <w:rsid w:val="00FB563A"/>
    <w:rsid w:val="00FB567E"/>
    <w:rsid w:val="00FB58A6"/>
    <w:rsid w:val="00FB5E9B"/>
    <w:rsid w:val="00FB5EDA"/>
    <w:rsid w:val="00FB6308"/>
    <w:rsid w:val="00FC09B9"/>
    <w:rsid w:val="00FC10B6"/>
    <w:rsid w:val="00FC29D2"/>
    <w:rsid w:val="00FC32A3"/>
    <w:rsid w:val="00FC40B1"/>
    <w:rsid w:val="00FC489A"/>
    <w:rsid w:val="00FC616D"/>
    <w:rsid w:val="00FC6E3F"/>
    <w:rsid w:val="00FD1636"/>
    <w:rsid w:val="00FD17A8"/>
    <w:rsid w:val="00FD1CCC"/>
    <w:rsid w:val="00FD2752"/>
    <w:rsid w:val="00FD27E6"/>
    <w:rsid w:val="00FD48B9"/>
    <w:rsid w:val="00FD5081"/>
    <w:rsid w:val="00FD5DAC"/>
    <w:rsid w:val="00FD6156"/>
    <w:rsid w:val="00FD6B1F"/>
    <w:rsid w:val="00FD6B26"/>
    <w:rsid w:val="00FD7DDE"/>
    <w:rsid w:val="00FE25ED"/>
    <w:rsid w:val="00FE2C00"/>
    <w:rsid w:val="00FE2FE4"/>
    <w:rsid w:val="00FE374B"/>
    <w:rsid w:val="00FE4674"/>
    <w:rsid w:val="00FE46A1"/>
    <w:rsid w:val="00FE46C6"/>
    <w:rsid w:val="00FE5B6B"/>
    <w:rsid w:val="00FE6906"/>
    <w:rsid w:val="00FE7178"/>
    <w:rsid w:val="00FE756E"/>
    <w:rsid w:val="00FE757F"/>
    <w:rsid w:val="00FF0316"/>
    <w:rsid w:val="00FF1087"/>
    <w:rsid w:val="00FF1BFD"/>
    <w:rsid w:val="00FF1E15"/>
    <w:rsid w:val="00FF238E"/>
    <w:rsid w:val="00FF2FC7"/>
    <w:rsid w:val="00FF30ED"/>
    <w:rsid w:val="00FF4A81"/>
    <w:rsid w:val="00FF4D89"/>
    <w:rsid w:val="00FF4EDD"/>
    <w:rsid w:val="00FF5421"/>
    <w:rsid w:val="00FF56BA"/>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0FD0B"/>
  <w15:docId w15:val="{CEEA48B9-6D0D-4E5A-B2BD-B60F5A2DC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C8258C"/>
    <w:pPr>
      <w:keepNext/>
      <w:spacing w:before="240" w:after="60"/>
      <w:outlineLvl w:val="0"/>
    </w:pPr>
    <w:rPr>
      <w:rFonts w:ascii="Aptos Display" w:hAnsi="Aptos Display"/>
      <w:b/>
      <w:bCs/>
      <w:kern w:val="32"/>
      <w:sz w:val="32"/>
      <w:szCs w:val="32"/>
    </w:rPr>
  </w:style>
  <w:style w:type="paragraph" w:styleId="Heading2">
    <w:name w:val="heading 2"/>
    <w:basedOn w:val="Normal"/>
    <w:next w:val="Normal"/>
    <w:qFormat/>
    <w:rsid w:val="00EC683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C683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linespace"/>
    <w:rsid w:val="00EC6837"/>
    <w:pPr>
      <w:spacing w:before="160" w:after="160" w:line="220" w:lineRule="atLeast"/>
      <w:jc w:val="center"/>
    </w:pPr>
    <w:rPr>
      <w:i/>
      <w:sz w:val="22"/>
      <w:szCs w:val="20"/>
      <w:lang w:eastAsia="en-US"/>
    </w:rPr>
  </w:style>
  <w:style w:type="paragraph" w:customStyle="1" w:styleId="ArrHead">
    <w:name w:val="ArrHead"/>
    <w:basedOn w:val="Normal"/>
    <w:rsid w:val="00EC6837"/>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EC6837"/>
    <w:pPr>
      <w:pBdr>
        <w:top w:val="single" w:sz="12" w:space="8" w:color="auto"/>
        <w:bottom w:val="single" w:sz="12" w:space="8" w:color="auto"/>
      </w:pBdr>
      <w:spacing w:after="480" w:line="230" w:lineRule="exact"/>
      <w:jc w:val="center"/>
    </w:pPr>
    <w:rPr>
      <w:caps/>
      <w:spacing w:val="74"/>
      <w:sz w:val="22"/>
      <w:lang w:eastAsia="en-US"/>
    </w:rPr>
  </w:style>
  <w:style w:type="paragraph" w:styleId="Caption">
    <w:name w:val="caption"/>
    <w:basedOn w:val="Normal"/>
    <w:next w:val="Normal"/>
    <w:qFormat/>
    <w:rsid w:val="00EC6837"/>
    <w:pPr>
      <w:spacing w:before="120" w:after="120" w:line="220" w:lineRule="atLeast"/>
      <w:jc w:val="both"/>
    </w:pPr>
    <w:rPr>
      <w:b/>
      <w:sz w:val="21"/>
      <w:szCs w:val="20"/>
      <w:lang w:eastAsia="en-US"/>
    </w:rPr>
  </w:style>
  <w:style w:type="paragraph" w:customStyle="1" w:styleId="ColumnHeader">
    <w:name w:val="ColumnHeader"/>
    <w:basedOn w:val="Normal"/>
    <w:rsid w:val="00EC6837"/>
    <w:pPr>
      <w:spacing w:before="40" w:line="220" w:lineRule="atLeast"/>
      <w:jc w:val="both"/>
    </w:pPr>
    <w:rPr>
      <w:i/>
      <w:sz w:val="21"/>
      <w:szCs w:val="20"/>
      <w:lang w:eastAsia="en-US"/>
    </w:rPr>
  </w:style>
  <w:style w:type="paragraph" w:customStyle="1" w:styleId="Coming">
    <w:name w:val="Coming"/>
    <w:basedOn w:val="Normal"/>
    <w:next w:val="Pre"/>
    <w:rsid w:val="00EC6837"/>
    <w:pPr>
      <w:tabs>
        <w:tab w:val="left" w:pos="3232"/>
        <w:tab w:val="left" w:pos="3629"/>
        <w:tab w:val="right" w:pos="6804"/>
      </w:tabs>
      <w:spacing w:line="220" w:lineRule="atLeast"/>
      <w:ind w:left="1711" w:right="1541" w:hanging="170"/>
      <w:jc w:val="both"/>
    </w:pPr>
    <w:rPr>
      <w:i/>
      <w:sz w:val="21"/>
      <w:szCs w:val="20"/>
      <w:lang w:eastAsia="en-US"/>
    </w:rPr>
  </w:style>
  <w:style w:type="paragraph" w:customStyle="1" w:styleId="ComingC">
    <w:name w:val="ComingC"/>
    <w:basedOn w:val="Coming"/>
    <w:rsid w:val="00EC6837"/>
    <w:pPr>
      <w:tabs>
        <w:tab w:val="clear" w:pos="3232"/>
        <w:tab w:val="clear" w:pos="3629"/>
      </w:tabs>
      <w:spacing w:before="80"/>
      <w:ind w:left="1956" w:right="3400"/>
      <w:jc w:val="left"/>
    </w:pPr>
  </w:style>
  <w:style w:type="character" w:styleId="CommentReference">
    <w:name w:val="annotation reference"/>
    <w:uiPriority w:val="99"/>
    <w:semiHidden/>
    <w:rsid w:val="00EC6837"/>
    <w:rPr>
      <w:sz w:val="16"/>
      <w:szCs w:val="16"/>
    </w:rPr>
  </w:style>
  <w:style w:type="paragraph" w:styleId="CommentText">
    <w:name w:val="annotation text"/>
    <w:basedOn w:val="Normal"/>
    <w:link w:val="CommentTextChar"/>
    <w:rsid w:val="00EC6837"/>
    <w:pPr>
      <w:spacing w:line="220" w:lineRule="atLeast"/>
      <w:jc w:val="both"/>
    </w:pPr>
    <w:rPr>
      <w:rFonts w:ascii="Arial" w:hAnsi="Arial"/>
      <w:sz w:val="20"/>
      <w:szCs w:val="20"/>
      <w:lang w:eastAsia="en-US"/>
    </w:rPr>
  </w:style>
  <w:style w:type="paragraph" w:styleId="CommentSubject">
    <w:name w:val="annotation subject"/>
    <w:basedOn w:val="CommentText"/>
    <w:next w:val="CommentText"/>
    <w:rsid w:val="00EC6837"/>
    <w:rPr>
      <w:rFonts w:ascii="Times New Roman" w:hAnsi="Times New Roman"/>
      <w:b/>
      <w:bCs/>
    </w:rPr>
  </w:style>
  <w:style w:type="paragraph" w:customStyle="1" w:styleId="Confirmed">
    <w:name w:val="Confirmed"/>
    <w:basedOn w:val="Normal"/>
    <w:next w:val="linespace"/>
    <w:rsid w:val="00EC6837"/>
    <w:pPr>
      <w:spacing w:after="240" w:line="220" w:lineRule="atLeast"/>
      <w:jc w:val="both"/>
    </w:pPr>
    <w:rPr>
      <w:i/>
      <w:sz w:val="21"/>
      <w:szCs w:val="20"/>
      <w:lang w:eastAsia="en-US"/>
    </w:rPr>
  </w:style>
  <w:style w:type="paragraph" w:customStyle="1" w:styleId="Correction">
    <w:name w:val="Correction"/>
    <w:next w:val="Draft"/>
    <w:rsid w:val="00EC6837"/>
    <w:pPr>
      <w:spacing w:after="240" w:line="220" w:lineRule="atLeast"/>
      <w:jc w:val="center"/>
    </w:pPr>
    <w:rPr>
      <w:i/>
      <w:sz w:val="21"/>
      <w:lang w:eastAsia="en-US"/>
    </w:rPr>
  </w:style>
  <w:style w:type="paragraph" w:customStyle="1" w:styleId="DefPara">
    <w:name w:val="Def Para"/>
    <w:basedOn w:val="Normal"/>
    <w:rsid w:val="00EC6837"/>
    <w:pPr>
      <w:spacing w:before="80" w:line="220" w:lineRule="atLeast"/>
      <w:ind w:left="340"/>
      <w:jc w:val="both"/>
    </w:pPr>
    <w:rPr>
      <w:sz w:val="21"/>
      <w:szCs w:val="20"/>
      <w:lang w:eastAsia="en-US"/>
    </w:rPr>
  </w:style>
  <w:style w:type="paragraph" w:customStyle="1" w:styleId="dept">
    <w:name w:val="dept"/>
    <w:next w:val="linespace"/>
    <w:rsid w:val="00EC6837"/>
    <w:pPr>
      <w:jc w:val="right"/>
    </w:pPr>
    <w:rPr>
      <w:b/>
      <w:noProof/>
      <w:lang w:eastAsia="en-US"/>
    </w:rPr>
  </w:style>
  <w:style w:type="paragraph" w:customStyle="1" w:styleId="DisplayItem">
    <w:name w:val="DisplayItem"/>
    <w:rsid w:val="00EC6837"/>
    <w:pPr>
      <w:spacing w:before="120" w:after="120"/>
      <w:jc w:val="center"/>
    </w:pPr>
    <w:rPr>
      <w:lang w:eastAsia="en-US"/>
    </w:rPr>
  </w:style>
  <w:style w:type="paragraph" w:customStyle="1" w:styleId="Draft">
    <w:name w:val="Draft"/>
    <w:basedOn w:val="Normal"/>
    <w:rsid w:val="00EC6837"/>
    <w:pPr>
      <w:spacing w:after="240" w:line="220" w:lineRule="atLeast"/>
      <w:jc w:val="both"/>
    </w:pPr>
    <w:rPr>
      <w:i/>
      <w:sz w:val="21"/>
      <w:szCs w:val="20"/>
      <w:lang w:eastAsia="en-US"/>
    </w:rPr>
  </w:style>
  <w:style w:type="paragraph" w:customStyle="1" w:styleId="EANote">
    <w:name w:val="EA_Note"/>
    <w:basedOn w:val="Normal"/>
    <w:rsid w:val="00EC6837"/>
    <w:pPr>
      <w:keepNext/>
      <w:spacing w:after="120" w:line="220" w:lineRule="atLeast"/>
      <w:jc w:val="center"/>
    </w:pPr>
    <w:rPr>
      <w:b/>
      <w:sz w:val="21"/>
      <w:szCs w:val="20"/>
      <w:lang w:eastAsia="en-US"/>
    </w:rPr>
  </w:style>
  <w:style w:type="paragraph" w:customStyle="1" w:styleId="EANotenote">
    <w:name w:val="EA_Note_note"/>
    <w:basedOn w:val="Normal"/>
    <w:next w:val="T1"/>
    <w:rsid w:val="00EC6837"/>
    <w:pPr>
      <w:spacing w:after="240" w:line="220" w:lineRule="atLeast"/>
      <w:jc w:val="center"/>
    </w:pPr>
    <w:rPr>
      <w:i/>
      <w:sz w:val="21"/>
      <w:szCs w:val="20"/>
      <w:lang w:eastAsia="en-US"/>
    </w:rPr>
  </w:style>
  <w:style w:type="paragraph" w:styleId="FootnoteText">
    <w:name w:val="footnote text"/>
    <w:basedOn w:val="Normal"/>
    <w:next w:val="Normal"/>
    <w:link w:val="FootnoteTextChar"/>
    <w:semiHidden/>
    <w:rsid w:val="00EC6837"/>
    <w:pPr>
      <w:spacing w:line="180" w:lineRule="exact"/>
      <w:ind w:left="720" w:hanging="720"/>
      <w:jc w:val="both"/>
    </w:pPr>
    <w:rPr>
      <w:sz w:val="16"/>
      <w:szCs w:val="20"/>
      <w:lang w:eastAsia="en-US"/>
    </w:rPr>
  </w:style>
  <w:style w:type="paragraph" w:customStyle="1" w:styleId="FootnoteCont">
    <w:name w:val="Footnote Cont"/>
    <w:basedOn w:val="FootnoteText"/>
    <w:rsid w:val="00EC6837"/>
    <w:pPr>
      <w:ind w:firstLine="0"/>
    </w:pPr>
  </w:style>
  <w:style w:type="character" w:styleId="FootnoteReference">
    <w:name w:val="footnote reference"/>
    <w:semiHidden/>
    <w:rsid w:val="00EC6837"/>
    <w:rPr>
      <w:rFonts w:ascii="Times New Roman" w:hAnsi="Times New Roman"/>
      <w:b/>
      <w:vertAlign w:val="baseline"/>
    </w:rPr>
  </w:style>
  <w:style w:type="paragraph" w:customStyle="1" w:styleId="FormHeading">
    <w:name w:val="FormHeading"/>
    <w:rsid w:val="00EC6837"/>
    <w:pPr>
      <w:jc w:val="center"/>
    </w:pPr>
    <w:rPr>
      <w:sz w:val="28"/>
      <w:lang w:eastAsia="en-US"/>
    </w:rPr>
  </w:style>
  <w:style w:type="paragraph" w:customStyle="1" w:styleId="FormSubHeading">
    <w:name w:val="FormSubHeading"/>
    <w:rsid w:val="00EC6837"/>
    <w:pPr>
      <w:jc w:val="center"/>
    </w:pPr>
    <w:rPr>
      <w:sz w:val="24"/>
      <w:lang w:eastAsia="en-US"/>
    </w:rPr>
  </w:style>
  <w:style w:type="paragraph" w:customStyle="1" w:styleId="FormText">
    <w:name w:val="FormText"/>
    <w:rsid w:val="00EC6837"/>
    <w:pPr>
      <w:spacing w:line="220" w:lineRule="atLeast"/>
    </w:pPr>
    <w:rPr>
      <w:sz w:val="21"/>
      <w:lang w:eastAsia="en-US"/>
    </w:rPr>
  </w:style>
  <w:style w:type="paragraph" w:customStyle="1" w:styleId="H1">
    <w:name w:val="H1"/>
    <w:basedOn w:val="Normal"/>
    <w:next w:val="N1"/>
    <w:rsid w:val="00EC6837"/>
    <w:pPr>
      <w:keepNext/>
      <w:spacing w:before="320" w:line="220" w:lineRule="atLeast"/>
      <w:jc w:val="both"/>
    </w:pPr>
    <w:rPr>
      <w:b/>
      <w:sz w:val="21"/>
      <w:szCs w:val="20"/>
      <w:lang w:eastAsia="en-US"/>
    </w:rPr>
  </w:style>
  <w:style w:type="paragraph" w:customStyle="1" w:styleId="H2">
    <w:name w:val="H2"/>
    <w:basedOn w:val="Heading2"/>
    <w:next w:val="N2"/>
    <w:rsid w:val="00EC6837"/>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H3">
    <w:name w:val="H3"/>
    <w:basedOn w:val="Heading3"/>
    <w:next w:val="N3"/>
    <w:rsid w:val="00EC6837"/>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styleId="Header">
    <w:name w:val="header"/>
    <w:basedOn w:val="Normal"/>
    <w:link w:val="HeaderChar"/>
    <w:rsid w:val="00EC6837"/>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rsid w:val="00EC6837"/>
    <w:pPr>
      <w:spacing w:before="360" w:line="220" w:lineRule="atLeast"/>
      <w:jc w:val="both"/>
    </w:pPr>
    <w:rPr>
      <w:sz w:val="21"/>
      <w:szCs w:val="20"/>
      <w:lang w:eastAsia="en-US"/>
    </w:rPr>
  </w:style>
  <w:style w:type="paragraph" w:customStyle="1" w:styleId="Laid">
    <w:name w:val="Laid"/>
    <w:basedOn w:val="Normal"/>
    <w:next w:val="Coming"/>
    <w:rsid w:val="00EC6837"/>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EC6837"/>
  </w:style>
  <w:style w:type="paragraph" w:customStyle="1" w:styleId="LaidDraft">
    <w:name w:val="LaidDraft"/>
    <w:basedOn w:val="Approval"/>
    <w:next w:val="linespace"/>
    <w:rsid w:val="00EC6837"/>
  </w:style>
  <w:style w:type="paragraph" w:customStyle="1" w:styleId="LegSeal">
    <w:name w:val="LegSeal"/>
    <w:next w:val="linespace"/>
    <w:rsid w:val="00EC6837"/>
    <w:rPr>
      <w:noProof/>
      <w:lang w:eastAsia="en-US"/>
    </w:rPr>
  </w:style>
  <w:style w:type="paragraph" w:customStyle="1" w:styleId="lineseparator">
    <w:name w:val="lineseparator"/>
    <w:basedOn w:val="TOC9"/>
    <w:rsid w:val="00EC6837"/>
    <w:pPr>
      <w:pBdr>
        <w:bottom w:val="single" w:sz="4" w:space="1" w:color="auto"/>
      </w:pBdr>
      <w:spacing w:before="240" w:after="480"/>
      <w:ind w:left="2400" w:right="2400"/>
    </w:pPr>
  </w:style>
  <w:style w:type="paragraph" w:styleId="TOC9">
    <w:name w:val="toc 9"/>
    <w:basedOn w:val="Normal"/>
    <w:next w:val="Normal"/>
    <w:rsid w:val="00EC6837"/>
    <w:pPr>
      <w:keepLines/>
      <w:tabs>
        <w:tab w:val="left" w:pos="576"/>
        <w:tab w:val="right" w:pos="8280"/>
      </w:tabs>
      <w:spacing w:after="40"/>
      <w:ind w:left="576" w:right="720" w:hanging="576"/>
      <w:jc w:val="both"/>
    </w:pPr>
    <w:rPr>
      <w:sz w:val="21"/>
      <w:szCs w:val="20"/>
      <w:lang w:eastAsia="en-US"/>
    </w:rPr>
  </w:style>
  <w:style w:type="paragraph" w:customStyle="1" w:styleId="linespace">
    <w:name w:val="linespace"/>
    <w:rsid w:val="00EC6837"/>
    <w:pPr>
      <w:spacing w:line="240" w:lineRule="exact"/>
    </w:pPr>
    <w:rPr>
      <w:noProof/>
      <w:lang w:eastAsia="en-US"/>
    </w:rPr>
  </w:style>
  <w:style w:type="paragraph" w:customStyle="1" w:styleId="List1">
    <w:name w:val="List1"/>
    <w:basedOn w:val="Normal"/>
    <w:rsid w:val="00EC6837"/>
    <w:pPr>
      <w:spacing w:before="80" w:line="220" w:lineRule="atLeast"/>
      <w:ind w:left="737" w:hanging="397"/>
      <w:jc w:val="both"/>
    </w:pPr>
    <w:rPr>
      <w:sz w:val="21"/>
      <w:szCs w:val="20"/>
      <w:lang w:eastAsia="en-US"/>
    </w:rPr>
  </w:style>
  <w:style w:type="paragraph" w:customStyle="1" w:styleId="List1Cont">
    <w:name w:val="List1 Cont"/>
    <w:basedOn w:val="List1"/>
    <w:rsid w:val="00EC6837"/>
    <w:pPr>
      <w:ind w:firstLine="0"/>
    </w:pPr>
  </w:style>
  <w:style w:type="paragraph" w:customStyle="1" w:styleId="LQT1">
    <w:name w:val="LQT1"/>
    <w:basedOn w:val="Normal"/>
    <w:rsid w:val="00EC6837"/>
    <w:pPr>
      <w:spacing w:before="160" w:line="220" w:lineRule="atLeast"/>
      <w:ind w:left="567"/>
      <w:jc w:val="both"/>
    </w:pPr>
    <w:rPr>
      <w:sz w:val="21"/>
      <w:szCs w:val="20"/>
      <w:lang w:eastAsia="en-US"/>
    </w:rPr>
  </w:style>
  <w:style w:type="paragraph" w:customStyle="1" w:styleId="LQT2">
    <w:name w:val="LQT2"/>
    <w:basedOn w:val="LQT1"/>
    <w:rsid w:val="00EC6837"/>
    <w:pPr>
      <w:spacing w:before="80"/>
    </w:pPr>
  </w:style>
  <w:style w:type="paragraph" w:customStyle="1" w:styleId="LQDefPara">
    <w:name w:val="LQ Def Para"/>
    <w:basedOn w:val="LQT2"/>
    <w:rsid w:val="00EC6837"/>
    <w:pPr>
      <w:ind w:left="907"/>
    </w:pPr>
  </w:style>
  <w:style w:type="paragraph" w:customStyle="1" w:styleId="LQArrHead">
    <w:name w:val="LQArrHead"/>
    <w:basedOn w:val="ArrHead"/>
    <w:next w:val="LQTOC1"/>
    <w:rsid w:val="00EC6837"/>
    <w:pPr>
      <w:ind w:left="567"/>
    </w:pPr>
    <w:rPr>
      <w:caps w:val="0"/>
    </w:rPr>
  </w:style>
  <w:style w:type="paragraph" w:customStyle="1" w:styleId="LQDisplayItem">
    <w:name w:val="LQDisplayItem"/>
    <w:basedOn w:val="DisplayItem"/>
    <w:rsid w:val="00EC6837"/>
    <w:pPr>
      <w:ind w:left="567"/>
    </w:pPr>
  </w:style>
  <w:style w:type="paragraph" w:customStyle="1" w:styleId="LQH1">
    <w:name w:val="LQH1"/>
    <w:basedOn w:val="H1"/>
    <w:next w:val="LQN1"/>
    <w:rsid w:val="00EC6837"/>
    <w:pPr>
      <w:ind w:left="567"/>
    </w:pPr>
  </w:style>
  <w:style w:type="paragraph" w:customStyle="1" w:styleId="LQH2">
    <w:name w:val="LQH2"/>
    <w:basedOn w:val="H2"/>
    <w:next w:val="LQN2"/>
    <w:rsid w:val="00EC6837"/>
    <w:pPr>
      <w:ind w:left="737"/>
    </w:pPr>
  </w:style>
  <w:style w:type="paragraph" w:customStyle="1" w:styleId="LQH3">
    <w:name w:val="LQH3"/>
    <w:basedOn w:val="H3"/>
    <w:next w:val="LQN3"/>
    <w:rsid w:val="00EC6837"/>
    <w:pPr>
      <w:ind w:left="907"/>
    </w:pPr>
  </w:style>
  <w:style w:type="paragraph" w:customStyle="1" w:styleId="LQList1">
    <w:name w:val="LQList1"/>
    <w:basedOn w:val="List1"/>
    <w:rsid w:val="00EC6837"/>
    <w:pPr>
      <w:ind w:left="1304"/>
    </w:pPr>
  </w:style>
  <w:style w:type="paragraph" w:customStyle="1" w:styleId="LQList1Cont">
    <w:name w:val="LQList1 Cont"/>
    <w:basedOn w:val="List1Cont"/>
    <w:rsid w:val="00EC6837"/>
    <w:pPr>
      <w:ind w:left="1304"/>
    </w:pPr>
  </w:style>
  <w:style w:type="paragraph" w:customStyle="1" w:styleId="LQN1">
    <w:name w:val="LQN1"/>
    <w:basedOn w:val="Normal"/>
    <w:rsid w:val="00EC6837"/>
    <w:pPr>
      <w:spacing w:before="160" w:line="220" w:lineRule="atLeast"/>
      <w:ind w:left="567" w:firstLine="170"/>
      <w:jc w:val="both"/>
    </w:pPr>
    <w:rPr>
      <w:sz w:val="21"/>
      <w:szCs w:val="20"/>
      <w:lang w:eastAsia="en-US"/>
    </w:rPr>
  </w:style>
  <w:style w:type="paragraph" w:customStyle="1" w:styleId="LQN2">
    <w:name w:val="LQN2"/>
    <w:basedOn w:val="LQN1"/>
    <w:rsid w:val="00EC6837"/>
    <w:pPr>
      <w:spacing w:before="80"/>
    </w:pPr>
  </w:style>
  <w:style w:type="paragraph" w:customStyle="1" w:styleId="LQN3">
    <w:name w:val="LQN3"/>
    <w:basedOn w:val="LQN2"/>
    <w:rsid w:val="00EC6837"/>
    <w:pPr>
      <w:tabs>
        <w:tab w:val="left" w:pos="1304"/>
      </w:tabs>
      <w:ind w:left="1304" w:hanging="397"/>
    </w:pPr>
  </w:style>
  <w:style w:type="paragraph" w:customStyle="1" w:styleId="LQN3-N4">
    <w:name w:val="LQN3-N4"/>
    <w:basedOn w:val="LQN3"/>
    <w:next w:val="LQN4"/>
    <w:rsid w:val="00EC6837"/>
    <w:pPr>
      <w:tabs>
        <w:tab w:val="clear" w:pos="1304"/>
        <w:tab w:val="right" w:pos="1588"/>
        <w:tab w:val="left" w:pos="1701"/>
      </w:tabs>
      <w:ind w:left="1701" w:hanging="794"/>
    </w:pPr>
  </w:style>
  <w:style w:type="paragraph" w:customStyle="1" w:styleId="LQN4">
    <w:name w:val="LQN4"/>
    <w:basedOn w:val="LQN3"/>
    <w:rsid w:val="00EC6837"/>
    <w:pPr>
      <w:tabs>
        <w:tab w:val="clear" w:pos="1304"/>
        <w:tab w:val="right" w:pos="1588"/>
        <w:tab w:val="left" w:pos="1701"/>
      </w:tabs>
      <w:ind w:left="1701" w:hanging="1701"/>
    </w:pPr>
  </w:style>
  <w:style w:type="paragraph" w:customStyle="1" w:styleId="LQN4-N5">
    <w:name w:val="LQN4-N5"/>
    <w:basedOn w:val="LQN4"/>
    <w:next w:val="LQN5"/>
    <w:rsid w:val="00EC6837"/>
    <w:pPr>
      <w:tabs>
        <w:tab w:val="left" w:pos="2268"/>
      </w:tabs>
      <w:ind w:left="2268" w:hanging="2268"/>
    </w:pPr>
  </w:style>
  <w:style w:type="paragraph" w:customStyle="1" w:styleId="LQN5">
    <w:name w:val="LQN5"/>
    <w:basedOn w:val="LQN4"/>
    <w:rsid w:val="00EC6837"/>
    <w:pPr>
      <w:tabs>
        <w:tab w:val="clear" w:pos="1588"/>
        <w:tab w:val="clear" w:pos="1701"/>
        <w:tab w:val="left" w:pos="2268"/>
      </w:tabs>
      <w:ind w:left="2268" w:hanging="567"/>
    </w:pPr>
  </w:style>
  <w:style w:type="paragraph" w:customStyle="1" w:styleId="LQpart">
    <w:name w:val="LQpart"/>
    <w:basedOn w:val="Normal"/>
    <w:next w:val="LQpartHead"/>
    <w:rsid w:val="00EC6837"/>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EC6837"/>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EC6837"/>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Normal"/>
    <w:next w:val="LQT1"/>
    <w:rsid w:val="00EC6837"/>
    <w:pPr>
      <w:keepNext/>
      <w:tabs>
        <w:tab w:val="center" w:pos="4167"/>
        <w:tab w:val="right" w:pos="8335"/>
      </w:tabs>
      <w:spacing w:before="120" w:after="100"/>
      <w:ind w:left="567"/>
      <w:jc w:val="center"/>
    </w:pPr>
    <w:rPr>
      <w:sz w:val="28"/>
      <w:szCs w:val="20"/>
      <w:lang w:eastAsia="en-US"/>
    </w:rPr>
  </w:style>
  <w:style w:type="paragraph" w:customStyle="1" w:styleId="LQschedules">
    <w:name w:val="LQschedules"/>
    <w:basedOn w:val="Normal"/>
    <w:rsid w:val="00EC6837"/>
    <w:pPr>
      <w:keepNext/>
      <w:spacing w:before="480" w:after="480"/>
      <w:ind w:left="567"/>
      <w:jc w:val="center"/>
    </w:pPr>
    <w:rPr>
      <w:sz w:val="30"/>
      <w:szCs w:val="20"/>
      <w:lang w:eastAsia="en-US"/>
    </w:rPr>
  </w:style>
  <w:style w:type="paragraph" w:customStyle="1" w:styleId="LQsection">
    <w:name w:val="LQsection"/>
    <w:basedOn w:val="Normal"/>
    <w:next w:val="LQsectionHead"/>
    <w:rsid w:val="00EC6837"/>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EC6837"/>
    <w:pPr>
      <w:keepNext/>
      <w:spacing w:before="80" w:line="220" w:lineRule="atLeast"/>
      <w:ind w:left="567"/>
      <w:jc w:val="center"/>
    </w:pPr>
    <w:rPr>
      <w:i/>
      <w:sz w:val="21"/>
      <w:szCs w:val="20"/>
      <w:lang w:eastAsia="en-US"/>
    </w:rPr>
  </w:style>
  <w:style w:type="paragraph" w:customStyle="1" w:styleId="LQSublist1">
    <w:name w:val="LQSublist1"/>
    <w:basedOn w:val="Normal"/>
    <w:rsid w:val="00EC6837"/>
    <w:pPr>
      <w:spacing w:before="80" w:line="220" w:lineRule="atLeast"/>
      <w:ind w:left="1701" w:hanging="397"/>
      <w:jc w:val="both"/>
    </w:pPr>
    <w:rPr>
      <w:sz w:val="21"/>
      <w:szCs w:val="20"/>
      <w:lang w:eastAsia="en-US"/>
    </w:rPr>
  </w:style>
  <w:style w:type="paragraph" w:customStyle="1" w:styleId="LQSublist1Cont">
    <w:name w:val="LQSublist1 Cont"/>
    <w:basedOn w:val="Normal"/>
    <w:rsid w:val="00EC6837"/>
    <w:pPr>
      <w:spacing w:before="80" w:line="220" w:lineRule="atLeast"/>
      <w:ind w:left="1701"/>
      <w:jc w:val="both"/>
    </w:pPr>
    <w:rPr>
      <w:sz w:val="21"/>
      <w:szCs w:val="20"/>
      <w:lang w:eastAsia="en-US"/>
    </w:rPr>
  </w:style>
  <w:style w:type="paragraph" w:customStyle="1" w:styleId="LQsubPart">
    <w:name w:val="LQsubPart"/>
    <w:basedOn w:val="Normal"/>
    <w:next w:val="LQsubPartHead"/>
    <w:rsid w:val="00EC6837"/>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EC6837"/>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EC6837"/>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EC6837"/>
    <w:pPr>
      <w:keepNext/>
      <w:spacing w:before="40" w:line="220" w:lineRule="atLeast"/>
      <w:ind w:left="567"/>
      <w:jc w:val="center"/>
    </w:pPr>
    <w:rPr>
      <w:i/>
      <w:sz w:val="20"/>
      <w:szCs w:val="20"/>
      <w:lang w:eastAsia="en-US"/>
    </w:rPr>
  </w:style>
  <w:style w:type="paragraph" w:customStyle="1" w:styleId="LQT1Indent">
    <w:name w:val="LQT1 Indent"/>
    <w:basedOn w:val="LQT1"/>
    <w:rsid w:val="00EC6837"/>
    <w:pPr>
      <w:ind w:firstLine="170"/>
    </w:pPr>
  </w:style>
  <w:style w:type="paragraph" w:customStyle="1" w:styleId="LQT3">
    <w:name w:val="LQT3"/>
    <w:basedOn w:val="LQT2"/>
    <w:rsid w:val="00EC6837"/>
    <w:pPr>
      <w:ind w:left="1304"/>
    </w:pPr>
  </w:style>
  <w:style w:type="paragraph" w:customStyle="1" w:styleId="LQT4">
    <w:name w:val="LQT4"/>
    <w:basedOn w:val="LQT3"/>
    <w:rsid w:val="00EC6837"/>
    <w:pPr>
      <w:ind w:left="1701"/>
    </w:pPr>
  </w:style>
  <w:style w:type="paragraph" w:customStyle="1" w:styleId="LQT5">
    <w:name w:val="LQT5"/>
    <w:basedOn w:val="LQT4"/>
    <w:rsid w:val="00EC6837"/>
    <w:pPr>
      <w:ind w:left="2268"/>
    </w:pPr>
  </w:style>
  <w:style w:type="paragraph" w:customStyle="1" w:styleId="LQTableCaption">
    <w:name w:val="LQTableCaption"/>
    <w:basedOn w:val="Normal"/>
    <w:next w:val="LQTableTopText"/>
    <w:rsid w:val="00EC6837"/>
    <w:pPr>
      <w:spacing w:after="120" w:line="220" w:lineRule="atLeast"/>
      <w:ind w:left="567"/>
    </w:pPr>
    <w:rPr>
      <w:b/>
      <w:sz w:val="21"/>
      <w:szCs w:val="20"/>
      <w:lang w:eastAsia="en-US"/>
    </w:rPr>
  </w:style>
  <w:style w:type="paragraph" w:customStyle="1" w:styleId="LQTableFoot">
    <w:name w:val="LQTableFoot"/>
    <w:basedOn w:val="Normal"/>
    <w:rsid w:val="00EC6837"/>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EC6837"/>
    <w:pPr>
      <w:spacing w:before="120"/>
    </w:pPr>
  </w:style>
  <w:style w:type="paragraph" w:customStyle="1" w:styleId="LQTableTopText">
    <w:name w:val="LQTableTopText"/>
    <w:basedOn w:val="Normal"/>
    <w:rsid w:val="00EC6837"/>
    <w:pPr>
      <w:spacing w:after="80" w:line="220" w:lineRule="atLeast"/>
      <w:ind w:left="567"/>
      <w:jc w:val="both"/>
    </w:pPr>
    <w:rPr>
      <w:sz w:val="21"/>
      <w:szCs w:val="20"/>
      <w:lang w:eastAsia="en-US"/>
    </w:rPr>
  </w:style>
  <w:style w:type="paragraph" w:customStyle="1" w:styleId="LQTOC1">
    <w:name w:val="LQTOC 1"/>
    <w:basedOn w:val="TOC1"/>
    <w:next w:val="LQTOC2"/>
    <w:autoRedefine/>
    <w:rsid w:val="00EC6837"/>
    <w:pPr>
      <w:ind w:left="567"/>
    </w:pPr>
  </w:style>
  <w:style w:type="paragraph" w:styleId="TOC1">
    <w:name w:val="toc 1"/>
    <w:basedOn w:val="Normal"/>
    <w:next w:val="Normal"/>
    <w:autoRedefine/>
    <w:semiHidden/>
    <w:rsid w:val="00EC6837"/>
    <w:pPr>
      <w:keepNext/>
      <w:tabs>
        <w:tab w:val="right" w:pos="7938"/>
      </w:tabs>
      <w:spacing w:after="40" w:line="220" w:lineRule="atLeast"/>
      <w:jc w:val="center"/>
    </w:pPr>
    <w:rPr>
      <w:noProof/>
      <w:szCs w:val="20"/>
      <w:lang w:eastAsia="en-US"/>
    </w:rPr>
  </w:style>
  <w:style w:type="paragraph" w:customStyle="1" w:styleId="LQTOC10">
    <w:name w:val="LQTOC 10"/>
    <w:basedOn w:val="Normal"/>
    <w:rsid w:val="00EC6837"/>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EC6837"/>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EC6837"/>
    <w:pPr>
      <w:keepNext/>
      <w:spacing w:after="240"/>
      <w:ind w:left="567"/>
      <w:jc w:val="center"/>
    </w:pPr>
    <w:rPr>
      <w:szCs w:val="20"/>
      <w:lang w:eastAsia="en-US"/>
    </w:rPr>
  </w:style>
  <w:style w:type="paragraph" w:customStyle="1" w:styleId="LQTOC2">
    <w:name w:val="LQTOC 2"/>
    <w:basedOn w:val="TOC2"/>
    <w:next w:val="LQTOC3"/>
    <w:autoRedefine/>
    <w:rsid w:val="00EC6837"/>
    <w:pPr>
      <w:ind w:left="567"/>
    </w:pPr>
  </w:style>
  <w:style w:type="paragraph" w:styleId="TOC2">
    <w:name w:val="toc 2"/>
    <w:basedOn w:val="Normal"/>
    <w:next w:val="Normal"/>
    <w:autoRedefine/>
    <w:semiHidden/>
    <w:rsid w:val="00EC6837"/>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EC6837"/>
    <w:pPr>
      <w:ind w:left="567"/>
    </w:pPr>
  </w:style>
  <w:style w:type="paragraph" w:styleId="TOC3">
    <w:name w:val="toc 3"/>
    <w:basedOn w:val="Normal"/>
    <w:next w:val="Normal"/>
    <w:autoRedefine/>
    <w:semiHidden/>
    <w:rsid w:val="00EC6837"/>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EC6837"/>
    <w:pPr>
      <w:ind w:left="567"/>
    </w:pPr>
  </w:style>
  <w:style w:type="paragraph" w:styleId="TOC4">
    <w:name w:val="toc 4"/>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EC6837"/>
    <w:pPr>
      <w:ind w:left="567"/>
    </w:pPr>
  </w:style>
  <w:style w:type="paragraph" w:styleId="TOC5">
    <w:name w:val="toc 5"/>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EC6837"/>
    <w:pPr>
      <w:ind w:left="567"/>
    </w:pPr>
    <w:rPr>
      <w:i w:val="0"/>
    </w:rPr>
  </w:style>
  <w:style w:type="paragraph" w:styleId="TOC6">
    <w:name w:val="toc 6"/>
    <w:basedOn w:val="Normal"/>
    <w:next w:val="Normal"/>
    <w:autoRedefine/>
    <w:semiHidden/>
    <w:rsid w:val="00EC6837"/>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EC6837"/>
    <w:pPr>
      <w:tabs>
        <w:tab w:val="left" w:pos="1145"/>
      </w:tabs>
      <w:ind w:left="1145" w:hanging="578"/>
    </w:pPr>
  </w:style>
  <w:style w:type="paragraph" w:customStyle="1" w:styleId="LQTOC9Indent">
    <w:name w:val="LQTOC 9 Indent"/>
    <w:basedOn w:val="Normal"/>
    <w:rsid w:val="00EC6837"/>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EC6837"/>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paragraph" w:customStyle="1" w:styleId="N1">
    <w:name w:val="N1"/>
    <w:basedOn w:val="Normal"/>
    <w:rsid w:val="00EC6837"/>
    <w:pPr>
      <w:numPr>
        <w:numId w:val="2"/>
      </w:numPr>
      <w:spacing w:before="160" w:line="220" w:lineRule="atLeast"/>
      <w:jc w:val="both"/>
    </w:pPr>
    <w:rPr>
      <w:sz w:val="21"/>
      <w:szCs w:val="20"/>
      <w:lang w:eastAsia="en-US"/>
    </w:rPr>
  </w:style>
  <w:style w:type="paragraph" w:customStyle="1" w:styleId="N1legal">
    <w:name w:val="N1legal"/>
    <w:basedOn w:val="Normal"/>
    <w:rsid w:val="00EC6837"/>
    <w:pPr>
      <w:spacing w:before="160" w:line="220" w:lineRule="atLeast"/>
      <w:ind w:firstLine="170"/>
      <w:jc w:val="both"/>
    </w:pPr>
    <w:rPr>
      <w:sz w:val="21"/>
      <w:szCs w:val="20"/>
      <w:lang w:eastAsia="en-US"/>
    </w:rPr>
  </w:style>
  <w:style w:type="paragraph" w:customStyle="1" w:styleId="N2">
    <w:name w:val="N2"/>
    <w:basedOn w:val="N1"/>
    <w:rsid w:val="00EC6837"/>
    <w:pPr>
      <w:numPr>
        <w:ilvl w:val="1"/>
      </w:numPr>
      <w:spacing w:before="80"/>
    </w:pPr>
  </w:style>
  <w:style w:type="paragraph" w:customStyle="1" w:styleId="N3">
    <w:name w:val="N3"/>
    <w:basedOn w:val="N2"/>
    <w:rsid w:val="00EC6837"/>
    <w:pPr>
      <w:numPr>
        <w:ilvl w:val="2"/>
      </w:numPr>
    </w:pPr>
  </w:style>
  <w:style w:type="paragraph" w:customStyle="1" w:styleId="N3-N4">
    <w:name w:val="N3-N4"/>
    <w:basedOn w:val="N3"/>
    <w:next w:val="N4"/>
    <w:rsid w:val="00EC6837"/>
    <w:pPr>
      <w:numPr>
        <w:ilvl w:val="0"/>
        <w:numId w:val="0"/>
      </w:numPr>
      <w:tabs>
        <w:tab w:val="right" w:pos="1020"/>
        <w:tab w:val="left" w:pos="1134"/>
      </w:tabs>
      <w:ind w:left="1134" w:hanging="794"/>
    </w:pPr>
  </w:style>
  <w:style w:type="paragraph" w:customStyle="1" w:styleId="N4">
    <w:name w:val="N4"/>
    <w:basedOn w:val="N3"/>
    <w:rsid w:val="00EC6837"/>
    <w:pPr>
      <w:numPr>
        <w:ilvl w:val="3"/>
      </w:numPr>
    </w:pPr>
  </w:style>
  <w:style w:type="paragraph" w:customStyle="1" w:styleId="N4-N5">
    <w:name w:val="N4-N5"/>
    <w:basedOn w:val="N4"/>
    <w:next w:val="N5"/>
    <w:rsid w:val="00EC6837"/>
    <w:pPr>
      <w:numPr>
        <w:ilvl w:val="0"/>
        <w:numId w:val="0"/>
      </w:numPr>
      <w:tabs>
        <w:tab w:val="right" w:pos="1021"/>
        <w:tab w:val="left" w:pos="1134"/>
        <w:tab w:val="left" w:pos="1701"/>
      </w:tabs>
      <w:ind w:left="1701" w:hanging="1701"/>
    </w:pPr>
  </w:style>
  <w:style w:type="paragraph" w:customStyle="1" w:styleId="N5">
    <w:name w:val="N5"/>
    <w:basedOn w:val="N4"/>
    <w:rsid w:val="00EC6837"/>
    <w:pPr>
      <w:numPr>
        <w:ilvl w:val="4"/>
      </w:numPr>
    </w:pPr>
  </w:style>
  <w:style w:type="paragraph" w:customStyle="1" w:styleId="Negative">
    <w:name w:val="Negative"/>
    <w:basedOn w:val="Normal"/>
    <w:next w:val="linespace"/>
    <w:rsid w:val="00EC6837"/>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EC6837"/>
    <w:pPr>
      <w:ind w:left="1474"/>
    </w:pPr>
  </w:style>
  <w:style w:type="paragraph" w:customStyle="1" w:styleId="NLQDisplayItem">
    <w:name w:val="NLQDisplayItem"/>
    <w:basedOn w:val="LQDisplayItem"/>
    <w:rsid w:val="00EC6837"/>
    <w:pPr>
      <w:ind w:left="1134"/>
    </w:pPr>
  </w:style>
  <w:style w:type="paragraph" w:customStyle="1" w:styleId="NLQH1">
    <w:name w:val="NLQH1"/>
    <w:basedOn w:val="LQH1"/>
    <w:next w:val="NLQN1"/>
    <w:rsid w:val="00EC6837"/>
    <w:pPr>
      <w:ind w:left="1134"/>
    </w:pPr>
  </w:style>
  <w:style w:type="paragraph" w:customStyle="1" w:styleId="NLQH2">
    <w:name w:val="NLQH2"/>
    <w:basedOn w:val="LQH2"/>
    <w:next w:val="NLQN2"/>
    <w:rsid w:val="00EC6837"/>
    <w:pPr>
      <w:ind w:left="1304"/>
    </w:pPr>
  </w:style>
  <w:style w:type="paragraph" w:customStyle="1" w:styleId="NLQH3">
    <w:name w:val="NLQH3"/>
    <w:basedOn w:val="LQH3"/>
    <w:next w:val="NLQN3"/>
    <w:rsid w:val="00EC6837"/>
    <w:pPr>
      <w:ind w:left="1474"/>
    </w:pPr>
  </w:style>
  <w:style w:type="paragraph" w:customStyle="1" w:styleId="NLQList1">
    <w:name w:val="NLQList1"/>
    <w:basedOn w:val="LQList1"/>
    <w:rsid w:val="00EC6837"/>
    <w:pPr>
      <w:ind w:left="1871"/>
    </w:pPr>
  </w:style>
  <w:style w:type="paragraph" w:customStyle="1" w:styleId="NLQList1Cont">
    <w:name w:val="NLQList1 Cont"/>
    <w:basedOn w:val="LQList1Cont"/>
    <w:rsid w:val="00EC6837"/>
    <w:pPr>
      <w:ind w:left="1871"/>
    </w:pPr>
  </w:style>
  <w:style w:type="paragraph" w:customStyle="1" w:styleId="NLQN1">
    <w:name w:val="NLQN1"/>
    <w:basedOn w:val="LQN1"/>
    <w:rsid w:val="00EC6837"/>
    <w:pPr>
      <w:ind w:left="1134"/>
    </w:pPr>
  </w:style>
  <w:style w:type="paragraph" w:customStyle="1" w:styleId="NLQN2">
    <w:name w:val="NLQN2"/>
    <w:basedOn w:val="LQN2"/>
    <w:rsid w:val="00EC6837"/>
    <w:pPr>
      <w:ind w:left="1134"/>
    </w:pPr>
  </w:style>
  <w:style w:type="paragraph" w:customStyle="1" w:styleId="NLQN3">
    <w:name w:val="NLQN3"/>
    <w:basedOn w:val="LQN3"/>
    <w:rsid w:val="00EC6837"/>
    <w:pPr>
      <w:ind w:left="1871"/>
    </w:pPr>
  </w:style>
  <w:style w:type="paragraph" w:customStyle="1" w:styleId="NLQN3-N4">
    <w:name w:val="NLQN3-N4"/>
    <w:basedOn w:val="NLQN3"/>
    <w:next w:val="NLQN4"/>
    <w:rsid w:val="00EC6837"/>
    <w:pPr>
      <w:tabs>
        <w:tab w:val="clear" w:pos="1304"/>
        <w:tab w:val="right" w:pos="2155"/>
        <w:tab w:val="left" w:pos="2268"/>
      </w:tabs>
      <w:ind w:left="2268" w:hanging="794"/>
    </w:pPr>
  </w:style>
  <w:style w:type="paragraph" w:customStyle="1" w:styleId="NLQN4">
    <w:name w:val="NLQN4"/>
    <w:basedOn w:val="LQN4"/>
    <w:rsid w:val="00EC6837"/>
    <w:pPr>
      <w:tabs>
        <w:tab w:val="clear" w:pos="1588"/>
        <w:tab w:val="clear" w:pos="1701"/>
        <w:tab w:val="right" w:pos="2155"/>
        <w:tab w:val="left" w:pos="2268"/>
      </w:tabs>
      <w:ind w:left="2268"/>
    </w:pPr>
  </w:style>
  <w:style w:type="paragraph" w:customStyle="1" w:styleId="NLQN4-N5">
    <w:name w:val="NLQN4-N5"/>
    <w:basedOn w:val="LQN4-N5"/>
    <w:next w:val="NLQN5"/>
    <w:rsid w:val="00EC6837"/>
    <w:pPr>
      <w:tabs>
        <w:tab w:val="clear" w:pos="1588"/>
        <w:tab w:val="clear" w:pos="1701"/>
        <w:tab w:val="right" w:pos="2155"/>
        <w:tab w:val="left" w:pos="2835"/>
      </w:tabs>
      <w:ind w:left="2835" w:hanging="2835"/>
    </w:pPr>
  </w:style>
  <w:style w:type="paragraph" w:customStyle="1" w:styleId="NLQN5">
    <w:name w:val="NLQN5"/>
    <w:basedOn w:val="LQN5"/>
    <w:rsid w:val="00EC6837"/>
    <w:pPr>
      <w:ind w:left="2835"/>
    </w:pPr>
  </w:style>
  <w:style w:type="paragraph" w:customStyle="1" w:styleId="NLQpart">
    <w:name w:val="NLQpart"/>
    <w:basedOn w:val="LQpart"/>
    <w:next w:val="NLQpartHead"/>
    <w:rsid w:val="00EC6837"/>
    <w:pPr>
      <w:tabs>
        <w:tab w:val="clear" w:pos="4451"/>
        <w:tab w:val="center" w:pos="4734"/>
      </w:tabs>
      <w:ind w:left="1134"/>
    </w:pPr>
  </w:style>
  <w:style w:type="paragraph" w:customStyle="1" w:styleId="NLQpartHead">
    <w:name w:val="NLQpartHead"/>
    <w:basedOn w:val="LQpartHead"/>
    <w:next w:val="NLQT1"/>
    <w:rsid w:val="00EC6837"/>
    <w:pPr>
      <w:ind w:left="1134"/>
    </w:pPr>
  </w:style>
  <w:style w:type="paragraph" w:customStyle="1" w:styleId="NLQschedule">
    <w:name w:val="NLQschedule"/>
    <w:basedOn w:val="LQschedule"/>
    <w:next w:val="NLQscheduleHead"/>
    <w:rsid w:val="00EC6837"/>
    <w:pPr>
      <w:tabs>
        <w:tab w:val="clear" w:pos="4451"/>
        <w:tab w:val="center" w:pos="4734"/>
      </w:tabs>
      <w:ind w:left="1134"/>
    </w:pPr>
  </w:style>
  <w:style w:type="paragraph" w:customStyle="1" w:styleId="NLQscheduleHead">
    <w:name w:val="NLQscheduleHead"/>
    <w:basedOn w:val="LQscheduleHead"/>
    <w:next w:val="NLQT1"/>
    <w:rsid w:val="00EC6837"/>
    <w:pPr>
      <w:ind w:left="1134"/>
    </w:pPr>
  </w:style>
  <w:style w:type="paragraph" w:customStyle="1" w:styleId="NLQschedules">
    <w:name w:val="NLQschedules"/>
    <w:basedOn w:val="Normal"/>
    <w:rsid w:val="00EC6837"/>
    <w:pPr>
      <w:keepNext/>
      <w:spacing w:before="480" w:after="480"/>
      <w:ind w:left="1134"/>
      <w:jc w:val="center"/>
    </w:pPr>
    <w:rPr>
      <w:sz w:val="30"/>
      <w:szCs w:val="20"/>
      <w:lang w:eastAsia="en-US"/>
    </w:rPr>
  </w:style>
  <w:style w:type="paragraph" w:customStyle="1" w:styleId="NLQsection">
    <w:name w:val="NLQsection"/>
    <w:basedOn w:val="LQsection"/>
    <w:next w:val="NLQsectionHead"/>
    <w:rsid w:val="00EC6837"/>
    <w:pPr>
      <w:tabs>
        <w:tab w:val="clear" w:pos="4451"/>
        <w:tab w:val="center" w:pos="4734"/>
      </w:tabs>
      <w:ind w:left="1134"/>
    </w:pPr>
  </w:style>
  <w:style w:type="paragraph" w:customStyle="1" w:styleId="NLQsectionHead">
    <w:name w:val="NLQsectionHead"/>
    <w:basedOn w:val="LQsectionHead"/>
    <w:next w:val="NLQT1"/>
    <w:rsid w:val="00EC6837"/>
    <w:pPr>
      <w:ind w:left="1134"/>
    </w:pPr>
  </w:style>
  <w:style w:type="paragraph" w:customStyle="1" w:styleId="NLQSublist1">
    <w:name w:val="NLQSublist1"/>
    <w:basedOn w:val="LQSublist1"/>
    <w:rsid w:val="00EC6837"/>
    <w:pPr>
      <w:ind w:left="2308"/>
    </w:pPr>
  </w:style>
  <w:style w:type="paragraph" w:customStyle="1" w:styleId="NLQSublist1Cont">
    <w:name w:val="NLQSublist1 Cont"/>
    <w:basedOn w:val="LQSublist1Cont"/>
    <w:rsid w:val="00EC6837"/>
    <w:pPr>
      <w:ind w:left="2308"/>
    </w:pPr>
  </w:style>
  <w:style w:type="paragraph" w:customStyle="1" w:styleId="NLQsubPart">
    <w:name w:val="NLQsubPart"/>
    <w:basedOn w:val="LQsubPart"/>
    <w:next w:val="NLQsubPartHead"/>
    <w:rsid w:val="00EC6837"/>
    <w:pPr>
      <w:tabs>
        <w:tab w:val="clear" w:pos="4451"/>
        <w:tab w:val="center" w:pos="4734"/>
      </w:tabs>
      <w:ind w:left="1134"/>
    </w:pPr>
  </w:style>
  <w:style w:type="paragraph" w:customStyle="1" w:styleId="NLQsubPartHead">
    <w:name w:val="NLQsubPartHead"/>
    <w:basedOn w:val="LQsubPartHead"/>
    <w:next w:val="NLQT1"/>
    <w:rsid w:val="00EC6837"/>
    <w:pPr>
      <w:ind w:left="1134"/>
    </w:pPr>
  </w:style>
  <w:style w:type="paragraph" w:customStyle="1" w:styleId="NLQsubSection">
    <w:name w:val="NLQsubSection"/>
    <w:basedOn w:val="LQsubSection"/>
    <w:next w:val="NLQsubSectionHead"/>
    <w:rsid w:val="00EC6837"/>
    <w:pPr>
      <w:tabs>
        <w:tab w:val="clear" w:pos="4451"/>
        <w:tab w:val="center" w:pos="4734"/>
      </w:tabs>
      <w:ind w:left="1134"/>
    </w:pPr>
  </w:style>
  <w:style w:type="paragraph" w:customStyle="1" w:styleId="NLQsubSectionHead">
    <w:name w:val="NLQsubSectionHead"/>
    <w:basedOn w:val="LQsubSectionHead"/>
    <w:next w:val="NLQT1"/>
    <w:rsid w:val="00EC6837"/>
    <w:pPr>
      <w:ind w:left="1134"/>
    </w:pPr>
  </w:style>
  <w:style w:type="paragraph" w:customStyle="1" w:styleId="NLQT1">
    <w:name w:val="NLQT1"/>
    <w:basedOn w:val="LQT1"/>
    <w:rsid w:val="00EC6837"/>
    <w:pPr>
      <w:ind w:left="1134"/>
    </w:pPr>
  </w:style>
  <w:style w:type="paragraph" w:customStyle="1" w:styleId="NLQT1Indent">
    <w:name w:val="NLQT1 Indent"/>
    <w:basedOn w:val="LQT1Indent"/>
    <w:rsid w:val="00EC6837"/>
    <w:pPr>
      <w:ind w:left="1134"/>
    </w:pPr>
  </w:style>
  <w:style w:type="paragraph" w:customStyle="1" w:styleId="NLQT2">
    <w:name w:val="NLQT2"/>
    <w:basedOn w:val="LQT2"/>
    <w:rsid w:val="00EC6837"/>
    <w:pPr>
      <w:ind w:left="1134"/>
    </w:pPr>
  </w:style>
  <w:style w:type="paragraph" w:customStyle="1" w:styleId="NLQT3">
    <w:name w:val="NLQT3"/>
    <w:basedOn w:val="LQT3"/>
    <w:rsid w:val="00EC6837"/>
    <w:pPr>
      <w:ind w:left="1871"/>
    </w:pPr>
  </w:style>
  <w:style w:type="paragraph" w:customStyle="1" w:styleId="NLQT4">
    <w:name w:val="NLQT4"/>
    <w:basedOn w:val="LQT4"/>
    <w:rsid w:val="00EC6837"/>
    <w:pPr>
      <w:ind w:left="2268"/>
    </w:pPr>
  </w:style>
  <w:style w:type="paragraph" w:customStyle="1" w:styleId="NLQT5">
    <w:name w:val="NLQT5"/>
    <w:basedOn w:val="LQT5"/>
    <w:rsid w:val="00EC6837"/>
    <w:pPr>
      <w:ind w:left="2835"/>
    </w:pPr>
  </w:style>
  <w:style w:type="paragraph" w:customStyle="1" w:styleId="NLQTableCaption">
    <w:name w:val="NLQTableCaption"/>
    <w:basedOn w:val="LQTableCaption"/>
    <w:next w:val="NLQTableTopText"/>
    <w:rsid w:val="00EC6837"/>
    <w:pPr>
      <w:ind w:left="1134"/>
    </w:pPr>
  </w:style>
  <w:style w:type="paragraph" w:customStyle="1" w:styleId="NLQTableFoot">
    <w:name w:val="NLQTableFoot"/>
    <w:basedOn w:val="LQTableFoot"/>
    <w:rsid w:val="00EC6837"/>
    <w:pPr>
      <w:ind w:left="1134"/>
    </w:pPr>
  </w:style>
  <w:style w:type="paragraph" w:customStyle="1" w:styleId="NLQTableNumber">
    <w:name w:val="NLQTableNumber"/>
    <w:basedOn w:val="LQTableNumber"/>
    <w:rsid w:val="00EC6837"/>
    <w:pPr>
      <w:ind w:left="1134"/>
    </w:pPr>
  </w:style>
  <w:style w:type="paragraph" w:customStyle="1" w:styleId="NLQTableTopText">
    <w:name w:val="NLQTableTopText"/>
    <w:basedOn w:val="LQTableTopText"/>
    <w:rsid w:val="00EC6837"/>
    <w:pPr>
      <w:ind w:left="1134"/>
    </w:pPr>
  </w:style>
  <w:style w:type="paragraph" w:customStyle="1" w:styleId="Number">
    <w:name w:val="Number"/>
    <w:basedOn w:val="Normal"/>
    <w:next w:val="subject"/>
    <w:rsid w:val="00EC6837"/>
    <w:pPr>
      <w:spacing w:after="320"/>
      <w:jc w:val="center"/>
    </w:pPr>
    <w:rPr>
      <w:b/>
      <w:sz w:val="32"/>
      <w:szCs w:val="20"/>
      <w:lang w:eastAsia="en-US"/>
    </w:rPr>
  </w:style>
  <w:style w:type="character" w:styleId="PageNumber">
    <w:name w:val="page number"/>
    <w:basedOn w:val="DefaultParagraphFont"/>
    <w:rsid w:val="00EC6837"/>
  </w:style>
  <w:style w:type="paragraph" w:customStyle="1" w:styleId="Part">
    <w:name w:val="Part"/>
    <w:basedOn w:val="Normal"/>
    <w:next w:val="PartHead"/>
    <w:rsid w:val="00EC6837"/>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EC6837"/>
    <w:pPr>
      <w:spacing w:before="120"/>
    </w:pPr>
    <w:rPr>
      <w:sz w:val="24"/>
    </w:rPr>
  </w:style>
  <w:style w:type="paragraph" w:customStyle="1" w:styleId="Pre">
    <w:name w:val="Pre"/>
    <w:basedOn w:val="Normal"/>
    <w:rsid w:val="00EC6837"/>
    <w:pPr>
      <w:spacing w:before="360" w:line="220" w:lineRule="atLeast"/>
      <w:jc w:val="both"/>
    </w:pPr>
    <w:rPr>
      <w:sz w:val="21"/>
      <w:szCs w:val="20"/>
      <w:lang w:eastAsia="en-US"/>
    </w:rPr>
  </w:style>
  <w:style w:type="paragraph" w:customStyle="1" w:styleId="QualHead">
    <w:name w:val="QualHead"/>
    <w:basedOn w:val="Normal"/>
    <w:rsid w:val="00EC6837"/>
    <w:pPr>
      <w:spacing w:line="220" w:lineRule="atLeast"/>
      <w:jc w:val="center"/>
    </w:pPr>
    <w:rPr>
      <w:sz w:val="21"/>
      <w:szCs w:val="20"/>
      <w:lang w:eastAsia="en-US"/>
    </w:rPr>
  </w:style>
  <w:style w:type="character" w:customStyle="1" w:styleId="Ref">
    <w:name w:val="Ref"/>
    <w:rsid w:val="00EC6837"/>
    <w:rPr>
      <w:sz w:val="21"/>
    </w:rPr>
  </w:style>
  <w:style w:type="paragraph" w:customStyle="1" w:styleId="Res">
    <w:name w:val="Res"/>
    <w:basedOn w:val="Pre"/>
    <w:next w:val="Pre"/>
    <w:rsid w:val="00EC6837"/>
    <w:rPr>
      <w:b/>
    </w:rPr>
  </w:style>
  <w:style w:type="paragraph" w:customStyle="1" w:styleId="Royal">
    <w:name w:val="Royal"/>
    <w:basedOn w:val="Normal"/>
    <w:next w:val="Pre"/>
    <w:rsid w:val="00EC6837"/>
    <w:pPr>
      <w:spacing w:after="220" w:line="220" w:lineRule="atLeast"/>
      <w:jc w:val="center"/>
    </w:pPr>
    <w:rPr>
      <w:sz w:val="21"/>
      <w:szCs w:val="20"/>
      <w:lang w:eastAsia="en-US"/>
    </w:rPr>
  </w:style>
  <w:style w:type="paragraph" w:customStyle="1" w:styleId="Schedule">
    <w:name w:val="Schedule"/>
    <w:basedOn w:val="Normal"/>
    <w:next w:val="ScheduleHead"/>
    <w:rsid w:val="00EC6837"/>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rsid w:val="00EC6837"/>
    <w:pPr>
      <w:spacing w:before="120" w:after="100"/>
    </w:pPr>
    <w:rPr>
      <w:sz w:val="28"/>
    </w:rPr>
  </w:style>
  <w:style w:type="paragraph" w:customStyle="1" w:styleId="Schedules">
    <w:name w:val="Schedules"/>
    <w:basedOn w:val="Normal"/>
    <w:rsid w:val="00EC6837"/>
    <w:pPr>
      <w:keepNext/>
      <w:spacing w:before="480" w:after="480"/>
      <w:jc w:val="center"/>
    </w:pPr>
    <w:rPr>
      <w:sz w:val="30"/>
      <w:szCs w:val="20"/>
      <w:lang w:eastAsia="en-US"/>
    </w:rPr>
  </w:style>
  <w:style w:type="paragraph" w:customStyle="1" w:styleId="Section">
    <w:name w:val="Section"/>
    <w:basedOn w:val="Normal"/>
    <w:next w:val="SectionHead"/>
    <w:rsid w:val="00EC6837"/>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EC6837"/>
    <w:pPr>
      <w:keepNext/>
      <w:spacing w:before="80" w:line="220" w:lineRule="atLeast"/>
      <w:jc w:val="center"/>
    </w:pPr>
    <w:rPr>
      <w:i/>
      <w:sz w:val="21"/>
      <w:szCs w:val="20"/>
      <w:lang w:eastAsia="en-US"/>
    </w:rPr>
  </w:style>
  <w:style w:type="character" w:customStyle="1" w:styleId="SigAdd">
    <w:name w:val="Sig_Add"/>
    <w:basedOn w:val="DefaultParagraphFont"/>
    <w:rsid w:val="00EC6837"/>
  </w:style>
  <w:style w:type="character" w:customStyle="1" w:styleId="SigDate">
    <w:name w:val="Sig_Date"/>
    <w:basedOn w:val="DefaultParagraphFont"/>
    <w:rsid w:val="00EC6837"/>
  </w:style>
  <w:style w:type="character" w:customStyle="1" w:styleId="Sigsignatory">
    <w:name w:val="Sig_signatory"/>
    <w:basedOn w:val="DefaultParagraphFont"/>
    <w:rsid w:val="00EC6837"/>
  </w:style>
  <w:style w:type="character" w:customStyle="1" w:styleId="SigSignee">
    <w:name w:val="Sig_Signee"/>
    <w:rsid w:val="00EC6837"/>
    <w:rPr>
      <w:i/>
    </w:rPr>
  </w:style>
  <w:style w:type="character" w:customStyle="1" w:styleId="Sigtitle">
    <w:name w:val="Sig_title"/>
    <w:basedOn w:val="DefaultParagraphFont"/>
    <w:rsid w:val="00EC6837"/>
  </w:style>
  <w:style w:type="paragraph" w:customStyle="1" w:styleId="SigBlock">
    <w:name w:val="SigBlock"/>
    <w:basedOn w:val="Normal"/>
    <w:rsid w:val="00EC6837"/>
    <w:pPr>
      <w:keepLines/>
      <w:tabs>
        <w:tab w:val="right" w:pos="8280"/>
      </w:tabs>
      <w:spacing w:line="220" w:lineRule="atLeast"/>
    </w:pPr>
    <w:rPr>
      <w:sz w:val="21"/>
      <w:szCs w:val="20"/>
      <w:lang w:eastAsia="en-US"/>
    </w:rPr>
  </w:style>
  <w:style w:type="paragraph" w:styleId="Signature">
    <w:name w:val="Signature"/>
    <w:basedOn w:val="Normal"/>
    <w:rsid w:val="00EC6837"/>
    <w:pPr>
      <w:spacing w:line="220" w:lineRule="atLeast"/>
      <w:ind w:left="4320"/>
      <w:jc w:val="both"/>
    </w:pPr>
    <w:rPr>
      <w:sz w:val="21"/>
      <w:szCs w:val="20"/>
      <w:lang w:eastAsia="en-US"/>
    </w:rPr>
  </w:style>
  <w:style w:type="paragraph" w:customStyle="1" w:styleId="StraddleHeader">
    <w:name w:val="StraddleHeader"/>
    <w:basedOn w:val="Normal"/>
    <w:rsid w:val="00EC6837"/>
    <w:pPr>
      <w:spacing w:before="40" w:line="220" w:lineRule="atLeast"/>
    </w:pPr>
    <w:rPr>
      <w:b/>
      <w:sz w:val="21"/>
      <w:szCs w:val="20"/>
      <w:lang w:eastAsia="en-US"/>
    </w:rPr>
  </w:style>
  <w:style w:type="paragraph" w:customStyle="1" w:styleId="subject">
    <w:name w:val="subject"/>
    <w:basedOn w:val="Normal"/>
    <w:next w:val="Subsub"/>
    <w:rsid w:val="00EC6837"/>
    <w:pPr>
      <w:spacing w:after="320"/>
      <w:jc w:val="center"/>
    </w:pPr>
    <w:rPr>
      <w:b/>
      <w:caps/>
      <w:sz w:val="32"/>
      <w:szCs w:val="20"/>
      <w:lang w:eastAsia="en-US"/>
    </w:rPr>
  </w:style>
  <w:style w:type="paragraph" w:customStyle="1" w:styleId="Sublist1">
    <w:name w:val="Sublist1"/>
    <w:basedOn w:val="List1"/>
    <w:rsid w:val="00EC6837"/>
    <w:pPr>
      <w:ind w:left="1134"/>
    </w:pPr>
  </w:style>
  <w:style w:type="paragraph" w:customStyle="1" w:styleId="Sublist1Cont">
    <w:name w:val="Sublist1 Cont"/>
    <w:basedOn w:val="Sublist1"/>
    <w:rsid w:val="00EC6837"/>
    <w:pPr>
      <w:ind w:firstLine="0"/>
    </w:pPr>
  </w:style>
  <w:style w:type="paragraph" w:customStyle="1" w:styleId="SubPart">
    <w:name w:val="SubPart"/>
    <w:basedOn w:val="PartHead"/>
    <w:next w:val="SubPartHead"/>
    <w:rsid w:val="00EC6837"/>
    <w:rPr>
      <w:sz w:val="22"/>
    </w:rPr>
  </w:style>
  <w:style w:type="paragraph" w:customStyle="1" w:styleId="SubPartHead">
    <w:name w:val="SubPartHead"/>
    <w:basedOn w:val="SubPart"/>
    <w:next w:val="T1"/>
    <w:rsid w:val="00EC6837"/>
    <w:rPr>
      <w:sz w:val="21"/>
    </w:rPr>
  </w:style>
  <w:style w:type="paragraph" w:customStyle="1" w:styleId="SubSection">
    <w:name w:val="SubSection"/>
    <w:basedOn w:val="Section"/>
    <w:next w:val="SubSectionHead"/>
    <w:rsid w:val="00EC6837"/>
    <w:rPr>
      <w:sz w:val="18"/>
    </w:rPr>
  </w:style>
  <w:style w:type="paragraph" w:customStyle="1" w:styleId="SubSectionHead">
    <w:name w:val="SubSectionHead"/>
    <w:basedOn w:val="SectionHead"/>
    <w:next w:val="T1"/>
    <w:rsid w:val="00EC6837"/>
    <w:pPr>
      <w:spacing w:before="40"/>
    </w:pPr>
    <w:rPr>
      <w:sz w:val="20"/>
    </w:rPr>
  </w:style>
  <w:style w:type="paragraph" w:customStyle="1" w:styleId="Subsub">
    <w:name w:val="Subsub"/>
    <w:basedOn w:val="Normal"/>
    <w:rsid w:val="00EC6837"/>
    <w:pPr>
      <w:spacing w:after="360"/>
      <w:jc w:val="center"/>
    </w:pPr>
    <w:rPr>
      <w:b/>
      <w:caps/>
      <w:szCs w:val="20"/>
      <w:lang w:eastAsia="en-US"/>
    </w:rPr>
  </w:style>
  <w:style w:type="paragraph" w:customStyle="1" w:styleId="T1">
    <w:name w:val="T1"/>
    <w:basedOn w:val="Normal"/>
    <w:rsid w:val="00EC6837"/>
    <w:pPr>
      <w:spacing w:before="160" w:line="220" w:lineRule="atLeast"/>
      <w:jc w:val="both"/>
    </w:pPr>
    <w:rPr>
      <w:sz w:val="21"/>
      <w:szCs w:val="20"/>
      <w:lang w:eastAsia="en-US"/>
    </w:rPr>
  </w:style>
  <w:style w:type="paragraph" w:customStyle="1" w:styleId="T1Indent">
    <w:name w:val="T1 Indent"/>
    <w:basedOn w:val="T1"/>
    <w:rsid w:val="00EC6837"/>
    <w:pPr>
      <w:ind w:firstLine="170"/>
    </w:pPr>
  </w:style>
  <w:style w:type="paragraph" w:customStyle="1" w:styleId="T2">
    <w:name w:val="T2"/>
    <w:basedOn w:val="T1"/>
    <w:rsid w:val="00EC6837"/>
    <w:pPr>
      <w:spacing w:before="80"/>
    </w:pPr>
  </w:style>
  <w:style w:type="paragraph" w:customStyle="1" w:styleId="T3">
    <w:name w:val="T3"/>
    <w:basedOn w:val="T2"/>
    <w:rsid w:val="00EC6837"/>
    <w:pPr>
      <w:ind w:left="737"/>
    </w:pPr>
  </w:style>
  <w:style w:type="paragraph" w:customStyle="1" w:styleId="T4">
    <w:name w:val="T4"/>
    <w:basedOn w:val="T3"/>
    <w:rsid w:val="00EC6837"/>
    <w:pPr>
      <w:ind w:left="1134"/>
    </w:pPr>
  </w:style>
  <w:style w:type="paragraph" w:customStyle="1" w:styleId="T5">
    <w:name w:val="T5"/>
    <w:basedOn w:val="T4"/>
    <w:rsid w:val="00EC6837"/>
    <w:pPr>
      <w:ind w:left="1701"/>
    </w:pPr>
  </w:style>
  <w:style w:type="paragraph" w:customStyle="1" w:styleId="TableCaption">
    <w:name w:val="TableCaption"/>
    <w:basedOn w:val="Caption"/>
    <w:next w:val="TableTopText"/>
    <w:rsid w:val="00EC6837"/>
    <w:pPr>
      <w:spacing w:before="0"/>
      <w:jc w:val="left"/>
    </w:pPr>
  </w:style>
  <w:style w:type="paragraph" w:customStyle="1" w:styleId="TableFoot">
    <w:name w:val="TableFoot"/>
    <w:basedOn w:val="Normal"/>
    <w:rsid w:val="00EC6837"/>
    <w:pPr>
      <w:spacing w:before="40" w:line="220" w:lineRule="atLeast"/>
      <w:jc w:val="both"/>
    </w:pPr>
    <w:rPr>
      <w:sz w:val="20"/>
      <w:szCs w:val="20"/>
      <w:lang w:eastAsia="en-US"/>
    </w:rPr>
  </w:style>
  <w:style w:type="character" w:customStyle="1" w:styleId="TableFootRef">
    <w:name w:val="TableFootRef"/>
    <w:rsid w:val="00EC6837"/>
    <w:rPr>
      <w:vertAlign w:val="superscript"/>
    </w:rPr>
  </w:style>
  <w:style w:type="paragraph" w:customStyle="1" w:styleId="TableNumber">
    <w:name w:val="TableNumber"/>
    <w:basedOn w:val="TableCaption"/>
    <w:next w:val="TableCaption"/>
    <w:rsid w:val="00EC6837"/>
    <w:pPr>
      <w:spacing w:before="120"/>
    </w:pPr>
  </w:style>
  <w:style w:type="paragraph" w:customStyle="1" w:styleId="TableText">
    <w:name w:val="TableText"/>
    <w:basedOn w:val="Normal"/>
    <w:rsid w:val="00EC6837"/>
    <w:pPr>
      <w:spacing w:before="20" w:line="220" w:lineRule="atLeast"/>
    </w:pPr>
    <w:rPr>
      <w:sz w:val="21"/>
      <w:szCs w:val="20"/>
      <w:lang w:eastAsia="en-US"/>
    </w:rPr>
  </w:style>
  <w:style w:type="paragraph" w:customStyle="1" w:styleId="TableTopText">
    <w:name w:val="TableTopText"/>
    <w:basedOn w:val="Normal"/>
    <w:rsid w:val="00EC6837"/>
    <w:pPr>
      <w:spacing w:after="80" w:line="220" w:lineRule="atLeast"/>
      <w:jc w:val="both"/>
    </w:pPr>
    <w:rPr>
      <w:sz w:val="21"/>
      <w:szCs w:val="20"/>
      <w:lang w:eastAsia="en-US"/>
    </w:rPr>
  </w:style>
  <w:style w:type="paragraph" w:styleId="Title">
    <w:name w:val="Title"/>
    <w:basedOn w:val="Normal"/>
    <w:link w:val="TitleChar"/>
    <w:qFormat/>
    <w:rsid w:val="00EC6837"/>
    <w:pPr>
      <w:spacing w:after="600"/>
      <w:jc w:val="center"/>
    </w:pPr>
    <w:rPr>
      <w:kern w:val="28"/>
      <w:sz w:val="32"/>
      <w:szCs w:val="20"/>
      <w:lang w:eastAsia="en-US"/>
    </w:rPr>
  </w:style>
  <w:style w:type="paragraph" w:customStyle="1" w:styleId="TOC10">
    <w:name w:val="TOC 10"/>
    <w:basedOn w:val="TOC9"/>
    <w:rsid w:val="00EC6837"/>
    <w:pPr>
      <w:tabs>
        <w:tab w:val="clear" w:pos="576"/>
        <w:tab w:val="right" w:pos="1680"/>
        <w:tab w:val="left" w:pos="1800"/>
        <w:tab w:val="left" w:pos="2120"/>
      </w:tabs>
      <w:ind w:left="2120" w:hanging="2120"/>
      <w:jc w:val="left"/>
    </w:pPr>
  </w:style>
  <w:style w:type="paragraph" w:customStyle="1" w:styleId="TOC11">
    <w:name w:val="TOC 11"/>
    <w:basedOn w:val="TOC10"/>
    <w:rsid w:val="00EC6837"/>
  </w:style>
  <w:style w:type="paragraph" w:customStyle="1" w:styleId="TOC12">
    <w:name w:val="TOC 12"/>
    <w:next w:val="TOC10"/>
    <w:rsid w:val="00EC6837"/>
    <w:pPr>
      <w:keepNext/>
      <w:spacing w:after="240"/>
      <w:jc w:val="center"/>
    </w:pPr>
    <w:rPr>
      <w:sz w:val="24"/>
      <w:lang w:eastAsia="en-US"/>
    </w:rPr>
  </w:style>
  <w:style w:type="paragraph" w:styleId="TOC7">
    <w:name w:val="toc 7"/>
    <w:basedOn w:val="Normal"/>
    <w:next w:val="Normal"/>
    <w:autoRedefine/>
    <w:semiHidden/>
    <w:rsid w:val="00EC6837"/>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EC6837"/>
    <w:pPr>
      <w:tabs>
        <w:tab w:val="right" w:pos="7938"/>
      </w:tabs>
      <w:spacing w:after="80" w:line="220" w:lineRule="atLeast"/>
      <w:jc w:val="center"/>
    </w:pPr>
    <w:rPr>
      <w:noProof/>
      <w:szCs w:val="20"/>
      <w:lang w:eastAsia="en-US"/>
    </w:rPr>
  </w:style>
  <w:style w:type="paragraph" w:customStyle="1" w:styleId="TOC9Indent">
    <w:name w:val="TOC 9 Indent"/>
    <w:basedOn w:val="Normal"/>
    <w:rsid w:val="00EC6837"/>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rsid w:val="00EC6837"/>
    <w:pPr>
      <w:keepNext/>
      <w:spacing w:after="120" w:line="220" w:lineRule="atLeast"/>
      <w:jc w:val="center"/>
    </w:pPr>
    <w:rPr>
      <w:b/>
      <w:sz w:val="21"/>
      <w:szCs w:val="20"/>
      <w:lang w:eastAsia="en-US"/>
    </w:rPr>
  </w:style>
  <w:style w:type="paragraph" w:customStyle="1" w:styleId="XNotenote">
    <w:name w:val="X_Note_note"/>
    <w:basedOn w:val="Normal"/>
    <w:next w:val="T1"/>
    <w:rsid w:val="00EC6837"/>
    <w:pPr>
      <w:keepNext/>
      <w:spacing w:after="120" w:line="220" w:lineRule="atLeast"/>
      <w:jc w:val="center"/>
    </w:pPr>
    <w:rPr>
      <w:i/>
      <w:sz w:val="21"/>
      <w:szCs w:val="20"/>
      <w:lang w:eastAsia="en-US"/>
    </w:rPr>
  </w:style>
  <w:style w:type="paragraph" w:styleId="Footer">
    <w:name w:val="footer"/>
    <w:basedOn w:val="Normal"/>
    <w:link w:val="FooterChar"/>
    <w:rsid w:val="00E61B82"/>
    <w:pPr>
      <w:tabs>
        <w:tab w:val="center" w:pos="4153"/>
        <w:tab w:val="right" w:pos="8306"/>
      </w:tabs>
      <w:spacing w:line="220" w:lineRule="atLeast"/>
      <w:jc w:val="both"/>
    </w:pPr>
    <w:rPr>
      <w:sz w:val="21"/>
      <w:szCs w:val="20"/>
      <w:lang w:eastAsia="en-US"/>
    </w:rPr>
  </w:style>
  <w:style w:type="character" w:customStyle="1" w:styleId="FooterChar">
    <w:name w:val="Footer Char"/>
    <w:link w:val="Footer"/>
    <w:rsid w:val="00E61B82"/>
    <w:rPr>
      <w:sz w:val="21"/>
      <w:lang w:val="en-GB" w:eastAsia="en-US" w:bidi="ar-SA"/>
    </w:rPr>
  </w:style>
  <w:style w:type="character" w:customStyle="1" w:styleId="MadeChar">
    <w:name w:val="Made Char"/>
    <w:link w:val="Made"/>
    <w:locked/>
    <w:rsid w:val="00E61B82"/>
    <w:rPr>
      <w:i/>
      <w:sz w:val="21"/>
      <w:lang w:val="en-GB" w:eastAsia="en-US" w:bidi="ar-SA"/>
    </w:rPr>
  </w:style>
  <w:style w:type="paragraph" w:customStyle="1" w:styleId="Price">
    <w:name w:val="Price"/>
    <w:basedOn w:val="Normal"/>
    <w:rsid w:val="00D71ACB"/>
    <w:pPr>
      <w:spacing w:before="600"/>
      <w:jc w:val="both"/>
    </w:pPr>
    <w:rPr>
      <w:sz w:val="20"/>
      <w:szCs w:val="20"/>
      <w:lang w:eastAsia="en-US"/>
    </w:rPr>
  </w:style>
  <w:style w:type="paragraph" w:customStyle="1" w:styleId="PrinterDetail">
    <w:name w:val="PrinterDetail"/>
    <w:basedOn w:val="Normal"/>
    <w:rsid w:val="00D71ACB"/>
    <w:pPr>
      <w:spacing w:before="480"/>
      <w:jc w:val="both"/>
    </w:pPr>
    <w:rPr>
      <w:sz w:val="14"/>
      <w:szCs w:val="20"/>
      <w:lang w:eastAsia="en-US"/>
    </w:rPr>
  </w:style>
  <w:style w:type="paragraph" w:customStyle="1" w:styleId="Copyright">
    <w:name w:val="Copyright"/>
    <w:basedOn w:val="Normal"/>
    <w:rsid w:val="00D71ACB"/>
    <w:pPr>
      <w:spacing w:after="80"/>
    </w:pPr>
    <w:rPr>
      <w:sz w:val="16"/>
    </w:rPr>
  </w:style>
  <w:style w:type="paragraph" w:customStyle="1" w:styleId="CopyrightLine">
    <w:name w:val="Copyright Line"/>
    <w:basedOn w:val="Normal"/>
    <w:rsid w:val="00D71ACB"/>
    <w:pPr>
      <w:spacing w:line="220" w:lineRule="atLeast"/>
      <w:jc w:val="both"/>
    </w:pPr>
    <w:rPr>
      <w:sz w:val="16"/>
    </w:rPr>
  </w:style>
  <w:style w:type="character" w:styleId="Hyperlink">
    <w:name w:val="Hyperlink"/>
    <w:rsid w:val="00CA5736"/>
    <w:rPr>
      <w:color w:val="auto"/>
      <w:u w:val="none"/>
    </w:rPr>
  </w:style>
  <w:style w:type="paragraph" w:customStyle="1" w:styleId="EULQDefPara">
    <w:name w:val="EULQ Def Para"/>
    <w:basedOn w:val="LQDefPara"/>
    <w:qFormat/>
    <w:rsid w:val="00AA66BB"/>
  </w:style>
  <w:style w:type="paragraph" w:customStyle="1" w:styleId="EULQArrHead">
    <w:name w:val="EULQArrHead"/>
    <w:basedOn w:val="LQArrHead"/>
    <w:next w:val="EULQTOC1"/>
    <w:qFormat/>
    <w:rsid w:val="00753861"/>
  </w:style>
  <w:style w:type="paragraph" w:customStyle="1" w:styleId="EULQDisplayItem">
    <w:name w:val="EULQDisplayItem"/>
    <w:basedOn w:val="LQDisplayItem"/>
    <w:qFormat/>
    <w:rsid w:val="00A35443"/>
  </w:style>
  <w:style w:type="paragraph" w:customStyle="1" w:styleId="EULQH1">
    <w:name w:val="EULQH1"/>
    <w:basedOn w:val="LQH1"/>
    <w:next w:val="EULQN1"/>
    <w:qFormat/>
    <w:rsid w:val="007C264A"/>
  </w:style>
  <w:style w:type="paragraph" w:customStyle="1" w:styleId="EULQH2">
    <w:name w:val="EULQH2"/>
    <w:basedOn w:val="LQH2"/>
    <w:next w:val="EULQN2"/>
    <w:qFormat/>
    <w:rsid w:val="007C264A"/>
  </w:style>
  <w:style w:type="paragraph" w:customStyle="1" w:styleId="EULQH3">
    <w:name w:val="EULQH3"/>
    <w:basedOn w:val="LQH3"/>
    <w:next w:val="EULQN3"/>
    <w:qFormat/>
    <w:rsid w:val="007C264A"/>
  </w:style>
  <w:style w:type="paragraph" w:customStyle="1" w:styleId="EULQList1">
    <w:name w:val="EULQList1"/>
    <w:basedOn w:val="LQList1"/>
    <w:qFormat/>
    <w:rsid w:val="008F26D4"/>
    <w:pPr>
      <w:ind w:left="964"/>
    </w:pPr>
  </w:style>
  <w:style w:type="paragraph" w:customStyle="1" w:styleId="EULQList1Cont">
    <w:name w:val="EULQList1 Cont"/>
    <w:basedOn w:val="LQList1Cont"/>
    <w:qFormat/>
    <w:rsid w:val="00377EA3"/>
    <w:pPr>
      <w:ind w:left="964"/>
    </w:pPr>
  </w:style>
  <w:style w:type="paragraph" w:customStyle="1" w:styleId="EULQN1">
    <w:name w:val="EULQN1"/>
    <w:basedOn w:val="LQN1"/>
    <w:qFormat/>
    <w:rsid w:val="00832653"/>
    <w:pPr>
      <w:tabs>
        <w:tab w:val="left" w:pos="1134"/>
      </w:tabs>
      <w:ind w:firstLine="0"/>
    </w:pPr>
  </w:style>
  <w:style w:type="paragraph" w:customStyle="1" w:styleId="EULQN2">
    <w:name w:val="EULQN2"/>
    <w:basedOn w:val="LQN2"/>
    <w:qFormat/>
    <w:rsid w:val="00E25D01"/>
  </w:style>
  <w:style w:type="paragraph" w:customStyle="1" w:styleId="EULQN3">
    <w:name w:val="EULQN3"/>
    <w:basedOn w:val="LQN3"/>
    <w:qFormat/>
    <w:rsid w:val="00E52999"/>
    <w:pPr>
      <w:tabs>
        <w:tab w:val="clear" w:pos="1304"/>
        <w:tab w:val="left" w:pos="964"/>
      </w:tabs>
      <w:ind w:left="964"/>
    </w:pPr>
  </w:style>
  <w:style w:type="paragraph" w:customStyle="1" w:styleId="EULQN3-N4">
    <w:name w:val="EULQN3-N4"/>
    <w:basedOn w:val="LQN3-N4"/>
    <w:next w:val="EULQN4"/>
    <w:qFormat/>
    <w:rsid w:val="00E25D01"/>
  </w:style>
  <w:style w:type="paragraph" w:customStyle="1" w:styleId="EULQN4">
    <w:name w:val="EULQN4"/>
    <w:basedOn w:val="LQN4"/>
    <w:qFormat/>
    <w:rsid w:val="00A94825"/>
    <w:pPr>
      <w:tabs>
        <w:tab w:val="clear" w:pos="1588"/>
        <w:tab w:val="clear" w:pos="1701"/>
        <w:tab w:val="left" w:pos="964"/>
        <w:tab w:val="left" w:pos="1077"/>
      </w:tabs>
      <w:ind w:left="1361" w:hanging="1361"/>
    </w:pPr>
  </w:style>
  <w:style w:type="paragraph" w:customStyle="1" w:styleId="EULQN4-N5">
    <w:name w:val="EULQN4-N5"/>
    <w:basedOn w:val="LQN4-N5"/>
    <w:next w:val="EULQN5"/>
    <w:qFormat/>
    <w:rsid w:val="00E25D01"/>
  </w:style>
  <w:style w:type="paragraph" w:customStyle="1" w:styleId="EULQN5">
    <w:name w:val="EULQN5"/>
    <w:basedOn w:val="LQN5"/>
    <w:qFormat/>
    <w:rsid w:val="00E25D01"/>
  </w:style>
  <w:style w:type="paragraph" w:customStyle="1" w:styleId="EULQpart">
    <w:name w:val="EULQpart"/>
    <w:basedOn w:val="LQpart"/>
    <w:next w:val="EULQpartHead"/>
    <w:qFormat/>
    <w:rsid w:val="00E25D01"/>
  </w:style>
  <w:style w:type="paragraph" w:customStyle="1" w:styleId="EULQpartHead">
    <w:name w:val="EULQpartHead"/>
    <w:basedOn w:val="LQpartHead"/>
    <w:next w:val="EULQT1"/>
    <w:qFormat/>
    <w:rsid w:val="00E25D01"/>
  </w:style>
  <w:style w:type="paragraph" w:customStyle="1" w:styleId="EULQschedule">
    <w:name w:val="EULQschedule"/>
    <w:basedOn w:val="LQschedule"/>
    <w:next w:val="EULQscheduleHead"/>
    <w:qFormat/>
    <w:rsid w:val="00E25D01"/>
  </w:style>
  <w:style w:type="paragraph" w:customStyle="1" w:styleId="EULQscheduleHead">
    <w:name w:val="EULQscheduleHead"/>
    <w:basedOn w:val="LQscheduleHead"/>
    <w:next w:val="EULQT1"/>
    <w:qFormat/>
    <w:rsid w:val="00E25D01"/>
  </w:style>
  <w:style w:type="paragraph" w:customStyle="1" w:styleId="EULQschedules">
    <w:name w:val="EULQschedules"/>
    <w:basedOn w:val="LQschedules"/>
    <w:qFormat/>
    <w:rsid w:val="00E25D01"/>
  </w:style>
  <w:style w:type="paragraph" w:customStyle="1" w:styleId="EULQsection">
    <w:name w:val="EULQsection"/>
    <w:basedOn w:val="LQsection"/>
    <w:next w:val="EULQsectionHead"/>
    <w:qFormat/>
    <w:rsid w:val="00803635"/>
    <w:pPr>
      <w:spacing w:line="220" w:lineRule="atLeast"/>
    </w:pPr>
    <w:rPr>
      <w:i/>
      <w:sz w:val="21"/>
    </w:rPr>
  </w:style>
  <w:style w:type="paragraph" w:customStyle="1" w:styleId="EULQsectionHead">
    <w:name w:val="EULQsectionHead"/>
    <w:basedOn w:val="LQsectionHead"/>
    <w:next w:val="EULQT1"/>
    <w:qFormat/>
    <w:rsid w:val="00031649"/>
    <w:rPr>
      <w:b/>
      <w:i w:val="0"/>
    </w:rPr>
  </w:style>
  <w:style w:type="paragraph" w:customStyle="1" w:styleId="EULQSublist1">
    <w:name w:val="EULQSublist1"/>
    <w:basedOn w:val="LQSublist1"/>
    <w:qFormat/>
    <w:rsid w:val="004D6A75"/>
    <w:pPr>
      <w:ind w:left="1361"/>
    </w:pPr>
  </w:style>
  <w:style w:type="paragraph" w:customStyle="1" w:styleId="EULQSublist1Cont">
    <w:name w:val="EULQSublist1 Cont"/>
    <w:basedOn w:val="LQSublist1Cont"/>
    <w:qFormat/>
    <w:rsid w:val="004D6A75"/>
    <w:pPr>
      <w:ind w:left="1361"/>
    </w:pPr>
  </w:style>
  <w:style w:type="paragraph" w:customStyle="1" w:styleId="EULQsubPart">
    <w:name w:val="EULQsubPart"/>
    <w:basedOn w:val="LQsubPart"/>
    <w:next w:val="EULQSubPartHead"/>
    <w:qFormat/>
    <w:rsid w:val="00955042"/>
  </w:style>
  <w:style w:type="paragraph" w:customStyle="1" w:styleId="EULQsubSection">
    <w:name w:val="EULQsubSection"/>
    <w:basedOn w:val="LQsubSection"/>
    <w:next w:val="EULQsubSectionHead"/>
    <w:qFormat/>
    <w:rsid w:val="00955042"/>
  </w:style>
  <w:style w:type="paragraph" w:customStyle="1" w:styleId="EULQsubSectionHead">
    <w:name w:val="EULQsubSectionHead"/>
    <w:basedOn w:val="LQsubSectionHead"/>
    <w:next w:val="EULQT1"/>
    <w:qFormat/>
    <w:rsid w:val="00955042"/>
  </w:style>
  <w:style w:type="paragraph" w:customStyle="1" w:styleId="EULQT1">
    <w:name w:val="EULQT1"/>
    <w:basedOn w:val="LQT1"/>
    <w:qFormat/>
    <w:rsid w:val="00E52999"/>
  </w:style>
  <w:style w:type="paragraph" w:customStyle="1" w:styleId="EULQT1Indent">
    <w:name w:val="EULQT1 Indent"/>
    <w:basedOn w:val="LQT1Indent"/>
    <w:qFormat/>
    <w:rsid w:val="0096610D"/>
  </w:style>
  <w:style w:type="paragraph" w:customStyle="1" w:styleId="EULQT2">
    <w:name w:val="EULQT2"/>
    <w:basedOn w:val="LQT2"/>
    <w:qFormat/>
    <w:rsid w:val="0096610D"/>
  </w:style>
  <w:style w:type="paragraph" w:customStyle="1" w:styleId="EULQT3">
    <w:name w:val="EULQT3"/>
    <w:basedOn w:val="LQT3"/>
    <w:qFormat/>
    <w:rsid w:val="00586A38"/>
    <w:pPr>
      <w:ind w:left="964"/>
    </w:pPr>
  </w:style>
  <w:style w:type="paragraph" w:customStyle="1" w:styleId="EULQT4">
    <w:name w:val="EULQT4"/>
    <w:basedOn w:val="LQT4"/>
    <w:qFormat/>
    <w:rsid w:val="006B79E5"/>
    <w:pPr>
      <w:ind w:left="1361"/>
    </w:pPr>
  </w:style>
  <w:style w:type="paragraph" w:customStyle="1" w:styleId="EULQT5">
    <w:name w:val="EULQT5"/>
    <w:basedOn w:val="LQT5"/>
    <w:qFormat/>
    <w:rsid w:val="0096610D"/>
  </w:style>
  <w:style w:type="paragraph" w:customStyle="1" w:styleId="EULQTableCaption">
    <w:name w:val="EULQTableCaption"/>
    <w:basedOn w:val="LQTableCaption"/>
    <w:next w:val="EULQTableTopText"/>
    <w:qFormat/>
    <w:rsid w:val="001E5D59"/>
  </w:style>
  <w:style w:type="paragraph" w:customStyle="1" w:styleId="EULQTableFoot">
    <w:name w:val="EULQTableFoot"/>
    <w:basedOn w:val="LQTableFoot"/>
    <w:qFormat/>
    <w:rsid w:val="00C46554"/>
  </w:style>
  <w:style w:type="paragraph" w:customStyle="1" w:styleId="EULQTableNumber">
    <w:name w:val="EULQTableNumber"/>
    <w:basedOn w:val="LQTableNumber"/>
    <w:next w:val="EULQTableCaption"/>
    <w:qFormat/>
    <w:rsid w:val="00380763"/>
  </w:style>
  <w:style w:type="paragraph" w:customStyle="1" w:styleId="EULQTableTopText">
    <w:name w:val="EULQTableTopText"/>
    <w:basedOn w:val="LQTableTopText"/>
    <w:qFormat/>
    <w:rsid w:val="00FB1FA3"/>
  </w:style>
  <w:style w:type="paragraph" w:customStyle="1" w:styleId="EULQTOC1">
    <w:name w:val="EULQTOC 1"/>
    <w:basedOn w:val="LQTOC1"/>
    <w:next w:val="EULQTOC2"/>
    <w:qFormat/>
    <w:rsid w:val="00FB1FA3"/>
  </w:style>
  <w:style w:type="paragraph" w:customStyle="1" w:styleId="EULQTOC10">
    <w:name w:val="EULQTOC 10"/>
    <w:basedOn w:val="LQTOC10"/>
    <w:qFormat/>
    <w:rsid w:val="00FB1FA3"/>
  </w:style>
  <w:style w:type="paragraph" w:customStyle="1" w:styleId="EULQTOC11">
    <w:name w:val="EULQTOC 11"/>
    <w:basedOn w:val="LQTOC11"/>
    <w:qFormat/>
    <w:rsid w:val="00FB1FA3"/>
  </w:style>
  <w:style w:type="paragraph" w:customStyle="1" w:styleId="EULQTOC12">
    <w:name w:val="EULQTOC 12"/>
    <w:basedOn w:val="LQTOC12"/>
    <w:qFormat/>
    <w:rsid w:val="00FB1FA3"/>
  </w:style>
  <w:style w:type="paragraph" w:customStyle="1" w:styleId="EULQTOC2">
    <w:name w:val="EULQTOC 2"/>
    <w:basedOn w:val="LQTOC2"/>
    <w:next w:val="EULQTOC3"/>
    <w:qFormat/>
    <w:rsid w:val="00FB1FA3"/>
  </w:style>
  <w:style w:type="paragraph" w:customStyle="1" w:styleId="EULQTOC3">
    <w:name w:val="EULQTOC 3"/>
    <w:basedOn w:val="LQTOC3"/>
    <w:next w:val="EULQTOC4"/>
    <w:qFormat/>
    <w:rsid w:val="00FB1FA3"/>
  </w:style>
  <w:style w:type="paragraph" w:customStyle="1" w:styleId="EULQTOC4">
    <w:name w:val="EULQTOC 4"/>
    <w:basedOn w:val="LQTOC4"/>
    <w:next w:val="EULQTOC5"/>
    <w:qFormat/>
    <w:rsid w:val="00FB1FA3"/>
  </w:style>
  <w:style w:type="paragraph" w:customStyle="1" w:styleId="EULQTOC5">
    <w:name w:val="EULQTOC 5"/>
    <w:basedOn w:val="LQTOC5"/>
    <w:next w:val="EULQTOC6"/>
    <w:qFormat/>
    <w:rsid w:val="00FB1FA3"/>
  </w:style>
  <w:style w:type="paragraph" w:customStyle="1" w:styleId="EULQTOC6">
    <w:name w:val="EULQTOC 6"/>
    <w:basedOn w:val="LQTOC6"/>
    <w:next w:val="EULQTOC9"/>
    <w:qFormat/>
    <w:rsid w:val="00FB1FA3"/>
  </w:style>
  <w:style w:type="paragraph" w:customStyle="1" w:styleId="EULQTOC9">
    <w:name w:val="EULQTOC 9"/>
    <w:basedOn w:val="LQTOC9"/>
    <w:qFormat/>
    <w:rsid w:val="00FB1FA3"/>
  </w:style>
  <w:style w:type="paragraph" w:customStyle="1" w:styleId="EULQTOC9Indent">
    <w:name w:val="EULQTOC 9 Indent"/>
    <w:basedOn w:val="LQTOC9Indent"/>
    <w:qFormat/>
    <w:rsid w:val="00645512"/>
  </w:style>
  <w:style w:type="paragraph" w:customStyle="1" w:styleId="EUNLQDefPara">
    <w:name w:val="EUNLQ Def Para"/>
    <w:basedOn w:val="NLQDefPara"/>
    <w:next w:val="EULQDefPara"/>
    <w:qFormat/>
    <w:rsid w:val="00EC196A"/>
  </w:style>
  <w:style w:type="paragraph" w:customStyle="1" w:styleId="EUNLQDisplayItem">
    <w:name w:val="EUNLQDisplayItem"/>
    <w:basedOn w:val="NLQDisplayItem"/>
    <w:next w:val="EULQDisplayItem"/>
    <w:qFormat/>
    <w:rsid w:val="00EC196A"/>
  </w:style>
  <w:style w:type="paragraph" w:customStyle="1" w:styleId="EUNLQH1">
    <w:name w:val="EUNLQH1"/>
    <w:basedOn w:val="NLQH1"/>
    <w:next w:val="EUNLQN1"/>
    <w:qFormat/>
    <w:rsid w:val="004A5981"/>
  </w:style>
  <w:style w:type="paragraph" w:customStyle="1" w:styleId="EUNLQH2">
    <w:name w:val="EUNLQH2"/>
    <w:basedOn w:val="NLQH2"/>
    <w:next w:val="EUNLQN2"/>
    <w:qFormat/>
    <w:rsid w:val="0024543E"/>
  </w:style>
  <w:style w:type="paragraph" w:customStyle="1" w:styleId="EUNLQH3">
    <w:name w:val="EUNLQH3"/>
    <w:basedOn w:val="NLQH3"/>
    <w:next w:val="EUNLQN3"/>
    <w:qFormat/>
    <w:rsid w:val="0024543E"/>
  </w:style>
  <w:style w:type="paragraph" w:customStyle="1" w:styleId="EUNLQList1">
    <w:name w:val="EUNLQList1"/>
    <w:basedOn w:val="NLQList1"/>
    <w:qFormat/>
    <w:rsid w:val="008F26D4"/>
    <w:pPr>
      <w:ind w:left="1531"/>
    </w:pPr>
  </w:style>
  <w:style w:type="paragraph" w:customStyle="1" w:styleId="EUNLQList1Cont">
    <w:name w:val="EUNLQList1 Cont"/>
    <w:basedOn w:val="NLQList1Cont"/>
    <w:qFormat/>
    <w:rsid w:val="00366CFF"/>
    <w:pPr>
      <w:ind w:left="1531"/>
    </w:pPr>
  </w:style>
  <w:style w:type="paragraph" w:customStyle="1" w:styleId="EUNLQN1">
    <w:name w:val="EUNLQN1"/>
    <w:basedOn w:val="NLQN1"/>
    <w:qFormat/>
    <w:rsid w:val="00832653"/>
    <w:pPr>
      <w:tabs>
        <w:tab w:val="left" w:pos="1701"/>
      </w:tabs>
      <w:ind w:firstLine="0"/>
    </w:pPr>
  </w:style>
  <w:style w:type="paragraph" w:customStyle="1" w:styleId="EUNLQN2">
    <w:name w:val="EUNLQN2"/>
    <w:basedOn w:val="NLQN2"/>
    <w:qFormat/>
    <w:rsid w:val="0023008A"/>
  </w:style>
  <w:style w:type="paragraph" w:customStyle="1" w:styleId="EUNLQN3">
    <w:name w:val="EUNLQN3"/>
    <w:basedOn w:val="NLQN3"/>
    <w:qFormat/>
    <w:rsid w:val="00F61A8A"/>
    <w:pPr>
      <w:tabs>
        <w:tab w:val="clear" w:pos="1304"/>
        <w:tab w:val="left" w:pos="964"/>
      </w:tabs>
      <w:ind w:left="1531"/>
    </w:pPr>
  </w:style>
  <w:style w:type="paragraph" w:customStyle="1" w:styleId="EUNLQN3-N4">
    <w:name w:val="EUNLQN3-N4"/>
    <w:basedOn w:val="NLQN3-N4"/>
    <w:next w:val="EUNLQN4"/>
    <w:qFormat/>
    <w:rsid w:val="0023008A"/>
  </w:style>
  <w:style w:type="paragraph" w:customStyle="1" w:styleId="EUNLQN4">
    <w:name w:val="EUNLQN4"/>
    <w:basedOn w:val="NLQN4"/>
    <w:qFormat/>
    <w:rsid w:val="000E71E2"/>
    <w:pPr>
      <w:tabs>
        <w:tab w:val="clear" w:pos="2155"/>
        <w:tab w:val="clear" w:pos="2268"/>
        <w:tab w:val="left" w:pos="1588"/>
      </w:tabs>
      <w:ind w:left="1928" w:hanging="1361"/>
    </w:pPr>
  </w:style>
  <w:style w:type="paragraph" w:customStyle="1" w:styleId="EUNLQN4-N5">
    <w:name w:val="EUNLQN4-N5"/>
    <w:basedOn w:val="NLQN4-N5"/>
    <w:next w:val="EUNLQN5"/>
    <w:qFormat/>
    <w:rsid w:val="00450D00"/>
  </w:style>
  <w:style w:type="paragraph" w:customStyle="1" w:styleId="EUNLQN5">
    <w:name w:val="EUNLQN5"/>
    <w:basedOn w:val="NLQN5"/>
    <w:qFormat/>
    <w:rsid w:val="00731C8C"/>
  </w:style>
  <w:style w:type="paragraph" w:customStyle="1" w:styleId="EUNLQpart">
    <w:name w:val="EUNLQpart"/>
    <w:basedOn w:val="NLQpart"/>
    <w:next w:val="EUNLQpartHead"/>
    <w:qFormat/>
    <w:rsid w:val="00731C8C"/>
  </w:style>
  <w:style w:type="paragraph" w:customStyle="1" w:styleId="EUNLQpartHead">
    <w:name w:val="EUNLQpartHead"/>
    <w:basedOn w:val="NLQpartHead"/>
    <w:next w:val="EUNLQT1"/>
    <w:qFormat/>
    <w:rsid w:val="00731C8C"/>
  </w:style>
  <w:style w:type="paragraph" w:customStyle="1" w:styleId="EUNLQschedule">
    <w:name w:val="EUNLQschedule"/>
    <w:basedOn w:val="NLQschedule"/>
    <w:next w:val="EUNLQscheduleHead"/>
    <w:qFormat/>
    <w:rsid w:val="00731C8C"/>
  </w:style>
  <w:style w:type="paragraph" w:customStyle="1" w:styleId="EUNLQscheduleHead">
    <w:name w:val="EUNLQscheduleHead"/>
    <w:basedOn w:val="NLQscheduleHead"/>
    <w:next w:val="EUNLQT1"/>
    <w:qFormat/>
    <w:rsid w:val="00731C8C"/>
  </w:style>
  <w:style w:type="paragraph" w:customStyle="1" w:styleId="EUNLQschedules">
    <w:name w:val="EUNLQschedules"/>
    <w:basedOn w:val="NLQschedules"/>
    <w:qFormat/>
    <w:rsid w:val="00731C8C"/>
  </w:style>
  <w:style w:type="paragraph" w:customStyle="1" w:styleId="EUNLQsection">
    <w:name w:val="EUNLQsection"/>
    <w:basedOn w:val="NLQsection"/>
    <w:next w:val="EUNLQsectionHead"/>
    <w:qFormat/>
    <w:rsid w:val="00AA448A"/>
    <w:pPr>
      <w:spacing w:line="220" w:lineRule="atLeast"/>
    </w:pPr>
    <w:rPr>
      <w:i/>
      <w:sz w:val="21"/>
    </w:rPr>
  </w:style>
  <w:style w:type="paragraph" w:customStyle="1" w:styleId="EUNLQsectionHead">
    <w:name w:val="EUNLQsectionHead"/>
    <w:basedOn w:val="NLQsectionHead"/>
    <w:next w:val="EUNLQT1"/>
    <w:qFormat/>
    <w:rsid w:val="00DC29A1"/>
    <w:rPr>
      <w:b/>
      <w:i w:val="0"/>
    </w:rPr>
  </w:style>
  <w:style w:type="paragraph" w:customStyle="1" w:styleId="EUNLQSublist1">
    <w:name w:val="EUNLQSublist1"/>
    <w:basedOn w:val="NLQSublist1"/>
    <w:next w:val="EULQSublist1"/>
    <w:qFormat/>
    <w:rsid w:val="000053BF"/>
    <w:pPr>
      <w:ind w:left="1968"/>
    </w:pPr>
  </w:style>
  <w:style w:type="paragraph" w:customStyle="1" w:styleId="EUNLQSublist1Cont">
    <w:name w:val="EUNLQSublist1 Cont"/>
    <w:basedOn w:val="NLQSublist1Cont"/>
    <w:qFormat/>
    <w:rsid w:val="00B86533"/>
    <w:pPr>
      <w:ind w:left="1928"/>
    </w:pPr>
  </w:style>
  <w:style w:type="paragraph" w:customStyle="1" w:styleId="EUNLQsubPart">
    <w:name w:val="EUNLQsubPart"/>
    <w:basedOn w:val="NLQsubPart"/>
    <w:next w:val="EUNLQsubPartHead"/>
    <w:qFormat/>
    <w:rsid w:val="00337C6E"/>
  </w:style>
  <w:style w:type="paragraph" w:customStyle="1" w:styleId="EULQSubPartHead">
    <w:name w:val="EULQSubPartHead"/>
    <w:basedOn w:val="LQsubPartHead"/>
    <w:next w:val="EULQT1"/>
    <w:qFormat/>
    <w:rsid w:val="00B31ACF"/>
  </w:style>
  <w:style w:type="paragraph" w:customStyle="1" w:styleId="EUNLQsubPartHead">
    <w:name w:val="EUNLQsubPartHead"/>
    <w:basedOn w:val="NLQsubPartHead"/>
    <w:next w:val="EUNLQT1"/>
    <w:qFormat/>
    <w:rsid w:val="00B31ACF"/>
  </w:style>
  <w:style w:type="paragraph" w:customStyle="1" w:styleId="EUNLQsubSection">
    <w:name w:val="EUNLQsubSection"/>
    <w:basedOn w:val="NLQsubSection"/>
    <w:next w:val="EUNLQsubSectionHead"/>
    <w:qFormat/>
    <w:rsid w:val="00B31ACF"/>
  </w:style>
  <w:style w:type="paragraph" w:customStyle="1" w:styleId="EUNLQsubSectionHead">
    <w:name w:val="EUNLQsubSectionHead"/>
    <w:basedOn w:val="NLQsubSectionHead"/>
    <w:next w:val="EUNLQT1"/>
    <w:qFormat/>
    <w:rsid w:val="00B31ACF"/>
  </w:style>
  <w:style w:type="paragraph" w:customStyle="1" w:styleId="EUNLQT1">
    <w:name w:val="EUNLQT1"/>
    <w:basedOn w:val="NLQT1"/>
    <w:qFormat/>
    <w:rsid w:val="00E52999"/>
  </w:style>
  <w:style w:type="paragraph" w:customStyle="1" w:styleId="EUNLQT1Indent">
    <w:name w:val="EUNLQT1 Indent"/>
    <w:basedOn w:val="NLQT1Indent"/>
    <w:qFormat/>
    <w:rsid w:val="005D41B8"/>
  </w:style>
  <w:style w:type="paragraph" w:customStyle="1" w:styleId="EUNLQT2">
    <w:name w:val="EUNLQT2"/>
    <w:basedOn w:val="NLQT2"/>
    <w:qFormat/>
    <w:rsid w:val="00891686"/>
  </w:style>
  <w:style w:type="paragraph" w:customStyle="1" w:styleId="EUNLQT3">
    <w:name w:val="EUNLQT3"/>
    <w:basedOn w:val="NLQT3"/>
    <w:qFormat/>
    <w:rsid w:val="00DE5B3E"/>
    <w:pPr>
      <w:ind w:left="1531"/>
    </w:pPr>
  </w:style>
  <w:style w:type="paragraph" w:customStyle="1" w:styleId="EUNLQT4">
    <w:name w:val="EUNLQT4"/>
    <w:basedOn w:val="NLQT4"/>
    <w:qFormat/>
    <w:rsid w:val="008F26D4"/>
    <w:pPr>
      <w:ind w:left="1928"/>
    </w:pPr>
  </w:style>
  <w:style w:type="paragraph" w:customStyle="1" w:styleId="EUNLQT5">
    <w:name w:val="EUNLQT5"/>
    <w:basedOn w:val="NLQT5"/>
    <w:qFormat/>
    <w:rsid w:val="00AB5644"/>
  </w:style>
  <w:style w:type="paragraph" w:customStyle="1" w:styleId="EUNLQTableCaption">
    <w:name w:val="EUNLQTableCaption"/>
    <w:basedOn w:val="NLQTableCaption"/>
    <w:next w:val="EUNLQTableTopText"/>
    <w:qFormat/>
    <w:rsid w:val="003F756B"/>
  </w:style>
  <w:style w:type="paragraph" w:customStyle="1" w:styleId="EUNLQTableFoot">
    <w:name w:val="EUNLQTableFoot"/>
    <w:basedOn w:val="NLQTableFoot"/>
    <w:qFormat/>
    <w:rsid w:val="00B11873"/>
  </w:style>
  <w:style w:type="paragraph" w:customStyle="1" w:styleId="EUNLQTableNumber">
    <w:name w:val="EUNLQTableNumber"/>
    <w:basedOn w:val="NLQTableNumber"/>
    <w:qFormat/>
    <w:rsid w:val="006507EE"/>
  </w:style>
  <w:style w:type="paragraph" w:customStyle="1" w:styleId="EUNLQTableTopText">
    <w:name w:val="EUNLQTableTopText"/>
    <w:basedOn w:val="NLQTableTopText"/>
    <w:qFormat/>
    <w:rsid w:val="00593489"/>
  </w:style>
  <w:style w:type="paragraph" w:customStyle="1" w:styleId="Sifted">
    <w:name w:val="Sifted"/>
    <w:basedOn w:val="Made"/>
    <w:next w:val="Made"/>
    <w:qFormat/>
    <w:rsid w:val="0002747F"/>
  </w:style>
  <w:style w:type="paragraph" w:styleId="Revision">
    <w:name w:val="Revision"/>
    <w:hidden/>
    <w:uiPriority w:val="99"/>
    <w:semiHidden/>
    <w:rsid w:val="009670DD"/>
    <w:rPr>
      <w:sz w:val="24"/>
      <w:szCs w:val="24"/>
    </w:rPr>
  </w:style>
  <w:style w:type="character" w:customStyle="1" w:styleId="FootnoteTextChar">
    <w:name w:val="Footnote Text Char"/>
    <w:link w:val="FootnoteText"/>
    <w:semiHidden/>
    <w:rsid w:val="00C15BD5"/>
    <w:rPr>
      <w:sz w:val="16"/>
      <w:lang w:eastAsia="en-US"/>
    </w:rPr>
  </w:style>
  <w:style w:type="paragraph" w:styleId="ListParagraph">
    <w:name w:val="List Paragraph"/>
    <w:basedOn w:val="Normal"/>
    <w:uiPriority w:val="34"/>
    <w:qFormat/>
    <w:rsid w:val="00C15BD5"/>
    <w:pPr>
      <w:ind w:left="720"/>
    </w:pPr>
    <w:rPr>
      <w:rFonts w:ascii="Calibri" w:eastAsia="Calibri" w:hAnsi="Calibri" w:cs="Calibri"/>
      <w:sz w:val="22"/>
      <w:szCs w:val="22"/>
      <w:lang w:eastAsia="en-US"/>
    </w:rPr>
  </w:style>
  <w:style w:type="table" w:styleId="TableGrid">
    <w:name w:val="Table Grid"/>
    <w:basedOn w:val="TableNormal"/>
    <w:uiPriority w:val="39"/>
    <w:rsid w:val="00C15BD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sbf">
    <w:name w:val="ss_bf"/>
    <w:basedOn w:val="DefaultParagraphFont"/>
    <w:rsid w:val="00DB2ADF"/>
  </w:style>
  <w:style w:type="character" w:customStyle="1" w:styleId="ssit">
    <w:name w:val="ss_it"/>
    <w:basedOn w:val="DefaultParagraphFont"/>
    <w:rsid w:val="00DB2ADF"/>
  </w:style>
  <w:style w:type="character" w:customStyle="1" w:styleId="cf01">
    <w:name w:val="cf01"/>
    <w:rsid w:val="00DB2ADF"/>
    <w:rPr>
      <w:rFonts w:ascii="Segoe UI" w:hAnsi="Segoe UI" w:cs="Segoe UI" w:hint="default"/>
      <w:sz w:val="18"/>
      <w:szCs w:val="18"/>
      <w:shd w:val="clear" w:color="auto" w:fill="FFFF00"/>
    </w:rPr>
  </w:style>
  <w:style w:type="paragraph" w:styleId="NormalWeb">
    <w:name w:val="Normal (Web)"/>
    <w:basedOn w:val="Normal"/>
    <w:uiPriority w:val="99"/>
    <w:semiHidden/>
    <w:unhideWhenUsed/>
    <w:rsid w:val="00DB2ADF"/>
    <w:pPr>
      <w:spacing w:before="100" w:beforeAutospacing="1" w:after="100" w:afterAutospacing="1"/>
    </w:pPr>
  </w:style>
  <w:style w:type="character" w:customStyle="1" w:styleId="HeaderChar">
    <w:name w:val="Header Char"/>
    <w:link w:val="Header"/>
    <w:uiPriority w:val="99"/>
    <w:rsid w:val="00B0038A"/>
    <w:rPr>
      <w:sz w:val="21"/>
      <w:lang w:eastAsia="en-US"/>
    </w:rPr>
  </w:style>
  <w:style w:type="character" w:customStyle="1" w:styleId="CommentTextChar">
    <w:name w:val="Comment Text Char"/>
    <w:link w:val="CommentText"/>
    <w:rsid w:val="00BD0726"/>
    <w:rPr>
      <w:rFonts w:ascii="Arial" w:hAnsi="Arial"/>
      <w:lang w:eastAsia="en-US"/>
    </w:rPr>
  </w:style>
  <w:style w:type="paragraph" w:customStyle="1" w:styleId="SItitle">
    <w:name w:val="SI title"/>
    <w:basedOn w:val="Title"/>
    <w:qFormat/>
    <w:rsid w:val="00F60F4F"/>
    <w:pPr>
      <w:outlineLvl w:val="0"/>
    </w:pPr>
  </w:style>
  <w:style w:type="paragraph" w:customStyle="1" w:styleId="SIEN">
    <w:name w:val="SI EN"/>
    <w:basedOn w:val="XNote"/>
    <w:qFormat/>
    <w:rsid w:val="00F60F4F"/>
    <w:pPr>
      <w:outlineLvl w:val="1"/>
    </w:pPr>
  </w:style>
  <w:style w:type="paragraph" w:customStyle="1" w:styleId="SIPart">
    <w:name w:val="SI Part"/>
    <w:basedOn w:val="Part"/>
    <w:qFormat/>
    <w:rsid w:val="00F60F4F"/>
    <w:pPr>
      <w:outlineLvl w:val="1"/>
    </w:pPr>
  </w:style>
  <w:style w:type="paragraph" w:customStyle="1" w:styleId="SIpartheading">
    <w:name w:val="SI part heading"/>
    <w:basedOn w:val="PartHead"/>
    <w:qFormat/>
    <w:rsid w:val="00F60F4F"/>
    <w:pPr>
      <w:outlineLvl w:val="2"/>
    </w:pPr>
  </w:style>
  <w:style w:type="paragraph" w:customStyle="1" w:styleId="SIPartsubheading">
    <w:name w:val="SI Part sub heading"/>
    <w:basedOn w:val="SectionHead"/>
    <w:qFormat/>
    <w:rsid w:val="00F60F4F"/>
    <w:pPr>
      <w:outlineLvl w:val="3"/>
    </w:pPr>
  </w:style>
  <w:style w:type="paragraph" w:customStyle="1" w:styleId="SISchedule">
    <w:name w:val="SI Schedule"/>
    <w:basedOn w:val="Schedule"/>
    <w:qFormat/>
    <w:rsid w:val="00480437"/>
    <w:pPr>
      <w:tabs>
        <w:tab w:val="clear" w:pos="4167"/>
        <w:tab w:val="clear" w:pos="8335"/>
        <w:tab w:val="center" w:pos="2324"/>
        <w:tab w:val="right" w:pos="4649"/>
      </w:tabs>
      <w:jc w:val="left"/>
      <w:outlineLvl w:val="1"/>
    </w:pPr>
  </w:style>
  <w:style w:type="paragraph" w:customStyle="1" w:styleId="SIscheduleheading">
    <w:name w:val="SI schedule heading"/>
    <w:basedOn w:val="ScheduleHead"/>
    <w:qFormat/>
    <w:rsid w:val="00480437"/>
    <w:pPr>
      <w:outlineLvl w:val="2"/>
    </w:pPr>
  </w:style>
  <w:style w:type="paragraph" w:customStyle="1" w:styleId="SIschedulepart">
    <w:name w:val="SI schedule part"/>
    <w:basedOn w:val="Part"/>
    <w:qFormat/>
    <w:rsid w:val="00480437"/>
    <w:pPr>
      <w:outlineLvl w:val="3"/>
    </w:pPr>
  </w:style>
  <w:style w:type="paragraph" w:customStyle="1" w:styleId="SIschedulepartheading">
    <w:name w:val="SI schedule part heading"/>
    <w:basedOn w:val="PartHead"/>
    <w:qFormat/>
    <w:rsid w:val="00480437"/>
    <w:pPr>
      <w:outlineLvl w:val="4"/>
    </w:pPr>
  </w:style>
  <w:style w:type="paragraph" w:customStyle="1" w:styleId="SISchedulepartsubheading">
    <w:name w:val="SI Schedule part sub heading"/>
    <w:basedOn w:val="PartHead"/>
    <w:qFormat/>
    <w:rsid w:val="00912D6C"/>
    <w:pPr>
      <w:outlineLvl w:val="5"/>
    </w:pPr>
    <w:rPr>
      <w:i/>
      <w:iCs/>
    </w:rPr>
  </w:style>
  <w:style w:type="character" w:customStyle="1" w:styleId="Heading1Char">
    <w:name w:val="Heading 1 Char"/>
    <w:basedOn w:val="DefaultParagraphFont"/>
    <w:link w:val="Heading1"/>
    <w:rsid w:val="00C8258C"/>
    <w:rPr>
      <w:rFonts w:ascii="Aptos Display" w:hAnsi="Aptos Display"/>
      <w:b/>
      <w:bCs/>
      <w:kern w:val="32"/>
      <w:sz w:val="32"/>
      <w:szCs w:val="32"/>
    </w:rPr>
  </w:style>
  <w:style w:type="character" w:customStyle="1" w:styleId="TitleChar">
    <w:name w:val="Title Char"/>
    <w:link w:val="Title"/>
    <w:rsid w:val="00C8258C"/>
    <w:rPr>
      <w:kern w:val="28"/>
      <w:sz w:val="32"/>
      <w:lang w:eastAsia="en-US"/>
    </w:rPr>
  </w:style>
  <w:style w:type="paragraph" w:styleId="BalloonText">
    <w:name w:val="Balloon Text"/>
    <w:basedOn w:val="Normal"/>
    <w:link w:val="BalloonTextChar"/>
    <w:semiHidden/>
    <w:unhideWhenUsed/>
    <w:rsid w:val="00C8258C"/>
    <w:rPr>
      <w:rFonts w:ascii="Segoe UI" w:hAnsi="Segoe UI" w:cs="Segoe UI"/>
      <w:sz w:val="18"/>
      <w:szCs w:val="18"/>
    </w:rPr>
  </w:style>
  <w:style w:type="character" w:customStyle="1" w:styleId="BalloonTextChar">
    <w:name w:val="Balloon Text Char"/>
    <w:basedOn w:val="DefaultParagraphFont"/>
    <w:link w:val="BalloonText"/>
    <w:semiHidden/>
    <w:rsid w:val="00C8258C"/>
    <w:rPr>
      <w:rFonts w:ascii="Segoe UI" w:hAnsi="Segoe UI" w:cs="Segoe UI"/>
      <w:sz w:val="18"/>
      <w:szCs w:val="18"/>
    </w:rPr>
  </w:style>
  <w:style w:type="paragraph" w:customStyle="1" w:styleId="legtext">
    <w:name w:val="legtext"/>
    <w:basedOn w:val="Normal"/>
    <w:rsid w:val="00C8258C"/>
    <w:pPr>
      <w:spacing w:before="100" w:beforeAutospacing="1" w:after="100" w:afterAutospacing="1"/>
    </w:pPr>
  </w:style>
  <w:style w:type="character" w:styleId="UnresolvedMention">
    <w:name w:val="Unresolved Mention"/>
    <w:uiPriority w:val="99"/>
    <w:semiHidden/>
    <w:unhideWhenUsed/>
    <w:rsid w:val="00C825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5162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gov.wales/" TargetMode="External"/><Relationship Id="rId14" Type="http://schemas.openxmlformats.org/officeDocument/2006/relationships/header" Target="header3.xml"/></Relationships>
</file>

<file path=word/_rels/footnotes.xml.rels><?xml version="1.0" encoding="UTF-8" standalone="yes"?>
<Relationships xmlns="http://schemas.openxmlformats.org/package/2006/relationships"><Relationship Id="rId3" Type="http://schemas.openxmlformats.org/officeDocument/2006/relationships/hyperlink" Target="https://www.legislation.gov.uk/id/wsi/2021/1459" TargetMode="External"/><Relationship Id="rId2" Type="http://schemas.openxmlformats.org/officeDocument/2006/relationships/hyperlink" Target="https://www.legislation.gov.uk/id/wsi/2022/263" TargetMode="External"/><Relationship Id="rId1" Type="http://schemas.openxmlformats.org/officeDocument/2006/relationships/hyperlink" Target="https://www.legislation.gov.uk/id/wsi/2021/1459" TargetMode="External"/><Relationship Id="rId4" Type="http://schemas.openxmlformats.org/officeDocument/2006/relationships/hyperlink" Target="https://www.legislation.gov.uk/id/wsi/2022/26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BarryS1\AppData\Roaming\Microsoft\Word\STARTUP\SIDrafting\SI%20V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A60042503</value>
    </field>
    <field name="Objective-Title">
      <value order="0">07a Draft - The Local Elections (Wales) (Amendment) Rules 2026 (english) CONSULTATION ACCESSIBLE VERSION</value>
    </field>
    <field name="Objective-Description">
      <value order="0"/>
    </field>
    <field name="Objective-CreationStamp">
      <value order="0">2025-10-17T16:53:32Z</value>
    </field>
    <field name="Objective-IsApproved">
      <value order="0">false</value>
    </field>
    <field name="Objective-IsPublished">
      <value order="0">true</value>
    </field>
    <field name="Objective-DatePublished">
      <value order="0">2025-10-17T16:53:32Z</value>
    </field>
    <field name="Objective-ModificationStamp">
      <value order="0">2025-10-20T10:15:05Z</value>
    </field>
    <field name="Objective-Owner">
      <value order="0">ONeill, Rhiannon (LGHCCRA - Elections)</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Division:Local Government Elections:Elections Division - Local Government Elections Rules  -  2026:Policy Instructions</value>
    </field>
    <field name="Objective-Parent">
      <value order="0">Policy Instructions</value>
    </field>
    <field name="Objective-State">
      <value order="0">Published</value>
    </field>
    <field name="Objective-VersionId">
      <value order="0">vA108516997</value>
    </field>
    <field name="Objective-Version">
      <value order="0">1.0</value>
    </field>
    <field name="Objective-VersionNumber">
      <value order="0">1</value>
    </field>
    <field name="Objective-VersionComment">
      <value order="0">First version</value>
    </field>
    <field name="Objective-FileNumber">
      <value order="0">qA2296513</value>
    </field>
    <field name="Objective-Classification">
      <value order="0">Official</value>
    </field>
    <field name="Objective-Caveats">
      <value order="0"/>
    </field>
  </systemFields>
  <catalogues>
    <catalogue name="Document Type Catalogue" type="type" ori="id:cA14">
      <field name="Objective-Date Acquired">
        <value order="0">2025-10-16T23:00:00Z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FE0B9EA8-7F56-4BF4-B767-922AB355DB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V9</Template>
  <TotalTime>1</TotalTime>
  <Pages>59</Pages>
  <Words>14138</Words>
  <Characters>80589</Characters>
  <Application>Microsoft Office Word</Application>
  <DocSecurity>4</DocSecurity>
  <Lines>671</Lines>
  <Paragraphs>189</Paragraphs>
  <ScaleCrop>false</ScaleCrop>
  <HeadingPairs>
    <vt:vector size="2" baseType="variant">
      <vt:variant>
        <vt:lpstr>Title</vt:lpstr>
      </vt:variant>
      <vt:variant>
        <vt:i4>1</vt:i4>
      </vt:variant>
    </vt:vector>
  </HeadingPairs>
  <TitlesOfParts>
    <vt:vector size="1" baseType="lpstr">
      <vt:lpstr>SI/SR Template</vt:lpstr>
    </vt:vector>
  </TitlesOfParts>
  <Company>The Stationery Office Ltd</Company>
  <LinksUpToDate>false</LinksUpToDate>
  <CharactersWithSpaces>94538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SI/SR Template</dc:title>
  <dc:subject/>
  <dc:creator>Thomas, Alicia (OFM - Legal Services Department)</dc:creator>
  <cp:keywords/>
  <dc:description/>
  <cp:lastModifiedBy>Fulker, Louise (ECWL - ECWL Operations Division)</cp:lastModifiedBy>
  <cp:revision>2</cp:revision>
  <dcterms:created xsi:type="dcterms:W3CDTF">2025-10-20T11:12:00Z</dcterms:created>
  <dcterms:modified xsi:type="dcterms:W3CDTF">2025-10-20T11:12:00Z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WordVersion">
    <vt:lpwstr>16.0</vt:lpwstr>
  </property>
  <property fmtid="{D5CDD505-2E9C-101B-9397-08002B2CF9AE}" pid="3" name="LastOSversion">
    <vt:lpwstr>16.0</vt:lpwstr>
  </property>
  <property fmtid="{D5CDD505-2E9C-101B-9397-08002B2CF9AE}" pid="4" name="SI template version">
    <vt:lpwstr>Version 9.2</vt:lpwstr>
  </property>
  <property fmtid="{D5CDD505-2E9C-101B-9397-08002B2CF9AE}" pid="5" name="InitialWordVersion">
    <vt:lpwstr>16.0</vt:lpwstr>
  </property>
  <property fmtid="{D5CDD505-2E9C-101B-9397-08002B2CF9AE}" pid="6" name="InitialOSversion">
    <vt:lpwstr>Windows NT 10.0</vt:lpwstr>
  </property>
  <property fmtid="{D5CDD505-2E9C-101B-9397-08002B2CF9AE}" pid="7" name="Objective-Comment">
    <vt:lpwstr/>
  </property>
  <property fmtid="{D5CDD505-2E9C-101B-9397-08002B2CF9AE}" pid="8" name="Customer-Id">
    <vt:lpwstr>FF3C5B18883D4E21973B57C2EEED7FD1</vt:lpwstr>
  </property>
  <property fmtid="{D5CDD505-2E9C-101B-9397-08002B2CF9AE}" pid="9" name="Objective-Id">
    <vt:lpwstr>A60042503</vt:lpwstr>
  </property>
  <property fmtid="{D5CDD505-2E9C-101B-9397-08002B2CF9AE}" pid="10" name="Objective-Title">
    <vt:lpwstr>07a Draft - The Local Elections (Wales) (Amendment) Rules 2026 (english) CONSULTATION ACCESSIBLE VERSION</vt:lpwstr>
  </property>
  <property fmtid="{D5CDD505-2E9C-101B-9397-08002B2CF9AE}" pid="11" name="Objective-Description">
    <vt:lpwstr/>
  </property>
  <property fmtid="{D5CDD505-2E9C-101B-9397-08002B2CF9AE}" pid="12" name="Objective-CreationStamp">
    <vt:filetime>2025-10-17T16:53:32Z</vt:filetime>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DatePublished">
    <vt:filetime>2025-10-17T16:53:32Z</vt:filetime>
  </property>
  <property fmtid="{D5CDD505-2E9C-101B-9397-08002B2CF9AE}" pid="16" name="Objective-ModificationStamp">
    <vt:filetime>2025-10-20T10:15:05Z</vt:filetime>
  </property>
  <property fmtid="{D5CDD505-2E9C-101B-9397-08002B2CF9AE}" pid="17" name="Objective-Owner">
    <vt:lpwstr>ONeill, Rhiannon (LGHCCRA - Elections)</vt:lpwstr>
  </property>
  <property fmtid="{D5CDD505-2E9C-101B-9397-08002B2CF9AE}" pid="18"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Division:Local Government Elections:Elections Division - Local Government Elections Rules  -  2026:Policy Instructions:</vt:lpwstr>
  </property>
  <property fmtid="{D5CDD505-2E9C-101B-9397-08002B2CF9AE}" pid="19" name="Objective-Parent">
    <vt:lpwstr>Policy Instructions</vt:lpwstr>
  </property>
  <property fmtid="{D5CDD505-2E9C-101B-9397-08002B2CF9AE}" pid="20" name="Objective-State">
    <vt:lpwstr>Published</vt:lpwstr>
  </property>
  <property fmtid="{D5CDD505-2E9C-101B-9397-08002B2CF9AE}" pid="21" name="Objective-VersionId">
    <vt:lpwstr>vA108516997</vt:lpwstr>
  </property>
  <property fmtid="{D5CDD505-2E9C-101B-9397-08002B2CF9AE}" pid="22" name="Objective-Version">
    <vt:lpwstr>1.0</vt:lpwstr>
  </property>
  <property fmtid="{D5CDD505-2E9C-101B-9397-08002B2CF9AE}" pid="23" name="Objective-VersionNumber">
    <vt:r8>1</vt:r8>
  </property>
  <property fmtid="{D5CDD505-2E9C-101B-9397-08002B2CF9AE}" pid="24" name="Objective-VersionComment">
    <vt:lpwstr>First version</vt:lpwstr>
  </property>
  <property fmtid="{D5CDD505-2E9C-101B-9397-08002B2CF9AE}" pid="25" name="Objective-FileNumber">
    <vt:lpwstr/>
  </property>
  <property fmtid="{D5CDD505-2E9C-101B-9397-08002B2CF9AE}" pid="26" name="Objective-Classification">
    <vt:lpwstr>[Inherited - Official]</vt:lpwstr>
  </property>
  <property fmtid="{D5CDD505-2E9C-101B-9397-08002B2CF9AE}" pid="27" name="Objective-Caveats">
    <vt:lpwstr/>
  </property>
  <property fmtid="{D5CDD505-2E9C-101B-9397-08002B2CF9AE}" pid="28" name="Objective-Date Acquired">
    <vt:filetime>2025-10-16T23:00:00Z</vt:filetime>
  </property>
  <property fmtid="{D5CDD505-2E9C-101B-9397-08002B2CF9AE}" pid="29" name="Objective-Official Translation">
    <vt:lpwstr/>
  </property>
  <property fmtid="{D5CDD505-2E9C-101B-9397-08002B2CF9AE}" pid="30" name="Objective-Connect Creator">
    <vt:lpwstr/>
  </property>
</Properties>
</file>